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D76" w:rsidRDefault="00BA5C19">
      <w:pPr>
        <w:pStyle w:val="Title"/>
        <w:spacing w:line="204" w:lineRule="auto"/>
        <w:rPr>
          <w:b/>
        </w:rPr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05740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233" name="Group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2850" cy="10696575"/>
                          <a:chOff x="0" y="0"/>
                          <a:chExt cx="11910" cy="16845"/>
                        </a:xfrm>
                      </wpg:grpSpPr>
                      <pic:pic xmlns:pic="http://schemas.openxmlformats.org/drawingml/2006/picture">
                        <pic:nvPicPr>
                          <pic:cNvPr id="234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0" cy="16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5" name="Freeform 223"/>
                        <wps:cNvSpPr>
                          <a:spLocks/>
                        </wps:cNvSpPr>
                        <wps:spPr bwMode="auto">
                          <a:xfrm>
                            <a:off x="3063" y="7890"/>
                            <a:ext cx="4425" cy="4775"/>
                          </a:xfrm>
                          <a:custGeom>
                            <a:avLst/>
                            <a:gdLst>
                              <a:gd name="T0" fmla="+- 0 6558 3063"/>
                              <a:gd name="T1" fmla="*/ T0 w 4425"/>
                              <a:gd name="T2" fmla="+- 0 12560 7890"/>
                              <a:gd name="T3" fmla="*/ 12560 h 4775"/>
                              <a:gd name="T4" fmla="+- 0 6226 3063"/>
                              <a:gd name="T5" fmla="*/ T4 w 4425"/>
                              <a:gd name="T6" fmla="+- 0 12140 7890"/>
                              <a:gd name="T7" fmla="*/ 12140 h 4775"/>
                              <a:gd name="T8" fmla="+- 0 6076 3063"/>
                              <a:gd name="T9" fmla="*/ T8 w 4425"/>
                              <a:gd name="T10" fmla="+- 0 12106 7890"/>
                              <a:gd name="T11" fmla="*/ 12106 h 4775"/>
                              <a:gd name="T12" fmla="+- 0 5610 3063"/>
                              <a:gd name="T13" fmla="*/ T12 w 4425"/>
                              <a:gd name="T14" fmla="+- 0 12022 7890"/>
                              <a:gd name="T15" fmla="*/ 12022 h 4775"/>
                              <a:gd name="T16" fmla="+- 0 5023 3063"/>
                              <a:gd name="T17" fmla="*/ T16 w 4425"/>
                              <a:gd name="T18" fmla="+- 0 11433 7890"/>
                              <a:gd name="T19" fmla="*/ 11433 h 4775"/>
                              <a:gd name="T20" fmla="+- 0 4980 3063"/>
                              <a:gd name="T21" fmla="*/ T20 w 4425"/>
                              <a:gd name="T22" fmla="+- 0 11263 7890"/>
                              <a:gd name="T23" fmla="*/ 11263 h 4775"/>
                              <a:gd name="T24" fmla="+- 0 4937 3063"/>
                              <a:gd name="T25" fmla="*/ T24 w 4425"/>
                              <a:gd name="T26" fmla="+- 0 11116 7890"/>
                              <a:gd name="T27" fmla="*/ 11116 h 4775"/>
                              <a:gd name="T28" fmla="+- 0 4893 3063"/>
                              <a:gd name="T29" fmla="*/ T28 w 4425"/>
                              <a:gd name="T30" fmla="+- 0 10987 7890"/>
                              <a:gd name="T31" fmla="*/ 10987 h 4775"/>
                              <a:gd name="T32" fmla="+- 0 4845 3063"/>
                              <a:gd name="T33" fmla="*/ T32 w 4425"/>
                              <a:gd name="T34" fmla="+- 0 10869 7890"/>
                              <a:gd name="T35" fmla="*/ 10869 h 4775"/>
                              <a:gd name="T36" fmla="+- 0 4792 3063"/>
                              <a:gd name="T37" fmla="*/ T36 w 4425"/>
                              <a:gd name="T38" fmla="+- 0 10758 7890"/>
                              <a:gd name="T39" fmla="*/ 10758 h 4775"/>
                              <a:gd name="T40" fmla="+- 0 4732 3063"/>
                              <a:gd name="T41" fmla="*/ T40 w 4425"/>
                              <a:gd name="T42" fmla="+- 0 10647 7890"/>
                              <a:gd name="T43" fmla="*/ 10647 h 4775"/>
                              <a:gd name="T44" fmla="+- 0 4664 3063"/>
                              <a:gd name="T45" fmla="*/ T44 w 4425"/>
                              <a:gd name="T46" fmla="+- 0 10531 7890"/>
                              <a:gd name="T47" fmla="*/ 10531 h 4775"/>
                              <a:gd name="T48" fmla="+- 0 4584 3063"/>
                              <a:gd name="T49" fmla="*/ T48 w 4425"/>
                              <a:gd name="T50" fmla="+- 0 10403 7890"/>
                              <a:gd name="T51" fmla="*/ 10403 h 4775"/>
                              <a:gd name="T52" fmla="+- 0 4326 3063"/>
                              <a:gd name="T53" fmla="*/ T52 w 4425"/>
                              <a:gd name="T54" fmla="+- 0 9997 7890"/>
                              <a:gd name="T55" fmla="*/ 9997 h 4775"/>
                              <a:gd name="T56" fmla="+- 0 3871 3063"/>
                              <a:gd name="T57" fmla="*/ T56 w 4425"/>
                              <a:gd name="T58" fmla="+- 0 9255 7890"/>
                              <a:gd name="T59" fmla="*/ 9255 h 4775"/>
                              <a:gd name="T60" fmla="+- 0 3183 3063"/>
                              <a:gd name="T61" fmla="*/ T60 w 4425"/>
                              <a:gd name="T62" fmla="+- 0 8095 7890"/>
                              <a:gd name="T63" fmla="*/ 8095 h 4775"/>
                              <a:gd name="T64" fmla="+- 0 5111 3063"/>
                              <a:gd name="T65" fmla="*/ T64 w 4425"/>
                              <a:gd name="T66" fmla="+- 0 7978 7890"/>
                              <a:gd name="T67" fmla="*/ 7978 h 4775"/>
                              <a:gd name="T68" fmla="+- 0 5264 3063"/>
                              <a:gd name="T69" fmla="*/ T68 w 4425"/>
                              <a:gd name="T70" fmla="+- 0 8668 7890"/>
                              <a:gd name="T71" fmla="*/ 8668 h 4775"/>
                              <a:gd name="T72" fmla="+- 0 5593 3063"/>
                              <a:gd name="T73" fmla="*/ T72 w 4425"/>
                              <a:gd name="T74" fmla="+- 0 9720 7890"/>
                              <a:gd name="T75" fmla="*/ 9720 h 4775"/>
                              <a:gd name="T76" fmla="+- 0 5663 3063"/>
                              <a:gd name="T77" fmla="*/ T76 w 4425"/>
                              <a:gd name="T78" fmla="+- 0 9834 7890"/>
                              <a:gd name="T79" fmla="*/ 9834 h 4775"/>
                              <a:gd name="T80" fmla="+- 0 5754 3063"/>
                              <a:gd name="T81" fmla="*/ T80 w 4425"/>
                              <a:gd name="T82" fmla="+- 0 9934 7890"/>
                              <a:gd name="T83" fmla="*/ 9934 h 4775"/>
                              <a:gd name="T84" fmla="+- 0 5862 3063"/>
                              <a:gd name="T85" fmla="*/ T84 w 4425"/>
                              <a:gd name="T86" fmla="+- 0 10024 7890"/>
                              <a:gd name="T87" fmla="*/ 10024 h 4775"/>
                              <a:gd name="T88" fmla="+- 0 5984 3063"/>
                              <a:gd name="T89" fmla="*/ T88 w 4425"/>
                              <a:gd name="T90" fmla="+- 0 10105 7890"/>
                              <a:gd name="T91" fmla="*/ 10105 h 4775"/>
                              <a:gd name="T92" fmla="+- 0 6116 3063"/>
                              <a:gd name="T93" fmla="*/ T92 w 4425"/>
                              <a:gd name="T94" fmla="+- 0 10179 7890"/>
                              <a:gd name="T95" fmla="*/ 10179 h 4775"/>
                              <a:gd name="T96" fmla="+- 0 6255 3063"/>
                              <a:gd name="T97" fmla="*/ T96 w 4425"/>
                              <a:gd name="T98" fmla="+- 0 10249 7890"/>
                              <a:gd name="T99" fmla="*/ 10249 h 4775"/>
                              <a:gd name="T100" fmla="+- 0 6467 3063"/>
                              <a:gd name="T101" fmla="*/ T100 w 4425"/>
                              <a:gd name="T102" fmla="+- 0 10351 7890"/>
                              <a:gd name="T103" fmla="*/ 10351 h 4775"/>
                              <a:gd name="T104" fmla="+- 0 6607 3063"/>
                              <a:gd name="T105" fmla="*/ T104 w 4425"/>
                              <a:gd name="T106" fmla="+- 0 10420 7890"/>
                              <a:gd name="T107" fmla="*/ 10420 h 4775"/>
                              <a:gd name="T108" fmla="+- 0 6741 3063"/>
                              <a:gd name="T109" fmla="*/ T108 w 4425"/>
                              <a:gd name="T110" fmla="+- 0 10492 7890"/>
                              <a:gd name="T111" fmla="*/ 10492 h 4775"/>
                              <a:gd name="T112" fmla="+- 0 6865 3063"/>
                              <a:gd name="T113" fmla="*/ T112 w 4425"/>
                              <a:gd name="T114" fmla="+- 0 10569 7890"/>
                              <a:gd name="T115" fmla="*/ 10569 h 4775"/>
                              <a:gd name="T116" fmla="+- 0 6976 3063"/>
                              <a:gd name="T117" fmla="*/ T116 w 4425"/>
                              <a:gd name="T118" fmla="+- 0 10655 7890"/>
                              <a:gd name="T119" fmla="*/ 10655 h 4775"/>
                              <a:gd name="T120" fmla="+- 0 7084 3063"/>
                              <a:gd name="T121" fmla="*/ T120 w 4425"/>
                              <a:gd name="T122" fmla="+- 0 10764 7890"/>
                              <a:gd name="T123" fmla="*/ 10764 h 4775"/>
                              <a:gd name="T124" fmla="+- 0 7187 3063"/>
                              <a:gd name="T125" fmla="*/ T124 w 4425"/>
                              <a:gd name="T126" fmla="+- 0 10908 7890"/>
                              <a:gd name="T127" fmla="*/ 10908 h 4775"/>
                              <a:gd name="T128" fmla="+- 0 7274 3063"/>
                              <a:gd name="T129" fmla="*/ T128 w 4425"/>
                              <a:gd name="T130" fmla="+- 0 11068 7890"/>
                              <a:gd name="T131" fmla="*/ 11068 h 4775"/>
                              <a:gd name="T132" fmla="+- 0 7344 3063"/>
                              <a:gd name="T133" fmla="*/ T132 w 4425"/>
                              <a:gd name="T134" fmla="+- 0 11237 7890"/>
                              <a:gd name="T135" fmla="*/ 11237 h 4775"/>
                              <a:gd name="T136" fmla="+- 0 7400 3063"/>
                              <a:gd name="T137" fmla="*/ T136 w 4425"/>
                              <a:gd name="T138" fmla="+- 0 11409 7890"/>
                              <a:gd name="T139" fmla="*/ 11409 h 4775"/>
                              <a:gd name="T140" fmla="+- 0 7442 3063"/>
                              <a:gd name="T141" fmla="*/ T140 w 4425"/>
                              <a:gd name="T142" fmla="+- 0 11575 7890"/>
                              <a:gd name="T143" fmla="*/ 11575 h 4775"/>
                              <a:gd name="T144" fmla="+- 0 7470 3063"/>
                              <a:gd name="T145" fmla="*/ T144 w 4425"/>
                              <a:gd name="T146" fmla="+- 0 11730 7890"/>
                              <a:gd name="T147" fmla="*/ 11730 h 4775"/>
                              <a:gd name="T148" fmla="+- 0 7485 3063"/>
                              <a:gd name="T149" fmla="*/ T148 w 4425"/>
                              <a:gd name="T150" fmla="+- 0 11865 7890"/>
                              <a:gd name="T151" fmla="*/ 11865 h 4775"/>
                              <a:gd name="T152" fmla="+- 0 7485 3063"/>
                              <a:gd name="T153" fmla="*/ T152 w 4425"/>
                              <a:gd name="T154" fmla="+- 0 12015 7890"/>
                              <a:gd name="T155" fmla="*/ 12015 h 4775"/>
                              <a:gd name="T156" fmla="+- 0 7383 3063"/>
                              <a:gd name="T157" fmla="*/ T156 w 4425"/>
                              <a:gd name="T158" fmla="+- 0 12194 7890"/>
                              <a:gd name="T159" fmla="*/ 12194 h 4775"/>
                              <a:gd name="T160" fmla="+- 0 7308 3063"/>
                              <a:gd name="T161" fmla="*/ T160 w 4425"/>
                              <a:gd name="T162" fmla="+- 0 12241 7890"/>
                              <a:gd name="T163" fmla="*/ 12241 h 4775"/>
                              <a:gd name="T164" fmla="+- 0 7220 3063"/>
                              <a:gd name="T165" fmla="*/ T164 w 4425"/>
                              <a:gd name="T166" fmla="+- 0 12400 7890"/>
                              <a:gd name="T167" fmla="*/ 12400 h 4775"/>
                              <a:gd name="T168" fmla="+- 0 7124 3063"/>
                              <a:gd name="T169" fmla="*/ T168 w 4425"/>
                              <a:gd name="T170" fmla="+- 0 12492 7890"/>
                              <a:gd name="T171" fmla="*/ 12492 h 4775"/>
                              <a:gd name="T172" fmla="+- 0 6983 3063"/>
                              <a:gd name="T173" fmla="*/ T172 w 4425"/>
                              <a:gd name="T174" fmla="+- 0 12600 7890"/>
                              <a:gd name="T175" fmla="*/ 12600 h 4775"/>
                              <a:gd name="T176" fmla="+- 0 6834 3063"/>
                              <a:gd name="T177" fmla="*/ T176 w 4425"/>
                              <a:gd name="T178" fmla="+- 0 12595 7890"/>
                              <a:gd name="T179" fmla="*/ 12595 h 4775"/>
                              <a:gd name="T180" fmla="+- 0 6656 3063"/>
                              <a:gd name="T181" fmla="*/ T180 w 4425"/>
                              <a:gd name="T182" fmla="+- 0 12665 7890"/>
                              <a:gd name="T183" fmla="*/ 12665 h 47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4425" h="4775">
                                <a:moveTo>
                                  <a:pt x="3593" y="4775"/>
                                </a:moveTo>
                                <a:lnTo>
                                  <a:pt x="3495" y="4670"/>
                                </a:lnTo>
                                <a:lnTo>
                                  <a:pt x="3318" y="4382"/>
                                </a:lnTo>
                                <a:lnTo>
                                  <a:pt x="3163" y="4250"/>
                                </a:lnTo>
                                <a:lnTo>
                                  <a:pt x="3054" y="4215"/>
                                </a:lnTo>
                                <a:lnTo>
                                  <a:pt x="3013" y="4216"/>
                                </a:lnTo>
                                <a:lnTo>
                                  <a:pt x="2871" y="4206"/>
                                </a:lnTo>
                                <a:lnTo>
                                  <a:pt x="2547" y="4132"/>
                                </a:lnTo>
                                <a:lnTo>
                                  <a:pt x="2192" y="3932"/>
                                </a:lnTo>
                                <a:lnTo>
                                  <a:pt x="1960" y="3543"/>
                                </a:lnTo>
                                <a:lnTo>
                                  <a:pt x="1938" y="3455"/>
                                </a:lnTo>
                                <a:lnTo>
                                  <a:pt x="1917" y="3373"/>
                                </a:lnTo>
                                <a:lnTo>
                                  <a:pt x="1895" y="3297"/>
                                </a:lnTo>
                                <a:lnTo>
                                  <a:pt x="1874" y="3226"/>
                                </a:lnTo>
                                <a:lnTo>
                                  <a:pt x="1852" y="3160"/>
                                </a:lnTo>
                                <a:lnTo>
                                  <a:pt x="1830" y="3097"/>
                                </a:lnTo>
                                <a:lnTo>
                                  <a:pt x="1806" y="3037"/>
                                </a:lnTo>
                                <a:lnTo>
                                  <a:pt x="1782" y="2979"/>
                                </a:lnTo>
                                <a:lnTo>
                                  <a:pt x="1756" y="2923"/>
                                </a:lnTo>
                                <a:lnTo>
                                  <a:pt x="1729" y="2868"/>
                                </a:lnTo>
                                <a:lnTo>
                                  <a:pt x="1700" y="2813"/>
                                </a:lnTo>
                                <a:lnTo>
                                  <a:pt x="1669" y="2757"/>
                                </a:lnTo>
                                <a:lnTo>
                                  <a:pt x="1636" y="2700"/>
                                </a:lnTo>
                                <a:lnTo>
                                  <a:pt x="1601" y="2641"/>
                                </a:lnTo>
                                <a:lnTo>
                                  <a:pt x="1562" y="2578"/>
                                </a:lnTo>
                                <a:lnTo>
                                  <a:pt x="1521" y="2513"/>
                                </a:lnTo>
                                <a:lnTo>
                                  <a:pt x="1322" y="2201"/>
                                </a:lnTo>
                                <a:lnTo>
                                  <a:pt x="1263" y="2107"/>
                                </a:lnTo>
                                <a:lnTo>
                                  <a:pt x="1199" y="2006"/>
                                </a:lnTo>
                                <a:lnTo>
                                  <a:pt x="808" y="1365"/>
                                </a:lnTo>
                                <a:lnTo>
                                  <a:pt x="419" y="712"/>
                                </a:lnTo>
                                <a:lnTo>
                                  <a:pt x="120" y="205"/>
                                </a:lnTo>
                                <a:lnTo>
                                  <a:pt x="0" y="0"/>
                                </a:lnTo>
                                <a:lnTo>
                                  <a:pt x="2048" y="88"/>
                                </a:lnTo>
                                <a:lnTo>
                                  <a:pt x="2090" y="292"/>
                                </a:lnTo>
                                <a:lnTo>
                                  <a:pt x="2201" y="778"/>
                                </a:lnTo>
                                <a:lnTo>
                                  <a:pt x="2356" y="1354"/>
                                </a:lnTo>
                                <a:lnTo>
                                  <a:pt x="2530" y="1830"/>
                                </a:lnTo>
                                <a:lnTo>
                                  <a:pt x="2562" y="1889"/>
                                </a:lnTo>
                                <a:lnTo>
                                  <a:pt x="2600" y="1944"/>
                                </a:lnTo>
                                <a:lnTo>
                                  <a:pt x="2643" y="1995"/>
                                </a:lnTo>
                                <a:lnTo>
                                  <a:pt x="2691" y="2044"/>
                                </a:lnTo>
                                <a:lnTo>
                                  <a:pt x="2743" y="2090"/>
                                </a:lnTo>
                                <a:lnTo>
                                  <a:pt x="2799" y="2134"/>
                                </a:lnTo>
                                <a:lnTo>
                                  <a:pt x="2859" y="2175"/>
                                </a:lnTo>
                                <a:lnTo>
                                  <a:pt x="2921" y="2215"/>
                                </a:lnTo>
                                <a:lnTo>
                                  <a:pt x="2986" y="2252"/>
                                </a:lnTo>
                                <a:lnTo>
                                  <a:pt x="3053" y="2289"/>
                                </a:lnTo>
                                <a:lnTo>
                                  <a:pt x="3122" y="2324"/>
                                </a:lnTo>
                                <a:lnTo>
                                  <a:pt x="3192" y="2359"/>
                                </a:lnTo>
                                <a:lnTo>
                                  <a:pt x="3262" y="2393"/>
                                </a:lnTo>
                                <a:lnTo>
                                  <a:pt x="3404" y="2461"/>
                                </a:lnTo>
                                <a:lnTo>
                                  <a:pt x="3475" y="2495"/>
                                </a:lnTo>
                                <a:lnTo>
                                  <a:pt x="3544" y="2530"/>
                                </a:lnTo>
                                <a:lnTo>
                                  <a:pt x="3612" y="2565"/>
                                </a:lnTo>
                                <a:lnTo>
                                  <a:pt x="3678" y="2602"/>
                                </a:lnTo>
                                <a:lnTo>
                                  <a:pt x="3741" y="2640"/>
                                </a:lnTo>
                                <a:lnTo>
                                  <a:pt x="3802" y="2679"/>
                                </a:lnTo>
                                <a:lnTo>
                                  <a:pt x="3860" y="2721"/>
                                </a:lnTo>
                                <a:lnTo>
                                  <a:pt x="3913" y="2765"/>
                                </a:lnTo>
                                <a:lnTo>
                                  <a:pt x="3963" y="2811"/>
                                </a:lnTo>
                                <a:lnTo>
                                  <a:pt x="4021" y="2874"/>
                                </a:lnTo>
                                <a:lnTo>
                                  <a:pt x="4075" y="2944"/>
                                </a:lnTo>
                                <a:lnTo>
                                  <a:pt x="4124" y="3018"/>
                                </a:lnTo>
                                <a:lnTo>
                                  <a:pt x="4169" y="3096"/>
                                </a:lnTo>
                                <a:lnTo>
                                  <a:pt x="4211" y="3178"/>
                                </a:lnTo>
                                <a:lnTo>
                                  <a:pt x="4248" y="3262"/>
                                </a:lnTo>
                                <a:lnTo>
                                  <a:pt x="4281" y="3347"/>
                                </a:lnTo>
                                <a:lnTo>
                                  <a:pt x="4311" y="3433"/>
                                </a:lnTo>
                                <a:lnTo>
                                  <a:pt x="4337" y="3519"/>
                                </a:lnTo>
                                <a:lnTo>
                                  <a:pt x="4360" y="3603"/>
                                </a:lnTo>
                                <a:lnTo>
                                  <a:pt x="4379" y="3685"/>
                                </a:lnTo>
                                <a:lnTo>
                                  <a:pt x="4394" y="3764"/>
                                </a:lnTo>
                                <a:lnTo>
                                  <a:pt x="4407" y="3840"/>
                                </a:lnTo>
                                <a:lnTo>
                                  <a:pt x="4416" y="3910"/>
                                </a:lnTo>
                                <a:lnTo>
                                  <a:pt x="4422" y="3975"/>
                                </a:lnTo>
                                <a:lnTo>
                                  <a:pt x="4425" y="4083"/>
                                </a:lnTo>
                                <a:lnTo>
                                  <a:pt x="4422" y="4125"/>
                                </a:lnTo>
                                <a:lnTo>
                                  <a:pt x="4373" y="4257"/>
                                </a:lnTo>
                                <a:lnTo>
                                  <a:pt x="4320" y="4304"/>
                                </a:lnTo>
                                <a:lnTo>
                                  <a:pt x="4256" y="4319"/>
                                </a:lnTo>
                                <a:lnTo>
                                  <a:pt x="4245" y="4351"/>
                                </a:lnTo>
                                <a:lnTo>
                                  <a:pt x="4212" y="4427"/>
                                </a:lnTo>
                                <a:lnTo>
                                  <a:pt x="4157" y="4510"/>
                                </a:lnTo>
                                <a:lnTo>
                                  <a:pt x="4080" y="4568"/>
                                </a:lnTo>
                                <a:lnTo>
                                  <a:pt x="4061" y="4602"/>
                                </a:lnTo>
                                <a:lnTo>
                                  <a:pt x="4007" y="4668"/>
                                </a:lnTo>
                                <a:lnTo>
                                  <a:pt x="3920" y="4710"/>
                                </a:lnTo>
                                <a:lnTo>
                                  <a:pt x="3802" y="4670"/>
                                </a:lnTo>
                                <a:lnTo>
                                  <a:pt x="3771" y="4705"/>
                                </a:lnTo>
                                <a:lnTo>
                                  <a:pt x="3693" y="4763"/>
                                </a:lnTo>
                                <a:lnTo>
                                  <a:pt x="3593" y="47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450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AutoShape 222"/>
                        <wps:cNvSpPr>
                          <a:spLocks/>
                        </wps:cNvSpPr>
                        <wps:spPr bwMode="auto">
                          <a:xfrm>
                            <a:off x="5430" y="6894"/>
                            <a:ext cx="3761" cy="5688"/>
                          </a:xfrm>
                          <a:custGeom>
                            <a:avLst/>
                            <a:gdLst>
                              <a:gd name="T0" fmla="+- 0 5435 5430"/>
                              <a:gd name="T1" fmla="*/ T0 w 3761"/>
                              <a:gd name="T2" fmla="+- 0 11240 6895"/>
                              <a:gd name="T3" fmla="*/ 11240 h 5688"/>
                              <a:gd name="T4" fmla="+- 0 5459 5430"/>
                              <a:gd name="T5" fmla="*/ T4 w 3761"/>
                              <a:gd name="T6" fmla="+- 0 10998 6895"/>
                              <a:gd name="T7" fmla="*/ 10998 h 5688"/>
                              <a:gd name="T8" fmla="+- 0 5552 5430"/>
                              <a:gd name="T9" fmla="*/ T8 w 3761"/>
                              <a:gd name="T10" fmla="+- 0 10630 6895"/>
                              <a:gd name="T11" fmla="*/ 10630 h 5688"/>
                              <a:gd name="T12" fmla="+- 0 5651 5430"/>
                              <a:gd name="T13" fmla="*/ T12 w 3761"/>
                              <a:gd name="T14" fmla="+- 0 10285 6895"/>
                              <a:gd name="T15" fmla="*/ 10285 h 5688"/>
                              <a:gd name="T16" fmla="+- 0 5780 5430"/>
                              <a:gd name="T17" fmla="*/ T16 w 3761"/>
                              <a:gd name="T18" fmla="+- 0 10033 6895"/>
                              <a:gd name="T19" fmla="*/ 10033 h 5688"/>
                              <a:gd name="T20" fmla="+- 0 5958 5430"/>
                              <a:gd name="T21" fmla="*/ T20 w 3761"/>
                              <a:gd name="T22" fmla="+- 0 9807 6895"/>
                              <a:gd name="T23" fmla="*/ 9807 h 5688"/>
                              <a:gd name="T24" fmla="+- 0 6175 5430"/>
                              <a:gd name="T25" fmla="*/ T24 w 3761"/>
                              <a:gd name="T26" fmla="+- 0 9577 6895"/>
                              <a:gd name="T27" fmla="*/ 9577 h 5688"/>
                              <a:gd name="T28" fmla="+- 0 6351 5430"/>
                              <a:gd name="T29" fmla="*/ T28 w 3761"/>
                              <a:gd name="T30" fmla="+- 0 9424 6895"/>
                              <a:gd name="T31" fmla="*/ 9424 h 5688"/>
                              <a:gd name="T32" fmla="+- 0 6704 5430"/>
                              <a:gd name="T33" fmla="*/ T32 w 3761"/>
                              <a:gd name="T34" fmla="+- 0 9139 6895"/>
                              <a:gd name="T35" fmla="*/ 9139 h 5688"/>
                              <a:gd name="T36" fmla="+- 0 6930 5430"/>
                              <a:gd name="T37" fmla="*/ T36 w 3761"/>
                              <a:gd name="T38" fmla="+- 0 8920 6895"/>
                              <a:gd name="T39" fmla="*/ 8920 h 5688"/>
                              <a:gd name="T40" fmla="+- 0 7172 5430"/>
                              <a:gd name="T41" fmla="*/ T40 w 3761"/>
                              <a:gd name="T42" fmla="+- 0 8627 6895"/>
                              <a:gd name="T43" fmla="*/ 8627 h 5688"/>
                              <a:gd name="T44" fmla="+- 0 7693 5430"/>
                              <a:gd name="T45" fmla="*/ T44 w 3761"/>
                              <a:gd name="T46" fmla="+- 0 7778 6895"/>
                              <a:gd name="T47" fmla="*/ 7778 h 5688"/>
                              <a:gd name="T48" fmla="+- 0 8635 5430"/>
                              <a:gd name="T49" fmla="*/ T48 w 3761"/>
                              <a:gd name="T50" fmla="+- 0 7391 6895"/>
                              <a:gd name="T51" fmla="*/ 7391 h 5688"/>
                              <a:gd name="T52" fmla="+- 0 9056 5430"/>
                              <a:gd name="T53" fmla="*/ T52 w 3761"/>
                              <a:gd name="T54" fmla="+- 0 8611 6895"/>
                              <a:gd name="T55" fmla="*/ 8611 h 5688"/>
                              <a:gd name="T56" fmla="+- 0 8076 5430"/>
                              <a:gd name="T57" fmla="*/ T56 w 3761"/>
                              <a:gd name="T58" fmla="+- 0 9658 6895"/>
                              <a:gd name="T59" fmla="*/ 9658 h 5688"/>
                              <a:gd name="T60" fmla="+- 0 7973 5430"/>
                              <a:gd name="T61" fmla="*/ T60 w 3761"/>
                              <a:gd name="T62" fmla="+- 0 9928 6895"/>
                              <a:gd name="T63" fmla="*/ 9928 h 5688"/>
                              <a:gd name="T64" fmla="+- 0 7905 5430"/>
                              <a:gd name="T65" fmla="*/ T64 w 3761"/>
                              <a:gd name="T66" fmla="+- 0 10252 6895"/>
                              <a:gd name="T67" fmla="*/ 10252 h 5688"/>
                              <a:gd name="T68" fmla="+- 0 6602 5430"/>
                              <a:gd name="T69" fmla="*/ T68 w 3761"/>
                              <a:gd name="T70" fmla="+- 0 10437 6895"/>
                              <a:gd name="T71" fmla="*/ 10437 h 5688"/>
                              <a:gd name="T72" fmla="+- 0 6020 5430"/>
                              <a:gd name="T73" fmla="*/ T72 w 3761"/>
                              <a:gd name="T74" fmla="+- 0 10550 6895"/>
                              <a:gd name="T75" fmla="*/ 10550 h 5688"/>
                              <a:gd name="T76" fmla="+- 0 5889 5430"/>
                              <a:gd name="T77" fmla="*/ T76 w 3761"/>
                              <a:gd name="T78" fmla="+- 0 10873 6895"/>
                              <a:gd name="T79" fmla="*/ 10873 h 5688"/>
                              <a:gd name="T80" fmla="+- 0 5690 5430"/>
                              <a:gd name="T81" fmla="*/ T80 w 3761"/>
                              <a:gd name="T82" fmla="+- 0 11171 6895"/>
                              <a:gd name="T83" fmla="*/ 11171 h 5688"/>
                              <a:gd name="T84" fmla="+- 0 5505 5430"/>
                              <a:gd name="T85" fmla="*/ T84 w 3761"/>
                              <a:gd name="T86" fmla="+- 0 11301 6895"/>
                              <a:gd name="T87" fmla="*/ 11301 h 5688"/>
                              <a:gd name="T88" fmla="+- 0 7362 5430"/>
                              <a:gd name="T89" fmla="*/ T88 w 3761"/>
                              <a:gd name="T90" fmla="+- 0 11466 6895"/>
                              <a:gd name="T91" fmla="*/ 11466 h 5688"/>
                              <a:gd name="T92" fmla="+- 0 6657 5430"/>
                              <a:gd name="T93" fmla="*/ T92 w 3761"/>
                              <a:gd name="T94" fmla="+- 0 10482 6895"/>
                              <a:gd name="T95" fmla="*/ 10482 h 5688"/>
                              <a:gd name="T96" fmla="+- 0 7859 5430"/>
                              <a:gd name="T97" fmla="*/ T96 w 3761"/>
                              <a:gd name="T98" fmla="+- 0 10594 6895"/>
                              <a:gd name="T99" fmla="*/ 10594 h 5688"/>
                              <a:gd name="T100" fmla="+- 0 7813 5430"/>
                              <a:gd name="T101" fmla="*/ T100 w 3761"/>
                              <a:gd name="T102" fmla="+- 0 10992 6895"/>
                              <a:gd name="T103" fmla="*/ 10992 h 5688"/>
                              <a:gd name="T104" fmla="+- 0 7772 5430"/>
                              <a:gd name="T105" fmla="*/ T104 w 3761"/>
                              <a:gd name="T106" fmla="+- 0 11243 6895"/>
                              <a:gd name="T107" fmla="*/ 11243 h 5688"/>
                              <a:gd name="T108" fmla="+- 0 7479 5430"/>
                              <a:gd name="T109" fmla="*/ T108 w 3761"/>
                              <a:gd name="T110" fmla="+- 0 11843 6895"/>
                              <a:gd name="T111" fmla="*/ 11843 h 5688"/>
                              <a:gd name="T112" fmla="+- 0 6086 5430"/>
                              <a:gd name="T113" fmla="*/ T112 w 3761"/>
                              <a:gd name="T114" fmla="+- 0 10483 6895"/>
                              <a:gd name="T115" fmla="*/ 10483 h 5688"/>
                              <a:gd name="T116" fmla="+- 0 5680 5430"/>
                              <a:gd name="T117" fmla="*/ T116 w 3761"/>
                              <a:gd name="T118" fmla="+- 0 12051 6895"/>
                              <a:gd name="T119" fmla="*/ 12051 h 5688"/>
                              <a:gd name="T120" fmla="+- 0 5741 5430"/>
                              <a:gd name="T121" fmla="*/ T120 w 3761"/>
                              <a:gd name="T122" fmla="+- 0 11733 6895"/>
                              <a:gd name="T123" fmla="*/ 11733 h 5688"/>
                              <a:gd name="T124" fmla="+- 0 5933 5430"/>
                              <a:gd name="T125" fmla="*/ T124 w 3761"/>
                              <a:gd name="T126" fmla="+- 0 11617 6895"/>
                              <a:gd name="T127" fmla="*/ 11617 h 5688"/>
                              <a:gd name="T128" fmla="+- 0 5885 5430"/>
                              <a:gd name="T129" fmla="*/ T128 w 3761"/>
                              <a:gd name="T130" fmla="+- 0 12037 6895"/>
                              <a:gd name="T131" fmla="*/ 12037 h 5688"/>
                              <a:gd name="T132" fmla="+- 0 5776 5430"/>
                              <a:gd name="T133" fmla="*/ T132 w 3761"/>
                              <a:gd name="T134" fmla="+- 0 12129 6895"/>
                              <a:gd name="T135" fmla="*/ 12129 h 5688"/>
                              <a:gd name="T136" fmla="+- 0 5884 5430"/>
                              <a:gd name="T137" fmla="*/ T136 w 3761"/>
                              <a:gd name="T138" fmla="+- 0 12241 6895"/>
                              <a:gd name="T139" fmla="*/ 12241 h 5688"/>
                              <a:gd name="T140" fmla="+- 0 5900 5430"/>
                              <a:gd name="T141" fmla="*/ T140 w 3761"/>
                              <a:gd name="T142" fmla="+- 0 12004 6895"/>
                              <a:gd name="T143" fmla="*/ 12004 h 5688"/>
                              <a:gd name="T144" fmla="+- 0 6093 5430"/>
                              <a:gd name="T145" fmla="*/ T144 w 3761"/>
                              <a:gd name="T146" fmla="+- 0 11800 6895"/>
                              <a:gd name="T147" fmla="*/ 11800 h 5688"/>
                              <a:gd name="T148" fmla="+- 0 6168 5430"/>
                              <a:gd name="T149" fmla="*/ T148 w 3761"/>
                              <a:gd name="T150" fmla="+- 0 12029 6895"/>
                              <a:gd name="T151" fmla="*/ 12029 h 5688"/>
                              <a:gd name="T152" fmla="+- 0 6056 5430"/>
                              <a:gd name="T153" fmla="*/ T152 w 3761"/>
                              <a:gd name="T154" fmla="+- 0 12285 6895"/>
                              <a:gd name="T155" fmla="*/ 12285 h 5688"/>
                              <a:gd name="T156" fmla="+- 0 6171 5430"/>
                              <a:gd name="T157" fmla="*/ T156 w 3761"/>
                              <a:gd name="T158" fmla="+- 0 12465 6895"/>
                              <a:gd name="T159" fmla="*/ 12465 h 5688"/>
                              <a:gd name="T160" fmla="+- 0 6055 5430"/>
                              <a:gd name="T161" fmla="*/ T160 w 3761"/>
                              <a:gd name="T162" fmla="+- 0 12326 6895"/>
                              <a:gd name="T163" fmla="*/ 12326 h 5688"/>
                              <a:gd name="T164" fmla="+- 0 6147 5430"/>
                              <a:gd name="T165" fmla="*/ T164 w 3761"/>
                              <a:gd name="T166" fmla="+- 0 12101 6895"/>
                              <a:gd name="T167" fmla="*/ 12101 h 5688"/>
                              <a:gd name="T168" fmla="+- 0 6283 5430"/>
                              <a:gd name="T169" fmla="*/ T168 w 3761"/>
                              <a:gd name="T170" fmla="+- 0 11946 6895"/>
                              <a:gd name="T171" fmla="*/ 11946 h 5688"/>
                              <a:gd name="T172" fmla="+- 0 6339 5430"/>
                              <a:gd name="T173" fmla="*/ T172 w 3761"/>
                              <a:gd name="T174" fmla="+- 0 12242 6895"/>
                              <a:gd name="T175" fmla="*/ 12242 h 5688"/>
                              <a:gd name="T176" fmla="+- 0 6251 5430"/>
                              <a:gd name="T177" fmla="*/ T176 w 3761"/>
                              <a:gd name="T178" fmla="+- 0 12428 6895"/>
                              <a:gd name="T179" fmla="*/ 12428 h 5688"/>
                              <a:gd name="T180" fmla="+- 0 6056 5430"/>
                              <a:gd name="T181" fmla="*/ T180 w 3761"/>
                              <a:gd name="T182" fmla="+- 0 12285 6895"/>
                              <a:gd name="T183" fmla="*/ 12285 h 5688"/>
                              <a:gd name="T184" fmla="+- 0 6168 5430"/>
                              <a:gd name="T185" fmla="*/ T184 w 3761"/>
                              <a:gd name="T186" fmla="+- 0 12029 6895"/>
                              <a:gd name="T187" fmla="*/ 12029 h 5688"/>
                              <a:gd name="T188" fmla="+- 0 6056 5430"/>
                              <a:gd name="T189" fmla="*/ T188 w 3761"/>
                              <a:gd name="T190" fmla="+- 0 12285 6895"/>
                              <a:gd name="T191" fmla="*/ 12285 h 5688"/>
                              <a:gd name="T192" fmla="+- 0 6281 5430"/>
                              <a:gd name="T193" fmla="*/ T192 w 3761"/>
                              <a:gd name="T194" fmla="+- 0 12486 6895"/>
                              <a:gd name="T195" fmla="*/ 12486 h 5688"/>
                              <a:gd name="T196" fmla="+- 0 6339 5430"/>
                              <a:gd name="T197" fmla="*/ T196 w 3761"/>
                              <a:gd name="T198" fmla="+- 0 12242 6895"/>
                              <a:gd name="T199" fmla="*/ 12242 h 5688"/>
                              <a:gd name="T200" fmla="+- 0 6514 5430"/>
                              <a:gd name="T201" fmla="*/ T200 w 3761"/>
                              <a:gd name="T202" fmla="+- 0 12116 6895"/>
                              <a:gd name="T203" fmla="*/ 12116 h 5688"/>
                              <a:gd name="T204" fmla="+- 0 6478 5430"/>
                              <a:gd name="T205" fmla="*/ T204 w 3761"/>
                              <a:gd name="T206" fmla="+- 0 12500 6895"/>
                              <a:gd name="T207" fmla="*/ 12500 h 5688"/>
                              <a:gd name="T208" fmla="+- 0 6379 5430"/>
                              <a:gd name="T209" fmla="*/ T208 w 3761"/>
                              <a:gd name="T210" fmla="+- 0 12583 6895"/>
                              <a:gd name="T211" fmla="*/ 12583 h 5688"/>
                              <a:gd name="T212" fmla="+- 0 6337 5430"/>
                              <a:gd name="T213" fmla="*/ T212 w 3761"/>
                              <a:gd name="T214" fmla="+- 0 12247 6895"/>
                              <a:gd name="T215" fmla="*/ 12247 h 56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3761" h="5688">
                                <a:moveTo>
                                  <a:pt x="75" y="4406"/>
                                </a:moveTo>
                                <a:lnTo>
                                  <a:pt x="41" y="4399"/>
                                </a:lnTo>
                                <a:lnTo>
                                  <a:pt x="18" y="4378"/>
                                </a:lnTo>
                                <a:lnTo>
                                  <a:pt x="5" y="4345"/>
                                </a:lnTo>
                                <a:lnTo>
                                  <a:pt x="0" y="4299"/>
                                </a:lnTo>
                                <a:lnTo>
                                  <a:pt x="3" y="4243"/>
                                </a:lnTo>
                                <a:lnTo>
                                  <a:pt x="13" y="4177"/>
                                </a:lnTo>
                                <a:lnTo>
                                  <a:pt x="29" y="4103"/>
                                </a:lnTo>
                                <a:lnTo>
                                  <a:pt x="48" y="4020"/>
                                </a:lnTo>
                                <a:lnTo>
                                  <a:pt x="71" y="3931"/>
                                </a:lnTo>
                                <a:lnTo>
                                  <a:pt x="96" y="3835"/>
                                </a:lnTo>
                                <a:lnTo>
                                  <a:pt x="122" y="3735"/>
                                </a:lnTo>
                                <a:lnTo>
                                  <a:pt x="148" y="3630"/>
                                </a:lnTo>
                                <a:lnTo>
                                  <a:pt x="171" y="3543"/>
                                </a:lnTo>
                                <a:lnTo>
                                  <a:pt x="195" y="3463"/>
                                </a:lnTo>
                                <a:lnTo>
                                  <a:pt x="221" y="3390"/>
                                </a:lnTo>
                                <a:lnTo>
                                  <a:pt x="250" y="3321"/>
                                </a:lnTo>
                                <a:lnTo>
                                  <a:pt x="280" y="3257"/>
                                </a:lnTo>
                                <a:lnTo>
                                  <a:pt x="313" y="3196"/>
                                </a:lnTo>
                                <a:lnTo>
                                  <a:pt x="350" y="3138"/>
                                </a:lnTo>
                                <a:lnTo>
                                  <a:pt x="389" y="3081"/>
                                </a:lnTo>
                                <a:lnTo>
                                  <a:pt x="431" y="3025"/>
                                </a:lnTo>
                                <a:lnTo>
                                  <a:pt x="478" y="2969"/>
                                </a:lnTo>
                                <a:lnTo>
                                  <a:pt x="528" y="2912"/>
                                </a:lnTo>
                                <a:lnTo>
                                  <a:pt x="582" y="2852"/>
                                </a:lnTo>
                                <a:lnTo>
                                  <a:pt x="641" y="2789"/>
                                </a:lnTo>
                                <a:lnTo>
                                  <a:pt x="704" y="2723"/>
                                </a:lnTo>
                                <a:lnTo>
                                  <a:pt x="745" y="2682"/>
                                </a:lnTo>
                                <a:lnTo>
                                  <a:pt x="787" y="2642"/>
                                </a:lnTo>
                                <a:lnTo>
                                  <a:pt x="830" y="2604"/>
                                </a:lnTo>
                                <a:lnTo>
                                  <a:pt x="875" y="2566"/>
                                </a:lnTo>
                                <a:lnTo>
                                  <a:pt x="921" y="2529"/>
                                </a:lnTo>
                                <a:lnTo>
                                  <a:pt x="1116" y="2375"/>
                                </a:lnTo>
                                <a:lnTo>
                                  <a:pt x="1167" y="2334"/>
                                </a:lnTo>
                                <a:lnTo>
                                  <a:pt x="1220" y="2290"/>
                                </a:lnTo>
                                <a:lnTo>
                                  <a:pt x="1274" y="2244"/>
                                </a:lnTo>
                                <a:lnTo>
                                  <a:pt x="1329" y="2194"/>
                                </a:lnTo>
                                <a:lnTo>
                                  <a:pt x="1385" y="2142"/>
                                </a:lnTo>
                                <a:lnTo>
                                  <a:pt x="1442" y="2085"/>
                                </a:lnTo>
                                <a:lnTo>
                                  <a:pt x="1500" y="2025"/>
                                </a:lnTo>
                                <a:lnTo>
                                  <a:pt x="1559" y="1960"/>
                                </a:lnTo>
                                <a:lnTo>
                                  <a:pt x="1619" y="1889"/>
                                </a:lnTo>
                                <a:lnTo>
                                  <a:pt x="1680" y="1814"/>
                                </a:lnTo>
                                <a:lnTo>
                                  <a:pt x="1742" y="1732"/>
                                </a:lnTo>
                                <a:lnTo>
                                  <a:pt x="1804" y="1645"/>
                                </a:lnTo>
                                <a:lnTo>
                                  <a:pt x="1868" y="1550"/>
                                </a:lnTo>
                                <a:lnTo>
                                  <a:pt x="1933" y="1449"/>
                                </a:lnTo>
                                <a:lnTo>
                                  <a:pt x="2263" y="883"/>
                                </a:lnTo>
                                <a:lnTo>
                                  <a:pt x="2506" y="423"/>
                                </a:lnTo>
                                <a:lnTo>
                                  <a:pt x="2656" y="113"/>
                                </a:lnTo>
                                <a:lnTo>
                                  <a:pt x="2708" y="0"/>
                                </a:lnTo>
                                <a:lnTo>
                                  <a:pt x="3205" y="496"/>
                                </a:lnTo>
                                <a:lnTo>
                                  <a:pt x="3530" y="1017"/>
                                </a:lnTo>
                                <a:lnTo>
                                  <a:pt x="3707" y="1429"/>
                                </a:lnTo>
                                <a:lnTo>
                                  <a:pt x="3760" y="1596"/>
                                </a:lnTo>
                                <a:lnTo>
                                  <a:pt x="3626" y="1716"/>
                                </a:lnTo>
                                <a:lnTo>
                                  <a:pt x="3313" y="2009"/>
                                </a:lnTo>
                                <a:lnTo>
                                  <a:pt x="2952" y="2374"/>
                                </a:lnTo>
                                <a:lnTo>
                                  <a:pt x="2678" y="2708"/>
                                </a:lnTo>
                                <a:lnTo>
                                  <a:pt x="2646" y="2763"/>
                                </a:lnTo>
                                <a:lnTo>
                                  <a:pt x="2616" y="2823"/>
                                </a:lnTo>
                                <a:lnTo>
                                  <a:pt x="2590" y="2889"/>
                                </a:lnTo>
                                <a:lnTo>
                                  <a:pt x="2565" y="2959"/>
                                </a:lnTo>
                                <a:lnTo>
                                  <a:pt x="2543" y="3033"/>
                                </a:lnTo>
                                <a:lnTo>
                                  <a:pt x="2524" y="3110"/>
                                </a:lnTo>
                                <a:lnTo>
                                  <a:pt x="2506" y="3190"/>
                                </a:lnTo>
                                <a:lnTo>
                                  <a:pt x="2490" y="3273"/>
                                </a:lnTo>
                                <a:lnTo>
                                  <a:pt x="2475" y="3357"/>
                                </a:lnTo>
                                <a:lnTo>
                                  <a:pt x="2462" y="3442"/>
                                </a:lnTo>
                                <a:lnTo>
                                  <a:pt x="2450" y="3528"/>
                                </a:lnTo>
                                <a:lnTo>
                                  <a:pt x="2448" y="3542"/>
                                </a:lnTo>
                                <a:lnTo>
                                  <a:pt x="1172" y="3542"/>
                                </a:lnTo>
                                <a:lnTo>
                                  <a:pt x="978" y="3574"/>
                                </a:lnTo>
                                <a:lnTo>
                                  <a:pt x="794" y="3586"/>
                                </a:lnTo>
                                <a:lnTo>
                                  <a:pt x="602" y="3586"/>
                                </a:lnTo>
                                <a:lnTo>
                                  <a:pt x="590" y="3655"/>
                                </a:lnTo>
                                <a:lnTo>
                                  <a:pt x="568" y="3731"/>
                                </a:lnTo>
                                <a:lnTo>
                                  <a:pt x="538" y="3811"/>
                                </a:lnTo>
                                <a:lnTo>
                                  <a:pt x="502" y="3895"/>
                                </a:lnTo>
                                <a:lnTo>
                                  <a:pt x="459" y="3978"/>
                                </a:lnTo>
                                <a:lnTo>
                                  <a:pt x="413" y="4061"/>
                                </a:lnTo>
                                <a:lnTo>
                                  <a:pt x="363" y="4139"/>
                                </a:lnTo>
                                <a:lnTo>
                                  <a:pt x="311" y="4212"/>
                                </a:lnTo>
                                <a:lnTo>
                                  <a:pt x="260" y="4276"/>
                                </a:lnTo>
                                <a:lnTo>
                                  <a:pt x="209" y="4330"/>
                                </a:lnTo>
                                <a:lnTo>
                                  <a:pt x="160" y="4371"/>
                                </a:lnTo>
                                <a:lnTo>
                                  <a:pt x="115" y="4397"/>
                                </a:lnTo>
                                <a:lnTo>
                                  <a:pt x="75" y="4406"/>
                                </a:lnTo>
                                <a:close/>
                                <a:moveTo>
                                  <a:pt x="2049" y="4948"/>
                                </a:moveTo>
                                <a:lnTo>
                                  <a:pt x="2045" y="4908"/>
                                </a:lnTo>
                                <a:lnTo>
                                  <a:pt x="2015" y="4785"/>
                                </a:lnTo>
                                <a:lnTo>
                                  <a:pt x="1932" y="4571"/>
                                </a:lnTo>
                                <a:lnTo>
                                  <a:pt x="1772" y="4260"/>
                                </a:lnTo>
                                <a:lnTo>
                                  <a:pt x="1561" y="3944"/>
                                </a:lnTo>
                                <a:lnTo>
                                  <a:pt x="1368" y="3720"/>
                                </a:lnTo>
                                <a:lnTo>
                                  <a:pt x="1227" y="3587"/>
                                </a:lnTo>
                                <a:lnTo>
                                  <a:pt x="1172" y="3542"/>
                                </a:lnTo>
                                <a:lnTo>
                                  <a:pt x="2448" y="3542"/>
                                </a:lnTo>
                                <a:lnTo>
                                  <a:pt x="2439" y="3614"/>
                                </a:lnTo>
                                <a:lnTo>
                                  <a:pt x="2429" y="3699"/>
                                </a:lnTo>
                                <a:lnTo>
                                  <a:pt x="2419" y="3783"/>
                                </a:lnTo>
                                <a:lnTo>
                                  <a:pt x="2401" y="3945"/>
                                </a:lnTo>
                                <a:lnTo>
                                  <a:pt x="2392" y="4023"/>
                                </a:lnTo>
                                <a:lnTo>
                                  <a:pt x="2383" y="4097"/>
                                </a:lnTo>
                                <a:lnTo>
                                  <a:pt x="2374" y="4167"/>
                                </a:lnTo>
                                <a:lnTo>
                                  <a:pt x="2364" y="4232"/>
                                </a:lnTo>
                                <a:lnTo>
                                  <a:pt x="2353" y="4293"/>
                                </a:lnTo>
                                <a:lnTo>
                                  <a:pt x="2342" y="4348"/>
                                </a:lnTo>
                                <a:lnTo>
                                  <a:pt x="2259" y="4602"/>
                                </a:lnTo>
                                <a:lnTo>
                                  <a:pt x="2163" y="4790"/>
                                </a:lnTo>
                                <a:lnTo>
                                  <a:pt x="2083" y="4908"/>
                                </a:lnTo>
                                <a:lnTo>
                                  <a:pt x="2049" y="4948"/>
                                </a:lnTo>
                                <a:close/>
                                <a:moveTo>
                                  <a:pt x="656" y="3588"/>
                                </a:moveTo>
                                <a:lnTo>
                                  <a:pt x="602" y="3586"/>
                                </a:lnTo>
                                <a:lnTo>
                                  <a:pt x="794" y="3586"/>
                                </a:lnTo>
                                <a:lnTo>
                                  <a:pt x="656" y="3588"/>
                                </a:lnTo>
                                <a:close/>
                                <a:moveTo>
                                  <a:pt x="346" y="5234"/>
                                </a:moveTo>
                                <a:lnTo>
                                  <a:pt x="309" y="5226"/>
                                </a:lnTo>
                                <a:lnTo>
                                  <a:pt x="280" y="5200"/>
                                </a:lnTo>
                                <a:lnTo>
                                  <a:pt x="250" y="5156"/>
                                </a:lnTo>
                                <a:lnTo>
                                  <a:pt x="230" y="5094"/>
                                </a:lnTo>
                                <a:lnTo>
                                  <a:pt x="232" y="5015"/>
                                </a:lnTo>
                                <a:lnTo>
                                  <a:pt x="265" y="4919"/>
                                </a:lnTo>
                                <a:lnTo>
                                  <a:pt x="311" y="4838"/>
                                </a:lnTo>
                                <a:lnTo>
                                  <a:pt x="360" y="4776"/>
                                </a:lnTo>
                                <a:lnTo>
                                  <a:pt x="410" y="4734"/>
                                </a:lnTo>
                                <a:lnTo>
                                  <a:pt x="458" y="4715"/>
                                </a:lnTo>
                                <a:lnTo>
                                  <a:pt x="503" y="4722"/>
                                </a:lnTo>
                                <a:lnTo>
                                  <a:pt x="543" y="4757"/>
                                </a:lnTo>
                                <a:lnTo>
                                  <a:pt x="556" y="4869"/>
                                </a:lnTo>
                                <a:lnTo>
                                  <a:pt x="512" y="5015"/>
                                </a:lnTo>
                                <a:lnTo>
                                  <a:pt x="455" y="5142"/>
                                </a:lnTo>
                                <a:lnTo>
                                  <a:pt x="426" y="5197"/>
                                </a:lnTo>
                                <a:lnTo>
                                  <a:pt x="414" y="5205"/>
                                </a:lnTo>
                                <a:lnTo>
                                  <a:pt x="384" y="5222"/>
                                </a:lnTo>
                                <a:lnTo>
                                  <a:pt x="346" y="5234"/>
                                </a:lnTo>
                                <a:close/>
                                <a:moveTo>
                                  <a:pt x="551" y="5424"/>
                                </a:moveTo>
                                <a:lnTo>
                                  <a:pt x="514" y="5416"/>
                                </a:lnTo>
                                <a:lnTo>
                                  <a:pt x="484" y="5390"/>
                                </a:lnTo>
                                <a:lnTo>
                                  <a:pt x="454" y="5346"/>
                                </a:lnTo>
                                <a:lnTo>
                                  <a:pt x="435" y="5284"/>
                                </a:lnTo>
                                <a:lnTo>
                                  <a:pt x="437" y="5206"/>
                                </a:lnTo>
                                <a:lnTo>
                                  <a:pt x="437" y="5205"/>
                                </a:lnTo>
                                <a:lnTo>
                                  <a:pt x="470" y="5109"/>
                                </a:lnTo>
                                <a:lnTo>
                                  <a:pt x="516" y="5029"/>
                                </a:lnTo>
                                <a:lnTo>
                                  <a:pt x="565" y="4966"/>
                                </a:lnTo>
                                <a:lnTo>
                                  <a:pt x="615" y="4924"/>
                                </a:lnTo>
                                <a:lnTo>
                                  <a:pt x="663" y="4905"/>
                                </a:lnTo>
                                <a:lnTo>
                                  <a:pt x="708" y="4912"/>
                                </a:lnTo>
                                <a:lnTo>
                                  <a:pt x="748" y="4948"/>
                                </a:lnTo>
                                <a:lnTo>
                                  <a:pt x="761" y="5060"/>
                                </a:lnTo>
                                <a:lnTo>
                                  <a:pt x="738" y="5134"/>
                                </a:lnTo>
                                <a:lnTo>
                                  <a:pt x="706" y="5175"/>
                                </a:lnTo>
                                <a:lnTo>
                                  <a:pt x="660" y="5255"/>
                                </a:lnTo>
                                <a:lnTo>
                                  <a:pt x="627" y="5352"/>
                                </a:lnTo>
                                <a:lnTo>
                                  <a:pt x="626" y="5390"/>
                                </a:lnTo>
                                <a:lnTo>
                                  <a:pt x="619" y="5396"/>
                                </a:lnTo>
                                <a:lnTo>
                                  <a:pt x="589" y="5413"/>
                                </a:lnTo>
                                <a:lnTo>
                                  <a:pt x="551" y="5424"/>
                                </a:lnTo>
                                <a:close/>
                                <a:moveTo>
                                  <a:pt x="741" y="5570"/>
                                </a:moveTo>
                                <a:lnTo>
                                  <a:pt x="704" y="5563"/>
                                </a:lnTo>
                                <a:lnTo>
                                  <a:pt x="674" y="5536"/>
                                </a:lnTo>
                                <a:lnTo>
                                  <a:pt x="645" y="5492"/>
                                </a:lnTo>
                                <a:lnTo>
                                  <a:pt x="625" y="5431"/>
                                </a:lnTo>
                                <a:lnTo>
                                  <a:pt x="626" y="5390"/>
                                </a:lnTo>
                                <a:lnTo>
                                  <a:pt x="631" y="5387"/>
                                </a:lnTo>
                                <a:lnTo>
                                  <a:pt x="660" y="5333"/>
                                </a:lnTo>
                                <a:lnTo>
                                  <a:pt x="717" y="5206"/>
                                </a:lnTo>
                                <a:lnTo>
                                  <a:pt x="738" y="5134"/>
                                </a:lnTo>
                                <a:lnTo>
                                  <a:pt x="755" y="5113"/>
                                </a:lnTo>
                                <a:lnTo>
                                  <a:pt x="805" y="5070"/>
                                </a:lnTo>
                                <a:lnTo>
                                  <a:pt x="853" y="5051"/>
                                </a:lnTo>
                                <a:lnTo>
                                  <a:pt x="898" y="5058"/>
                                </a:lnTo>
                                <a:lnTo>
                                  <a:pt x="938" y="5094"/>
                                </a:lnTo>
                                <a:lnTo>
                                  <a:pt x="951" y="5206"/>
                                </a:lnTo>
                                <a:lnTo>
                                  <a:pt x="909" y="5347"/>
                                </a:lnTo>
                                <a:lnTo>
                                  <a:pt x="876" y="5402"/>
                                </a:lnTo>
                                <a:lnTo>
                                  <a:pt x="858" y="5461"/>
                                </a:lnTo>
                                <a:lnTo>
                                  <a:pt x="850" y="5479"/>
                                </a:lnTo>
                                <a:lnTo>
                                  <a:pt x="821" y="5533"/>
                                </a:lnTo>
                                <a:lnTo>
                                  <a:pt x="809" y="5542"/>
                                </a:lnTo>
                                <a:lnTo>
                                  <a:pt x="779" y="5559"/>
                                </a:lnTo>
                                <a:lnTo>
                                  <a:pt x="741" y="5570"/>
                                </a:lnTo>
                                <a:close/>
                                <a:moveTo>
                                  <a:pt x="626" y="5390"/>
                                </a:moveTo>
                                <a:lnTo>
                                  <a:pt x="627" y="5352"/>
                                </a:lnTo>
                                <a:lnTo>
                                  <a:pt x="660" y="5255"/>
                                </a:lnTo>
                                <a:lnTo>
                                  <a:pt x="706" y="5175"/>
                                </a:lnTo>
                                <a:lnTo>
                                  <a:pt x="738" y="5134"/>
                                </a:lnTo>
                                <a:lnTo>
                                  <a:pt x="717" y="5206"/>
                                </a:lnTo>
                                <a:lnTo>
                                  <a:pt x="660" y="5333"/>
                                </a:lnTo>
                                <a:lnTo>
                                  <a:pt x="631" y="5387"/>
                                </a:lnTo>
                                <a:lnTo>
                                  <a:pt x="626" y="5390"/>
                                </a:lnTo>
                                <a:close/>
                                <a:moveTo>
                                  <a:pt x="949" y="5688"/>
                                </a:moveTo>
                                <a:lnTo>
                                  <a:pt x="916" y="5680"/>
                                </a:lnTo>
                                <a:lnTo>
                                  <a:pt x="882" y="5648"/>
                                </a:lnTo>
                                <a:lnTo>
                                  <a:pt x="851" y="5591"/>
                                </a:lnTo>
                                <a:lnTo>
                                  <a:pt x="843" y="5509"/>
                                </a:lnTo>
                                <a:lnTo>
                                  <a:pt x="858" y="5461"/>
                                </a:lnTo>
                                <a:lnTo>
                                  <a:pt x="907" y="5352"/>
                                </a:lnTo>
                                <a:lnTo>
                                  <a:pt x="909" y="5347"/>
                                </a:lnTo>
                                <a:lnTo>
                                  <a:pt x="926" y="5317"/>
                                </a:lnTo>
                                <a:lnTo>
                                  <a:pt x="980" y="5255"/>
                                </a:lnTo>
                                <a:lnTo>
                                  <a:pt x="1033" y="5222"/>
                                </a:lnTo>
                                <a:lnTo>
                                  <a:pt x="1084" y="5221"/>
                                </a:lnTo>
                                <a:lnTo>
                                  <a:pt x="1128" y="5256"/>
                                </a:lnTo>
                                <a:lnTo>
                                  <a:pt x="1139" y="5358"/>
                                </a:lnTo>
                                <a:lnTo>
                                  <a:pt x="1100" y="5490"/>
                                </a:lnTo>
                                <a:lnTo>
                                  <a:pt x="1048" y="5605"/>
                                </a:lnTo>
                                <a:lnTo>
                                  <a:pt x="1022" y="5654"/>
                                </a:lnTo>
                                <a:lnTo>
                                  <a:pt x="1011" y="5662"/>
                                </a:lnTo>
                                <a:lnTo>
                                  <a:pt x="984" y="5677"/>
                                </a:lnTo>
                                <a:lnTo>
                                  <a:pt x="949" y="5688"/>
                                </a:lnTo>
                                <a:close/>
                                <a:moveTo>
                                  <a:pt x="858" y="5461"/>
                                </a:moveTo>
                                <a:lnTo>
                                  <a:pt x="876" y="5402"/>
                                </a:lnTo>
                                <a:lnTo>
                                  <a:pt x="909" y="5347"/>
                                </a:lnTo>
                                <a:lnTo>
                                  <a:pt x="907" y="5352"/>
                                </a:lnTo>
                                <a:lnTo>
                                  <a:pt x="858" y="54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AB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AutoShape 221"/>
                        <wps:cNvSpPr>
                          <a:spLocks/>
                        </wps:cNvSpPr>
                        <wps:spPr bwMode="auto">
                          <a:xfrm>
                            <a:off x="2737" y="6631"/>
                            <a:ext cx="3824" cy="5672"/>
                          </a:xfrm>
                          <a:custGeom>
                            <a:avLst/>
                            <a:gdLst>
                              <a:gd name="T0" fmla="+- 0 3019 2738"/>
                              <a:gd name="T1" fmla="*/ T0 w 3824"/>
                              <a:gd name="T2" fmla="+- 0 7890 6631"/>
                              <a:gd name="T3" fmla="*/ 7890 h 5672"/>
                              <a:gd name="T4" fmla="+- 0 2940 2738"/>
                              <a:gd name="T5" fmla="*/ T4 w 3824"/>
                              <a:gd name="T6" fmla="+- 0 7753 6631"/>
                              <a:gd name="T7" fmla="*/ 7753 h 5672"/>
                              <a:gd name="T8" fmla="+- 0 2871 2738"/>
                              <a:gd name="T9" fmla="*/ T8 w 3824"/>
                              <a:gd name="T10" fmla="+- 0 7613 6631"/>
                              <a:gd name="T11" fmla="*/ 7613 h 5672"/>
                              <a:gd name="T12" fmla="+- 0 2814 2738"/>
                              <a:gd name="T13" fmla="*/ T12 w 3824"/>
                              <a:gd name="T14" fmla="+- 0 7473 6631"/>
                              <a:gd name="T15" fmla="*/ 7473 h 5672"/>
                              <a:gd name="T16" fmla="+- 0 2772 2738"/>
                              <a:gd name="T17" fmla="*/ T16 w 3824"/>
                              <a:gd name="T18" fmla="+- 0 7336 6631"/>
                              <a:gd name="T19" fmla="*/ 7336 h 5672"/>
                              <a:gd name="T20" fmla="+- 0 2746 2738"/>
                              <a:gd name="T21" fmla="*/ T20 w 3824"/>
                              <a:gd name="T22" fmla="+- 0 7204 6631"/>
                              <a:gd name="T23" fmla="*/ 7204 h 5672"/>
                              <a:gd name="T24" fmla="+- 0 2738 2738"/>
                              <a:gd name="T25" fmla="*/ T24 w 3824"/>
                              <a:gd name="T26" fmla="+- 0 7080 6631"/>
                              <a:gd name="T27" fmla="*/ 7080 h 5672"/>
                              <a:gd name="T28" fmla="+- 0 2750 2738"/>
                              <a:gd name="T29" fmla="*/ T28 w 3824"/>
                              <a:gd name="T30" fmla="+- 0 6965 6631"/>
                              <a:gd name="T31" fmla="*/ 6965 h 5672"/>
                              <a:gd name="T32" fmla="+- 0 2784 2738"/>
                              <a:gd name="T33" fmla="*/ T32 w 3824"/>
                              <a:gd name="T34" fmla="+- 0 6863 6631"/>
                              <a:gd name="T35" fmla="*/ 6863 h 5672"/>
                              <a:gd name="T36" fmla="+- 0 2843 2738"/>
                              <a:gd name="T37" fmla="*/ T36 w 3824"/>
                              <a:gd name="T38" fmla="+- 0 6777 6631"/>
                              <a:gd name="T39" fmla="*/ 6777 h 5672"/>
                              <a:gd name="T40" fmla="+- 0 2927 2738"/>
                              <a:gd name="T41" fmla="*/ T40 w 3824"/>
                              <a:gd name="T42" fmla="+- 0 6707 6631"/>
                              <a:gd name="T43" fmla="*/ 6707 h 5672"/>
                              <a:gd name="T44" fmla="+- 0 3039 2738"/>
                              <a:gd name="T45" fmla="*/ T44 w 3824"/>
                              <a:gd name="T46" fmla="+- 0 6658 6631"/>
                              <a:gd name="T47" fmla="*/ 6658 h 5672"/>
                              <a:gd name="T48" fmla="+- 0 3180 2738"/>
                              <a:gd name="T49" fmla="*/ T48 w 3824"/>
                              <a:gd name="T50" fmla="+- 0 6631 6631"/>
                              <a:gd name="T51" fmla="*/ 6631 h 5672"/>
                              <a:gd name="T52" fmla="+- 0 4389 2738"/>
                              <a:gd name="T53" fmla="*/ T52 w 3824"/>
                              <a:gd name="T54" fmla="+- 0 6814 6631"/>
                              <a:gd name="T55" fmla="*/ 6814 h 5672"/>
                              <a:gd name="T56" fmla="+- 0 5125 2738"/>
                              <a:gd name="T57" fmla="*/ T56 w 3824"/>
                              <a:gd name="T58" fmla="+- 0 7041 6631"/>
                              <a:gd name="T59" fmla="*/ 7041 h 5672"/>
                              <a:gd name="T60" fmla="+- 0 5169 2738"/>
                              <a:gd name="T61" fmla="*/ T60 w 3824"/>
                              <a:gd name="T62" fmla="+- 0 7201 6631"/>
                              <a:gd name="T63" fmla="*/ 7201 h 5672"/>
                              <a:gd name="T64" fmla="+- 0 5197 2738"/>
                              <a:gd name="T65" fmla="*/ T64 w 3824"/>
                              <a:gd name="T66" fmla="+- 0 7372 6631"/>
                              <a:gd name="T67" fmla="*/ 7372 h 5672"/>
                              <a:gd name="T68" fmla="+- 0 5213 2738"/>
                              <a:gd name="T69" fmla="*/ T68 w 3824"/>
                              <a:gd name="T70" fmla="+- 0 7543 6631"/>
                              <a:gd name="T71" fmla="*/ 7543 h 5672"/>
                              <a:gd name="T72" fmla="+- 0 5219 2738"/>
                              <a:gd name="T73" fmla="*/ T72 w 3824"/>
                              <a:gd name="T74" fmla="+- 0 7701 6631"/>
                              <a:gd name="T75" fmla="*/ 7701 h 5672"/>
                              <a:gd name="T76" fmla="+- 0 5219 2738"/>
                              <a:gd name="T77" fmla="*/ T76 w 3824"/>
                              <a:gd name="T78" fmla="+- 0 7837 6631"/>
                              <a:gd name="T79" fmla="*/ 7837 h 5672"/>
                              <a:gd name="T80" fmla="+- 0 5208 2738"/>
                              <a:gd name="T81" fmla="*/ T80 w 3824"/>
                              <a:gd name="T82" fmla="+- 0 7937 6631"/>
                              <a:gd name="T83" fmla="*/ 7937 h 5672"/>
                              <a:gd name="T84" fmla="+- 0 5146 2738"/>
                              <a:gd name="T85" fmla="*/ T84 w 3824"/>
                              <a:gd name="T86" fmla="+- 0 7995 6631"/>
                              <a:gd name="T87" fmla="*/ 7995 h 5672"/>
                              <a:gd name="T88" fmla="+- 0 6511 2738"/>
                              <a:gd name="T89" fmla="*/ T88 w 3824"/>
                              <a:gd name="T90" fmla="+- 0 12303 6631"/>
                              <a:gd name="T91" fmla="*/ 12303 h 5672"/>
                              <a:gd name="T92" fmla="+- 0 6422 2738"/>
                              <a:gd name="T93" fmla="*/ T92 w 3824"/>
                              <a:gd name="T94" fmla="+- 0 12226 6631"/>
                              <a:gd name="T95" fmla="*/ 12226 h 5672"/>
                              <a:gd name="T96" fmla="+- 0 6458 2738"/>
                              <a:gd name="T97" fmla="*/ T96 w 3824"/>
                              <a:gd name="T98" fmla="+- 0 12121 6631"/>
                              <a:gd name="T99" fmla="*/ 12121 h 5672"/>
                              <a:gd name="T100" fmla="+- 0 6552 2738"/>
                              <a:gd name="T101" fmla="*/ T100 w 3824"/>
                              <a:gd name="T102" fmla="+- 0 12169 6631"/>
                              <a:gd name="T103" fmla="*/ 12169 h 5672"/>
                              <a:gd name="T104" fmla="+- 0 6547 2738"/>
                              <a:gd name="T105" fmla="*/ T104 w 3824"/>
                              <a:gd name="T106" fmla="+- 0 12277 6631"/>
                              <a:gd name="T107" fmla="*/ 12277 h 5672"/>
                              <a:gd name="T108" fmla="+- 0 6288 2738"/>
                              <a:gd name="T109" fmla="*/ T108 w 3824"/>
                              <a:gd name="T110" fmla="+- 0 12139 6631"/>
                              <a:gd name="T111" fmla="*/ 12139 h 5672"/>
                              <a:gd name="T112" fmla="+- 0 6212 2738"/>
                              <a:gd name="T113" fmla="*/ T112 w 3824"/>
                              <a:gd name="T114" fmla="+- 0 12049 6631"/>
                              <a:gd name="T115" fmla="*/ 12049 h 5672"/>
                              <a:gd name="T116" fmla="+- 0 6278 2738"/>
                              <a:gd name="T117" fmla="*/ T116 w 3824"/>
                              <a:gd name="T118" fmla="+- 0 11976 6631"/>
                              <a:gd name="T119" fmla="*/ 11976 h 5672"/>
                              <a:gd name="T120" fmla="+- 0 6368 2738"/>
                              <a:gd name="T121" fmla="*/ T120 w 3824"/>
                              <a:gd name="T122" fmla="+- 0 11989 6631"/>
                              <a:gd name="T123" fmla="*/ 11989 h 5672"/>
                              <a:gd name="T124" fmla="+- 0 6366 2738"/>
                              <a:gd name="T125" fmla="*/ T124 w 3824"/>
                              <a:gd name="T126" fmla="+- 0 12085 6631"/>
                              <a:gd name="T127" fmla="*/ 12085 h 5672"/>
                              <a:gd name="T128" fmla="+- 0 6288 2738"/>
                              <a:gd name="T129" fmla="*/ T128 w 3824"/>
                              <a:gd name="T130" fmla="+- 0 12139 6631"/>
                              <a:gd name="T131" fmla="*/ 12139 h 5672"/>
                              <a:gd name="T132" fmla="+- 0 6046 2738"/>
                              <a:gd name="T133" fmla="*/ T132 w 3824"/>
                              <a:gd name="T134" fmla="+- 0 11989 6631"/>
                              <a:gd name="T135" fmla="*/ 11989 h 5672"/>
                              <a:gd name="T136" fmla="+- 0 6021 2738"/>
                              <a:gd name="T137" fmla="*/ T136 w 3824"/>
                              <a:gd name="T138" fmla="+- 0 11864 6631"/>
                              <a:gd name="T139" fmla="*/ 11864 h 5672"/>
                              <a:gd name="T140" fmla="+- 0 6103 2738"/>
                              <a:gd name="T141" fmla="*/ T140 w 3824"/>
                              <a:gd name="T142" fmla="+- 0 11801 6631"/>
                              <a:gd name="T143" fmla="*/ 11801 h 5672"/>
                              <a:gd name="T144" fmla="+- 0 6162 2738"/>
                              <a:gd name="T145" fmla="*/ T144 w 3824"/>
                              <a:gd name="T146" fmla="+- 0 11843 6631"/>
                              <a:gd name="T147" fmla="*/ 11843 h 5672"/>
                              <a:gd name="T148" fmla="+- 0 6152 2738"/>
                              <a:gd name="T149" fmla="*/ T148 w 3824"/>
                              <a:gd name="T150" fmla="+- 0 11956 6631"/>
                              <a:gd name="T151" fmla="*/ 11956 h 5672"/>
                              <a:gd name="T152" fmla="+- 0 6092 2738"/>
                              <a:gd name="T153" fmla="*/ T152 w 3824"/>
                              <a:gd name="T154" fmla="+- 0 12018 6631"/>
                              <a:gd name="T155" fmla="*/ 12018 h 5672"/>
                              <a:gd name="T156" fmla="+- 0 5827 2738"/>
                              <a:gd name="T157" fmla="*/ T156 w 3824"/>
                              <a:gd name="T158" fmla="+- 0 11799 6631"/>
                              <a:gd name="T159" fmla="*/ 11799 h 5672"/>
                              <a:gd name="T160" fmla="+- 0 5806 2738"/>
                              <a:gd name="T161" fmla="*/ T160 w 3824"/>
                              <a:gd name="T162" fmla="+- 0 11685 6631"/>
                              <a:gd name="T163" fmla="*/ 11685 h 5672"/>
                              <a:gd name="T164" fmla="+- 0 5878 2738"/>
                              <a:gd name="T165" fmla="*/ T164 w 3824"/>
                              <a:gd name="T166" fmla="+- 0 11611 6631"/>
                              <a:gd name="T167" fmla="*/ 11611 h 5672"/>
                              <a:gd name="T168" fmla="+- 0 5960 2738"/>
                              <a:gd name="T169" fmla="*/ T168 w 3824"/>
                              <a:gd name="T170" fmla="+- 0 11690 6631"/>
                              <a:gd name="T171" fmla="*/ 11690 h 5672"/>
                              <a:gd name="T172" fmla="+- 0 5924 2738"/>
                              <a:gd name="T173" fmla="*/ T172 w 3824"/>
                              <a:gd name="T174" fmla="+- 0 11800 6631"/>
                              <a:gd name="T175" fmla="*/ 11800 h 5672"/>
                              <a:gd name="T176" fmla="+- 0 5452 2738"/>
                              <a:gd name="T177" fmla="*/ T176 w 3824"/>
                              <a:gd name="T178" fmla="+- 0 11228 6631"/>
                              <a:gd name="T179" fmla="*/ 11228 h 5672"/>
                              <a:gd name="T180" fmla="+- 0 5447 2738"/>
                              <a:gd name="T181" fmla="*/ T180 w 3824"/>
                              <a:gd name="T182" fmla="+- 0 11078 6631"/>
                              <a:gd name="T183" fmla="*/ 11078 h 5672"/>
                              <a:gd name="T184" fmla="+- 0 5491 2738"/>
                              <a:gd name="T185" fmla="*/ T184 w 3824"/>
                              <a:gd name="T186" fmla="+- 0 10950 6631"/>
                              <a:gd name="T187" fmla="*/ 10950 h 5672"/>
                              <a:gd name="T188" fmla="+- 0 5540 2738"/>
                              <a:gd name="T189" fmla="*/ T188 w 3824"/>
                              <a:gd name="T190" fmla="+- 0 10988 6631"/>
                              <a:gd name="T191" fmla="*/ 10988 h 5672"/>
                              <a:gd name="T192" fmla="+- 0 5578 2738"/>
                              <a:gd name="T193" fmla="*/ T192 w 3824"/>
                              <a:gd name="T194" fmla="+- 0 11082 6631"/>
                              <a:gd name="T195" fmla="*/ 11082 h 5672"/>
                              <a:gd name="T196" fmla="+- 0 5533 2738"/>
                              <a:gd name="T197" fmla="*/ T196 w 3824"/>
                              <a:gd name="T198" fmla="+- 0 11193 6631"/>
                              <a:gd name="T199" fmla="*/ 11193 h 5672"/>
                              <a:gd name="T200" fmla="+- 0 5452 2738"/>
                              <a:gd name="T201" fmla="*/ T200 w 3824"/>
                              <a:gd name="T202" fmla="+- 0 11228 6631"/>
                              <a:gd name="T203" fmla="*/ 11228 h 56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3824" h="5672">
                                <a:moveTo>
                                  <a:pt x="2363" y="1370"/>
                                </a:moveTo>
                                <a:lnTo>
                                  <a:pt x="281" y="1259"/>
                                </a:lnTo>
                                <a:lnTo>
                                  <a:pt x="241" y="1191"/>
                                </a:lnTo>
                                <a:lnTo>
                                  <a:pt x="202" y="1122"/>
                                </a:lnTo>
                                <a:lnTo>
                                  <a:pt x="166" y="1052"/>
                                </a:lnTo>
                                <a:lnTo>
                                  <a:pt x="133" y="982"/>
                                </a:lnTo>
                                <a:lnTo>
                                  <a:pt x="103" y="912"/>
                                </a:lnTo>
                                <a:lnTo>
                                  <a:pt x="76" y="842"/>
                                </a:lnTo>
                                <a:lnTo>
                                  <a:pt x="53" y="773"/>
                                </a:lnTo>
                                <a:lnTo>
                                  <a:pt x="34" y="705"/>
                                </a:lnTo>
                                <a:lnTo>
                                  <a:pt x="19" y="638"/>
                                </a:lnTo>
                                <a:lnTo>
                                  <a:pt x="8" y="573"/>
                                </a:lnTo>
                                <a:lnTo>
                                  <a:pt x="2" y="510"/>
                                </a:lnTo>
                                <a:lnTo>
                                  <a:pt x="0" y="449"/>
                                </a:lnTo>
                                <a:lnTo>
                                  <a:pt x="3" y="390"/>
                                </a:lnTo>
                                <a:lnTo>
                                  <a:pt x="12" y="334"/>
                                </a:lnTo>
                                <a:lnTo>
                                  <a:pt x="26" y="282"/>
                                </a:lnTo>
                                <a:lnTo>
                                  <a:pt x="46" y="232"/>
                                </a:lnTo>
                                <a:lnTo>
                                  <a:pt x="72" y="187"/>
                                </a:lnTo>
                                <a:lnTo>
                                  <a:pt x="105" y="146"/>
                                </a:lnTo>
                                <a:lnTo>
                                  <a:pt x="143" y="109"/>
                                </a:lnTo>
                                <a:lnTo>
                                  <a:pt x="189" y="76"/>
                                </a:lnTo>
                                <a:lnTo>
                                  <a:pt x="241" y="49"/>
                                </a:lnTo>
                                <a:lnTo>
                                  <a:pt x="301" y="27"/>
                                </a:lnTo>
                                <a:lnTo>
                                  <a:pt x="368" y="11"/>
                                </a:lnTo>
                                <a:lnTo>
                                  <a:pt x="442" y="0"/>
                                </a:lnTo>
                                <a:lnTo>
                                  <a:pt x="1011" y="40"/>
                                </a:lnTo>
                                <a:lnTo>
                                  <a:pt x="1651" y="183"/>
                                </a:lnTo>
                                <a:lnTo>
                                  <a:pt x="2172" y="338"/>
                                </a:lnTo>
                                <a:lnTo>
                                  <a:pt x="2387" y="410"/>
                                </a:lnTo>
                                <a:lnTo>
                                  <a:pt x="2411" y="488"/>
                                </a:lnTo>
                                <a:lnTo>
                                  <a:pt x="2431" y="570"/>
                                </a:lnTo>
                                <a:lnTo>
                                  <a:pt x="2447" y="655"/>
                                </a:lnTo>
                                <a:lnTo>
                                  <a:pt x="2459" y="741"/>
                                </a:lnTo>
                                <a:lnTo>
                                  <a:pt x="2468" y="827"/>
                                </a:lnTo>
                                <a:lnTo>
                                  <a:pt x="2475" y="912"/>
                                </a:lnTo>
                                <a:lnTo>
                                  <a:pt x="2479" y="993"/>
                                </a:lnTo>
                                <a:lnTo>
                                  <a:pt x="2481" y="1070"/>
                                </a:lnTo>
                                <a:lnTo>
                                  <a:pt x="2482" y="1142"/>
                                </a:lnTo>
                                <a:lnTo>
                                  <a:pt x="2481" y="1206"/>
                                </a:lnTo>
                                <a:lnTo>
                                  <a:pt x="2480" y="1263"/>
                                </a:lnTo>
                                <a:lnTo>
                                  <a:pt x="2470" y="1306"/>
                                </a:lnTo>
                                <a:lnTo>
                                  <a:pt x="2444" y="1341"/>
                                </a:lnTo>
                                <a:lnTo>
                                  <a:pt x="2408" y="1364"/>
                                </a:lnTo>
                                <a:lnTo>
                                  <a:pt x="2363" y="1370"/>
                                </a:lnTo>
                                <a:close/>
                                <a:moveTo>
                                  <a:pt x="3773" y="5672"/>
                                </a:moveTo>
                                <a:lnTo>
                                  <a:pt x="3718" y="5651"/>
                                </a:lnTo>
                                <a:lnTo>
                                  <a:pt x="3684" y="5595"/>
                                </a:lnTo>
                                <a:lnTo>
                                  <a:pt x="3687" y="5533"/>
                                </a:lnTo>
                                <a:lnTo>
                                  <a:pt x="3720" y="5490"/>
                                </a:lnTo>
                                <a:lnTo>
                                  <a:pt x="3776" y="5495"/>
                                </a:lnTo>
                                <a:lnTo>
                                  <a:pt x="3814" y="5538"/>
                                </a:lnTo>
                                <a:lnTo>
                                  <a:pt x="3824" y="5595"/>
                                </a:lnTo>
                                <a:lnTo>
                                  <a:pt x="3809" y="5646"/>
                                </a:lnTo>
                                <a:lnTo>
                                  <a:pt x="3773" y="5672"/>
                                </a:lnTo>
                                <a:close/>
                                <a:moveTo>
                                  <a:pt x="3550" y="5508"/>
                                </a:moveTo>
                                <a:lnTo>
                                  <a:pt x="3499" y="5475"/>
                                </a:lnTo>
                                <a:lnTo>
                                  <a:pt x="3474" y="5418"/>
                                </a:lnTo>
                                <a:lnTo>
                                  <a:pt x="3494" y="5373"/>
                                </a:lnTo>
                                <a:lnTo>
                                  <a:pt x="3540" y="5345"/>
                                </a:lnTo>
                                <a:lnTo>
                                  <a:pt x="3591" y="5338"/>
                                </a:lnTo>
                                <a:lnTo>
                                  <a:pt x="3630" y="5358"/>
                                </a:lnTo>
                                <a:lnTo>
                                  <a:pt x="3642" y="5403"/>
                                </a:lnTo>
                                <a:lnTo>
                                  <a:pt x="3628" y="5454"/>
                                </a:lnTo>
                                <a:lnTo>
                                  <a:pt x="3595" y="5495"/>
                                </a:lnTo>
                                <a:lnTo>
                                  <a:pt x="3550" y="5508"/>
                                </a:lnTo>
                                <a:close/>
                                <a:moveTo>
                                  <a:pt x="3354" y="5387"/>
                                </a:moveTo>
                                <a:lnTo>
                                  <a:pt x="3308" y="5358"/>
                                </a:lnTo>
                                <a:lnTo>
                                  <a:pt x="3274" y="5291"/>
                                </a:lnTo>
                                <a:lnTo>
                                  <a:pt x="3283" y="5233"/>
                                </a:lnTo>
                                <a:lnTo>
                                  <a:pt x="3319" y="5191"/>
                                </a:lnTo>
                                <a:lnTo>
                                  <a:pt x="3365" y="5170"/>
                                </a:lnTo>
                                <a:lnTo>
                                  <a:pt x="3406" y="5178"/>
                                </a:lnTo>
                                <a:lnTo>
                                  <a:pt x="3424" y="5212"/>
                                </a:lnTo>
                                <a:lnTo>
                                  <a:pt x="3426" y="5267"/>
                                </a:lnTo>
                                <a:lnTo>
                                  <a:pt x="3414" y="5325"/>
                                </a:lnTo>
                                <a:lnTo>
                                  <a:pt x="3390" y="5370"/>
                                </a:lnTo>
                                <a:lnTo>
                                  <a:pt x="3354" y="5387"/>
                                </a:lnTo>
                                <a:close/>
                                <a:moveTo>
                                  <a:pt x="3140" y="5191"/>
                                </a:moveTo>
                                <a:lnTo>
                                  <a:pt x="3089" y="5168"/>
                                </a:lnTo>
                                <a:lnTo>
                                  <a:pt x="3063" y="5115"/>
                                </a:lnTo>
                                <a:lnTo>
                                  <a:pt x="3068" y="5054"/>
                                </a:lnTo>
                                <a:lnTo>
                                  <a:pt x="3096" y="5003"/>
                                </a:lnTo>
                                <a:lnTo>
                                  <a:pt x="3140" y="4980"/>
                                </a:lnTo>
                                <a:lnTo>
                                  <a:pt x="3191" y="5002"/>
                                </a:lnTo>
                                <a:lnTo>
                                  <a:pt x="3222" y="5059"/>
                                </a:lnTo>
                                <a:lnTo>
                                  <a:pt x="3217" y="5120"/>
                                </a:lnTo>
                                <a:lnTo>
                                  <a:pt x="3186" y="5169"/>
                                </a:lnTo>
                                <a:lnTo>
                                  <a:pt x="3140" y="5191"/>
                                </a:lnTo>
                                <a:close/>
                                <a:moveTo>
                                  <a:pt x="2714" y="4597"/>
                                </a:moveTo>
                                <a:lnTo>
                                  <a:pt x="2693" y="4541"/>
                                </a:lnTo>
                                <a:lnTo>
                                  <a:pt x="2709" y="4447"/>
                                </a:lnTo>
                                <a:lnTo>
                                  <a:pt x="2738" y="4358"/>
                                </a:lnTo>
                                <a:lnTo>
                                  <a:pt x="2753" y="4319"/>
                                </a:lnTo>
                                <a:lnTo>
                                  <a:pt x="2769" y="4329"/>
                                </a:lnTo>
                                <a:lnTo>
                                  <a:pt x="2802" y="4357"/>
                                </a:lnTo>
                                <a:lnTo>
                                  <a:pt x="2833" y="4399"/>
                                </a:lnTo>
                                <a:lnTo>
                                  <a:pt x="2840" y="4451"/>
                                </a:lnTo>
                                <a:lnTo>
                                  <a:pt x="2823" y="4508"/>
                                </a:lnTo>
                                <a:lnTo>
                                  <a:pt x="2795" y="4562"/>
                                </a:lnTo>
                                <a:lnTo>
                                  <a:pt x="2758" y="4597"/>
                                </a:lnTo>
                                <a:lnTo>
                                  <a:pt x="2714" y="45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E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AutoShape 220"/>
                        <wps:cNvSpPr>
                          <a:spLocks/>
                        </wps:cNvSpPr>
                        <wps:spPr bwMode="auto">
                          <a:xfrm>
                            <a:off x="4715" y="6440"/>
                            <a:ext cx="4994" cy="4422"/>
                          </a:xfrm>
                          <a:custGeom>
                            <a:avLst/>
                            <a:gdLst>
                              <a:gd name="T0" fmla="+- 0 4722 4716"/>
                              <a:gd name="T1" fmla="*/ T0 w 4994"/>
                              <a:gd name="T2" fmla="+- 0 10696 6441"/>
                              <a:gd name="T3" fmla="*/ 10696 h 4422"/>
                              <a:gd name="T4" fmla="+- 0 4765 4716"/>
                              <a:gd name="T5" fmla="*/ T4 w 4994"/>
                              <a:gd name="T6" fmla="+- 0 10590 6441"/>
                              <a:gd name="T7" fmla="*/ 10590 h 4422"/>
                              <a:gd name="T8" fmla="+- 0 4870 4716"/>
                              <a:gd name="T9" fmla="*/ T8 w 4994"/>
                              <a:gd name="T10" fmla="+- 0 10633 6441"/>
                              <a:gd name="T11" fmla="*/ 10633 h 4422"/>
                              <a:gd name="T12" fmla="+- 0 4840 4716"/>
                              <a:gd name="T13" fmla="*/ T12 w 4994"/>
                              <a:gd name="T14" fmla="+- 0 10730 6441"/>
                              <a:gd name="T15" fmla="*/ 10730 h 4422"/>
                              <a:gd name="T16" fmla="+- 0 4771 4716"/>
                              <a:gd name="T17" fmla="*/ T16 w 4994"/>
                              <a:gd name="T18" fmla="+- 0 10740 6441"/>
                              <a:gd name="T19" fmla="*/ 10740 h 4422"/>
                              <a:gd name="T20" fmla="+- 0 4784 4716"/>
                              <a:gd name="T21" fmla="*/ T20 w 4994"/>
                              <a:gd name="T22" fmla="+- 0 10742 6441"/>
                              <a:gd name="T23" fmla="*/ 10742 h 4422"/>
                              <a:gd name="T24" fmla="+- 0 4796 4716"/>
                              <a:gd name="T25" fmla="*/ T24 w 4994"/>
                              <a:gd name="T26" fmla="+- 0 10745 6441"/>
                              <a:gd name="T27" fmla="*/ 10745 h 4422"/>
                              <a:gd name="T28" fmla="+- 0 4783 4716"/>
                              <a:gd name="T29" fmla="*/ T28 w 4994"/>
                              <a:gd name="T30" fmla="+- 0 10838 6441"/>
                              <a:gd name="T31" fmla="*/ 10838 h 4422"/>
                              <a:gd name="T32" fmla="+- 0 4764 4716"/>
                              <a:gd name="T33" fmla="*/ T32 w 4994"/>
                              <a:gd name="T34" fmla="+- 0 10754 6441"/>
                              <a:gd name="T35" fmla="*/ 10754 h 4422"/>
                              <a:gd name="T36" fmla="+- 0 4795 4716"/>
                              <a:gd name="T37" fmla="*/ T36 w 4994"/>
                              <a:gd name="T38" fmla="+- 0 10763 6441"/>
                              <a:gd name="T39" fmla="*/ 10763 h 4422"/>
                              <a:gd name="T40" fmla="+- 0 4841 4716"/>
                              <a:gd name="T41" fmla="*/ T40 w 4994"/>
                              <a:gd name="T42" fmla="+- 0 10862 6441"/>
                              <a:gd name="T43" fmla="*/ 10862 h 4422"/>
                              <a:gd name="T44" fmla="+- 0 5644 4716"/>
                              <a:gd name="T45" fmla="*/ T44 w 4994"/>
                              <a:gd name="T46" fmla="+- 0 9807 6441"/>
                              <a:gd name="T47" fmla="*/ 9807 h 4422"/>
                              <a:gd name="T48" fmla="+- 0 5634 4716"/>
                              <a:gd name="T49" fmla="*/ T48 w 4994"/>
                              <a:gd name="T50" fmla="+- 0 9716 6441"/>
                              <a:gd name="T51" fmla="*/ 9716 h 4422"/>
                              <a:gd name="T52" fmla="+- 0 5730 4716"/>
                              <a:gd name="T53" fmla="*/ T52 w 4994"/>
                              <a:gd name="T54" fmla="+- 0 9729 6441"/>
                              <a:gd name="T55" fmla="*/ 9729 h 4422"/>
                              <a:gd name="T56" fmla="+- 0 5735 4716"/>
                              <a:gd name="T57" fmla="*/ T56 w 4994"/>
                              <a:gd name="T58" fmla="+- 0 9838 6441"/>
                              <a:gd name="T59" fmla="*/ 9838 h 4422"/>
                              <a:gd name="T60" fmla="+- 0 4765 4716"/>
                              <a:gd name="T61" fmla="*/ T60 w 4994"/>
                              <a:gd name="T62" fmla="+- 0 10563 6441"/>
                              <a:gd name="T63" fmla="*/ 10563 h 4422"/>
                              <a:gd name="T64" fmla="+- 0 4722 4716"/>
                              <a:gd name="T65" fmla="*/ T64 w 4994"/>
                              <a:gd name="T66" fmla="+- 0 10457 6441"/>
                              <a:gd name="T67" fmla="*/ 10457 h 4422"/>
                              <a:gd name="T68" fmla="+- 0 4827 4716"/>
                              <a:gd name="T69" fmla="*/ T68 w 4994"/>
                              <a:gd name="T70" fmla="+- 0 10415 6441"/>
                              <a:gd name="T71" fmla="*/ 10415 h 4422"/>
                              <a:gd name="T72" fmla="+- 0 4870 4716"/>
                              <a:gd name="T73" fmla="*/ T72 w 4994"/>
                              <a:gd name="T74" fmla="+- 0 10520 6441"/>
                              <a:gd name="T75" fmla="*/ 10520 h 4422"/>
                              <a:gd name="T76" fmla="+- 0 5513 4716"/>
                              <a:gd name="T77" fmla="*/ T76 w 4994"/>
                              <a:gd name="T78" fmla="+- 0 9808 6441"/>
                              <a:gd name="T79" fmla="*/ 9808 h 4422"/>
                              <a:gd name="T80" fmla="+- 0 5432 4716"/>
                              <a:gd name="T81" fmla="*/ T80 w 4994"/>
                              <a:gd name="T82" fmla="+- 0 9727 6441"/>
                              <a:gd name="T83" fmla="*/ 9727 h 4422"/>
                              <a:gd name="T84" fmla="+- 0 5513 4716"/>
                              <a:gd name="T85" fmla="*/ T84 w 4994"/>
                              <a:gd name="T86" fmla="+- 0 9647 6441"/>
                              <a:gd name="T87" fmla="*/ 9647 h 4422"/>
                              <a:gd name="T88" fmla="+- 0 5593 4716"/>
                              <a:gd name="T89" fmla="*/ T88 w 4994"/>
                              <a:gd name="T90" fmla="+- 0 9727 6441"/>
                              <a:gd name="T91" fmla="*/ 9727 h 4422"/>
                              <a:gd name="T92" fmla="+- 0 5513 4716"/>
                              <a:gd name="T93" fmla="*/ T92 w 4994"/>
                              <a:gd name="T94" fmla="+- 0 9808 6441"/>
                              <a:gd name="T95" fmla="*/ 9808 h 4422"/>
                              <a:gd name="T96" fmla="+- 0 5278 4716"/>
                              <a:gd name="T97" fmla="*/ T96 w 4994"/>
                              <a:gd name="T98" fmla="+- 0 9832 6441"/>
                              <a:gd name="T99" fmla="*/ 9832 h 4422"/>
                              <a:gd name="T100" fmla="+- 0 5321 4716"/>
                              <a:gd name="T101" fmla="*/ T100 w 4994"/>
                              <a:gd name="T102" fmla="+- 0 9726 6441"/>
                              <a:gd name="T103" fmla="*/ 9726 h 4422"/>
                              <a:gd name="T104" fmla="+- 0 5426 4716"/>
                              <a:gd name="T105" fmla="*/ T104 w 4994"/>
                              <a:gd name="T106" fmla="+- 0 9769 6441"/>
                              <a:gd name="T107" fmla="*/ 9769 h 4422"/>
                              <a:gd name="T108" fmla="+- 0 5383 4716"/>
                              <a:gd name="T109" fmla="*/ T108 w 4994"/>
                              <a:gd name="T110" fmla="+- 0 9875 6441"/>
                              <a:gd name="T111" fmla="*/ 9875 h 4422"/>
                              <a:gd name="T112" fmla="+- 0 5149 4716"/>
                              <a:gd name="T113" fmla="*/ T112 w 4994"/>
                              <a:gd name="T114" fmla="+- 0 9960 6441"/>
                              <a:gd name="T115" fmla="*/ 9960 h 4422"/>
                              <a:gd name="T116" fmla="+- 0 5149 4716"/>
                              <a:gd name="T117" fmla="*/ T116 w 4994"/>
                              <a:gd name="T118" fmla="+- 0 9846 6441"/>
                              <a:gd name="T119" fmla="*/ 9846 h 4422"/>
                              <a:gd name="T120" fmla="+- 0 5262 4716"/>
                              <a:gd name="T121" fmla="*/ T120 w 4994"/>
                              <a:gd name="T122" fmla="+- 0 9846 6441"/>
                              <a:gd name="T123" fmla="*/ 9846 h 4422"/>
                              <a:gd name="T124" fmla="+- 0 5262 4716"/>
                              <a:gd name="T125" fmla="*/ T124 w 4994"/>
                              <a:gd name="T126" fmla="+- 0 9960 6441"/>
                              <a:gd name="T127" fmla="*/ 9960 h 4422"/>
                              <a:gd name="T128" fmla="+- 0 5028 4716"/>
                              <a:gd name="T129" fmla="*/ T128 w 4994"/>
                              <a:gd name="T130" fmla="+- 0 10094 6441"/>
                              <a:gd name="T131" fmla="*/ 10094 h 4422"/>
                              <a:gd name="T132" fmla="+- 0 4985 4716"/>
                              <a:gd name="T133" fmla="*/ T132 w 4994"/>
                              <a:gd name="T134" fmla="+- 0 9989 6441"/>
                              <a:gd name="T135" fmla="*/ 9989 h 4422"/>
                              <a:gd name="T136" fmla="+- 0 5091 4716"/>
                              <a:gd name="T137" fmla="*/ T136 w 4994"/>
                              <a:gd name="T138" fmla="+- 0 9946 6441"/>
                              <a:gd name="T139" fmla="*/ 9946 h 4422"/>
                              <a:gd name="T140" fmla="+- 0 5133 4716"/>
                              <a:gd name="T141" fmla="*/ T140 w 4994"/>
                              <a:gd name="T142" fmla="+- 0 10052 6441"/>
                              <a:gd name="T143" fmla="*/ 10052 h 4422"/>
                              <a:gd name="T144" fmla="+- 0 4928 4716"/>
                              <a:gd name="T145" fmla="*/ T144 w 4994"/>
                              <a:gd name="T146" fmla="+- 0 10233 6441"/>
                              <a:gd name="T147" fmla="*/ 10233 h 4422"/>
                              <a:gd name="T148" fmla="+- 0 4847 4716"/>
                              <a:gd name="T149" fmla="*/ T148 w 4994"/>
                              <a:gd name="T150" fmla="+- 0 10152 6441"/>
                              <a:gd name="T151" fmla="*/ 10152 h 4422"/>
                              <a:gd name="T152" fmla="+- 0 4928 4716"/>
                              <a:gd name="T153" fmla="*/ T152 w 4994"/>
                              <a:gd name="T154" fmla="+- 0 10071 6441"/>
                              <a:gd name="T155" fmla="*/ 10071 h 4422"/>
                              <a:gd name="T156" fmla="+- 0 5008 4716"/>
                              <a:gd name="T157" fmla="*/ T156 w 4994"/>
                              <a:gd name="T158" fmla="+- 0 10152 6441"/>
                              <a:gd name="T159" fmla="*/ 10152 h 4422"/>
                              <a:gd name="T160" fmla="+- 0 4928 4716"/>
                              <a:gd name="T161" fmla="*/ T160 w 4994"/>
                              <a:gd name="T162" fmla="+- 0 10233 6441"/>
                              <a:gd name="T163" fmla="*/ 10233 h 4422"/>
                              <a:gd name="T164" fmla="+- 0 4766 4716"/>
                              <a:gd name="T165" fmla="*/ T164 w 4994"/>
                              <a:gd name="T166" fmla="+- 0 10344 6441"/>
                              <a:gd name="T167" fmla="*/ 10344 h 4422"/>
                              <a:gd name="T168" fmla="+- 0 4809 4716"/>
                              <a:gd name="T169" fmla="*/ T168 w 4994"/>
                              <a:gd name="T170" fmla="+- 0 10239 6441"/>
                              <a:gd name="T171" fmla="*/ 10239 h 4422"/>
                              <a:gd name="T172" fmla="+- 0 4914 4716"/>
                              <a:gd name="T173" fmla="*/ T172 w 4994"/>
                              <a:gd name="T174" fmla="+- 0 10282 6441"/>
                              <a:gd name="T175" fmla="*/ 10282 h 4422"/>
                              <a:gd name="T176" fmla="+- 0 4871 4716"/>
                              <a:gd name="T177" fmla="*/ T176 w 4994"/>
                              <a:gd name="T178" fmla="+- 0 10387 6441"/>
                              <a:gd name="T179" fmla="*/ 10387 h 4422"/>
                              <a:gd name="T180" fmla="+- 0 8973 4716"/>
                              <a:gd name="T181" fmla="*/ T180 w 4994"/>
                              <a:gd name="T182" fmla="+- 0 8546 6441"/>
                              <a:gd name="T183" fmla="*/ 8546 h 4422"/>
                              <a:gd name="T184" fmla="+- 0 7924 4716"/>
                              <a:gd name="T185" fmla="*/ T184 w 4994"/>
                              <a:gd name="T186" fmla="+- 0 7218 6441"/>
                              <a:gd name="T187" fmla="*/ 7218 h 4422"/>
                              <a:gd name="T188" fmla="+- 0 8156 4716"/>
                              <a:gd name="T189" fmla="*/ T188 w 4994"/>
                              <a:gd name="T190" fmla="+- 0 6685 6441"/>
                              <a:gd name="T191" fmla="*/ 6685 h 4422"/>
                              <a:gd name="T192" fmla="+- 0 8353 4716"/>
                              <a:gd name="T193" fmla="*/ T192 w 4994"/>
                              <a:gd name="T194" fmla="+- 0 6512 6441"/>
                              <a:gd name="T195" fmla="*/ 6512 h 4422"/>
                              <a:gd name="T196" fmla="+- 0 8597 4716"/>
                              <a:gd name="T197" fmla="*/ T196 w 4994"/>
                              <a:gd name="T198" fmla="+- 0 6442 6441"/>
                              <a:gd name="T199" fmla="*/ 6442 h 4422"/>
                              <a:gd name="T200" fmla="+- 0 8851 4716"/>
                              <a:gd name="T201" fmla="*/ T200 w 4994"/>
                              <a:gd name="T202" fmla="+- 0 6480 6441"/>
                              <a:gd name="T203" fmla="*/ 6480 h 4422"/>
                              <a:gd name="T204" fmla="+- 0 9074 4716"/>
                              <a:gd name="T205" fmla="*/ T204 w 4994"/>
                              <a:gd name="T206" fmla="+- 0 6634 6441"/>
                              <a:gd name="T207" fmla="*/ 6634 h 4422"/>
                              <a:gd name="T208" fmla="+- 0 9263 4716"/>
                              <a:gd name="T209" fmla="*/ T208 w 4994"/>
                              <a:gd name="T210" fmla="+- 0 6881 6441"/>
                              <a:gd name="T211" fmla="*/ 6881 h 4422"/>
                              <a:gd name="T212" fmla="+- 0 9586 4716"/>
                              <a:gd name="T213" fmla="*/ T212 w 4994"/>
                              <a:gd name="T214" fmla="+- 0 7594 6441"/>
                              <a:gd name="T215" fmla="*/ 7594 h 4422"/>
                              <a:gd name="T216" fmla="+- 0 9200 4716"/>
                              <a:gd name="T217" fmla="*/ T216 w 4994"/>
                              <a:gd name="T218" fmla="+- 0 8574 6441"/>
                              <a:gd name="T219" fmla="*/ 8574 h 44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4994" h="4422">
                                <a:moveTo>
                                  <a:pt x="55" y="4299"/>
                                </a:moveTo>
                                <a:lnTo>
                                  <a:pt x="49" y="4298"/>
                                </a:lnTo>
                                <a:lnTo>
                                  <a:pt x="23" y="4280"/>
                                </a:lnTo>
                                <a:lnTo>
                                  <a:pt x="6" y="4255"/>
                                </a:lnTo>
                                <a:lnTo>
                                  <a:pt x="0" y="4223"/>
                                </a:lnTo>
                                <a:lnTo>
                                  <a:pt x="6" y="4192"/>
                                </a:lnTo>
                                <a:lnTo>
                                  <a:pt x="23" y="4166"/>
                                </a:lnTo>
                                <a:lnTo>
                                  <a:pt x="49" y="4149"/>
                                </a:lnTo>
                                <a:lnTo>
                                  <a:pt x="80" y="4143"/>
                                </a:lnTo>
                                <a:lnTo>
                                  <a:pt x="111" y="4149"/>
                                </a:lnTo>
                                <a:lnTo>
                                  <a:pt x="137" y="4166"/>
                                </a:lnTo>
                                <a:lnTo>
                                  <a:pt x="154" y="4192"/>
                                </a:lnTo>
                                <a:lnTo>
                                  <a:pt x="161" y="4223"/>
                                </a:lnTo>
                                <a:lnTo>
                                  <a:pt x="154" y="4255"/>
                                </a:lnTo>
                                <a:lnTo>
                                  <a:pt x="137" y="4280"/>
                                </a:lnTo>
                                <a:lnTo>
                                  <a:pt x="124" y="4289"/>
                                </a:lnTo>
                                <a:lnTo>
                                  <a:pt x="62" y="4289"/>
                                </a:lnTo>
                                <a:lnTo>
                                  <a:pt x="55" y="4299"/>
                                </a:lnTo>
                                <a:close/>
                                <a:moveTo>
                                  <a:pt x="68" y="4301"/>
                                </a:moveTo>
                                <a:lnTo>
                                  <a:pt x="55" y="4299"/>
                                </a:lnTo>
                                <a:lnTo>
                                  <a:pt x="62" y="4289"/>
                                </a:lnTo>
                                <a:lnTo>
                                  <a:pt x="68" y="4301"/>
                                </a:lnTo>
                                <a:close/>
                                <a:moveTo>
                                  <a:pt x="80" y="4304"/>
                                </a:moveTo>
                                <a:lnTo>
                                  <a:pt x="68" y="4301"/>
                                </a:lnTo>
                                <a:lnTo>
                                  <a:pt x="62" y="4289"/>
                                </a:lnTo>
                                <a:lnTo>
                                  <a:pt x="124" y="4289"/>
                                </a:lnTo>
                                <a:lnTo>
                                  <a:pt x="111" y="4298"/>
                                </a:lnTo>
                                <a:lnTo>
                                  <a:pt x="80" y="4304"/>
                                </a:lnTo>
                                <a:close/>
                                <a:moveTo>
                                  <a:pt x="125" y="4421"/>
                                </a:moveTo>
                                <a:lnTo>
                                  <a:pt x="124" y="4421"/>
                                </a:lnTo>
                                <a:lnTo>
                                  <a:pt x="93" y="4415"/>
                                </a:lnTo>
                                <a:lnTo>
                                  <a:pt x="67" y="4397"/>
                                </a:lnTo>
                                <a:lnTo>
                                  <a:pt x="50" y="4372"/>
                                </a:lnTo>
                                <a:lnTo>
                                  <a:pt x="44" y="4340"/>
                                </a:lnTo>
                                <a:lnTo>
                                  <a:pt x="45" y="4326"/>
                                </a:lnTo>
                                <a:lnTo>
                                  <a:pt x="48" y="4313"/>
                                </a:lnTo>
                                <a:lnTo>
                                  <a:pt x="54" y="4300"/>
                                </a:lnTo>
                                <a:lnTo>
                                  <a:pt x="55" y="4299"/>
                                </a:lnTo>
                                <a:lnTo>
                                  <a:pt x="68" y="4301"/>
                                </a:lnTo>
                                <a:lnTo>
                                  <a:pt x="79" y="4322"/>
                                </a:lnTo>
                                <a:lnTo>
                                  <a:pt x="95" y="4355"/>
                                </a:lnTo>
                                <a:lnTo>
                                  <a:pt x="111" y="4388"/>
                                </a:lnTo>
                                <a:lnTo>
                                  <a:pt x="126" y="4421"/>
                                </a:lnTo>
                                <a:lnTo>
                                  <a:pt x="125" y="4421"/>
                                </a:lnTo>
                                <a:close/>
                                <a:moveTo>
                                  <a:pt x="972" y="3424"/>
                                </a:moveTo>
                                <a:lnTo>
                                  <a:pt x="949" y="3395"/>
                                </a:lnTo>
                                <a:lnTo>
                                  <a:pt x="928" y="3366"/>
                                </a:lnTo>
                                <a:lnTo>
                                  <a:pt x="907" y="3335"/>
                                </a:lnTo>
                                <a:lnTo>
                                  <a:pt x="889" y="3303"/>
                                </a:lnTo>
                                <a:lnTo>
                                  <a:pt x="902" y="3287"/>
                                </a:lnTo>
                                <a:lnTo>
                                  <a:pt x="918" y="3275"/>
                                </a:lnTo>
                                <a:lnTo>
                                  <a:pt x="937" y="3267"/>
                                </a:lnTo>
                                <a:lnTo>
                                  <a:pt x="958" y="3265"/>
                                </a:lnTo>
                                <a:lnTo>
                                  <a:pt x="989" y="3271"/>
                                </a:lnTo>
                                <a:lnTo>
                                  <a:pt x="1014" y="3288"/>
                                </a:lnTo>
                                <a:lnTo>
                                  <a:pt x="1032" y="3314"/>
                                </a:lnTo>
                                <a:lnTo>
                                  <a:pt x="1038" y="3345"/>
                                </a:lnTo>
                                <a:lnTo>
                                  <a:pt x="1033" y="3373"/>
                                </a:lnTo>
                                <a:lnTo>
                                  <a:pt x="1019" y="3397"/>
                                </a:lnTo>
                                <a:lnTo>
                                  <a:pt x="998" y="3414"/>
                                </a:lnTo>
                                <a:lnTo>
                                  <a:pt x="972" y="3424"/>
                                </a:lnTo>
                                <a:close/>
                                <a:moveTo>
                                  <a:pt x="80" y="4128"/>
                                </a:moveTo>
                                <a:lnTo>
                                  <a:pt x="49" y="4122"/>
                                </a:lnTo>
                                <a:lnTo>
                                  <a:pt x="23" y="4105"/>
                                </a:lnTo>
                                <a:lnTo>
                                  <a:pt x="6" y="4079"/>
                                </a:lnTo>
                                <a:lnTo>
                                  <a:pt x="0" y="4048"/>
                                </a:lnTo>
                                <a:lnTo>
                                  <a:pt x="6" y="4016"/>
                                </a:lnTo>
                                <a:lnTo>
                                  <a:pt x="23" y="3991"/>
                                </a:lnTo>
                                <a:lnTo>
                                  <a:pt x="49" y="3974"/>
                                </a:lnTo>
                                <a:lnTo>
                                  <a:pt x="80" y="3967"/>
                                </a:lnTo>
                                <a:lnTo>
                                  <a:pt x="111" y="3974"/>
                                </a:lnTo>
                                <a:lnTo>
                                  <a:pt x="137" y="3991"/>
                                </a:lnTo>
                                <a:lnTo>
                                  <a:pt x="154" y="4016"/>
                                </a:lnTo>
                                <a:lnTo>
                                  <a:pt x="161" y="4048"/>
                                </a:lnTo>
                                <a:lnTo>
                                  <a:pt x="154" y="4079"/>
                                </a:lnTo>
                                <a:lnTo>
                                  <a:pt x="137" y="4105"/>
                                </a:lnTo>
                                <a:lnTo>
                                  <a:pt x="111" y="4122"/>
                                </a:lnTo>
                                <a:lnTo>
                                  <a:pt x="80" y="4128"/>
                                </a:lnTo>
                                <a:close/>
                                <a:moveTo>
                                  <a:pt x="797" y="3367"/>
                                </a:moveTo>
                                <a:lnTo>
                                  <a:pt x="765" y="3361"/>
                                </a:lnTo>
                                <a:lnTo>
                                  <a:pt x="740" y="3343"/>
                                </a:lnTo>
                                <a:lnTo>
                                  <a:pt x="723" y="3318"/>
                                </a:lnTo>
                                <a:lnTo>
                                  <a:pt x="716" y="3286"/>
                                </a:lnTo>
                                <a:lnTo>
                                  <a:pt x="723" y="3255"/>
                                </a:lnTo>
                                <a:lnTo>
                                  <a:pt x="740" y="3230"/>
                                </a:lnTo>
                                <a:lnTo>
                                  <a:pt x="765" y="3212"/>
                                </a:lnTo>
                                <a:lnTo>
                                  <a:pt x="797" y="3206"/>
                                </a:lnTo>
                                <a:lnTo>
                                  <a:pt x="828" y="3212"/>
                                </a:lnTo>
                                <a:lnTo>
                                  <a:pt x="854" y="3230"/>
                                </a:lnTo>
                                <a:lnTo>
                                  <a:pt x="871" y="3255"/>
                                </a:lnTo>
                                <a:lnTo>
                                  <a:pt x="877" y="3286"/>
                                </a:lnTo>
                                <a:lnTo>
                                  <a:pt x="871" y="3318"/>
                                </a:lnTo>
                                <a:lnTo>
                                  <a:pt x="854" y="3343"/>
                                </a:lnTo>
                                <a:lnTo>
                                  <a:pt x="828" y="3361"/>
                                </a:lnTo>
                                <a:lnTo>
                                  <a:pt x="797" y="3367"/>
                                </a:lnTo>
                                <a:close/>
                                <a:moveTo>
                                  <a:pt x="636" y="3440"/>
                                </a:moveTo>
                                <a:lnTo>
                                  <a:pt x="605" y="3434"/>
                                </a:lnTo>
                                <a:lnTo>
                                  <a:pt x="579" y="3417"/>
                                </a:lnTo>
                                <a:lnTo>
                                  <a:pt x="562" y="3391"/>
                                </a:lnTo>
                                <a:lnTo>
                                  <a:pt x="555" y="3360"/>
                                </a:lnTo>
                                <a:lnTo>
                                  <a:pt x="562" y="3328"/>
                                </a:lnTo>
                                <a:lnTo>
                                  <a:pt x="579" y="3303"/>
                                </a:lnTo>
                                <a:lnTo>
                                  <a:pt x="605" y="3285"/>
                                </a:lnTo>
                                <a:lnTo>
                                  <a:pt x="636" y="3279"/>
                                </a:lnTo>
                                <a:lnTo>
                                  <a:pt x="667" y="3285"/>
                                </a:lnTo>
                                <a:lnTo>
                                  <a:pt x="693" y="3303"/>
                                </a:lnTo>
                                <a:lnTo>
                                  <a:pt x="710" y="3328"/>
                                </a:lnTo>
                                <a:lnTo>
                                  <a:pt x="716" y="3360"/>
                                </a:lnTo>
                                <a:lnTo>
                                  <a:pt x="710" y="3391"/>
                                </a:lnTo>
                                <a:lnTo>
                                  <a:pt x="693" y="3417"/>
                                </a:lnTo>
                                <a:lnTo>
                                  <a:pt x="667" y="3434"/>
                                </a:lnTo>
                                <a:lnTo>
                                  <a:pt x="636" y="3440"/>
                                </a:lnTo>
                                <a:close/>
                                <a:moveTo>
                                  <a:pt x="490" y="3543"/>
                                </a:moveTo>
                                <a:lnTo>
                                  <a:pt x="458" y="3536"/>
                                </a:lnTo>
                                <a:lnTo>
                                  <a:pt x="433" y="3519"/>
                                </a:lnTo>
                                <a:lnTo>
                                  <a:pt x="416" y="3493"/>
                                </a:lnTo>
                                <a:lnTo>
                                  <a:pt x="409" y="3462"/>
                                </a:lnTo>
                                <a:lnTo>
                                  <a:pt x="416" y="3431"/>
                                </a:lnTo>
                                <a:lnTo>
                                  <a:pt x="433" y="3405"/>
                                </a:lnTo>
                                <a:lnTo>
                                  <a:pt x="458" y="3388"/>
                                </a:lnTo>
                                <a:lnTo>
                                  <a:pt x="490" y="3382"/>
                                </a:lnTo>
                                <a:lnTo>
                                  <a:pt x="521" y="3388"/>
                                </a:lnTo>
                                <a:lnTo>
                                  <a:pt x="546" y="3405"/>
                                </a:lnTo>
                                <a:lnTo>
                                  <a:pt x="564" y="3431"/>
                                </a:lnTo>
                                <a:lnTo>
                                  <a:pt x="570" y="3462"/>
                                </a:lnTo>
                                <a:lnTo>
                                  <a:pt x="564" y="3493"/>
                                </a:lnTo>
                                <a:lnTo>
                                  <a:pt x="546" y="3519"/>
                                </a:lnTo>
                                <a:lnTo>
                                  <a:pt x="521" y="3536"/>
                                </a:lnTo>
                                <a:lnTo>
                                  <a:pt x="490" y="3543"/>
                                </a:lnTo>
                                <a:close/>
                                <a:moveTo>
                                  <a:pt x="343" y="3660"/>
                                </a:moveTo>
                                <a:lnTo>
                                  <a:pt x="312" y="3653"/>
                                </a:lnTo>
                                <a:lnTo>
                                  <a:pt x="287" y="3636"/>
                                </a:lnTo>
                                <a:lnTo>
                                  <a:pt x="269" y="3611"/>
                                </a:lnTo>
                                <a:lnTo>
                                  <a:pt x="263" y="3579"/>
                                </a:lnTo>
                                <a:lnTo>
                                  <a:pt x="269" y="3548"/>
                                </a:lnTo>
                                <a:lnTo>
                                  <a:pt x="287" y="3522"/>
                                </a:lnTo>
                                <a:lnTo>
                                  <a:pt x="312" y="3505"/>
                                </a:lnTo>
                                <a:lnTo>
                                  <a:pt x="343" y="3499"/>
                                </a:lnTo>
                                <a:lnTo>
                                  <a:pt x="375" y="3505"/>
                                </a:lnTo>
                                <a:lnTo>
                                  <a:pt x="400" y="3522"/>
                                </a:lnTo>
                                <a:lnTo>
                                  <a:pt x="417" y="3548"/>
                                </a:lnTo>
                                <a:lnTo>
                                  <a:pt x="424" y="3579"/>
                                </a:lnTo>
                                <a:lnTo>
                                  <a:pt x="417" y="3611"/>
                                </a:lnTo>
                                <a:lnTo>
                                  <a:pt x="400" y="3636"/>
                                </a:lnTo>
                                <a:lnTo>
                                  <a:pt x="375" y="3653"/>
                                </a:lnTo>
                                <a:lnTo>
                                  <a:pt x="343" y="3660"/>
                                </a:lnTo>
                                <a:close/>
                                <a:moveTo>
                                  <a:pt x="212" y="3792"/>
                                </a:moveTo>
                                <a:lnTo>
                                  <a:pt x="180" y="3785"/>
                                </a:lnTo>
                                <a:lnTo>
                                  <a:pt x="155" y="3768"/>
                                </a:lnTo>
                                <a:lnTo>
                                  <a:pt x="138" y="3742"/>
                                </a:lnTo>
                                <a:lnTo>
                                  <a:pt x="131" y="3711"/>
                                </a:lnTo>
                                <a:lnTo>
                                  <a:pt x="138" y="3680"/>
                                </a:lnTo>
                                <a:lnTo>
                                  <a:pt x="155" y="3654"/>
                                </a:lnTo>
                                <a:lnTo>
                                  <a:pt x="180" y="3637"/>
                                </a:lnTo>
                                <a:lnTo>
                                  <a:pt x="212" y="3630"/>
                                </a:lnTo>
                                <a:lnTo>
                                  <a:pt x="243" y="3637"/>
                                </a:lnTo>
                                <a:lnTo>
                                  <a:pt x="269" y="3654"/>
                                </a:lnTo>
                                <a:lnTo>
                                  <a:pt x="286" y="3680"/>
                                </a:lnTo>
                                <a:lnTo>
                                  <a:pt x="292" y="3711"/>
                                </a:lnTo>
                                <a:lnTo>
                                  <a:pt x="286" y="3742"/>
                                </a:lnTo>
                                <a:lnTo>
                                  <a:pt x="269" y="3768"/>
                                </a:lnTo>
                                <a:lnTo>
                                  <a:pt x="243" y="3785"/>
                                </a:lnTo>
                                <a:lnTo>
                                  <a:pt x="212" y="3792"/>
                                </a:lnTo>
                                <a:close/>
                                <a:moveTo>
                                  <a:pt x="124" y="3953"/>
                                </a:moveTo>
                                <a:lnTo>
                                  <a:pt x="93" y="3946"/>
                                </a:lnTo>
                                <a:lnTo>
                                  <a:pt x="67" y="3929"/>
                                </a:lnTo>
                                <a:lnTo>
                                  <a:pt x="50" y="3903"/>
                                </a:lnTo>
                                <a:lnTo>
                                  <a:pt x="44" y="3872"/>
                                </a:lnTo>
                                <a:lnTo>
                                  <a:pt x="50" y="3841"/>
                                </a:lnTo>
                                <a:lnTo>
                                  <a:pt x="67" y="3815"/>
                                </a:lnTo>
                                <a:lnTo>
                                  <a:pt x="93" y="3798"/>
                                </a:lnTo>
                                <a:lnTo>
                                  <a:pt x="124" y="3792"/>
                                </a:lnTo>
                                <a:lnTo>
                                  <a:pt x="155" y="3798"/>
                                </a:lnTo>
                                <a:lnTo>
                                  <a:pt x="181" y="3815"/>
                                </a:lnTo>
                                <a:lnTo>
                                  <a:pt x="198" y="3841"/>
                                </a:lnTo>
                                <a:lnTo>
                                  <a:pt x="204" y="3872"/>
                                </a:lnTo>
                                <a:lnTo>
                                  <a:pt x="198" y="3903"/>
                                </a:lnTo>
                                <a:lnTo>
                                  <a:pt x="181" y="3929"/>
                                </a:lnTo>
                                <a:lnTo>
                                  <a:pt x="155" y="3946"/>
                                </a:lnTo>
                                <a:lnTo>
                                  <a:pt x="124" y="3953"/>
                                </a:lnTo>
                                <a:close/>
                                <a:moveTo>
                                  <a:pt x="4365" y="2164"/>
                                </a:moveTo>
                                <a:lnTo>
                                  <a:pt x="4306" y="2146"/>
                                </a:lnTo>
                                <a:lnTo>
                                  <a:pt x="4257" y="2105"/>
                                </a:lnTo>
                                <a:lnTo>
                                  <a:pt x="3246" y="906"/>
                                </a:lnTo>
                                <a:lnTo>
                                  <a:pt x="3222" y="866"/>
                                </a:lnTo>
                                <a:lnTo>
                                  <a:pt x="3209" y="823"/>
                                </a:lnTo>
                                <a:lnTo>
                                  <a:pt x="3208" y="777"/>
                                </a:lnTo>
                                <a:lnTo>
                                  <a:pt x="3220" y="732"/>
                                </a:lnTo>
                                <a:lnTo>
                                  <a:pt x="3372" y="366"/>
                                </a:lnTo>
                                <a:lnTo>
                                  <a:pt x="3403" y="302"/>
                                </a:lnTo>
                                <a:lnTo>
                                  <a:pt x="3440" y="244"/>
                                </a:lnTo>
                                <a:lnTo>
                                  <a:pt x="3482" y="192"/>
                                </a:lnTo>
                                <a:lnTo>
                                  <a:pt x="3530" y="145"/>
                                </a:lnTo>
                                <a:lnTo>
                                  <a:pt x="3581" y="105"/>
                                </a:lnTo>
                                <a:lnTo>
                                  <a:pt x="3637" y="71"/>
                                </a:lnTo>
                                <a:lnTo>
                                  <a:pt x="3695" y="44"/>
                                </a:lnTo>
                                <a:lnTo>
                                  <a:pt x="3755" y="23"/>
                                </a:lnTo>
                                <a:lnTo>
                                  <a:pt x="3818" y="8"/>
                                </a:lnTo>
                                <a:lnTo>
                                  <a:pt x="3881" y="1"/>
                                </a:lnTo>
                                <a:lnTo>
                                  <a:pt x="3946" y="0"/>
                                </a:lnTo>
                                <a:lnTo>
                                  <a:pt x="4010" y="6"/>
                                </a:lnTo>
                                <a:lnTo>
                                  <a:pt x="4073" y="19"/>
                                </a:lnTo>
                                <a:lnTo>
                                  <a:pt x="4135" y="39"/>
                                </a:lnTo>
                                <a:lnTo>
                                  <a:pt x="4195" y="66"/>
                                </a:lnTo>
                                <a:lnTo>
                                  <a:pt x="4253" y="101"/>
                                </a:lnTo>
                                <a:lnTo>
                                  <a:pt x="4307" y="144"/>
                                </a:lnTo>
                                <a:lnTo>
                                  <a:pt x="4358" y="193"/>
                                </a:lnTo>
                                <a:lnTo>
                                  <a:pt x="4406" y="250"/>
                                </a:lnTo>
                                <a:lnTo>
                                  <a:pt x="4454" y="309"/>
                                </a:lnTo>
                                <a:lnTo>
                                  <a:pt x="4501" y="373"/>
                                </a:lnTo>
                                <a:lnTo>
                                  <a:pt x="4547" y="440"/>
                                </a:lnTo>
                                <a:lnTo>
                                  <a:pt x="4590" y="512"/>
                                </a:lnTo>
                                <a:lnTo>
                                  <a:pt x="4632" y="587"/>
                                </a:lnTo>
                                <a:lnTo>
                                  <a:pt x="4672" y="666"/>
                                </a:lnTo>
                                <a:lnTo>
                                  <a:pt x="4870" y="1153"/>
                                </a:lnTo>
                                <a:lnTo>
                                  <a:pt x="4964" y="1495"/>
                                </a:lnTo>
                                <a:lnTo>
                                  <a:pt x="4993" y="1698"/>
                                </a:lnTo>
                                <a:lnTo>
                                  <a:pt x="4993" y="1764"/>
                                </a:lnTo>
                                <a:lnTo>
                                  <a:pt x="4484" y="2133"/>
                                </a:lnTo>
                                <a:lnTo>
                                  <a:pt x="4426" y="2160"/>
                                </a:lnTo>
                                <a:lnTo>
                                  <a:pt x="4365" y="21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AutoShape 219"/>
                        <wps:cNvSpPr>
                          <a:spLocks/>
                        </wps:cNvSpPr>
                        <wps:spPr bwMode="auto">
                          <a:xfrm>
                            <a:off x="5571" y="10181"/>
                            <a:ext cx="1741" cy="2299"/>
                          </a:xfrm>
                          <a:custGeom>
                            <a:avLst/>
                            <a:gdLst>
                              <a:gd name="T0" fmla="+- 0 6609 5571"/>
                              <a:gd name="T1" fmla="*/ T0 w 1741"/>
                              <a:gd name="T2" fmla="+- 0 10459 10181"/>
                              <a:gd name="T3" fmla="*/ 10459 h 2299"/>
                              <a:gd name="T4" fmla="+- 0 6870 5571"/>
                              <a:gd name="T5" fmla="*/ T4 w 1741"/>
                              <a:gd name="T6" fmla="+- 0 10397 10181"/>
                              <a:gd name="T7" fmla="*/ 10397 h 2299"/>
                              <a:gd name="T8" fmla="+- 0 7074 5571"/>
                              <a:gd name="T9" fmla="*/ T8 w 1741"/>
                              <a:gd name="T10" fmla="+- 0 10304 10181"/>
                              <a:gd name="T11" fmla="*/ 10304 h 2299"/>
                              <a:gd name="T12" fmla="+- 0 7206 5571"/>
                              <a:gd name="T13" fmla="*/ T12 w 1741"/>
                              <a:gd name="T14" fmla="+- 0 10219 10181"/>
                              <a:gd name="T15" fmla="*/ 10219 h 2299"/>
                              <a:gd name="T16" fmla="+- 0 7253 5571"/>
                              <a:gd name="T17" fmla="*/ T16 w 1741"/>
                              <a:gd name="T18" fmla="+- 0 10181 10181"/>
                              <a:gd name="T19" fmla="*/ 10181 h 2299"/>
                              <a:gd name="T20" fmla="+- 0 5571 5571"/>
                              <a:gd name="T21" fmla="*/ T20 w 1741"/>
                              <a:gd name="T22" fmla="+- 0 11601 10181"/>
                              <a:gd name="T23" fmla="*/ 11601 h 2299"/>
                              <a:gd name="T24" fmla="+- 0 5688 5571"/>
                              <a:gd name="T25" fmla="*/ T24 w 1741"/>
                              <a:gd name="T26" fmla="+- 0 11740 10181"/>
                              <a:gd name="T27" fmla="*/ 11740 h 2299"/>
                              <a:gd name="T28" fmla="+- 0 6873 5571"/>
                              <a:gd name="T29" fmla="*/ T28 w 1741"/>
                              <a:gd name="T30" fmla="+- 0 12480 10181"/>
                              <a:gd name="T31" fmla="*/ 12480 h 2299"/>
                              <a:gd name="T32" fmla="+- 0 6830 5571"/>
                              <a:gd name="T33" fmla="*/ T32 w 1741"/>
                              <a:gd name="T34" fmla="+- 0 12188 10181"/>
                              <a:gd name="T35" fmla="*/ 12188 h 2299"/>
                              <a:gd name="T36" fmla="+- 0 6708 5571"/>
                              <a:gd name="T37" fmla="*/ T36 w 1741"/>
                              <a:gd name="T38" fmla="+- 0 11903 10181"/>
                              <a:gd name="T39" fmla="*/ 11903 h 2299"/>
                              <a:gd name="T40" fmla="+- 0 6581 5571"/>
                              <a:gd name="T41" fmla="*/ T40 w 1741"/>
                              <a:gd name="T42" fmla="+- 0 11687 10181"/>
                              <a:gd name="T43" fmla="*/ 11687 h 2299"/>
                              <a:gd name="T44" fmla="+- 0 6522 5571"/>
                              <a:gd name="T45" fmla="*/ T44 w 1741"/>
                              <a:gd name="T46" fmla="+- 0 11601 10181"/>
                              <a:gd name="T47" fmla="*/ 11601 h 2299"/>
                              <a:gd name="T48" fmla="+- 0 7136 5571"/>
                              <a:gd name="T49" fmla="*/ T48 w 1741"/>
                              <a:gd name="T50" fmla="+- 0 12362 10181"/>
                              <a:gd name="T51" fmla="*/ 12362 h 2299"/>
                              <a:gd name="T52" fmla="+- 0 7049 5571"/>
                              <a:gd name="T53" fmla="*/ T52 w 1741"/>
                              <a:gd name="T54" fmla="+- 0 12025 10181"/>
                              <a:gd name="T55" fmla="*/ 12025 h 2299"/>
                              <a:gd name="T56" fmla="+- 0 6917 5571"/>
                              <a:gd name="T57" fmla="*/ T56 w 1741"/>
                              <a:gd name="T58" fmla="+- 0 11724 10181"/>
                              <a:gd name="T59" fmla="*/ 11724 h 2299"/>
                              <a:gd name="T60" fmla="+- 0 6794 5571"/>
                              <a:gd name="T61" fmla="*/ T60 w 1741"/>
                              <a:gd name="T62" fmla="+- 0 11508 10181"/>
                              <a:gd name="T63" fmla="*/ 11508 h 2299"/>
                              <a:gd name="T64" fmla="+- 0 6741 5571"/>
                              <a:gd name="T65" fmla="*/ T64 w 1741"/>
                              <a:gd name="T66" fmla="+- 0 11426 10181"/>
                              <a:gd name="T67" fmla="*/ 11426 h 2299"/>
                              <a:gd name="T68" fmla="+- 0 6975 5571"/>
                              <a:gd name="T69" fmla="*/ T68 w 1741"/>
                              <a:gd name="T70" fmla="+- 0 11235 10181"/>
                              <a:gd name="T71" fmla="*/ 11235 h 2299"/>
                              <a:gd name="T72" fmla="+- 0 7015 5571"/>
                              <a:gd name="T73" fmla="*/ T72 w 1741"/>
                              <a:gd name="T74" fmla="+- 0 11291 10181"/>
                              <a:gd name="T75" fmla="*/ 11291 h 2299"/>
                              <a:gd name="T76" fmla="+- 0 7110 5571"/>
                              <a:gd name="T77" fmla="*/ T76 w 1741"/>
                              <a:gd name="T78" fmla="+- 0 11459 10181"/>
                              <a:gd name="T79" fmla="*/ 11459 h 2299"/>
                              <a:gd name="T80" fmla="+- 0 7222 5571"/>
                              <a:gd name="T81" fmla="*/ T80 w 1741"/>
                              <a:gd name="T82" fmla="+- 0 11742 10181"/>
                              <a:gd name="T83" fmla="*/ 11742 h 2299"/>
                              <a:gd name="T84" fmla="+- 0 7311 5571"/>
                              <a:gd name="T85" fmla="*/ T84 w 1741"/>
                              <a:gd name="T86" fmla="+- 0 12143 10181"/>
                              <a:gd name="T87" fmla="*/ 12143 h 22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741" h="2299">
                                <a:moveTo>
                                  <a:pt x="1038" y="278"/>
                                </a:moveTo>
                                <a:lnTo>
                                  <a:pt x="1299" y="216"/>
                                </a:lnTo>
                                <a:lnTo>
                                  <a:pt x="1503" y="123"/>
                                </a:lnTo>
                                <a:lnTo>
                                  <a:pt x="1635" y="38"/>
                                </a:lnTo>
                                <a:lnTo>
                                  <a:pt x="1682" y="0"/>
                                </a:lnTo>
                                <a:moveTo>
                                  <a:pt x="0" y="1420"/>
                                </a:moveTo>
                                <a:lnTo>
                                  <a:pt x="117" y="1559"/>
                                </a:lnTo>
                                <a:moveTo>
                                  <a:pt x="1302" y="2299"/>
                                </a:moveTo>
                                <a:lnTo>
                                  <a:pt x="1259" y="2007"/>
                                </a:lnTo>
                                <a:lnTo>
                                  <a:pt x="1137" y="1722"/>
                                </a:lnTo>
                                <a:lnTo>
                                  <a:pt x="1010" y="1506"/>
                                </a:lnTo>
                                <a:lnTo>
                                  <a:pt x="951" y="1420"/>
                                </a:lnTo>
                                <a:moveTo>
                                  <a:pt x="1565" y="2181"/>
                                </a:moveTo>
                                <a:lnTo>
                                  <a:pt x="1478" y="1844"/>
                                </a:lnTo>
                                <a:lnTo>
                                  <a:pt x="1346" y="1543"/>
                                </a:lnTo>
                                <a:lnTo>
                                  <a:pt x="1223" y="1327"/>
                                </a:lnTo>
                                <a:lnTo>
                                  <a:pt x="1170" y="1245"/>
                                </a:lnTo>
                                <a:moveTo>
                                  <a:pt x="1404" y="1054"/>
                                </a:moveTo>
                                <a:lnTo>
                                  <a:pt x="1444" y="1110"/>
                                </a:lnTo>
                                <a:lnTo>
                                  <a:pt x="1539" y="1278"/>
                                </a:lnTo>
                                <a:lnTo>
                                  <a:pt x="1651" y="1561"/>
                                </a:lnTo>
                                <a:lnTo>
                                  <a:pt x="1740" y="1962"/>
                                </a:lnTo>
                              </a:path>
                            </a:pathLst>
                          </a:custGeom>
                          <a:noFill/>
                          <a:ln w="27872">
                            <a:solidFill>
                              <a:srgbClr val="994F2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8" y="16145"/>
                            <a:ext cx="3919" cy="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B0BF84" id="Group 217" o:spid="_x0000_s1026" style="position:absolute;margin-left:0;margin-top:0;width:595.5pt;height:842.25pt;z-index:-16259072;mso-position-horizontal-relative:page;mso-position-vertical-relative:page" coordsize="11910,16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4" o:spid="_x0000_s1027" type="#_x0000_t75" style="position:absolute;width:11910;height:16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">
                  <v:imagedata r:id="rId7" o:title=""/>
                </v:shape>
                <v:shape id="Freeform 223" o:spid="_x0000_s1028" style="position:absolute;left:3063;top:7890;width:4425;height:4775;visibility:visible;mso-wrap-style:square;v-text-anchor:top" coordsize="4425,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" path="m3593,4775r-98,-105l3318,4382,3163,4250r-109,-35l3013,4216r-142,-10l2547,4132,2192,3932,1960,3543r-22,-88l1917,3373r-22,-76l1874,3226r-22,-66l1830,3097r-24,-60l1782,2979r-26,-56l1729,2868r-29,-55l1669,2757r-33,-57l1601,2641r-39,-63l1521,2513,1322,2201r-59,-94l1199,2006,808,1365,419,712,120,205,,,2048,88r42,204l2201,778r155,576l2530,1830r32,59l2600,1944r43,51l2691,2044r52,46l2799,2134r60,41l2921,2215r65,37l3053,2289r69,35l3192,2359r70,34l3404,2461r71,34l3544,2530r68,35l3678,2602r63,38l3802,2679r58,42l3913,2765r50,46l4021,2874r54,70l4124,3018r45,78l4211,3178r37,84l4281,3347r30,86l4337,3519r23,84l4379,3685r15,79l4407,3840r9,70l4422,3975r3,108l4422,4125r-49,132l4320,4304r-64,15l4245,4351r-33,76l4157,4510r-77,58l4061,4602r-54,66l3920,4710r-118,-40l3771,4705r-78,58l3593,4775xe" fillcolor="#6f4508" stroked="f">
                  <v:path arrowok="t" o:connecttype="custom" o:connectlocs="3495,12560;3163,12140;3013,12106;2547,12022;1960,11433;1917,11263;1874,11116;1830,10987;1782,10869;1729,10758;1669,10647;1601,10531;1521,10403;1263,9997;808,9255;120,8095;2048,7978;2201,8668;2530,9720;2600,9834;2691,9934;2799,10024;2921,10105;3053,10179;3192,10249;3404,10351;3544,10420;3678,10492;3802,10569;3913,10655;4021,10764;4124,10908;4211,11068;4281,11237;4337,11409;4379,11575;4407,11730;4422,11865;4422,12015;4320,12194;4245,12241;4157,12400;4061,12492;3920,12600;3771,12595;3593,12665" o:connectangles="0,0,0,0,0,0,0,0,0,0,0,0,0,0,0,0,0,0,0,0,0,0,0,0,0,0,0,0,0,0,0,0,0,0,0,0,0,0,0,0,0,0,0,0,0,0"/>
                </v:shape>
                <v:shape id="AutoShape 222" o:spid="_x0000_s1029" style="position:absolute;left:5430;top:6894;width:3761;height:5688;visibility:visible;mso-wrap-style:square;v-text-anchor:top" coordsize="3761,5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" path="m75,4406r-34,-7l18,4378,5,4345,,4299r3,-56l13,4177r16,-74l48,4020r23,-89l96,3835r26,-100l148,3630r23,-87l195,3463r26,-73l250,3321r30,-64l313,3196r37,-58l389,3081r42,-56l478,2969r50,-57l582,2852r59,-63l704,2723r41,-41l787,2642r43,-38l875,2566r46,-37l1116,2375r51,-41l1220,2290r54,-46l1329,2194r56,-52l1442,2085r58,-60l1559,1960r60,-71l1680,1814r62,-82l1804,1645r64,-95l1933,1449,2263,883,2506,423,2656,113,2708,r497,496l3530,1017r177,412l3760,1596r-134,120l3313,2009r-361,365l2678,2708r-32,55l2616,2823r-26,66l2565,2959r-22,74l2524,3110r-18,80l2490,3273r-15,84l2462,3442r-12,86l2448,3542r-1276,l978,3574r-184,12l602,3586r-12,69l568,3731r-30,80l502,3895r-43,83l413,4061r-50,78l311,4212r-51,64l209,4330r-49,41l115,4397r-40,9xm2049,4948r-4,-40l2015,4785r-83,-214l1772,4260,1561,3944,1368,3720,1227,3587r-55,-45l2448,3542r-9,72l2429,3699r-10,84l2401,3945r-9,78l2383,4097r-9,70l2364,4232r-11,61l2342,4348r-83,254l2163,4790r-80,118l2049,4948xm656,3588r-54,-2l794,3586r-138,2xm346,5234r-37,-8l280,5200r-30,-44l230,5094r2,-79l265,4919r46,-81l360,4776r50,-42l458,4715r45,7l543,4757r13,112l512,5015r-57,127l426,5197r-12,8l384,5222r-38,12xm551,5424r-37,-8l484,5390r-30,-44l435,5284r2,-78l437,5205r33,-96l516,5029r49,-63l615,4924r48,-19l708,4912r40,36l761,5060r-23,74l706,5175r-46,80l627,5352r-1,38l619,5396r-30,17l551,5424xm741,5570r-37,-7l674,5536r-29,-44l625,5431r1,-41l631,5387r29,-54l717,5206r21,-72l755,5113r50,-43l853,5051r45,7l938,5094r13,112l909,5347r-33,55l858,5461r-8,18l821,5533r-12,9l779,5559r-38,11xm626,5390r1,-38l660,5255r46,-80l738,5134r-21,72l660,5333r-29,54l626,5390xm949,5688r-33,-8l882,5648r-31,-57l843,5509r15,-48l907,5352r2,-5l926,5317r54,-62l1033,5222r51,-1l1128,5256r11,102l1100,5490r-52,115l1022,5654r-11,8l984,5677r-35,11xm858,5461r18,-59l909,5347r-2,5l858,5461xe" fillcolor="#f9ab8f" stroked="f">
                  <v:path arrowok="t" o:connecttype="custom" o:connectlocs="5,11240;29,10998;122,10630;221,10285;350,10033;528,9807;745,9577;921,9424;1274,9139;1500,8920;1742,8627;2263,7778;3205,7391;3626,8611;2646,9658;2543,9928;2475,10252;1172,10437;590,10550;459,10873;260,11171;75,11301;1932,11466;1227,10482;2429,10594;2383,10992;2342,11243;2049,11843;656,10483;250,12051;311,11733;503,11617;455,12037;346,12129;454,12241;470,12004;663,11800;738,12029;626,12285;741,12465;625,12326;717,12101;853,11946;909,12242;821,12428;626,12285;738,12029;626,12285;851,12486;909,12242;1084,12116;1048,12500;949,12583;907,12247" o:connectangles="0,0,0,0,0,0,0,0,0,0,0,0,0,0,0,0,0,0,0,0,0,0,0,0,0,0,0,0,0,0,0,0,0,0,0,0,0,0,0,0,0,0,0,0,0,0,0,0,0,0,0,0,0,0"/>
                </v:shape>
                <v:shape id="AutoShape 221" o:spid="_x0000_s1030" style="position:absolute;left:2737;top:6631;width:3824;height:5672;visibility:visible;mso-wrap-style:square;v-text-anchor:top" coordsize="3824,5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" path="m2363,1370l281,1259r-40,-68l202,1122r-36,-70l133,982,103,912,76,842,53,773,34,705,19,638,8,573,2,510,,449,3,390r9,-56l26,282,46,232,72,187r33,-41l143,109,189,76,241,49,301,27,368,11,442,r569,40l1651,183r521,155l2387,410r24,78l2431,570r16,85l2459,741r9,86l2475,912r4,81l2481,1070r1,72l2481,1206r-1,57l2470,1306r-26,35l2408,1364r-45,6xm3773,5672r-55,-21l3684,5595r3,-62l3720,5490r56,5l3814,5538r10,57l3809,5646r-36,26xm3550,5508r-51,-33l3474,5418r20,-45l3540,5345r51,-7l3630,5358r12,45l3628,5454r-33,41l3550,5508xm3354,5387r-46,-29l3274,5291r9,-58l3319,5191r46,-21l3406,5178r18,34l3426,5267r-12,58l3390,5370r-36,17xm3140,5191r-51,-23l3063,5115r5,-61l3096,5003r44,-23l3191,5002r31,57l3217,5120r-31,49l3140,5191xm2714,4597r-21,-56l2709,4447r29,-89l2753,4319r16,10l2802,4357r31,42l2840,4451r-17,57l2795,4562r-37,35l2714,4597xe" fillcolor="#ffde58" stroked="f">
                  <v:path arrowok="t" o:connecttype="custom" o:connectlocs="281,7890;202,7753;133,7613;76,7473;34,7336;8,7204;0,7080;12,6965;46,6863;105,6777;189,6707;301,6658;442,6631;1651,6814;2387,7041;2431,7201;2459,7372;2475,7543;2481,7701;2481,7837;2470,7937;2408,7995;3773,12303;3684,12226;3720,12121;3814,12169;3809,12277;3550,12139;3474,12049;3540,11976;3630,11989;3628,12085;3550,12139;3308,11989;3283,11864;3365,11801;3424,11843;3414,11956;3354,12018;3089,11799;3068,11685;3140,11611;3222,11690;3186,11800;2714,11228;2709,11078;2753,10950;2802,10988;2840,11082;2795,11193;2714,11228" o:connectangles="0,0,0,0,0,0,0,0,0,0,0,0,0,0,0,0,0,0,0,0,0,0,0,0,0,0,0,0,0,0,0,0,0,0,0,0,0,0,0,0,0,0,0,0,0,0,0,0,0,0,0"/>
                </v:shape>
                <v:shape id="AutoShape 220" o:spid="_x0000_s1031" style="position:absolute;left:4715;top:6440;width:4994;height:4422;visibility:visible;mso-wrap-style:square;v-text-anchor:top" coordsize="4994,4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" path="m55,4299r-6,-1l23,4280,6,4255,,4223r6,-31l23,4166r26,-17l80,4143r31,6l137,4166r17,26l161,4223r-7,32l137,4280r-13,9l62,4289r-7,10xm68,4301r-13,-2l62,4289r6,12xm80,4304r-12,-3l62,4289r62,l111,4298r-31,6xm125,4421r-1,l93,4415,67,4397,50,4372r-6,-32l45,4326r3,-13l54,4300r1,-1l68,4301r11,21l95,4355r16,33l126,4421r-1,xm972,3424r-23,-29l928,3366r-21,-31l889,3303r13,-16l918,3275r19,-8l958,3265r31,6l1014,3288r18,26l1038,3345r-5,28l1019,3397r-21,17l972,3424xm80,4128r-31,-6l23,4105,6,4079,,4048r6,-32l23,3991r26,-17l80,3967r31,7l137,3991r17,25l161,4048r-7,31l137,4105r-26,17l80,4128xm797,3367r-32,-6l740,3343r-17,-25l716,3286r7,-31l740,3230r25,-18l797,3206r31,6l854,3230r17,25l877,3286r-6,32l854,3343r-26,18l797,3367xm636,3440r-31,-6l579,3417r-17,-26l555,3360r7,-32l579,3303r26,-18l636,3279r31,6l693,3303r17,25l716,3360r-6,31l693,3417r-26,17l636,3440xm490,3543r-32,-7l433,3519r-17,-26l409,3462r7,-31l433,3405r25,-17l490,3382r31,6l546,3405r18,26l570,3462r-6,31l546,3519r-25,17l490,3543xm343,3660r-31,-7l287,3636r-18,-25l263,3579r6,-31l287,3522r25,-17l343,3499r32,6l400,3522r17,26l424,3579r-7,32l400,3636r-25,17l343,3660xm212,3792r-32,-7l155,3768r-17,-26l131,3711r7,-31l155,3654r25,-17l212,3630r31,7l269,3654r17,26l292,3711r-6,31l269,3768r-26,17l212,3792xm124,3953r-31,-7l67,3929,50,3903r-6,-31l50,3841r17,-26l93,3798r31,-6l155,3798r26,17l198,3841r6,31l198,3903r-17,26l155,3946r-31,7xm4365,2164r-59,-18l4257,2105,3246,906r-24,-40l3209,823r-1,-46l3220,732,3372,366r31,-64l3440,244r42,-52l3530,145r51,-40l3637,71r58,-27l3755,23,3818,8r63,-7l3946,r64,6l4073,19r62,20l4195,66r58,35l4307,144r51,49l4406,250r48,59l4501,373r46,67l4590,512r42,75l4672,666r198,487l4964,1495r29,203l4993,1764r-509,369l4426,2160r-61,4xe" fillcolor="#ff904d" stroked="f">
                  <v:path arrowok="t" o:connecttype="custom" o:connectlocs="6,10696;49,10590;154,10633;124,10730;55,10740;68,10742;80,10745;67,10838;48,10754;79,10763;125,10862;928,9807;918,9716;1014,9729;1019,9838;49,10563;6,10457;111,10415;154,10520;797,9808;716,9727;797,9647;877,9727;797,9808;562,9832;605,9726;710,9769;667,9875;433,9960;433,9846;546,9846;546,9960;312,10094;269,9989;375,9946;417,10052;212,10233;131,10152;212,10071;292,10152;212,10233;50,10344;93,10239;198,10282;155,10387;4257,8546;3208,7218;3440,6685;3637,6512;3881,6442;4135,6480;4358,6634;4547,6881;4870,7594;4484,8574" o:connectangles="0,0,0,0,0,0,0,0,0,0,0,0,0,0,0,0,0,0,0,0,0,0,0,0,0,0,0,0,0,0,0,0,0,0,0,0,0,0,0,0,0,0,0,0,0,0,0,0,0,0,0,0,0,0,0"/>
                </v:shape>
                <v:shape id="AutoShape 219" o:spid="_x0000_s1032" style="position:absolute;left:5571;top:10181;width:1741;height:2299;visibility:visible;mso-wrap-style:square;v-text-anchor:top" coordsize="1741,2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" path="m1038,278r261,-62l1503,123,1635,38,1682,m,1420r117,139m1302,2299r-43,-292l1137,1722,1010,1506r-59,-86m1565,2181r-87,-337l1346,1543,1223,1327r-53,-82m1404,1054r40,56l1539,1278r112,283l1740,1962e" filled="f" strokecolor="#994f24" strokeweight=".77422mm">
                  <v:path arrowok="t" o:connecttype="custom" o:connectlocs="1038,10459;1299,10397;1503,10304;1635,10219;1682,10181;0,11601;117,11740;1302,12480;1259,12188;1137,11903;1010,11687;951,11601;1565,12362;1478,12025;1346,11724;1223,11508;1170,11426;1404,11235;1444,11291;1539,11459;1651,11742;1740,12143" o:connectangles="0,0,0,0,0,0,0,0,0,0,0,0,0,0,0,0,0,0,0,0,0,0"/>
                </v:shape>
                <v:shape id="Picture 218" o:spid="_x0000_s1033" type="#_x0000_t75" style="position:absolute;left:4178;top:16145;width:3919;height: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b/>
        </w:rPr>
        <w:t>A PARENT'S GUIDE TO BLACK</w:t>
      </w:r>
      <w:r>
        <w:rPr>
          <w:b/>
          <w:spacing w:val="-125"/>
        </w:rPr>
        <w:t xml:space="preserve"> </w:t>
      </w:r>
      <w:r>
        <w:rPr>
          <w:b/>
          <w:spacing w:val="-4"/>
        </w:rPr>
        <w:t xml:space="preserve">LIVES </w:t>
      </w:r>
      <w:r>
        <w:rPr>
          <w:b/>
        </w:rPr>
        <w:t>MATTER</w:t>
      </w:r>
    </w:p>
    <w:p w:rsidR="009F0D76" w:rsidRDefault="009F0D76">
      <w:pPr>
        <w:pStyle w:val="BodyText"/>
        <w:rPr>
          <w:rFonts w:ascii="Lucida Sans"/>
          <w:b/>
          <w:sz w:val="156"/>
        </w:rPr>
      </w:pPr>
    </w:p>
    <w:p w:rsidR="009F0D76" w:rsidRDefault="009F0D76">
      <w:pPr>
        <w:pStyle w:val="BodyText"/>
        <w:rPr>
          <w:rFonts w:ascii="Lucida Sans"/>
          <w:b/>
          <w:sz w:val="156"/>
        </w:rPr>
      </w:pPr>
    </w:p>
    <w:p w:rsidR="009F0D76" w:rsidRDefault="009F0D76">
      <w:pPr>
        <w:pStyle w:val="BodyText"/>
        <w:rPr>
          <w:rFonts w:ascii="Lucida Sans"/>
          <w:b/>
          <w:sz w:val="156"/>
        </w:rPr>
      </w:pPr>
    </w:p>
    <w:p w:rsidR="009F0D76" w:rsidRDefault="009F0D76">
      <w:pPr>
        <w:pStyle w:val="BodyText"/>
        <w:spacing w:before="11"/>
        <w:rPr>
          <w:rFonts w:ascii="Lucida Sans"/>
          <w:b/>
          <w:sz w:val="208"/>
        </w:rPr>
      </w:pPr>
    </w:p>
    <w:p w:rsidR="009F0D76" w:rsidRDefault="00BA5C19">
      <w:pPr>
        <w:spacing w:line="211" w:lineRule="auto"/>
        <w:ind w:left="1386" w:right="1025"/>
        <w:jc w:val="center"/>
        <w:rPr>
          <w:sz w:val="49"/>
        </w:rPr>
      </w:pPr>
      <w:r>
        <w:rPr>
          <w:rFonts w:ascii="Verdana"/>
          <w:sz w:val="48"/>
        </w:rPr>
        <w:t>Re</w:t>
      </w:r>
      <w:r>
        <w:rPr>
          <w:sz w:val="49"/>
        </w:rPr>
        <w:t>sour</w:t>
      </w:r>
      <w:r>
        <w:rPr>
          <w:rFonts w:ascii="Verdana"/>
          <w:sz w:val="48"/>
        </w:rPr>
        <w:t>ce</w:t>
      </w:r>
      <w:r>
        <w:rPr>
          <w:sz w:val="49"/>
        </w:rPr>
        <w:t>s,</w:t>
      </w:r>
      <w:r>
        <w:rPr>
          <w:spacing w:val="-73"/>
          <w:sz w:val="49"/>
        </w:rPr>
        <w:t xml:space="preserve"> </w:t>
      </w:r>
      <w:r>
        <w:rPr>
          <w:rFonts w:ascii="Verdana"/>
          <w:sz w:val="48"/>
        </w:rPr>
        <w:t>Ac</w:t>
      </w:r>
      <w:r>
        <w:rPr>
          <w:sz w:val="49"/>
        </w:rPr>
        <w:t>tiviti</w:t>
      </w:r>
      <w:r>
        <w:rPr>
          <w:rFonts w:ascii="Verdana"/>
          <w:sz w:val="48"/>
        </w:rPr>
        <w:t>e</w:t>
      </w:r>
      <w:r>
        <w:rPr>
          <w:sz w:val="49"/>
        </w:rPr>
        <w:t>s,</w:t>
      </w:r>
      <w:r>
        <w:rPr>
          <w:spacing w:val="-72"/>
          <w:sz w:val="49"/>
        </w:rPr>
        <w:t xml:space="preserve"> </w:t>
      </w:r>
      <w:r>
        <w:rPr>
          <w:rFonts w:ascii="Verdana"/>
          <w:sz w:val="48"/>
        </w:rPr>
        <w:t>a</w:t>
      </w:r>
      <w:r>
        <w:rPr>
          <w:sz w:val="49"/>
        </w:rPr>
        <w:t>n</w:t>
      </w:r>
      <w:r>
        <w:rPr>
          <w:rFonts w:ascii="Verdana"/>
          <w:sz w:val="48"/>
        </w:rPr>
        <w:t>d</w:t>
      </w:r>
      <w:r>
        <w:rPr>
          <w:rFonts w:ascii="Verdana"/>
          <w:spacing w:val="-86"/>
          <w:sz w:val="48"/>
        </w:rPr>
        <w:t xml:space="preserve"> </w:t>
      </w:r>
      <w:r>
        <w:rPr>
          <w:rFonts w:ascii="Verdana"/>
          <w:sz w:val="48"/>
        </w:rPr>
        <w:t>T</w:t>
      </w:r>
      <w:r>
        <w:rPr>
          <w:sz w:val="49"/>
        </w:rPr>
        <w:t>ips</w:t>
      </w:r>
      <w:r>
        <w:rPr>
          <w:spacing w:val="-72"/>
          <w:sz w:val="49"/>
        </w:rPr>
        <w:t xml:space="preserve"> </w:t>
      </w:r>
      <w:r>
        <w:rPr>
          <w:rFonts w:ascii="Verdana"/>
          <w:sz w:val="48"/>
        </w:rPr>
        <w:t>f</w:t>
      </w:r>
      <w:r>
        <w:rPr>
          <w:sz w:val="49"/>
        </w:rPr>
        <w:t xml:space="preserve">or </w:t>
      </w:r>
      <w:r>
        <w:rPr>
          <w:rFonts w:ascii="Verdana"/>
          <w:sz w:val="48"/>
        </w:rPr>
        <w:t>Fa</w:t>
      </w:r>
      <w:r>
        <w:rPr>
          <w:sz w:val="49"/>
        </w:rPr>
        <w:t>mili</w:t>
      </w:r>
      <w:r>
        <w:rPr>
          <w:rFonts w:ascii="Verdana"/>
          <w:sz w:val="48"/>
        </w:rPr>
        <w:t>e</w:t>
      </w:r>
      <w:r>
        <w:rPr>
          <w:sz w:val="49"/>
        </w:rPr>
        <w:t>s</w:t>
      </w:r>
      <w:r>
        <w:rPr>
          <w:spacing w:val="-81"/>
          <w:sz w:val="49"/>
        </w:rPr>
        <w:t xml:space="preserve"> </w:t>
      </w:r>
      <w:r>
        <w:rPr>
          <w:sz w:val="49"/>
        </w:rPr>
        <w:t>to</w:t>
      </w:r>
      <w:r>
        <w:rPr>
          <w:spacing w:val="-81"/>
          <w:sz w:val="49"/>
        </w:rPr>
        <w:t xml:space="preserve"> </w:t>
      </w:r>
      <w:r>
        <w:rPr>
          <w:rFonts w:ascii="Verdana"/>
          <w:sz w:val="48"/>
        </w:rPr>
        <w:t>e</w:t>
      </w:r>
      <w:r>
        <w:rPr>
          <w:sz w:val="49"/>
        </w:rPr>
        <w:t>mpow</w:t>
      </w:r>
      <w:r>
        <w:rPr>
          <w:rFonts w:ascii="Verdana"/>
          <w:sz w:val="48"/>
        </w:rPr>
        <w:t>e</w:t>
      </w:r>
      <w:r>
        <w:rPr>
          <w:sz w:val="49"/>
        </w:rPr>
        <w:t>r</w:t>
      </w:r>
      <w:r>
        <w:rPr>
          <w:spacing w:val="-80"/>
          <w:sz w:val="49"/>
        </w:rPr>
        <w:t xml:space="preserve"> </w:t>
      </w:r>
      <w:r>
        <w:rPr>
          <w:rFonts w:ascii="Verdana"/>
          <w:sz w:val="48"/>
        </w:rPr>
        <w:t>c</w:t>
      </w:r>
      <w:r>
        <w:rPr>
          <w:sz w:val="49"/>
        </w:rPr>
        <w:t>hil</w:t>
      </w:r>
      <w:r>
        <w:rPr>
          <w:rFonts w:ascii="Verdana"/>
          <w:sz w:val="48"/>
        </w:rPr>
        <w:t>d</w:t>
      </w:r>
      <w:r>
        <w:rPr>
          <w:sz w:val="49"/>
        </w:rPr>
        <w:t>r</w:t>
      </w:r>
      <w:r>
        <w:rPr>
          <w:rFonts w:ascii="Verdana"/>
          <w:sz w:val="48"/>
        </w:rPr>
        <w:t>e</w:t>
      </w:r>
      <w:r>
        <w:rPr>
          <w:sz w:val="49"/>
        </w:rPr>
        <w:t>n</w:t>
      </w:r>
      <w:r>
        <w:rPr>
          <w:spacing w:val="-81"/>
          <w:sz w:val="49"/>
        </w:rPr>
        <w:t xml:space="preserve"> </w:t>
      </w:r>
      <w:r>
        <w:rPr>
          <w:sz w:val="49"/>
        </w:rPr>
        <w:t>to</w:t>
      </w:r>
      <w:r>
        <w:rPr>
          <w:spacing w:val="-81"/>
          <w:sz w:val="49"/>
        </w:rPr>
        <w:t xml:space="preserve"> </w:t>
      </w:r>
      <w:r>
        <w:rPr>
          <w:spacing w:val="-4"/>
          <w:sz w:val="49"/>
        </w:rPr>
        <w:t xml:space="preserve">work </w:t>
      </w:r>
      <w:r>
        <w:rPr>
          <w:sz w:val="49"/>
        </w:rPr>
        <w:t>tow</w:t>
      </w:r>
      <w:r>
        <w:rPr>
          <w:rFonts w:ascii="Verdana"/>
          <w:sz w:val="48"/>
        </w:rPr>
        <w:t>a</w:t>
      </w:r>
      <w:r>
        <w:rPr>
          <w:sz w:val="49"/>
        </w:rPr>
        <w:t>r</w:t>
      </w:r>
      <w:r>
        <w:rPr>
          <w:rFonts w:ascii="Verdana"/>
          <w:sz w:val="48"/>
        </w:rPr>
        <w:t>d</w:t>
      </w:r>
      <w:r>
        <w:rPr>
          <w:sz w:val="49"/>
        </w:rPr>
        <w:t>s r</w:t>
      </w:r>
      <w:r>
        <w:rPr>
          <w:rFonts w:ascii="Verdana"/>
          <w:sz w:val="48"/>
        </w:rPr>
        <w:t>ac</w:t>
      </w:r>
      <w:r>
        <w:rPr>
          <w:sz w:val="49"/>
        </w:rPr>
        <w:t>i</w:t>
      </w:r>
      <w:r>
        <w:rPr>
          <w:rFonts w:ascii="Verdana"/>
          <w:sz w:val="48"/>
        </w:rPr>
        <w:t>a</w:t>
      </w:r>
      <w:r>
        <w:rPr>
          <w:sz w:val="49"/>
        </w:rPr>
        <w:t xml:space="preserve">l </w:t>
      </w:r>
      <w:r>
        <w:rPr>
          <w:rFonts w:ascii="Verdana"/>
          <w:sz w:val="48"/>
        </w:rPr>
        <w:t>e</w:t>
      </w:r>
      <w:r>
        <w:rPr>
          <w:sz w:val="49"/>
        </w:rPr>
        <w:t>qu</w:t>
      </w:r>
      <w:r>
        <w:rPr>
          <w:rFonts w:ascii="Verdana"/>
          <w:sz w:val="48"/>
        </w:rPr>
        <w:t>a</w:t>
      </w:r>
      <w:r>
        <w:rPr>
          <w:sz w:val="49"/>
        </w:rPr>
        <w:t>lity</w:t>
      </w:r>
    </w:p>
    <w:p w:rsidR="009F0D76" w:rsidRDefault="009F0D76">
      <w:pPr>
        <w:spacing w:line="211" w:lineRule="auto"/>
        <w:jc w:val="center"/>
        <w:rPr>
          <w:sz w:val="49"/>
        </w:rPr>
        <w:sectPr w:rsidR="009F0D76">
          <w:type w:val="continuous"/>
          <w:pgSz w:w="11910" w:h="16850"/>
          <w:pgMar w:top="840" w:right="0" w:bottom="280" w:left="0" w:header="720" w:footer="720" w:gutter="0"/>
          <w:cols w:space="720"/>
        </w:sectPr>
      </w:pPr>
    </w:p>
    <w:p w:rsidR="009F0D76" w:rsidRDefault="00BA5C19">
      <w:pPr>
        <w:pStyle w:val="Heading1"/>
        <w:spacing w:before="50"/>
        <w:ind w:left="654" w:right="1025"/>
        <w:jc w:val="center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48705792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232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465B45" id="Rectangle 216" o:spid="_x0000_s1026" style="position:absolute;margin-left:0;margin-top:0;width:595.5pt;height:842.25pt;z-index:-1625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" fillcolor="#fff9f1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5612740</wp:posOffset>
            </wp:positionH>
            <wp:positionV relativeFrom="paragraph">
              <wp:posOffset>8540</wp:posOffset>
            </wp:positionV>
            <wp:extent cx="1464776" cy="1371599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4776" cy="1371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04D67"/>
          <w:w w:val="110"/>
        </w:rPr>
        <w:t>CONTENTS</w:t>
      </w:r>
    </w:p>
    <w:p w:rsidR="009F0D76" w:rsidRDefault="009F0D76">
      <w:pPr>
        <w:pStyle w:val="BodyText"/>
        <w:spacing w:before="1"/>
        <w:rPr>
          <w:rFonts w:ascii="Arial"/>
          <w:sz w:val="52"/>
        </w:rPr>
      </w:pPr>
    </w:p>
    <w:p w:rsidR="009F0D76" w:rsidRDefault="00BA5C19">
      <w:pPr>
        <w:pStyle w:val="BodyText"/>
        <w:ind w:left="1251"/>
      </w:pPr>
      <w:r>
        <w:rPr>
          <w:rFonts w:ascii="Verdana"/>
          <w:color w:val="535353"/>
        </w:rPr>
        <w:t xml:space="preserve">A </w:t>
      </w:r>
      <w:r>
        <w:rPr>
          <w:color w:val="535353"/>
        </w:rPr>
        <w:t>qui</w:t>
      </w:r>
      <w:r>
        <w:rPr>
          <w:rFonts w:ascii="Verdana"/>
          <w:color w:val="535353"/>
        </w:rPr>
        <w:t>c</w:t>
      </w:r>
      <w:r>
        <w:rPr>
          <w:color w:val="535353"/>
        </w:rPr>
        <w:t>k intro</w:t>
      </w:r>
      <w:r>
        <w:rPr>
          <w:rFonts w:ascii="Verdana"/>
          <w:color w:val="535353"/>
        </w:rPr>
        <w:t>d</w:t>
      </w:r>
      <w:r>
        <w:rPr>
          <w:color w:val="535353"/>
        </w:rPr>
        <w:t>u</w:t>
      </w:r>
      <w:r>
        <w:rPr>
          <w:rFonts w:ascii="Verdana"/>
          <w:color w:val="535353"/>
        </w:rPr>
        <w:t>c</w:t>
      </w:r>
      <w:r>
        <w:rPr>
          <w:color w:val="535353"/>
        </w:rPr>
        <w:t>tion (p</w:t>
      </w:r>
      <w:r>
        <w:rPr>
          <w:rFonts w:ascii="Verdana"/>
          <w:color w:val="535353"/>
        </w:rPr>
        <w:t>g</w:t>
      </w:r>
      <w:r>
        <w:rPr>
          <w:color w:val="535353"/>
        </w:rPr>
        <w:t>.3)</w:t>
      </w:r>
    </w:p>
    <w:p w:rsidR="009F0D76" w:rsidRDefault="009F0D76">
      <w:pPr>
        <w:pStyle w:val="BodyText"/>
        <w:spacing w:before="3"/>
        <w:rPr>
          <w:sz w:val="18"/>
        </w:rPr>
      </w:pPr>
    </w:p>
    <w:p w:rsidR="009F0D76" w:rsidRDefault="00BA5C19">
      <w:pPr>
        <w:pStyle w:val="BodyText"/>
        <w:spacing w:line="422" w:lineRule="auto"/>
        <w:ind w:left="1251" w:right="4033"/>
      </w:pPr>
      <w:r>
        <w:rPr>
          <w:rFonts w:ascii="Verdana"/>
          <w:color w:val="535353"/>
        </w:rPr>
        <w:t>W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t is th</w:t>
      </w:r>
      <w:r>
        <w:rPr>
          <w:rFonts w:ascii="Verdana"/>
          <w:color w:val="535353"/>
        </w:rPr>
        <w:t>e 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 xml:space="preserve">k </w:t>
      </w:r>
      <w:r>
        <w:rPr>
          <w:rFonts w:ascii="Verdana"/>
          <w:color w:val="535353"/>
        </w:rPr>
        <w:t>L</w:t>
      </w:r>
      <w:r>
        <w:rPr>
          <w:color w:val="535353"/>
        </w:rPr>
        <w:t>iv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Ma</w:t>
      </w:r>
      <w:r>
        <w:rPr>
          <w:color w:val="535353"/>
        </w:rPr>
        <w:t>tt</w:t>
      </w:r>
      <w:r>
        <w:rPr>
          <w:rFonts w:ascii="Verdana"/>
          <w:color w:val="535353"/>
        </w:rPr>
        <w:t>e</w:t>
      </w:r>
      <w:r>
        <w:rPr>
          <w:color w:val="535353"/>
        </w:rPr>
        <w:t>r mov</w:t>
      </w:r>
      <w:r>
        <w:rPr>
          <w:rFonts w:asci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nt? (p</w:t>
      </w:r>
      <w:r>
        <w:rPr>
          <w:rFonts w:ascii="Verdana"/>
          <w:color w:val="535353"/>
        </w:rPr>
        <w:t>g</w:t>
      </w:r>
      <w:r>
        <w:rPr>
          <w:color w:val="535353"/>
        </w:rPr>
        <w:t xml:space="preserve">. 3-4) </w:t>
      </w:r>
      <w:r>
        <w:rPr>
          <w:rFonts w:ascii="Verdana"/>
          <w:color w:val="535353"/>
        </w:rPr>
        <w:t>H</w:t>
      </w:r>
      <w:r>
        <w:rPr>
          <w:color w:val="535353"/>
        </w:rPr>
        <w:t>ow</w:t>
      </w:r>
      <w:r>
        <w:rPr>
          <w:color w:val="535353"/>
          <w:spacing w:val="-18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o</w:t>
      </w:r>
      <w:r>
        <w:rPr>
          <w:color w:val="535353"/>
          <w:spacing w:val="-18"/>
        </w:rPr>
        <w:t xml:space="preserve"> </w:t>
      </w:r>
      <w:r>
        <w:rPr>
          <w:rFonts w:ascii="Verdana"/>
          <w:color w:val="535353"/>
        </w:rPr>
        <w:t>I</w:t>
      </w:r>
      <w:r>
        <w:rPr>
          <w:rFonts w:ascii="Verdana"/>
          <w:color w:val="535353"/>
          <w:spacing w:val="-26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xpl</w:t>
      </w:r>
      <w:r>
        <w:rPr>
          <w:rFonts w:ascii="Verdana"/>
          <w:color w:val="535353"/>
        </w:rPr>
        <w:t>a</w:t>
      </w:r>
      <w:r>
        <w:rPr>
          <w:color w:val="535353"/>
        </w:rPr>
        <w:t>in</w:t>
      </w:r>
      <w:r>
        <w:rPr>
          <w:color w:val="535353"/>
          <w:spacing w:val="-18"/>
        </w:rPr>
        <w:t xml:space="preserve"> </w:t>
      </w:r>
      <w:r>
        <w:rPr>
          <w:rFonts w:ascii="Verdana"/>
          <w:color w:val="535353"/>
        </w:rPr>
        <w:t>Ge</w:t>
      </w:r>
      <w:r>
        <w:rPr>
          <w:color w:val="535353"/>
        </w:rPr>
        <w:t>or</w:t>
      </w:r>
      <w:r>
        <w:rPr>
          <w:rFonts w:ascii="Verdana"/>
          <w:color w:val="535353"/>
        </w:rPr>
        <w:t>ge</w:t>
      </w:r>
      <w:r>
        <w:rPr>
          <w:rFonts w:ascii="Verdana"/>
          <w:color w:val="535353"/>
          <w:spacing w:val="-26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loy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6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my</w:t>
      </w:r>
      <w:r>
        <w:rPr>
          <w:color w:val="535353"/>
          <w:spacing w:val="-18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n?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(p</w:t>
      </w:r>
      <w:r>
        <w:rPr>
          <w:rFonts w:ascii="Verdana"/>
          <w:color w:val="535353"/>
        </w:rPr>
        <w:t>g</w:t>
      </w:r>
      <w:r>
        <w:rPr>
          <w:color w:val="535353"/>
        </w:rPr>
        <w:t>.5-6)</w:t>
      </w:r>
    </w:p>
    <w:p w:rsidR="009F0D76" w:rsidRDefault="00BA5C19">
      <w:pPr>
        <w:pStyle w:val="BodyText"/>
        <w:spacing w:line="422" w:lineRule="auto"/>
        <w:ind w:left="1251" w:right="2137"/>
      </w:pPr>
      <w:r>
        <w:rPr>
          <w:rFonts w:ascii="Verdana"/>
          <w:color w:val="535353"/>
        </w:rPr>
        <w:t>H</w:t>
      </w:r>
      <w:r>
        <w:rPr>
          <w:color w:val="535353"/>
        </w:rPr>
        <w:t>ow</w:t>
      </w:r>
      <w:r>
        <w:rPr>
          <w:color w:val="535353"/>
          <w:spacing w:val="-23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o</w:t>
      </w:r>
      <w:r>
        <w:rPr>
          <w:color w:val="535353"/>
          <w:spacing w:val="-23"/>
        </w:rPr>
        <w:t xml:space="preserve"> </w:t>
      </w:r>
      <w:r>
        <w:rPr>
          <w:rFonts w:ascii="Verdana"/>
          <w:color w:val="535353"/>
        </w:rPr>
        <w:t>I</w:t>
      </w:r>
      <w:r>
        <w:rPr>
          <w:rFonts w:ascii="Verdana"/>
          <w:color w:val="535353"/>
          <w:spacing w:val="-31"/>
        </w:rPr>
        <w:t xml:space="preserve"> </w:t>
      </w:r>
      <w:r>
        <w:rPr>
          <w:color w:val="535353"/>
        </w:rPr>
        <w:t>op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23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0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onv</w:t>
      </w:r>
      <w:r>
        <w:rPr>
          <w:rFonts w:ascii="Verdana"/>
          <w:color w:val="535353"/>
        </w:rPr>
        <w:t>e</w:t>
      </w:r>
      <w:r>
        <w:rPr>
          <w:color w:val="535353"/>
        </w:rPr>
        <w:t>rs</w:t>
      </w:r>
      <w:r>
        <w:rPr>
          <w:rFonts w:ascii="Verdana"/>
          <w:color w:val="535353"/>
        </w:rPr>
        <w:t>a</w:t>
      </w:r>
      <w:r>
        <w:rPr>
          <w:color w:val="535353"/>
        </w:rPr>
        <w:t>tion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23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ace</w:t>
      </w:r>
      <w:r>
        <w:rPr>
          <w:rFonts w:ascii="Verdana"/>
          <w:color w:val="535353"/>
          <w:spacing w:val="-31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1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ism?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(p</w:t>
      </w:r>
      <w:r>
        <w:rPr>
          <w:rFonts w:ascii="Verdana"/>
          <w:color w:val="535353"/>
        </w:rPr>
        <w:t>g</w:t>
      </w:r>
      <w:r>
        <w:rPr>
          <w:color w:val="535353"/>
        </w:rPr>
        <w:t>.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 xml:space="preserve">6-8) </w:t>
      </w:r>
      <w:r>
        <w:rPr>
          <w:rFonts w:ascii="Verdana"/>
          <w:color w:val="535353"/>
        </w:rPr>
        <w:t>H</w:t>
      </w:r>
      <w:r>
        <w:rPr>
          <w:color w:val="535353"/>
        </w:rPr>
        <w:t xml:space="preserve">ow </w:t>
      </w:r>
      <w:r>
        <w:rPr>
          <w:rFonts w:ascii="Verdana"/>
          <w:color w:val="535353"/>
        </w:rPr>
        <w:t>d</w:t>
      </w:r>
      <w:r>
        <w:rPr>
          <w:color w:val="535353"/>
        </w:rPr>
        <w:t xml:space="preserve">o </w:t>
      </w:r>
      <w:r>
        <w:rPr>
          <w:rFonts w:ascii="Verdana"/>
          <w:color w:val="535353"/>
        </w:rPr>
        <w:t>I e</w:t>
      </w:r>
      <w:r>
        <w:rPr>
          <w:color w:val="535353"/>
        </w:rPr>
        <w:t>xpl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in </w:t>
      </w:r>
      <w:r>
        <w:rPr>
          <w:rFonts w:ascii="Verdana"/>
          <w:color w:val="535353"/>
        </w:rPr>
        <w:t>W</w:t>
      </w:r>
      <w:r>
        <w:rPr>
          <w:color w:val="535353"/>
        </w:rPr>
        <w:t>hit</w:t>
      </w:r>
      <w:r>
        <w:rPr>
          <w:rFonts w:ascii="Verdana"/>
          <w:color w:val="535353"/>
        </w:rPr>
        <w:t>e P</w:t>
      </w:r>
      <w:r>
        <w:rPr>
          <w:color w:val="535353"/>
        </w:rPr>
        <w:t>rivil</w:t>
      </w:r>
      <w:r>
        <w:rPr>
          <w:rFonts w:ascii="Verdana"/>
          <w:color w:val="535353"/>
        </w:rPr>
        <w:t>ege</w:t>
      </w:r>
      <w:r>
        <w:rPr>
          <w:color w:val="535353"/>
        </w:rPr>
        <w:t>?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(p</w:t>
      </w:r>
      <w:r>
        <w:rPr>
          <w:rFonts w:ascii="Verdana"/>
          <w:color w:val="535353"/>
        </w:rPr>
        <w:t>g</w:t>
      </w:r>
      <w:r>
        <w:rPr>
          <w:color w:val="535353"/>
        </w:rPr>
        <w:t>.9)</w:t>
      </w:r>
    </w:p>
    <w:p w:rsidR="009F0D76" w:rsidRDefault="00BA5C19">
      <w:pPr>
        <w:pStyle w:val="BodyText"/>
        <w:spacing w:line="367" w:lineRule="exact"/>
        <w:ind w:left="1251"/>
      </w:pPr>
      <w:r>
        <w:rPr>
          <w:rFonts w:ascii="Verdana"/>
          <w:color w:val="535353"/>
        </w:rPr>
        <w:t>I</w:t>
      </w:r>
      <w:r>
        <w:rPr>
          <w:color w:val="535353"/>
        </w:rPr>
        <w:t>t's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not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just</w:t>
      </w:r>
      <w:r>
        <w:rPr>
          <w:color w:val="535353"/>
          <w:spacing w:val="-26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4"/>
        </w:rPr>
        <w:t xml:space="preserve"> </w:t>
      </w:r>
      <w:r>
        <w:rPr>
          <w:color w:val="535353"/>
        </w:rPr>
        <w:t>n</w:t>
      </w:r>
      <w:r>
        <w:rPr>
          <w:rFonts w:ascii="Verdana"/>
          <w:color w:val="535353"/>
        </w:rPr>
        <w:t>a</w:t>
      </w:r>
      <w:r>
        <w:rPr>
          <w:color w:val="535353"/>
        </w:rPr>
        <w:t>rr</w:t>
      </w:r>
      <w:r>
        <w:rPr>
          <w:rFonts w:ascii="Verdana"/>
          <w:color w:val="535353"/>
        </w:rPr>
        <w:t>a</w:t>
      </w:r>
      <w:r>
        <w:rPr>
          <w:color w:val="535353"/>
        </w:rPr>
        <w:t>tiv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5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4"/>
        </w:rPr>
        <w:t xml:space="preserve"> </w:t>
      </w:r>
      <w:r>
        <w:rPr>
          <w:color w:val="535353"/>
        </w:rPr>
        <w:t>stru</w:t>
      </w:r>
      <w:r>
        <w:rPr>
          <w:rFonts w:ascii="Verdana"/>
          <w:color w:val="535353"/>
        </w:rPr>
        <w:t>gg</w:t>
      </w:r>
      <w:r>
        <w:rPr>
          <w:color w:val="535353"/>
        </w:rPr>
        <w:t>l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5"/>
        </w:rPr>
        <w:t xml:space="preserve"> </w:t>
      </w:r>
      <w:r>
        <w:rPr>
          <w:color w:val="535353"/>
        </w:rPr>
        <w:t>(p</w:t>
      </w:r>
      <w:r>
        <w:rPr>
          <w:rFonts w:ascii="Verdana"/>
          <w:color w:val="535353"/>
        </w:rPr>
        <w:t>g</w:t>
      </w:r>
      <w:r>
        <w:rPr>
          <w:color w:val="535353"/>
        </w:rPr>
        <w:t>.10)</w:t>
      </w:r>
    </w:p>
    <w:p w:rsidR="009F0D76" w:rsidRDefault="009F0D76">
      <w:pPr>
        <w:pStyle w:val="BodyText"/>
        <w:spacing w:before="1"/>
        <w:rPr>
          <w:sz w:val="18"/>
        </w:rPr>
      </w:pPr>
    </w:p>
    <w:p w:rsidR="009F0D76" w:rsidRDefault="00BA5C19">
      <w:pPr>
        <w:pStyle w:val="BodyText"/>
        <w:spacing w:line="422" w:lineRule="auto"/>
        <w:ind w:left="1251" w:right="4812"/>
      </w:pP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9"/>
        </w:rPr>
        <w:t xml:space="preserve"> </w:t>
      </w:r>
      <w:r>
        <w:rPr>
          <w:rFonts w:ascii="Verdana"/>
          <w:color w:val="535353"/>
        </w:rPr>
        <w:t>da</w:t>
      </w:r>
      <w:r>
        <w:rPr>
          <w:color w:val="535353"/>
        </w:rPr>
        <w:t>n</w:t>
      </w:r>
      <w:r>
        <w:rPr>
          <w:rFonts w:ascii="Verdana"/>
          <w:color w:val="535353"/>
        </w:rPr>
        <w:t>ge</w:t>
      </w:r>
      <w:r>
        <w:rPr>
          <w:color w:val="535353"/>
        </w:rPr>
        <w:t>r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a</w:t>
      </w:r>
      <w:r>
        <w:rPr>
          <w:color w:val="535353"/>
        </w:rPr>
        <w:t>yin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"</w:t>
      </w:r>
      <w:r>
        <w:rPr>
          <w:rFonts w:ascii="Verdana"/>
          <w:color w:val="535353"/>
        </w:rPr>
        <w:t>M</w:t>
      </w:r>
      <w:r>
        <w:rPr>
          <w:color w:val="535353"/>
        </w:rPr>
        <w:t>y</w:t>
      </w:r>
      <w:r>
        <w:rPr>
          <w:color w:val="535353"/>
          <w:spacing w:val="-21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isn't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ist"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(p</w:t>
      </w:r>
      <w:r>
        <w:rPr>
          <w:rFonts w:ascii="Verdana"/>
          <w:color w:val="535353"/>
        </w:rPr>
        <w:t>g</w:t>
      </w:r>
      <w:r>
        <w:rPr>
          <w:color w:val="535353"/>
        </w:rPr>
        <w:t xml:space="preserve">.11) </w:t>
      </w:r>
      <w:r>
        <w:rPr>
          <w:rFonts w:ascii="Verdana"/>
          <w:color w:val="535353"/>
        </w:rPr>
        <w:t>Be</w:t>
      </w:r>
      <w:r>
        <w:rPr>
          <w:color w:val="535353"/>
        </w:rPr>
        <w:t>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18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18"/>
        </w:rPr>
        <w:t xml:space="preserve"> </w:t>
      </w:r>
      <w:r>
        <w:rPr>
          <w:color w:val="535353"/>
        </w:rPr>
        <w:t>rol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8"/>
        </w:rPr>
        <w:t xml:space="preserve"> </w:t>
      </w:r>
      <w:r>
        <w:rPr>
          <w:color w:val="535353"/>
        </w:rPr>
        <w:t>mo</w:t>
      </w:r>
      <w:r>
        <w:rPr>
          <w:rFonts w:ascii="Verdana"/>
          <w:color w:val="535353"/>
        </w:rPr>
        <w:t>de</w:t>
      </w:r>
      <w:r>
        <w:rPr>
          <w:color w:val="535353"/>
        </w:rPr>
        <w:t>l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throu</w:t>
      </w:r>
      <w:r>
        <w:rPr>
          <w:rFonts w:ascii="Verdana"/>
          <w:color w:val="535353"/>
        </w:rPr>
        <w:t>g</w:t>
      </w:r>
      <w:r>
        <w:rPr>
          <w:color w:val="535353"/>
        </w:rPr>
        <w:t>h</w:t>
      </w:r>
      <w:r>
        <w:rPr>
          <w:color w:val="535353"/>
          <w:spacing w:val="-10"/>
        </w:rPr>
        <w:t xml:space="preserve"> </w:t>
      </w:r>
      <w:r>
        <w:rPr>
          <w:rFonts w:ascii="Verdana"/>
          <w:color w:val="535353"/>
        </w:rPr>
        <w:t>ac</w:t>
      </w:r>
      <w:r>
        <w:rPr>
          <w:color w:val="535353"/>
        </w:rPr>
        <w:t>tion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(p</w:t>
      </w:r>
      <w:r>
        <w:rPr>
          <w:rFonts w:ascii="Verdana"/>
          <w:color w:val="535353"/>
        </w:rPr>
        <w:t>g</w:t>
      </w:r>
      <w:r>
        <w:rPr>
          <w:color w:val="535353"/>
        </w:rPr>
        <w:t>.12)</w:t>
      </w:r>
    </w:p>
    <w:p w:rsidR="009F0D76" w:rsidRDefault="00BA5C19">
      <w:pPr>
        <w:pStyle w:val="BodyText"/>
        <w:spacing w:line="344" w:lineRule="exact"/>
        <w:ind w:left="1251"/>
      </w:pPr>
      <w:r>
        <w:rPr>
          <w:rFonts w:ascii="Verdana"/>
          <w:color w:val="535353"/>
        </w:rPr>
        <w:t>Ed</w:t>
      </w:r>
      <w:r>
        <w:rPr>
          <w:color w:val="535353"/>
        </w:rPr>
        <w:t>u</w:t>
      </w:r>
      <w:r>
        <w:rPr>
          <w:rFonts w:ascii="Verdana"/>
          <w:color w:val="535353"/>
        </w:rPr>
        <w:t>ca</w:t>
      </w:r>
      <w:r>
        <w:rPr>
          <w:color w:val="535353"/>
        </w:rPr>
        <w:t>tion</w:t>
      </w:r>
      <w:r>
        <w:rPr>
          <w:rFonts w:ascii="Verdana"/>
          <w:color w:val="535353"/>
        </w:rPr>
        <w:t>a</w:t>
      </w:r>
      <w:r>
        <w:rPr>
          <w:color w:val="535353"/>
        </w:rPr>
        <w:t>l r</w:t>
      </w:r>
      <w:r>
        <w:rPr>
          <w:rFonts w:ascii="Verdana"/>
          <w:color w:val="535353"/>
        </w:rPr>
        <w:t>e</w:t>
      </w:r>
      <w:r>
        <w:rPr>
          <w:color w:val="535353"/>
        </w:rPr>
        <w:t>sour</w:t>
      </w:r>
      <w:r>
        <w:rPr>
          <w:rFonts w:ascii="Verdana"/>
          <w:color w:val="535353"/>
        </w:rPr>
        <w:t>ce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f</w:t>
      </w:r>
      <w:r>
        <w:rPr>
          <w:color w:val="535353"/>
        </w:rPr>
        <w:t xml:space="preserve">or you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 xml:space="preserve">your </w:t>
      </w:r>
      <w:r>
        <w:rPr>
          <w:rFonts w:ascii="Verdana"/>
          <w:color w:val="535353"/>
        </w:rPr>
        <w:t>fa</w:t>
      </w:r>
      <w:r>
        <w:rPr>
          <w:color w:val="535353"/>
        </w:rPr>
        <w:t>mily (p</w:t>
      </w:r>
      <w:r>
        <w:rPr>
          <w:rFonts w:ascii="Verdana"/>
          <w:color w:val="535353"/>
        </w:rPr>
        <w:t>g</w:t>
      </w:r>
      <w:r>
        <w:rPr>
          <w:color w:val="535353"/>
        </w:rPr>
        <w:t>.13-19)</w:t>
      </w:r>
    </w:p>
    <w:p w:rsidR="009F0D76" w:rsidRDefault="00BA5C19">
      <w:pPr>
        <w:pStyle w:val="ListParagraph"/>
        <w:numPr>
          <w:ilvl w:val="0"/>
          <w:numId w:val="1"/>
        </w:numPr>
        <w:tabs>
          <w:tab w:val="left" w:pos="1863"/>
        </w:tabs>
        <w:ind w:hanging="204"/>
        <w:rPr>
          <w:sz w:val="24"/>
        </w:rPr>
      </w:pPr>
      <w:r>
        <w:rPr>
          <w:rFonts w:ascii="Verdana" w:hAnsi="Verdana"/>
          <w:color w:val="535353"/>
          <w:sz w:val="24"/>
        </w:rPr>
        <w:t>B</w:t>
      </w:r>
      <w:r>
        <w:rPr>
          <w:color w:val="535353"/>
          <w:sz w:val="24"/>
        </w:rPr>
        <w:t>ooks (</w:t>
      </w:r>
      <w:r>
        <w:rPr>
          <w:rFonts w:ascii="Verdana" w:hAnsi="Verdana"/>
          <w:color w:val="535353"/>
          <w:sz w:val="24"/>
        </w:rPr>
        <w:t>f</w:t>
      </w:r>
      <w:r>
        <w:rPr>
          <w:color w:val="535353"/>
          <w:sz w:val="24"/>
        </w:rPr>
        <w:t>or youn</w:t>
      </w:r>
      <w:r>
        <w:rPr>
          <w:rFonts w:ascii="Verdana" w:hAnsi="Verdana"/>
          <w:color w:val="535353"/>
          <w:sz w:val="24"/>
        </w:rPr>
        <w:t>ge</w:t>
      </w:r>
      <w:r>
        <w:rPr>
          <w:color w:val="535353"/>
          <w:sz w:val="24"/>
        </w:rPr>
        <w:t xml:space="preserve">r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4"/>
        </w:rPr>
        <w:t>hil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n, ol</w:t>
      </w:r>
      <w:r>
        <w:rPr>
          <w:rFonts w:ascii="Verdana" w:hAnsi="Verdana"/>
          <w:color w:val="535353"/>
          <w:sz w:val="24"/>
        </w:rPr>
        <w:t>de</w:t>
      </w:r>
      <w:r>
        <w:rPr>
          <w:color w:val="535353"/>
          <w:sz w:val="24"/>
        </w:rPr>
        <w:t xml:space="preserve">r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4"/>
        </w:rPr>
        <w:t>hil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 xml:space="preserve">n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 w:hAnsi="Verdana"/>
          <w:color w:val="535353"/>
          <w:sz w:val="24"/>
        </w:rPr>
        <w:t>d</w:t>
      </w:r>
      <w:r>
        <w:rPr>
          <w:rFonts w:ascii="Verdana" w:hAnsi="Verdana"/>
          <w:color w:val="535353"/>
          <w:spacing w:val="-43"/>
          <w:sz w:val="24"/>
        </w:rPr>
        <w:t xml:space="preserve"> </w:t>
      </w:r>
      <w:r>
        <w:rPr>
          <w:color w:val="535353"/>
          <w:sz w:val="24"/>
        </w:rPr>
        <w:t>p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nts)</w:t>
      </w:r>
    </w:p>
    <w:p w:rsidR="009F0D76" w:rsidRDefault="00BA5C19">
      <w:pPr>
        <w:pStyle w:val="ListParagraph"/>
        <w:numPr>
          <w:ilvl w:val="0"/>
          <w:numId w:val="1"/>
        </w:numPr>
        <w:tabs>
          <w:tab w:val="left" w:pos="1863"/>
        </w:tabs>
        <w:ind w:hanging="204"/>
        <w:rPr>
          <w:sz w:val="24"/>
        </w:rPr>
      </w:pPr>
      <w:r>
        <w:rPr>
          <w:rFonts w:ascii="Verdana" w:hAnsi="Verdana"/>
          <w:color w:val="535353"/>
          <w:sz w:val="24"/>
        </w:rPr>
        <w:t>O</w:t>
      </w:r>
      <w:r>
        <w:rPr>
          <w:color w:val="535353"/>
          <w:sz w:val="24"/>
        </w:rPr>
        <w:t>nlin</w:t>
      </w:r>
      <w:r>
        <w:rPr>
          <w:rFonts w:ascii="Verdana" w:hAnsi="Verdana"/>
          <w:color w:val="535353"/>
          <w:sz w:val="24"/>
        </w:rPr>
        <w:t xml:space="preserve">e 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sour</w:t>
      </w:r>
      <w:r>
        <w:rPr>
          <w:rFonts w:ascii="Verdana" w:hAnsi="Verdana"/>
          <w:color w:val="535353"/>
          <w:sz w:val="24"/>
        </w:rPr>
        <w:t>ce</w:t>
      </w:r>
      <w:r>
        <w:rPr>
          <w:color w:val="535353"/>
          <w:sz w:val="24"/>
        </w:rPr>
        <w:t>s (</w:t>
      </w:r>
      <w:r>
        <w:rPr>
          <w:rFonts w:ascii="Verdana" w:hAnsi="Verdana"/>
          <w:color w:val="535353"/>
          <w:sz w:val="24"/>
        </w:rPr>
        <w:t>f</w:t>
      </w:r>
      <w:r>
        <w:rPr>
          <w:color w:val="535353"/>
          <w:sz w:val="24"/>
        </w:rPr>
        <w:t>or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z w:val="24"/>
        </w:rPr>
        <w:t>p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nts)</w:t>
      </w:r>
    </w:p>
    <w:p w:rsidR="009F0D76" w:rsidRDefault="00BA5C19">
      <w:pPr>
        <w:pStyle w:val="ListParagraph"/>
        <w:numPr>
          <w:ilvl w:val="0"/>
          <w:numId w:val="1"/>
        </w:numPr>
        <w:tabs>
          <w:tab w:val="left" w:pos="1863"/>
        </w:tabs>
        <w:ind w:hanging="204"/>
        <w:rPr>
          <w:sz w:val="24"/>
        </w:rPr>
      </w:pPr>
      <w:r>
        <w:rPr>
          <w:rFonts w:ascii="Verdana" w:hAnsi="Verdana"/>
          <w:color w:val="535353"/>
          <w:sz w:val="24"/>
        </w:rPr>
        <w:t>P</w:t>
      </w:r>
      <w:r>
        <w:rPr>
          <w:color w:val="535353"/>
          <w:sz w:val="24"/>
        </w:rPr>
        <w:t>o</w:t>
      </w:r>
      <w:r>
        <w:rPr>
          <w:rFonts w:ascii="Verdana" w:hAnsi="Verdana"/>
          <w:color w:val="535353"/>
          <w:sz w:val="24"/>
        </w:rPr>
        <w:t>dca</w:t>
      </w:r>
      <w:r>
        <w:rPr>
          <w:color w:val="535353"/>
          <w:sz w:val="24"/>
        </w:rPr>
        <w:t>sts (</w:t>
      </w:r>
      <w:r>
        <w:rPr>
          <w:rFonts w:ascii="Verdana" w:hAnsi="Verdana"/>
          <w:color w:val="535353"/>
          <w:sz w:val="24"/>
        </w:rPr>
        <w:t>f</w:t>
      </w:r>
      <w:r>
        <w:rPr>
          <w:color w:val="535353"/>
          <w:sz w:val="24"/>
        </w:rPr>
        <w:t>or ol</w:t>
      </w:r>
      <w:r>
        <w:rPr>
          <w:rFonts w:ascii="Verdana" w:hAnsi="Verdana"/>
          <w:color w:val="535353"/>
          <w:sz w:val="24"/>
        </w:rPr>
        <w:t>de</w:t>
      </w:r>
      <w:r>
        <w:rPr>
          <w:color w:val="535353"/>
          <w:sz w:val="24"/>
        </w:rPr>
        <w:t xml:space="preserve">r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4"/>
        </w:rPr>
        <w:t>hil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 xml:space="preserve">n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 w:hAnsi="Verdana"/>
          <w:color w:val="535353"/>
          <w:sz w:val="24"/>
        </w:rPr>
        <w:t>d</w:t>
      </w:r>
      <w:r>
        <w:rPr>
          <w:rFonts w:ascii="Verdana" w:hAnsi="Verdana"/>
          <w:color w:val="535353"/>
          <w:spacing w:val="-18"/>
          <w:sz w:val="24"/>
        </w:rPr>
        <w:t xml:space="preserve"> </w:t>
      </w:r>
      <w:r>
        <w:rPr>
          <w:color w:val="535353"/>
          <w:sz w:val="24"/>
        </w:rPr>
        <w:t>p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nts)</w:t>
      </w:r>
    </w:p>
    <w:p w:rsidR="009F0D76" w:rsidRDefault="00BA5C19">
      <w:pPr>
        <w:pStyle w:val="ListParagraph"/>
        <w:numPr>
          <w:ilvl w:val="0"/>
          <w:numId w:val="1"/>
        </w:numPr>
        <w:tabs>
          <w:tab w:val="left" w:pos="1863"/>
        </w:tabs>
        <w:spacing w:line="346" w:lineRule="exact"/>
        <w:ind w:hanging="204"/>
        <w:rPr>
          <w:sz w:val="24"/>
        </w:rPr>
      </w:pPr>
      <w:r>
        <w:rPr>
          <w:rFonts w:ascii="Verdana" w:hAnsi="Verdana"/>
          <w:color w:val="535353"/>
          <w:sz w:val="24"/>
        </w:rPr>
        <w:t>F</w:t>
      </w:r>
      <w:r>
        <w:rPr>
          <w:color w:val="535353"/>
          <w:sz w:val="24"/>
        </w:rPr>
        <w:t>ilms</w:t>
      </w:r>
      <w:r>
        <w:rPr>
          <w:color w:val="535353"/>
          <w:spacing w:val="-13"/>
          <w:sz w:val="24"/>
        </w:rPr>
        <w:t xml:space="preserve"> </w:t>
      </w:r>
      <w:r>
        <w:rPr>
          <w:color w:val="535353"/>
          <w:sz w:val="24"/>
        </w:rPr>
        <w:t>&amp;</w:t>
      </w:r>
      <w:r>
        <w:rPr>
          <w:color w:val="535353"/>
          <w:spacing w:val="-13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4"/>
        </w:rPr>
        <w:t>o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4"/>
        </w:rPr>
        <w:t>um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nt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ri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s</w:t>
      </w:r>
      <w:r>
        <w:rPr>
          <w:color w:val="535353"/>
          <w:spacing w:val="-12"/>
          <w:sz w:val="24"/>
        </w:rPr>
        <w:t xml:space="preserve"> </w:t>
      </w:r>
      <w:r>
        <w:rPr>
          <w:color w:val="535353"/>
          <w:sz w:val="24"/>
        </w:rPr>
        <w:t>(</w:t>
      </w:r>
      <w:r>
        <w:rPr>
          <w:rFonts w:ascii="Verdana" w:hAnsi="Verdana"/>
          <w:color w:val="535353"/>
          <w:sz w:val="24"/>
        </w:rPr>
        <w:t>f</w:t>
      </w:r>
      <w:r>
        <w:rPr>
          <w:color w:val="535353"/>
          <w:sz w:val="24"/>
        </w:rPr>
        <w:t>or</w:t>
      </w:r>
      <w:r>
        <w:rPr>
          <w:color w:val="535353"/>
          <w:spacing w:val="-12"/>
          <w:sz w:val="24"/>
        </w:rPr>
        <w:t xml:space="preserve"> </w:t>
      </w:r>
      <w:r>
        <w:rPr>
          <w:color w:val="535353"/>
          <w:sz w:val="24"/>
        </w:rPr>
        <w:t>youn</w:t>
      </w:r>
      <w:r>
        <w:rPr>
          <w:rFonts w:ascii="Verdana" w:hAnsi="Verdana"/>
          <w:color w:val="535353"/>
          <w:sz w:val="24"/>
        </w:rPr>
        <w:t>ge</w:t>
      </w:r>
      <w:r>
        <w:rPr>
          <w:color w:val="535353"/>
          <w:sz w:val="24"/>
        </w:rPr>
        <w:t>r</w:t>
      </w:r>
      <w:r>
        <w:rPr>
          <w:color w:val="535353"/>
          <w:spacing w:val="-12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4"/>
        </w:rPr>
        <w:t>hil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n,</w:t>
      </w:r>
      <w:r>
        <w:rPr>
          <w:color w:val="535353"/>
          <w:spacing w:val="-12"/>
          <w:sz w:val="24"/>
        </w:rPr>
        <w:t xml:space="preserve"> </w:t>
      </w:r>
      <w:r>
        <w:rPr>
          <w:color w:val="535353"/>
          <w:sz w:val="24"/>
        </w:rPr>
        <w:t>ol</w:t>
      </w:r>
      <w:r>
        <w:rPr>
          <w:rFonts w:ascii="Verdana" w:hAnsi="Verdana"/>
          <w:color w:val="535353"/>
          <w:sz w:val="24"/>
        </w:rPr>
        <w:t>de</w:t>
      </w:r>
      <w:r>
        <w:rPr>
          <w:color w:val="535353"/>
          <w:sz w:val="24"/>
        </w:rPr>
        <w:t>r</w:t>
      </w:r>
      <w:r>
        <w:rPr>
          <w:color w:val="535353"/>
          <w:spacing w:val="-12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4"/>
        </w:rPr>
        <w:t>hil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n</w:t>
      </w:r>
      <w:r>
        <w:rPr>
          <w:color w:val="535353"/>
          <w:spacing w:val="-13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 w:hAnsi="Verdana"/>
          <w:color w:val="535353"/>
          <w:sz w:val="24"/>
        </w:rPr>
        <w:t>d</w:t>
      </w:r>
      <w:r>
        <w:rPr>
          <w:rFonts w:ascii="Verdana" w:hAnsi="Verdana"/>
          <w:color w:val="535353"/>
          <w:spacing w:val="-21"/>
          <w:sz w:val="24"/>
        </w:rPr>
        <w:t xml:space="preserve"> </w:t>
      </w:r>
      <w:r>
        <w:rPr>
          <w:color w:val="535353"/>
          <w:sz w:val="24"/>
        </w:rPr>
        <w:t>p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nts)</w:t>
      </w:r>
    </w:p>
    <w:p w:rsidR="009F0D76" w:rsidRDefault="009F0D76">
      <w:pPr>
        <w:pStyle w:val="BodyText"/>
        <w:spacing w:before="2"/>
        <w:rPr>
          <w:sz w:val="18"/>
        </w:rPr>
      </w:pPr>
    </w:p>
    <w:p w:rsidR="009F0D76" w:rsidRDefault="00BA5C19">
      <w:pPr>
        <w:pStyle w:val="BodyText"/>
        <w:ind w:left="1251"/>
      </w:pPr>
      <w:r>
        <w:rPr>
          <w:rFonts w:ascii="Verdana"/>
          <w:color w:val="535353"/>
        </w:rPr>
        <w:t>C</w:t>
      </w:r>
      <w:r>
        <w:rPr>
          <w:color w:val="535353"/>
        </w:rPr>
        <w:t>r</w:t>
      </w:r>
      <w:r>
        <w:rPr>
          <w:rFonts w:ascii="Verdana"/>
          <w:color w:val="535353"/>
        </w:rPr>
        <w:t>ed</w:t>
      </w:r>
      <w:r>
        <w:rPr>
          <w:color w:val="535353"/>
        </w:rPr>
        <w:t>its (p</w:t>
      </w:r>
      <w:r>
        <w:rPr>
          <w:rFonts w:ascii="Verdana"/>
          <w:color w:val="535353"/>
        </w:rPr>
        <w:t xml:space="preserve">age </w:t>
      </w:r>
      <w:r>
        <w:rPr>
          <w:color w:val="535353"/>
        </w:rPr>
        <w:t>20.)</w:t>
      </w:r>
    </w:p>
    <w:p w:rsidR="009F0D76" w:rsidRDefault="009F0D76">
      <w:pPr>
        <w:sectPr w:rsidR="009F0D76">
          <w:pgSz w:w="11910" w:h="16850"/>
          <w:pgMar w:top="800" w:right="0" w:bottom="280" w:left="0" w:header="720" w:footer="720" w:gutter="0"/>
          <w:cols w:space="720"/>
        </w:sectPr>
      </w:pPr>
    </w:p>
    <w:p w:rsidR="009F0D76" w:rsidRDefault="00BA5C19">
      <w:pPr>
        <w:tabs>
          <w:tab w:val="left" w:pos="9542"/>
        </w:tabs>
        <w:spacing w:before="14"/>
        <w:ind w:left="285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4870589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231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F9220C" id="Rectangle 215" o:spid="_x0000_s1026" style="position:absolute;margin-left:0;margin-top:0;width:595.5pt;height:842.25pt;z-index:-1625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" fillcolor="#fff9f1" stroked="f">
                <w10:wrap anchorx="page" anchory="page"/>
              </v:rect>
            </w:pict>
          </mc:Fallback>
        </mc:AlternateContent>
      </w:r>
      <w:r>
        <w:rPr>
          <w:rFonts w:ascii="Verdana"/>
          <w:color w:val="535353"/>
          <w:sz w:val="20"/>
        </w:rPr>
        <w:t>A</w:t>
      </w:r>
      <w:r>
        <w:rPr>
          <w:rFonts w:ascii="Verdana"/>
          <w:color w:val="535353"/>
          <w:spacing w:val="-29"/>
          <w:sz w:val="20"/>
        </w:rPr>
        <w:t xml:space="preserve"> </w:t>
      </w:r>
      <w:r>
        <w:rPr>
          <w:color w:val="535353"/>
          <w:sz w:val="20"/>
        </w:rPr>
        <w:t>p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r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nt's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g</w:t>
      </w:r>
      <w:r>
        <w:rPr>
          <w:color w:val="535353"/>
          <w:sz w:val="20"/>
        </w:rPr>
        <w:t>ui</w:t>
      </w:r>
      <w:r>
        <w:rPr>
          <w:rFonts w:ascii="Verdana"/>
          <w:color w:val="535353"/>
          <w:sz w:val="20"/>
        </w:rPr>
        <w:t>de</w:t>
      </w:r>
      <w:r>
        <w:rPr>
          <w:rFonts w:ascii="Verdana"/>
          <w:color w:val="535353"/>
          <w:spacing w:val="-28"/>
          <w:sz w:val="20"/>
        </w:rPr>
        <w:t xml:space="preserve"> </w:t>
      </w:r>
      <w:r>
        <w:rPr>
          <w:color w:val="535353"/>
          <w:sz w:val="20"/>
        </w:rPr>
        <w:t>to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B</w:t>
      </w:r>
      <w:r>
        <w:rPr>
          <w:color w:val="535353"/>
          <w:sz w:val="20"/>
        </w:rPr>
        <w:t>l</w:t>
      </w:r>
      <w:r>
        <w:rPr>
          <w:rFonts w:ascii="Verdana"/>
          <w:color w:val="535353"/>
          <w:sz w:val="20"/>
        </w:rPr>
        <w:t>ac</w:t>
      </w:r>
      <w:r>
        <w:rPr>
          <w:color w:val="535353"/>
          <w:sz w:val="20"/>
        </w:rPr>
        <w:t>k</w:t>
      </w:r>
      <w:r>
        <w:rPr>
          <w:color w:val="535353"/>
          <w:spacing w:val="-22"/>
          <w:sz w:val="20"/>
        </w:rPr>
        <w:t xml:space="preserve"> </w:t>
      </w:r>
      <w:r>
        <w:rPr>
          <w:rFonts w:ascii="Verdana"/>
          <w:color w:val="535353"/>
          <w:sz w:val="20"/>
        </w:rPr>
        <w:t>L</w:t>
      </w:r>
      <w:r>
        <w:rPr>
          <w:color w:val="535353"/>
          <w:sz w:val="20"/>
        </w:rPr>
        <w:t>iv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Ma</w:t>
      </w:r>
      <w:r>
        <w:rPr>
          <w:color w:val="535353"/>
          <w:sz w:val="20"/>
        </w:rPr>
        <w:t>tt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r</w:t>
      </w:r>
      <w:r>
        <w:rPr>
          <w:color w:val="535353"/>
          <w:sz w:val="20"/>
        </w:rPr>
        <w:tab/>
      </w:r>
      <w:r>
        <w:rPr>
          <w:rFonts w:ascii="Verdana"/>
          <w:color w:val="535353"/>
          <w:sz w:val="20"/>
        </w:rPr>
        <w:t xml:space="preserve">A </w:t>
      </w:r>
      <w:r>
        <w:rPr>
          <w:color w:val="535353"/>
          <w:sz w:val="20"/>
        </w:rPr>
        <w:t>qui</w:t>
      </w:r>
      <w:r>
        <w:rPr>
          <w:rFonts w:ascii="Verdana"/>
          <w:color w:val="535353"/>
          <w:sz w:val="20"/>
        </w:rPr>
        <w:t>c</w:t>
      </w:r>
      <w:r>
        <w:rPr>
          <w:color w:val="535353"/>
          <w:sz w:val="20"/>
        </w:rPr>
        <w:t>k</w:t>
      </w:r>
      <w:r>
        <w:rPr>
          <w:color w:val="535353"/>
          <w:spacing w:val="-26"/>
          <w:sz w:val="20"/>
        </w:rPr>
        <w:t xml:space="preserve"> </w:t>
      </w:r>
      <w:r>
        <w:rPr>
          <w:color w:val="535353"/>
          <w:sz w:val="20"/>
        </w:rPr>
        <w:t>intro</w:t>
      </w:r>
      <w:r>
        <w:rPr>
          <w:rFonts w:ascii="Verdana"/>
          <w:color w:val="535353"/>
          <w:sz w:val="20"/>
        </w:rPr>
        <w:t>d</w:t>
      </w:r>
      <w:r>
        <w:rPr>
          <w:color w:val="535353"/>
          <w:sz w:val="20"/>
        </w:rPr>
        <w:t>u</w:t>
      </w:r>
      <w:r>
        <w:rPr>
          <w:rFonts w:ascii="Verdana"/>
          <w:color w:val="535353"/>
          <w:sz w:val="20"/>
        </w:rPr>
        <w:t>c</w:t>
      </w:r>
      <w:r>
        <w:rPr>
          <w:color w:val="535353"/>
          <w:sz w:val="20"/>
        </w:rPr>
        <w:t>tion</w:t>
      </w:r>
    </w:p>
    <w:p w:rsidR="009F0D76" w:rsidRDefault="009F0D76">
      <w:pPr>
        <w:pStyle w:val="BodyText"/>
        <w:spacing w:before="11"/>
        <w:rPr>
          <w:sz w:val="22"/>
        </w:rPr>
      </w:pPr>
    </w:p>
    <w:p w:rsidR="009F0D76" w:rsidRDefault="00BA5C19">
      <w:pPr>
        <w:pStyle w:val="Heading1"/>
        <w:ind w:left="1229"/>
      </w:pPr>
      <w:r>
        <w:rPr>
          <w:color w:val="204D67"/>
          <w:w w:val="150"/>
        </w:rPr>
        <w:t xml:space="preserve">A </w:t>
      </w:r>
      <w:r>
        <w:rPr>
          <w:color w:val="204D67"/>
          <w:w w:val="160"/>
        </w:rPr>
        <w:t>quick</w:t>
      </w:r>
      <w:r>
        <w:rPr>
          <w:color w:val="204D67"/>
          <w:spacing w:val="-77"/>
          <w:w w:val="160"/>
        </w:rPr>
        <w:t xml:space="preserve"> </w:t>
      </w:r>
      <w:r>
        <w:rPr>
          <w:color w:val="204D67"/>
          <w:w w:val="160"/>
        </w:rPr>
        <w:t>introduction</w:t>
      </w:r>
    </w:p>
    <w:p w:rsidR="009F0D76" w:rsidRDefault="009F0D76">
      <w:pPr>
        <w:pStyle w:val="BodyText"/>
        <w:spacing w:before="1"/>
        <w:rPr>
          <w:rFonts w:ascii="Arial"/>
          <w:sz w:val="22"/>
        </w:rPr>
      </w:pPr>
    </w:p>
    <w:p w:rsidR="009F0D76" w:rsidRDefault="00BA5C19">
      <w:pPr>
        <w:pStyle w:val="BodyText"/>
        <w:spacing w:before="52" w:line="211" w:lineRule="auto"/>
        <w:ind w:left="1037" w:right="4413"/>
        <w:jc w:val="both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4860925</wp:posOffset>
                </wp:positionH>
                <wp:positionV relativeFrom="paragraph">
                  <wp:posOffset>257810</wp:posOffset>
                </wp:positionV>
                <wp:extent cx="2398395" cy="2849880"/>
                <wp:effectExtent l="0" t="0" r="0" b="0"/>
                <wp:wrapNone/>
                <wp:docPr id="224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8395" cy="2849880"/>
                          <a:chOff x="7655" y="406"/>
                          <a:chExt cx="3777" cy="4488"/>
                        </a:xfrm>
                      </wpg:grpSpPr>
                      <wps:wsp>
                        <wps:cNvPr id="225" name="AutoShape 214"/>
                        <wps:cNvSpPr>
                          <a:spLocks/>
                        </wps:cNvSpPr>
                        <wps:spPr bwMode="auto">
                          <a:xfrm>
                            <a:off x="8230" y="2080"/>
                            <a:ext cx="2460" cy="2815"/>
                          </a:xfrm>
                          <a:custGeom>
                            <a:avLst/>
                            <a:gdLst>
                              <a:gd name="T0" fmla="+- 0 9629 8230"/>
                              <a:gd name="T1" fmla="*/ T0 w 2460"/>
                              <a:gd name="T2" fmla="+- 0 3052 2080"/>
                              <a:gd name="T3" fmla="*/ 3052 h 2815"/>
                              <a:gd name="T4" fmla="+- 0 9531 8230"/>
                              <a:gd name="T5" fmla="*/ T4 w 2460"/>
                              <a:gd name="T6" fmla="+- 0 3141 2080"/>
                              <a:gd name="T7" fmla="*/ 3141 h 2815"/>
                              <a:gd name="T8" fmla="+- 0 9457 8230"/>
                              <a:gd name="T9" fmla="*/ T8 w 2460"/>
                              <a:gd name="T10" fmla="+- 0 3193 2080"/>
                              <a:gd name="T11" fmla="*/ 3193 h 2815"/>
                              <a:gd name="T12" fmla="+- 0 9400 8230"/>
                              <a:gd name="T13" fmla="*/ T12 w 2460"/>
                              <a:gd name="T14" fmla="+- 0 3205 2080"/>
                              <a:gd name="T15" fmla="*/ 3205 h 2815"/>
                              <a:gd name="T16" fmla="+- 0 9376 8230"/>
                              <a:gd name="T17" fmla="*/ T16 w 2460"/>
                              <a:gd name="T18" fmla="+- 0 3125 2080"/>
                              <a:gd name="T19" fmla="*/ 3125 h 2815"/>
                              <a:gd name="T20" fmla="+- 0 9325 8230"/>
                              <a:gd name="T21" fmla="*/ T20 w 2460"/>
                              <a:gd name="T22" fmla="+- 0 3061 2080"/>
                              <a:gd name="T23" fmla="*/ 3061 h 2815"/>
                              <a:gd name="T24" fmla="+- 0 9329 8230"/>
                              <a:gd name="T25" fmla="*/ T24 w 2460"/>
                              <a:gd name="T26" fmla="+- 0 3056 2080"/>
                              <a:gd name="T27" fmla="*/ 3056 h 2815"/>
                              <a:gd name="T28" fmla="+- 0 9383 8230"/>
                              <a:gd name="T29" fmla="*/ T28 w 2460"/>
                              <a:gd name="T30" fmla="+- 0 3055 2080"/>
                              <a:gd name="T31" fmla="*/ 3055 h 2815"/>
                              <a:gd name="T32" fmla="+- 0 9407 8230"/>
                              <a:gd name="T33" fmla="*/ T32 w 2460"/>
                              <a:gd name="T34" fmla="+- 0 3050 2080"/>
                              <a:gd name="T35" fmla="*/ 3050 h 2815"/>
                              <a:gd name="T36" fmla="+- 0 9170 8230"/>
                              <a:gd name="T37" fmla="*/ T36 w 2460"/>
                              <a:gd name="T38" fmla="+- 0 2263 2080"/>
                              <a:gd name="T39" fmla="*/ 2263 h 2815"/>
                              <a:gd name="T40" fmla="+- 0 8596 8230"/>
                              <a:gd name="T41" fmla="*/ T40 w 2460"/>
                              <a:gd name="T42" fmla="+- 0 2104 2080"/>
                              <a:gd name="T43" fmla="*/ 2104 h 2815"/>
                              <a:gd name="T44" fmla="+- 0 8353 8230"/>
                              <a:gd name="T45" fmla="*/ T44 w 2460"/>
                              <a:gd name="T46" fmla="+- 0 2382 2080"/>
                              <a:gd name="T47" fmla="*/ 2382 h 2815"/>
                              <a:gd name="T48" fmla="+- 0 8245 8230"/>
                              <a:gd name="T49" fmla="*/ T48 w 2460"/>
                              <a:gd name="T50" fmla="+- 0 2783 2080"/>
                              <a:gd name="T51" fmla="*/ 2783 h 2815"/>
                              <a:gd name="T52" fmla="+- 0 8348 8230"/>
                              <a:gd name="T53" fmla="*/ T52 w 2460"/>
                              <a:gd name="T54" fmla="+- 0 2899 2080"/>
                              <a:gd name="T55" fmla="*/ 2899 h 2815"/>
                              <a:gd name="T56" fmla="+- 0 8517 8230"/>
                              <a:gd name="T57" fmla="*/ T56 w 2460"/>
                              <a:gd name="T58" fmla="+- 0 3057 2080"/>
                              <a:gd name="T59" fmla="*/ 3057 h 2815"/>
                              <a:gd name="T60" fmla="+- 0 8796 8230"/>
                              <a:gd name="T61" fmla="*/ T60 w 2460"/>
                              <a:gd name="T62" fmla="+- 0 3303 2080"/>
                              <a:gd name="T63" fmla="*/ 3303 h 2815"/>
                              <a:gd name="T64" fmla="+- 0 9011 8230"/>
                              <a:gd name="T65" fmla="*/ T64 w 2460"/>
                              <a:gd name="T66" fmla="+- 0 3494 2080"/>
                              <a:gd name="T67" fmla="*/ 3494 h 2815"/>
                              <a:gd name="T68" fmla="+- 0 9200 8230"/>
                              <a:gd name="T69" fmla="*/ T68 w 2460"/>
                              <a:gd name="T70" fmla="+- 0 3672 2080"/>
                              <a:gd name="T71" fmla="*/ 3672 h 2815"/>
                              <a:gd name="T72" fmla="+- 0 9210 8230"/>
                              <a:gd name="T73" fmla="*/ T72 w 2460"/>
                              <a:gd name="T74" fmla="+- 0 3613 2080"/>
                              <a:gd name="T75" fmla="*/ 3613 h 2815"/>
                              <a:gd name="T76" fmla="+- 0 9232 8230"/>
                              <a:gd name="T77" fmla="*/ T76 w 2460"/>
                              <a:gd name="T78" fmla="+- 0 3454 2080"/>
                              <a:gd name="T79" fmla="*/ 3454 h 2815"/>
                              <a:gd name="T80" fmla="+- 0 9253 8230"/>
                              <a:gd name="T81" fmla="*/ T80 w 2460"/>
                              <a:gd name="T82" fmla="+- 0 3292 2080"/>
                              <a:gd name="T83" fmla="*/ 3292 h 2815"/>
                              <a:gd name="T84" fmla="+- 0 9315 8230"/>
                              <a:gd name="T85" fmla="*/ T84 w 2460"/>
                              <a:gd name="T86" fmla="+- 0 3183 2080"/>
                              <a:gd name="T87" fmla="*/ 3183 h 2815"/>
                              <a:gd name="T88" fmla="+- 0 9341 8230"/>
                              <a:gd name="T89" fmla="*/ T88 w 2460"/>
                              <a:gd name="T90" fmla="+- 0 3199 2080"/>
                              <a:gd name="T91" fmla="*/ 3199 h 2815"/>
                              <a:gd name="T92" fmla="+- 0 9372 8230"/>
                              <a:gd name="T93" fmla="*/ T92 w 2460"/>
                              <a:gd name="T94" fmla="+- 0 3236 2080"/>
                              <a:gd name="T95" fmla="*/ 3236 h 2815"/>
                              <a:gd name="T96" fmla="+- 0 9444 8230"/>
                              <a:gd name="T97" fmla="*/ T96 w 2460"/>
                              <a:gd name="T98" fmla="+- 0 3246 2080"/>
                              <a:gd name="T99" fmla="*/ 3246 h 2815"/>
                              <a:gd name="T100" fmla="+- 0 9533 8230"/>
                              <a:gd name="T101" fmla="*/ T100 w 2460"/>
                              <a:gd name="T102" fmla="+- 0 3196 2080"/>
                              <a:gd name="T103" fmla="*/ 3196 h 2815"/>
                              <a:gd name="T104" fmla="+- 0 9609 8230"/>
                              <a:gd name="T105" fmla="*/ T104 w 2460"/>
                              <a:gd name="T106" fmla="+- 0 3132 2080"/>
                              <a:gd name="T107" fmla="*/ 3132 h 2815"/>
                              <a:gd name="T108" fmla="+- 0 10690 8230"/>
                              <a:gd name="T109" fmla="*/ T108 w 2460"/>
                              <a:gd name="T110" fmla="+- 0 3891 2080"/>
                              <a:gd name="T111" fmla="*/ 3891 h 2815"/>
                              <a:gd name="T112" fmla="+- 0 10647 8230"/>
                              <a:gd name="T113" fmla="*/ T112 w 2460"/>
                              <a:gd name="T114" fmla="+- 0 3782 2080"/>
                              <a:gd name="T115" fmla="*/ 3782 h 2815"/>
                              <a:gd name="T116" fmla="+- 0 10524 8230"/>
                              <a:gd name="T117" fmla="*/ T116 w 2460"/>
                              <a:gd name="T118" fmla="+- 0 3584 2080"/>
                              <a:gd name="T119" fmla="*/ 3584 h 2815"/>
                              <a:gd name="T120" fmla="+- 0 10356 8230"/>
                              <a:gd name="T121" fmla="*/ T120 w 2460"/>
                              <a:gd name="T122" fmla="+- 0 3345 2080"/>
                              <a:gd name="T123" fmla="*/ 3345 h 2815"/>
                              <a:gd name="T124" fmla="+- 0 10172 8230"/>
                              <a:gd name="T125" fmla="*/ T124 w 2460"/>
                              <a:gd name="T126" fmla="+- 0 3121 2080"/>
                              <a:gd name="T127" fmla="*/ 3121 h 2815"/>
                              <a:gd name="T128" fmla="+- 0 10004 8230"/>
                              <a:gd name="T129" fmla="*/ T128 w 2460"/>
                              <a:gd name="T130" fmla="+- 0 2967 2080"/>
                              <a:gd name="T131" fmla="*/ 2967 h 2815"/>
                              <a:gd name="T132" fmla="+- 0 9862 8230"/>
                              <a:gd name="T133" fmla="*/ T132 w 2460"/>
                              <a:gd name="T134" fmla="+- 0 2938 2080"/>
                              <a:gd name="T135" fmla="*/ 2938 h 2815"/>
                              <a:gd name="T136" fmla="+- 0 9740 8230"/>
                              <a:gd name="T137" fmla="*/ T136 w 2460"/>
                              <a:gd name="T138" fmla="+- 0 3039 2080"/>
                              <a:gd name="T139" fmla="*/ 3039 h 2815"/>
                              <a:gd name="T140" fmla="+- 0 9694 8230"/>
                              <a:gd name="T141" fmla="*/ T140 w 2460"/>
                              <a:gd name="T142" fmla="+- 0 3217 2080"/>
                              <a:gd name="T143" fmla="*/ 3217 h 2815"/>
                              <a:gd name="T144" fmla="+- 0 9753 8230"/>
                              <a:gd name="T145" fmla="*/ T144 w 2460"/>
                              <a:gd name="T146" fmla="+- 0 3417 2080"/>
                              <a:gd name="T147" fmla="*/ 3417 h 2815"/>
                              <a:gd name="T148" fmla="+- 0 10052 8230"/>
                              <a:gd name="T149" fmla="*/ T148 w 2460"/>
                              <a:gd name="T150" fmla="+- 0 3772 2080"/>
                              <a:gd name="T151" fmla="*/ 3772 h 2815"/>
                              <a:gd name="T152" fmla="+- 0 9725 8230"/>
                              <a:gd name="T153" fmla="*/ T152 w 2460"/>
                              <a:gd name="T154" fmla="+- 0 4405 2080"/>
                              <a:gd name="T155" fmla="*/ 4405 h 2815"/>
                              <a:gd name="T156" fmla="+- 0 9558 8230"/>
                              <a:gd name="T157" fmla="*/ T156 w 2460"/>
                              <a:gd name="T158" fmla="+- 0 4187 2080"/>
                              <a:gd name="T159" fmla="*/ 4187 h 2815"/>
                              <a:gd name="T160" fmla="+- 0 9055 8230"/>
                              <a:gd name="T161" fmla="*/ T160 w 2460"/>
                              <a:gd name="T162" fmla="+- 0 4494 2080"/>
                              <a:gd name="T163" fmla="*/ 4494 h 2815"/>
                              <a:gd name="T164" fmla="+- 0 9109 8230"/>
                              <a:gd name="T165" fmla="*/ T164 w 2460"/>
                              <a:gd name="T166" fmla="+- 0 4806 2080"/>
                              <a:gd name="T167" fmla="*/ 4806 h 2815"/>
                              <a:gd name="T168" fmla="+- 0 9653 8230"/>
                              <a:gd name="T169" fmla="*/ T168 w 2460"/>
                              <a:gd name="T170" fmla="+- 0 4894 2080"/>
                              <a:gd name="T171" fmla="*/ 4894 h 2815"/>
                              <a:gd name="T172" fmla="+- 0 9909 8230"/>
                              <a:gd name="T173" fmla="*/ T172 w 2460"/>
                              <a:gd name="T174" fmla="+- 0 4634 2080"/>
                              <a:gd name="T175" fmla="*/ 4634 h 2815"/>
                              <a:gd name="T176" fmla="+- 0 10110 8230"/>
                              <a:gd name="T177" fmla="*/ T176 w 2460"/>
                              <a:gd name="T178" fmla="+- 0 4819 2080"/>
                              <a:gd name="T179" fmla="*/ 4819 h 2815"/>
                              <a:gd name="T180" fmla="+- 0 10242 8230"/>
                              <a:gd name="T181" fmla="*/ T180 w 2460"/>
                              <a:gd name="T182" fmla="+- 0 4669 2080"/>
                              <a:gd name="T183" fmla="*/ 4669 h 2815"/>
                              <a:gd name="T184" fmla="+- 0 10402 8230"/>
                              <a:gd name="T185" fmla="*/ T184 w 2460"/>
                              <a:gd name="T186" fmla="+- 0 4444 2080"/>
                              <a:gd name="T187" fmla="*/ 4444 h 2815"/>
                              <a:gd name="T188" fmla="+- 0 10553 8230"/>
                              <a:gd name="T189" fmla="*/ T188 w 2460"/>
                              <a:gd name="T190" fmla="+- 0 4197 2080"/>
                              <a:gd name="T191" fmla="*/ 4197 h 2815"/>
                              <a:gd name="T192" fmla="+- 0 10660 8230"/>
                              <a:gd name="T193" fmla="*/ T192 w 2460"/>
                              <a:gd name="T194" fmla="+- 0 3986 2080"/>
                              <a:gd name="T195" fmla="*/ 3986 h 28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2460" h="2815">
                                <a:moveTo>
                                  <a:pt x="1451" y="984"/>
                                </a:moveTo>
                                <a:lnTo>
                                  <a:pt x="1421" y="951"/>
                                </a:lnTo>
                                <a:lnTo>
                                  <a:pt x="1399" y="972"/>
                                </a:lnTo>
                                <a:lnTo>
                                  <a:pt x="1348" y="1019"/>
                                </a:lnTo>
                                <a:lnTo>
                                  <a:pt x="1325" y="1041"/>
                                </a:lnTo>
                                <a:lnTo>
                                  <a:pt x="1301" y="1061"/>
                                </a:lnTo>
                                <a:lnTo>
                                  <a:pt x="1275" y="1081"/>
                                </a:lnTo>
                                <a:lnTo>
                                  <a:pt x="1250" y="1100"/>
                                </a:lnTo>
                                <a:lnTo>
                                  <a:pt x="1227" y="1113"/>
                                </a:lnTo>
                                <a:lnTo>
                                  <a:pt x="1206" y="1122"/>
                                </a:lnTo>
                                <a:lnTo>
                                  <a:pt x="1187" y="1125"/>
                                </a:lnTo>
                                <a:lnTo>
                                  <a:pt x="1170" y="1125"/>
                                </a:lnTo>
                                <a:lnTo>
                                  <a:pt x="1146" y="1090"/>
                                </a:lnTo>
                                <a:lnTo>
                                  <a:pt x="1126" y="1070"/>
                                </a:lnTo>
                                <a:lnTo>
                                  <a:pt x="1146" y="1045"/>
                                </a:lnTo>
                                <a:lnTo>
                                  <a:pt x="1133" y="1025"/>
                                </a:lnTo>
                                <a:lnTo>
                                  <a:pt x="1109" y="1005"/>
                                </a:lnTo>
                                <a:lnTo>
                                  <a:pt x="1095" y="981"/>
                                </a:lnTo>
                                <a:lnTo>
                                  <a:pt x="1095" y="978"/>
                                </a:lnTo>
                                <a:lnTo>
                                  <a:pt x="1097" y="977"/>
                                </a:lnTo>
                                <a:lnTo>
                                  <a:pt x="1099" y="976"/>
                                </a:lnTo>
                                <a:lnTo>
                                  <a:pt x="1117" y="976"/>
                                </a:lnTo>
                                <a:lnTo>
                                  <a:pt x="1135" y="976"/>
                                </a:lnTo>
                                <a:lnTo>
                                  <a:pt x="1153" y="975"/>
                                </a:lnTo>
                                <a:lnTo>
                                  <a:pt x="1170" y="972"/>
                                </a:lnTo>
                                <a:lnTo>
                                  <a:pt x="1173" y="971"/>
                                </a:lnTo>
                                <a:lnTo>
                                  <a:pt x="1177" y="970"/>
                                </a:lnTo>
                                <a:lnTo>
                                  <a:pt x="1180" y="954"/>
                                </a:lnTo>
                                <a:lnTo>
                                  <a:pt x="534" y="599"/>
                                </a:lnTo>
                                <a:lnTo>
                                  <a:pt x="940" y="183"/>
                                </a:lnTo>
                                <a:lnTo>
                                  <a:pt x="798" y="139"/>
                                </a:lnTo>
                                <a:lnTo>
                                  <a:pt x="573" y="78"/>
                                </a:lnTo>
                                <a:lnTo>
                                  <a:pt x="366" y="24"/>
                                </a:lnTo>
                                <a:lnTo>
                                  <a:pt x="275" y="0"/>
                                </a:lnTo>
                                <a:lnTo>
                                  <a:pt x="226" y="92"/>
                                </a:lnTo>
                                <a:lnTo>
                                  <a:pt x="123" y="302"/>
                                </a:lnTo>
                                <a:lnTo>
                                  <a:pt x="27" y="530"/>
                                </a:lnTo>
                                <a:lnTo>
                                  <a:pt x="0" y="676"/>
                                </a:lnTo>
                                <a:lnTo>
                                  <a:pt x="15" y="703"/>
                                </a:lnTo>
                                <a:lnTo>
                                  <a:pt x="41" y="736"/>
                                </a:lnTo>
                                <a:lnTo>
                                  <a:pt x="75" y="775"/>
                                </a:lnTo>
                                <a:lnTo>
                                  <a:pt x="118" y="819"/>
                                </a:lnTo>
                                <a:lnTo>
                                  <a:pt x="169" y="868"/>
                                </a:lnTo>
                                <a:lnTo>
                                  <a:pt x="225" y="921"/>
                                </a:lnTo>
                                <a:lnTo>
                                  <a:pt x="287" y="977"/>
                                </a:lnTo>
                                <a:lnTo>
                                  <a:pt x="353" y="1036"/>
                                </a:lnTo>
                                <a:lnTo>
                                  <a:pt x="422" y="1097"/>
                                </a:lnTo>
                                <a:lnTo>
                                  <a:pt x="566" y="1223"/>
                                </a:lnTo>
                                <a:lnTo>
                                  <a:pt x="639" y="1287"/>
                                </a:lnTo>
                                <a:lnTo>
                                  <a:pt x="711" y="1351"/>
                                </a:lnTo>
                                <a:lnTo>
                                  <a:pt x="781" y="1414"/>
                                </a:lnTo>
                                <a:lnTo>
                                  <a:pt x="848" y="1476"/>
                                </a:lnTo>
                                <a:lnTo>
                                  <a:pt x="911" y="1535"/>
                                </a:lnTo>
                                <a:lnTo>
                                  <a:pt x="970" y="1592"/>
                                </a:lnTo>
                                <a:lnTo>
                                  <a:pt x="974" y="1578"/>
                                </a:lnTo>
                                <a:lnTo>
                                  <a:pt x="977" y="1562"/>
                                </a:lnTo>
                                <a:lnTo>
                                  <a:pt x="980" y="1533"/>
                                </a:lnTo>
                                <a:lnTo>
                                  <a:pt x="993" y="1454"/>
                                </a:lnTo>
                                <a:lnTo>
                                  <a:pt x="996" y="1427"/>
                                </a:lnTo>
                                <a:lnTo>
                                  <a:pt x="1002" y="1374"/>
                                </a:lnTo>
                                <a:lnTo>
                                  <a:pt x="1007" y="1320"/>
                                </a:lnTo>
                                <a:lnTo>
                                  <a:pt x="1013" y="1266"/>
                                </a:lnTo>
                                <a:lnTo>
                                  <a:pt x="1023" y="1212"/>
                                </a:lnTo>
                                <a:lnTo>
                                  <a:pt x="1037" y="1171"/>
                                </a:lnTo>
                                <a:lnTo>
                                  <a:pt x="1057" y="1134"/>
                                </a:lnTo>
                                <a:lnTo>
                                  <a:pt x="1085" y="1103"/>
                                </a:lnTo>
                                <a:lnTo>
                                  <a:pt x="1119" y="1076"/>
                                </a:lnTo>
                                <a:lnTo>
                                  <a:pt x="1094" y="1101"/>
                                </a:lnTo>
                                <a:lnTo>
                                  <a:pt x="1111" y="1119"/>
                                </a:lnTo>
                                <a:lnTo>
                                  <a:pt x="1120" y="1131"/>
                                </a:lnTo>
                                <a:lnTo>
                                  <a:pt x="1129" y="1144"/>
                                </a:lnTo>
                                <a:lnTo>
                                  <a:pt x="1142" y="1156"/>
                                </a:lnTo>
                                <a:lnTo>
                                  <a:pt x="1160" y="1166"/>
                                </a:lnTo>
                                <a:lnTo>
                                  <a:pt x="1187" y="1170"/>
                                </a:lnTo>
                                <a:lnTo>
                                  <a:pt x="1214" y="1166"/>
                                </a:lnTo>
                                <a:lnTo>
                                  <a:pt x="1243" y="1156"/>
                                </a:lnTo>
                                <a:lnTo>
                                  <a:pt x="1272" y="1139"/>
                                </a:lnTo>
                                <a:lnTo>
                                  <a:pt x="1303" y="1116"/>
                                </a:lnTo>
                                <a:lnTo>
                                  <a:pt x="1330" y="1096"/>
                                </a:lnTo>
                                <a:lnTo>
                                  <a:pt x="1355" y="1074"/>
                                </a:lnTo>
                                <a:lnTo>
                                  <a:pt x="1379" y="1052"/>
                                </a:lnTo>
                                <a:lnTo>
                                  <a:pt x="1429" y="1004"/>
                                </a:lnTo>
                                <a:lnTo>
                                  <a:pt x="1451" y="984"/>
                                </a:lnTo>
                                <a:close/>
                                <a:moveTo>
                                  <a:pt x="2460" y="1811"/>
                                </a:moveTo>
                                <a:lnTo>
                                  <a:pt x="2458" y="1783"/>
                                </a:lnTo>
                                <a:lnTo>
                                  <a:pt x="2442" y="1749"/>
                                </a:lnTo>
                                <a:lnTo>
                                  <a:pt x="2417" y="1702"/>
                                </a:lnTo>
                                <a:lnTo>
                                  <a:pt x="2383" y="1644"/>
                                </a:lnTo>
                                <a:lnTo>
                                  <a:pt x="2341" y="1577"/>
                                </a:lnTo>
                                <a:lnTo>
                                  <a:pt x="2294" y="1504"/>
                                </a:lnTo>
                                <a:lnTo>
                                  <a:pt x="2242" y="1426"/>
                                </a:lnTo>
                                <a:lnTo>
                                  <a:pt x="2185" y="1346"/>
                                </a:lnTo>
                                <a:lnTo>
                                  <a:pt x="2126" y="1265"/>
                                </a:lnTo>
                                <a:lnTo>
                                  <a:pt x="2065" y="1186"/>
                                </a:lnTo>
                                <a:lnTo>
                                  <a:pt x="2003" y="1111"/>
                                </a:lnTo>
                                <a:lnTo>
                                  <a:pt x="1942" y="1041"/>
                                </a:lnTo>
                                <a:lnTo>
                                  <a:pt x="1883" y="979"/>
                                </a:lnTo>
                                <a:lnTo>
                                  <a:pt x="1827" y="927"/>
                                </a:lnTo>
                                <a:lnTo>
                                  <a:pt x="1774" y="887"/>
                                </a:lnTo>
                                <a:lnTo>
                                  <a:pt x="1727" y="861"/>
                                </a:lnTo>
                                <a:lnTo>
                                  <a:pt x="1685" y="851"/>
                                </a:lnTo>
                                <a:lnTo>
                                  <a:pt x="1632" y="858"/>
                                </a:lnTo>
                                <a:lnTo>
                                  <a:pt x="1585" y="879"/>
                                </a:lnTo>
                                <a:lnTo>
                                  <a:pt x="1544" y="914"/>
                                </a:lnTo>
                                <a:lnTo>
                                  <a:pt x="1510" y="959"/>
                                </a:lnTo>
                                <a:lnTo>
                                  <a:pt x="1485" y="1012"/>
                                </a:lnTo>
                                <a:lnTo>
                                  <a:pt x="1469" y="1073"/>
                                </a:lnTo>
                                <a:lnTo>
                                  <a:pt x="1464" y="1137"/>
                                </a:lnTo>
                                <a:lnTo>
                                  <a:pt x="1471" y="1204"/>
                                </a:lnTo>
                                <a:lnTo>
                                  <a:pt x="1490" y="1271"/>
                                </a:lnTo>
                                <a:lnTo>
                                  <a:pt x="1523" y="1337"/>
                                </a:lnTo>
                                <a:lnTo>
                                  <a:pt x="1572" y="1398"/>
                                </a:lnTo>
                                <a:lnTo>
                                  <a:pt x="1712" y="1555"/>
                                </a:lnTo>
                                <a:lnTo>
                                  <a:pt x="1822" y="1692"/>
                                </a:lnTo>
                                <a:lnTo>
                                  <a:pt x="1894" y="1788"/>
                                </a:lnTo>
                                <a:lnTo>
                                  <a:pt x="1920" y="1825"/>
                                </a:lnTo>
                                <a:lnTo>
                                  <a:pt x="1495" y="2325"/>
                                </a:lnTo>
                                <a:lnTo>
                                  <a:pt x="1436" y="2253"/>
                                </a:lnTo>
                                <a:lnTo>
                                  <a:pt x="1376" y="2176"/>
                                </a:lnTo>
                                <a:lnTo>
                                  <a:pt x="1328" y="2107"/>
                                </a:lnTo>
                                <a:lnTo>
                                  <a:pt x="1301" y="2058"/>
                                </a:lnTo>
                                <a:lnTo>
                                  <a:pt x="962" y="2058"/>
                                </a:lnTo>
                                <a:lnTo>
                                  <a:pt x="825" y="2414"/>
                                </a:lnTo>
                                <a:lnTo>
                                  <a:pt x="832" y="2468"/>
                                </a:lnTo>
                                <a:lnTo>
                                  <a:pt x="850" y="2591"/>
                                </a:lnTo>
                                <a:lnTo>
                                  <a:pt x="879" y="2726"/>
                                </a:lnTo>
                                <a:lnTo>
                                  <a:pt x="916" y="2813"/>
                                </a:lnTo>
                                <a:lnTo>
                                  <a:pt x="996" y="2813"/>
                                </a:lnTo>
                                <a:lnTo>
                                  <a:pt x="1423" y="2814"/>
                                </a:lnTo>
                                <a:lnTo>
                                  <a:pt x="1555" y="2438"/>
                                </a:lnTo>
                                <a:lnTo>
                                  <a:pt x="1615" y="2494"/>
                                </a:lnTo>
                                <a:lnTo>
                                  <a:pt x="1679" y="2554"/>
                                </a:lnTo>
                                <a:lnTo>
                                  <a:pt x="1802" y="2668"/>
                                </a:lnTo>
                                <a:lnTo>
                                  <a:pt x="1849" y="2711"/>
                                </a:lnTo>
                                <a:lnTo>
                                  <a:pt x="1880" y="2739"/>
                                </a:lnTo>
                                <a:lnTo>
                                  <a:pt x="1919" y="2701"/>
                                </a:lnTo>
                                <a:lnTo>
                                  <a:pt x="1963" y="2650"/>
                                </a:lnTo>
                                <a:lnTo>
                                  <a:pt x="2012" y="2589"/>
                                </a:lnTo>
                                <a:lnTo>
                                  <a:pt x="2064" y="2520"/>
                                </a:lnTo>
                                <a:lnTo>
                                  <a:pt x="2118" y="2444"/>
                                </a:lnTo>
                                <a:lnTo>
                                  <a:pt x="2172" y="2364"/>
                                </a:lnTo>
                                <a:lnTo>
                                  <a:pt x="2225" y="2281"/>
                                </a:lnTo>
                                <a:lnTo>
                                  <a:pt x="2275" y="2198"/>
                                </a:lnTo>
                                <a:lnTo>
                                  <a:pt x="2323" y="2117"/>
                                </a:lnTo>
                                <a:lnTo>
                                  <a:pt x="2365" y="2040"/>
                                </a:lnTo>
                                <a:lnTo>
                                  <a:pt x="2401" y="1969"/>
                                </a:lnTo>
                                <a:lnTo>
                                  <a:pt x="2430" y="1906"/>
                                </a:lnTo>
                                <a:lnTo>
                                  <a:pt x="2450" y="1852"/>
                                </a:lnTo>
                                <a:lnTo>
                                  <a:pt x="2460" y="18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4D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6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20" y="2912"/>
                            <a:ext cx="373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7" name="AutoShape 212"/>
                        <wps:cNvSpPr>
                          <a:spLocks/>
                        </wps:cNvSpPr>
                        <wps:spPr bwMode="auto">
                          <a:xfrm>
                            <a:off x="8544" y="2180"/>
                            <a:ext cx="1911" cy="2700"/>
                          </a:xfrm>
                          <a:custGeom>
                            <a:avLst/>
                            <a:gdLst>
                              <a:gd name="T0" fmla="+- 0 8598 8544"/>
                              <a:gd name="T1" fmla="*/ T0 w 1911"/>
                              <a:gd name="T2" fmla="+- 0 2740 2180"/>
                              <a:gd name="T3" fmla="*/ 2740 h 2700"/>
                              <a:gd name="T4" fmla="+- 0 8646 8544"/>
                              <a:gd name="T5" fmla="*/ T4 w 1911"/>
                              <a:gd name="T6" fmla="+- 0 2500 2180"/>
                              <a:gd name="T7" fmla="*/ 2500 h 2700"/>
                              <a:gd name="T8" fmla="+- 0 8895 8544"/>
                              <a:gd name="T9" fmla="*/ T8 w 1911"/>
                              <a:gd name="T10" fmla="+- 0 2180 2180"/>
                              <a:gd name="T11" fmla="*/ 2180 h 2700"/>
                              <a:gd name="T12" fmla="+- 0 8633 8544"/>
                              <a:gd name="T13" fmla="*/ T12 w 1911"/>
                              <a:gd name="T14" fmla="+- 0 2520 2180"/>
                              <a:gd name="T15" fmla="*/ 2520 h 2700"/>
                              <a:gd name="T16" fmla="+- 0 8600 8544"/>
                              <a:gd name="T17" fmla="*/ T16 w 1911"/>
                              <a:gd name="T18" fmla="+- 0 2720 2180"/>
                              <a:gd name="T19" fmla="*/ 2720 h 2700"/>
                              <a:gd name="T20" fmla="+- 0 8944 8544"/>
                              <a:gd name="T21" fmla="*/ T20 w 1911"/>
                              <a:gd name="T22" fmla="+- 0 2977 2180"/>
                              <a:gd name="T23" fmla="*/ 2977 h 2700"/>
                              <a:gd name="T24" fmla="+- 0 9607 8544"/>
                              <a:gd name="T25" fmla="*/ T24 w 1911"/>
                              <a:gd name="T26" fmla="+- 0 2900 2180"/>
                              <a:gd name="T27" fmla="*/ 2900 h 2700"/>
                              <a:gd name="T28" fmla="+- 0 9672 8544"/>
                              <a:gd name="T29" fmla="*/ T28 w 1911"/>
                              <a:gd name="T30" fmla="+- 0 2920 2180"/>
                              <a:gd name="T31" fmla="*/ 2920 h 2700"/>
                              <a:gd name="T32" fmla="+- 0 9599 8544"/>
                              <a:gd name="T33" fmla="*/ T32 w 1911"/>
                              <a:gd name="T34" fmla="+- 0 2980 2180"/>
                              <a:gd name="T35" fmla="*/ 2980 h 2700"/>
                              <a:gd name="T36" fmla="+- 0 9645 8544"/>
                              <a:gd name="T37" fmla="*/ T36 w 1911"/>
                              <a:gd name="T38" fmla="+- 0 2940 2180"/>
                              <a:gd name="T39" fmla="*/ 2940 h 2700"/>
                              <a:gd name="T40" fmla="+- 0 9678 8544"/>
                              <a:gd name="T41" fmla="*/ T40 w 1911"/>
                              <a:gd name="T42" fmla="+- 0 2960 2180"/>
                              <a:gd name="T43" fmla="*/ 2960 h 2700"/>
                              <a:gd name="T44" fmla="+- 0 10137 8544"/>
                              <a:gd name="T45" fmla="*/ T44 w 1911"/>
                              <a:gd name="T46" fmla="+- 0 4480 2180"/>
                              <a:gd name="T47" fmla="*/ 4480 h 2700"/>
                              <a:gd name="T48" fmla="+- 0 10372 8544"/>
                              <a:gd name="T49" fmla="*/ T48 w 1911"/>
                              <a:gd name="T50" fmla="+- 0 4080 2180"/>
                              <a:gd name="T51" fmla="*/ 4080 h 2700"/>
                              <a:gd name="T52" fmla="+- 0 10435 8544"/>
                              <a:gd name="T53" fmla="*/ T52 w 1911"/>
                              <a:gd name="T54" fmla="+- 0 3860 2180"/>
                              <a:gd name="T55" fmla="*/ 3860 h 2700"/>
                              <a:gd name="T56" fmla="+- 0 10186 8544"/>
                              <a:gd name="T57" fmla="*/ T56 w 1911"/>
                              <a:gd name="T58" fmla="+- 0 3560 2180"/>
                              <a:gd name="T59" fmla="*/ 3560 h 2700"/>
                              <a:gd name="T60" fmla="+- 0 9884 8544"/>
                              <a:gd name="T61" fmla="*/ T60 w 1911"/>
                              <a:gd name="T62" fmla="+- 0 3260 2180"/>
                              <a:gd name="T63" fmla="*/ 3260 h 2700"/>
                              <a:gd name="T64" fmla="+- 0 9552 8544"/>
                              <a:gd name="T65" fmla="*/ T64 w 1911"/>
                              <a:gd name="T66" fmla="+- 0 3020 2180"/>
                              <a:gd name="T67" fmla="*/ 3020 h 2700"/>
                              <a:gd name="T68" fmla="+- 0 9788 8544"/>
                              <a:gd name="T69" fmla="*/ T68 w 1911"/>
                              <a:gd name="T70" fmla="+- 0 2940 2180"/>
                              <a:gd name="T71" fmla="*/ 2940 h 2700"/>
                              <a:gd name="T72" fmla="+- 0 9738 8544"/>
                              <a:gd name="T73" fmla="*/ T72 w 1911"/>
                              <a:gd name="T74" fmla="+- 0 3040 2180"/>
                              <a:gd name="T75" fmla="*/ 3040 h 2700"/>
                              <a:gd name="T76" fmla="+- 0 9958 8544"/>
                              <a:gd name="T77" fmla="*/ T76 w 1911"/>
                              <a:gd name="T78" fmla="+- 0 3320 2180"/>
                              <a:gd name="T79" fmla="*/ 3320 h 2700"/>
                              <a:gd name="T80" fmla="+- 0 10255 8544"/>
                              <a:gd name="T81" fmla="*/ T80 w 1911"/>
                              <a:gd name="T82" fmla="+- 0 3620 2180"/>
                              <a:gd name="T83" fmla="*/ 3620 h 2700"/>
                              <a:gd name="T84" fmla="+- 0 10454 8544"/>
                              <a:gd name="T85" fmla="*/ T84 w 1911"/>
                              <a:gd name="T86" fmla="+- 0 3880 2180"/>
                              <a:gd name="T87" fmla="*/ 3880 h 2700"/>
                              <a:gd name="T88" fmla="+- 0 10343 8544"/>
                              <a:gd name="T89" fmla="*/ T88 w 1911"/>
                              <a:gd name="T90" fmla="+- 0 4160 2180"/>
                              <a:gd name="T91" fmla="*/ 4160 h 2700"/>
                              <a:gd name="T92" fmla="+- 0 10088 8544"/>
                              <a:gd name="T93" fmla="*/ T92 w 1911"/>
                              <a:gd name="T94" fmla="+- 0 4560 2180"/>
                              <a:gd name="T95" fmla="*/ 4560 h 2700"/>
                              <a:gd name="T96" fmla="+- 0 8949 8544"/>
                              <a:gd name="T97" fmla="*/ T96 w 1911"/>
                              <a:gd name="T98" fmla="+- 0 2981 2180"/>
                              <a:gd name="T99" fmla="*/ 2981 h 2700"/>
                              <a:gd name="T100" fmla="+- 0 9153 8544"/>
                              <a:gd name="T101" fmla="*/ T100 w 1911"/>
                              <a:gd name="T102" fmla="+- 0 4000 2180"/>
                              <a:gd name="T103" fmla="*/ 4000 h 2700"/>
                              <a:gd name="T104" fmla="+- 0 9152 8544"/>
                              <a:gd name="T105" fmla="*/ T104 w 1911"/>
                              <a:gd name="T106" fmla="+- 0 3560 2180"/>
                              <a:gd name="T107" fmla="*/ 3560 h 2700"/>
                              <a:gd name="T108" fmla="+- 0 9188 8544"/>
                              <a:gd name="T109" fmla="*/ T108 w 1911"/>
                              <a:gd name="T110" fmla="+- 0 3260 2180"/>
                              <a:gd name="T111" fmla="*/ 3260 h 2700"/>
                              <a:gd name="T112" fmla="+- 0 9135 8544"/>
                              <a:gd name="T113" fmla="*/ T112 w 1911"/>
                              <a:gd name="T114" fmla="+- 0 3100 2180"/>
                              <a:gd name="T115" fmla="*/ 3100 h 2700"/>
                              <a:gd name="T116" fmla="+- 0 9112 8544"/>
                              <a:gd name="T117" fmla="*/ T116 w 1911"/>
                              <a:gd name="T118" fmla="+- 0 3080 2180"/>
                              <a:gd name="T119" fmla="*/ 3080 h 2700"/>
                              <a:gd name="T120" fmla="+- 0 9373 8544"/>
                              <a:gd name="T121" fmla="*/ T120 w 1911"/>
                              <a:gd name="T122" fmla="+- 0 3200 2180"/>
                              <a:gd name="T123" fmla="*/ 3200 h 2700"/>
                              <a:gd name="T124" fmla="+- 0 9749 8544"/>
                              <a:gd name="T125" fmla="*/ T124 w 1911"/>
                              <a:gd name="T126" fmla="+- 0 3400 2180"/>
                              <a:gd name="T127" fmla="*/ 3400 h 2700"/>
                              <a:gd name="T128" fmla="+- 0 9963 8544"/>
                              <a:gd name="T129" fmla="*/ T128 w 1911"/>
                              <a:gd name="T130" fmla="+- 0 4120 2180"/>
                              <a:gd name="T131" fmla="*/ 4120 h 2700"/>
                              <a:gd name="T132" fmla="+- 0 9349 8544"/>
                              <a:gd name="T133" fmla="*/ T132 w 1911"/>
                              <a:gd name="T134" fmla="+- 0 3180 2180"/>
                              <a:gd name="T135" fmla="*/ 3180 h 2700"/>
                              <a:gd name="T136" fmla="+- 0 9342 8544"/>
                              <a:gd name="T137" fmla="*/ T136 w 1911"/>
                              <a:gd name="T138" fmla="+- 0 3120 2180"/>
                              <a:gd name="T139" fmla="*/ 3120 h 2700"/>
                              <a:gd name="T140" fmla="+- 0 9307 8544"/>
                              <a:gd name="T141" fmla="*/ T140 w 1911"/>
                              <a:gd name="T142" fmla="+- 0 3040 2180"/>
                              <a:gd name="T143" fmla="*/ 3040 h 2700"/>
                              <a:gd name="T144" fmla="+- 0 9337 8544"/>
                              <a:gd name="T145" fmla="*/ T144 w 1911"/>
                              <a:gd name="T146" fmla="+- 0 3060 2180"/>
                              <a:gd name="T147" fmla="*/ 3060 h 2700"/>
                              <a:gd name="T148" fmla="+- 0 9567 8544"/>
                              <a:gd name="T149" fmla="*/ T148 w 1911"/>
                              <a:gd name="T150" fmla="+- 0 3120 2180"/>
                              <a:gd name="T151" fmla="*/ 3120 h 2700"/>
                              <a:gd name="T152" fmla="+- 0 9413 8544"/>
                              <a:gd name="T153" fmla="*/ T152 w 1911"/>
                              <a:gd name="T154" fmla="+- 0 3060 2180"/>
                              <a:gd name="T155" fmla="*/ 3060 h 2700"/>
                              <a:gd name="T156" fmla="+- 0 9641 8544"/>
                              <a:gd name="T157" fmla="*/ T156 w 1911"/>
                              <a:gd name="T158" fmla="+- 0 3060 2180"/>
                              <a:gd name="T159" fmla="*/ 3060 h 2700"/>
                              <a:gd name="T160" fmla="+- 0 9696 8544"/>
                              <a:gd name="T161" fmla="*/ T160 w 1911"/>
                              <a:gd name="T162" fmla="+- 0 3220 2180"/>
                              <a:gd name="T163" fmla="*/ 3220 h 2700"/>
                              <a:gd name="T164" fmla="+- 0 9548 8544"/>
                              <a:gd name="T165" fmla="*/ T164 w 1911"/>
                              <a:gd name="T166" fmla="+- 0 3160 2180"/>
                              <a:gd name="T167" fmla="*/ 3160 h 2700"/>
                              <a:gd name="T168" fmla="+- 0 9638 8544"/>
                              <a:gd name="T169" fmla="*/ T168 w 1911"/>
                              <a:gd name="T170" fmla="+- 0 3060 2180"/>
                              <a:gd name="T171" fmla="*/ 3060 h 2700"/>
                              <a:gd name="T172" fmla="+- 0 9695 8544"/>
                              <a:gd name="T173" fmla="*/ T172 w 1911"/>
                              <a:gd name="T174" fmla="+- 0 3180 2180"/>
                              <a:gd name="T175" fmla="*/ 3180 h 2700"/>
                              <a:gd name="T176" fmla="+- 0 9362 8544"/>
                              <a:gd name="T177" fmla="*/ T176 w 1911"/>
                              <a:gd name="T178" fmla="+- 0 3180 2180"/>
                              <a:gd name="T179" fmla="*/ 3180 h 2700"/>
                              <a:gd name="T180" fmla="+- 0 9417 8544"/>
                              <a:gd name="T181" fmla="*/ T180 w 1911"/>
                              <a:gd name="T182" fmla="+- 0 3220 2180"/>
                              <a:gd name="T183" fmla="*/ 3220 h 2700"/>
                              <a:gd name="T184" fmla="+- 0 9725 8544"/>
                              <a:gd name="T185" fmla="*/ T184 w 1911"/>
                              <a:gd name="T186" fmla="+- 0 4400 2180"/>
                              <a:gd name="T187" fmla="*/ 4400 h 2700"/>
                              <a:gd name="T188" fmla="+- 0 9963 8544"/>
                              <a:gd name="T189" fmla="*/ T188 w 1911"/>
                              <a:gd name="T190" fmla="+- 0 4120 2180"/>
                              <a:gd name="T191" fmla="*/ 4120 h 2700"/>
                              <a:gd name="T192" fmla="+- 0 9827 8544"/>
                              <a:gd name="T193" fmla="*/ T192 w 1911"/>
                              <a:gd name="T194" fmla="+- 0 4540 2180"/>
                              <a:gd name="T195" fmla="*/ 4540 h 2700"/>
                              <a:gd name="T196" fmla="+- 0 10018 8544"/>
                              <a:gd name="T197" fmla="*/ T196 w 1911"/>
                              <a:gd name="T198" fmla="+- 0 4720 2180"/>
                              <a:gd name="T199" fmla="*/ 4720 h 2700"/>
                              <a:gd name="T200" fmla="+- 0 10320 8544"/>
                              <a:gd name="T201" fmla="*/ T200 w 1911"/>
                              <a:gd name="T202" fmla="+- 0 4840 2180"/>
                              <a:gd name="T203" fmla="*/ 4840 h 2700"/>
                              <a:gd name="T204" fmla="+- 0 10189 8544"/>
                              <a:gd name="T205" fmla="*/ T204 w 1911"/>
                              <a:gd name="T206" fmla="+- 0 4720 2180"/>
                              <a:gd name="T207" fmla="*/ 4720 h 2700"/>
                              <a:gd name="T208" fmla="+- 0 10313 8544"/>
                              <a:gd name="T209" fmla="*/ T208 w 1911"/>
                              <a:gd name="T210" fmla="+- 0 4800 2180"/>
                              <a:gd name="T211" fmla="*/ 4800 h 2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911" h="2700">
                                <a:moveTo>
                                  <a:pt x="400" y="797"/>
                                </a:moveTo>
                                <a:lnTo>
                                  <a:pt x="262" y="700"/>
                                </a:lnTo>
                                <a:lnTo>
                                  <a:pt x="181" y="640"/>
                                </a:lnTo>
                                <a:lnTo>
                                  <a:pt x="111" y="600"/>
                                </a:lnTo>
                                <a:lnTo>
                                  <a:pt x="54" y="560"/>
                                </a:lnTo>
                                <a:lnTo>
                                  <a:pt x="16" y="520"/>
                                </a:lnTo>
                                <a:lnTo>
                                  <a:pt x="0" y="500"/>
                                </a:lnTo>
                                <a:lnTo>
                                  <a:pt x="11" y="460"/>
                                </a:lnTo>
                                <a:lnTo>
                                  <a:pt x="48" y="400"/>
                                </a:lnTo>
                                <a:lnTo>
                                  <a:pt x="102" y="320"/>
                                </a:lnTo>
                                <a:lnTo>
                                  <a:pt x="166" y="220"/>
                                </a:lnTo>
                                <a:lnTo>
                                  <a:pt x="230" y="140"/>
                                </a:lnTo>
                                <a:lnTo>
                                  <a:pt x="288" y="60"/>
                                </a:lnTo>
                                <a:lnTo>
                                  <a:pt x="331" y="20"/>
                                </a:lnTo>
                                <a:lnTo>
                                  <a:pt x="351" y="0"/>
                                </a:lnTo>
                                <a:lnTo>
                                  <a:pt x="358" y="0"/>
                                </a:lnTo>
                                <a:lnTo>
                                  <a:pt x="314" y="40"/>
                                </a:lnTo>
                                <a:lnTo>
                                  <a:pt x="260" y="120"/>
                                </a:lnTo>
                                <a:lnTo>
                                  <a:pt x="142" y="280"/>
                                </a:lnTo>
                                <a:lnTo>
                                  <a:pt x="89" y="340"/>
                                </a:lnTo>
                                <a:lnTo>
                                  <a:pt x="46" y="420"/>
                                </a:lnTo>
                                <a:lnTo>
                                  <a:pt x="17" y="460"/>
                                </a:lnTo>
                                <a:lnTo>
                                  <a:pt x="9" y="500"/>
                                </a:lnTo>
                                <a:lnTo>
                                  <a:pt x="22" y="520"/>
                                </a:lnTo>
                                <a:lnTo>
                                  <a:pt x="56" y="540"/>
                                </a:lnTo>
                                <a:lnTo>
                                  <a:pt x="105" y="580"/>
                                </a:lnTo>
                                <a:lnTo>
                                  <a:pt x="168" y="620"/>
                                </a:lnTo>
                                <a:lnTo>
                                  <a:pt x="241" y="680"/>
                                </a:lnTo>
                                <a:lnTo>
                                  <a:pt x="321" y="740"/>
                                </a:lnTo>
                                <a:lnTo>
                                  <a:pt x="400" y="797"/>
                                </a:lnTo>
                                <a:close/>
                                <a:moveTo>
                                  <a:pt x="1055" y="800"/>
                                </a:moveTo>
                                <a:lnTo>
                                  <a:pt x="1059" y="780"/>
                                </a:lnTo>
                                <a:lnTo>
                                  <a:pt x="1061" y="740"/>
                                </a:lnTo>
                                <a:lnTo>
                                  <a:pt x="1062" y="720"/>
                                </a:lnTo>
                                <a:lnTo>
                                  <a:pt x="1063" y="720"/>
                                </a:lnTo>
                                <a:lnTo>
                                  <a:pt x="1077" y="700"/>
                                </a:lnTo>
                                <a:lnTo>
                                  <a:pt x="1133" y="700"/>
                                </a:lnTo>
                                <a:lnTo>
                                  <a:pt x="1152" y="720"/>
                                </a:lnTo>
                                <a:lnTo>
                                  <a:pt x="1154" y="740"/>
                                </a:lnTo>
                                <a:lnTo>
                                  <a:pt x="1128" y="740"/>
                                </a:lnTo>
                                <a:lnTo>
                                  <a:pt x="1109" y="760"/>
                                </a:lnTo>
                                <a:lnTo>
                                  <a:pt x="1092" y="760"/>
                                </a:lnTo>
                                <a:lnTo>
                                  <a:pt x="1082" y="780"/>
                                </a:lnTo>
                                <a:lnTo>
                                  <a:pt x="1064" y="780"/>
                                </a:lnTo>
                                <a:lnTo>
                                  <a:pt x="1055" y="800"/>
                                </a:lnTo>
                                <a:close/>
                                <a:moveTo>
                                  <a:pt x="1139" y="800"/>
                                </a:moveTo>
                                <a:lnTo>
                                  <a:pt x="1063" y="800"/>
                                </a:lnTo>
                                <a:lnTo>
                                  <a:pt x="1073" y="780"/>
                                </a:lnTo>
                                <a:lnTo>
                                  <a:pt x="1096" y="780"/>
                                </a:lnTo>
                                <a:lnTo>
                                  <a:pt x="1101" y="760"/>
                                </a:lnTo>
                                <a:lnTo>
                                  <a:pt x="1132" y="760"/>
                                </a:lnTo>
                                <a:lnTo>
                                  <a:pt x="1138" y="740"/>
                                </a:lnTo>
                                <a:lnTo>
                                  <a:pt x="1154" y="740"/>
                                </a:lnTo>
                                <a:lnTo>
                                  <a:pt x="1144" y="760"/>
                                </a:lnTo>
                                <a:lnTo>
                                  <a:pt x="1134" y="780"/>
                                </a:lnTo>
                                <a:lnTo>
                                  <a:pt x="1139" y="800"/>
                                </a:lnTo>
                                <a:close/>
                                <a:moveTo>
                                  <a:pt x="1429" y="2500"/>
                                </a:moveTo>
                                <a:lnTo>
                                  <a:pt x="1423" y="2500"/>
                                </a:lnTo>
                                <a:lnTo>
                                  <a:pt x="1537" y="2380"/>
                                </a:lnTo>
                                <a:lnTo>
                                  <a:pt x="1593" y="2300"/>
                                </a:lnTo>
                                <a:lnTo>
                                  <a:pt x="1648" y="2220"/>
                                </a:lnTo>
                                <a:lnTo>
                                  <a:pt x="1699" y="2140"/>
                                </a:lnTo>
                                <a:lnTo>
                                  <a:pt x="1747" y="2060"/>
                                </a:lnTo>
                                <a:lnTo>
                                  <a:pt x="1790" y="1980"/>
                                </a:lnTo>
                                <a:lnTo>
                                  <a:pt x="1828" y="1900"/>
                                </a:lnTo>
                                <a:lnTo>
                                  <a:pt x="1858" y="1820"/>
                                </a:lnTo>
                                <a:lnTo>
                                  <a:pt x="1882" y="1780"/>
                                </a:lnTo>
                                <a:lnTo>
                                  <a:pt x="1896" y="1720"/>
                                </a:lnTo>
                                <a:lnTo>
                                  <a:pt x="1901" y="1700"/>
                                </a:lnTo>
                                <a:lnTo>
                                  <a:pt x="1891" y="1680"/>
                                </a:lnTo>
                                <a:lnTo>
                                  <a:pt x="1864" y="1640"/>
                                </a:lnTo>
                                <a:lnTo>
                                  <a:pt x="1821" y="1580"/>
                                </a:lnTo>
                                <a:lnTo>
                                  <a:pt x="1768" y="1520"/>
                                </a:lnTo>
                                <a:lnTo>
                                  <a:pt x="1707" y="1440"/>
                                </a:lnTo>
                                <a:lnTo>
                                  <a:pt x="1642" y="1380"/>
                                </a:lnTo>
                                <a:lnTo>
                                  <a:pt x="1577" y="1300"/>
                                </a:lnTo>
                                <a:lnTo>
                                  <a:pt x="1514" y="1240"/>
                                </a:lnTo>
                                <a:lnTo>
                                  <a:pt x="1457" y="1180"/>
                                </a:lnTo>
                                <a:lnTo>
                                  <a:pt x="1409" y="1140"/>
                                </a:lnTo>
                                <a:lnTo>
                                  <a:pt x="1340" y="1080"/>
                                </a:lnTo>
                                <a:lnTo>
                                  <a:pt x="1284" y="1020"/>
                                </a:lnTo>
                                <a:lnTo>
                                  <a:pt x="1241" y="960"/>
                                </a:lnTo>
                                <a:lnTo>
                                  <a:pt x="1188" y="860"/>
                                </a:lnTo>
                                <a:lnTo>
                                  <a:pt x="984" y="860"/>
                                </a:lnTo>
                                <a:lnTo>
                                  <a:pt x="1008" y="840"/>
                                </a:lnTo>
                                <a:lnTo>
                                  <a:pt x="1031" y="820"/>
                                </a:lnTo>
                                <a:lnTo>
                                  <a:pt x="1052" y="800"/>
                                </a:lnTo>
                                <a:lnTo>
                                  <a:pt x="1139" y="800"/>
                                </a:lnTo>
                                <a:lnTo>
                                  <a:pt x="1180" y="780"/>
                                </a:lnTo>
                                <a:lnTo>
                                  <a:pt x="1244" y="760"/>
                                </a:lnTo>
                                <a:lnTo>
                                  <a:pt x="1314" y="740"/>
                                </a:lnTo>
                                <a:lnTo>
                                  <a:pt x="1317" y="740"/>
                                </a:lnTo>
                                <a:lnTo>
                                  <a:pt x="1269" y="760"/>
                                </a:lnTo>
                                <a:lnTo>
                                  <a:pt x="1227" y="800"/>
                                </a:lnTo>
                                <a:lnTo>
                                  <a:pt x="1194" y="860"/>
                                </a:lnTo>
                                <a:lnTo>
                                  <a:pt x="1214" y="900"/>
                                </a:lnTo>
                                <a:lnTo>
                                  <a:pt x="1244" y="960"/>
                                </a:lnTo>
                                <a:lnTo>
                                  <a:pt x="1288" y="1020"/>
                                </a:lnTo>
                                <a:lnTo>
                                  <a:pt x="1344" y="1080"/>
                                </a:lnTo>
                                <a:lnTo>
                                  <a:pt x="1414" y="1140"/>
                                </a:lnTo>
                                <a:lnTo>
                                  <a:pt x="1460" y="1180"/>
                                </a:lnTo>
                                <a:lnTo>
                                  <a:pt x="1516" y="1240"/>
                                </a:lnTo>
                                <a:lnTo>
                                  <a:pt x="1579" y="1300"/>
                                </a:lnTo>
                                <a:lnTo>
                                  <a:pt x="1645" y="1360"/>
                                </a:lnTo>
                                <a:lnTo>
                                  <a:pt x="1711" y="1440"/>
                                </a:lnTo>
                                <a:lnTo>
                                  <a:pt x="1773" y="1500"/>
                                </a:lnTo>
                                <a:lnTo>
                                  <a:pt x="1828" y="1560"/>
                                </a:lnTo>
                                <a:lnTo>
                                  <a:pt x="1871" y="1620"/>
                                </a:lnTo>
                                <a:lnTo>
                                  <a:pt x="1900" y="1680"/>
                                </a:lnTo>
                                <a:lnTo>
                                  <a:pt x="1910" y="1700"/>
                                </a:lnTo>
                                <a:lnTo>
                                  <a:pt x="1905" y="1720"/>
                                </a:lnTo>
                                <a:lnTo>
                                  <a:pt x="1891" y="1780"/>
                                </a:lnTo>
                                <a:lnTo>
                                  <a:pt x="1867" y="1820"/>
                                </a:lnTo>
                                <a:lnTo>
                                  <a:pt x="1836" y="1900"/>
                                </a:lnTo>
                                <a:lnTo>
                                  <a:pt x="1799" y="1980"/>
                                </a:lnTo>
                                <a:lnTo>
                                  <a:pt x="1755" y="2060"/>
                                </a:lnTo>
                                <a:lnTo>
                                  <a:pt x="1707" y="2140"/>
                                </a:lnTo>
                                <a:lnTo>
                                  <a:pt x="1656" y="2220"/>
                                </a:lnTo>
                                <a:lnTo>
                                  <a:pt x="1601" y="2300"/>
                                </a:lnTo>
                                <a:lnTo>
                                  <a:pt x="1544" y="2380"/>
                                </a:lnTo>
                                <a:lnTo>
                                  <a:pt x="1429" y="2500"/>
                                </a:lnTo>
                                <a:close/>
                                <a:moveTo>
                                  <a:pt x="405" y="801"/>
                                </a:moveTo>
                                <a:lnTo>
                                  <a:pt x="404" y="800"/>
                                </a:lnTo>
                                <a:lnTo>
                                  <a:pt x="400" y="797"/>
                                </a:lnTo>
                                <a:lnTo>
                                  <a:pt x="405" y="801"/>
                                </a:lnTo>
                                <a:close/>
                                <a:moveTo>
                                  <a:pt x="571" y="2140"/>
                                </a:moveTo>
                                <a:lnTo>
                                  <a:pt x="582" y="2060"/>
                                </a:lnTo>
                                <a:lnTo>
                                  <a:pt x="592" y="1980"/>
                                </a:lnTo>
                                <a:lnTo>
                                  <a:pt x="601" y="1900"/>
                                </a:lnTo>
                                <a:lnTo>
                                  <a:pt x="609" y="1820"/>
                                </a:lnTo>
                                <a:lnTo>
                                  <a:pt x="615" y="1760"/>
                                </a:lnTo>
                                <a:lnTo>
                                  <a:pt x="618" y="1680"/>
                                </a:lnTo>
                                <a:lnTo>
                                  <a:pt x="618" y="1620"/>
                                </a:lnTo>
                                <a:lnTo>
                                  <a:pt x="612" y="1480"/>
                                </a:lnTo>
                                <a:lnTo>
                                  <a:pt x="608" y="1380"/>
                                </a:lnTo>
                                <a:lnTo>
                                  <a:pt x="608" y="1300"/>
                                </a:lnTo>
                                <a:lnTo>
                                  <a:pt x="611" y="1240"/>
                                </a:lnTo>
                                <a:lnTo>
                                  <a:pt x="618" y="1180"/>
                                </a:lnTo>
                                <a:lnTo>
                                  <a:pt x="629" y="1140"/>
                                </a:lnTo>
                                <a:lnTo>
                                  <a:pt x="644" y="1080"/>
                                </a:lnTo>
                                <a:lnTo>
                                  <a:pt x="661" y="1060"/>
                                </a:lnTo>
                                <a:lnTo>
                                  <a:pt x="679" y="1020"/>
                                </a:lnTo>
                                <a:lnTo>
                                  <a:pt x="699" y="1000"/>
                                </a:lnTo>
                                <a:lnTo>
                                  <a:pt x="653" y="980"/>
                                </a:lnTo>
                                <a:lnTo>
                                  <a:pt x="591" y="920"/>
                                </a:lnTo>
                                <a:lnTo>
                                  <a:pt x="516" y="880"/>
                                </a:lnTo>
                                <a:lnTo>
                                  <a:pt x="433" y="820"/>
                                </a:lnTo>
                                <a:lnTo>
                                  <a:pt x="405" y="801"/>
                                </a:lnTo>
                                <a:lnTo>
                                  <a:pt x="488" y="840"/>
                                </a:lnTo>
                                <a:lnTo>
                                  <a:pt x="568" y="900"/>
                                </a:lnTo>
                                <a:lnTo>
                                  <a:pt x="641" y="960"/>
                                </a:lnTo>
                                <a:lnTo>
                                  <a:pt x="705" y="1000"/>
                                </a:lnTo>
                                <a:lnTo>
                                  <a:pt x="816" y="1000"/>
                                </a:lnTo>
                                <a:lnTo>
                                  <a:pt x="820" y="1020"/>
                                </a:lnTo>
                                <a:lnTo>
                                  <a:pt x="829" y="1020"/>
                                </a:lnTo>
                                <a:lnTo>
                                  <a:pt x="839" y="1040"/>
                                </a:lnTo>
                                <a:lnTo>
                                  <a:pt x="1152" y="1040"/>
                                </a:lnTo>
                                <a:lnTo>
                                  <a:pt x="1153" y="1060"/>
                                </a:lnTo>
                                <a:lnTo>
                                  <a:pt x="1170" y="1140"/>
                                </a:lnTo>
                                <a:lnTo>
                                  <a:pt x="1205" y="1220"/>
                                </a:lnTo>
                                <a:lnTo>
                                  <a:pt x="1398" y="1440"/>
                                </a:lnTo>
                                <a:lnTo>
                                  <a:pt x="1508" y="1580"/>
                                </a:lnTo>
                                <a:lnTo>
                                  <a:pt x="1580" y="1680"/>
                                </a:lnTo>
                                <a:lnTo>
                                  <a:pt x="1606" y="1720"/>
                                </a:lnTo>
                                <a:lnTo>
                                  <a:pt x="1419" y="1940"/>
                                </a:lnTo>
                                <a:lnTo>
                                  <a:pt x="648" y="1940"/>
                                </a:lnTo>
                                <a:lnTo>
                                  <a:pt x="615" y="2040"/>
                                </a:lnTo>
                                <a:lnTo>
                                  <a:pt x="612" y="2040"/>
                                </a:lnTo>
                                <a:lnTo>
                                  <a:pt x="571" y="2140"/>
                                </a:lnTo>
                                <a:close/>
                                <a:moveTo>
                                  <a:pt x="805" y="1000"/>
                                </a:moveTo>
                                <a:lnTo>
                                  <a:pt x="705" y="1000"/>
                                </a:lnTo>
                                <a:lnTo>
                                  <a:pt x="740" y="960"/>
                                </a:lnTo>
                                <a:lnTo>
                                  <a:pt x="769" y="960"/>
                                </a:lnTo>
                                <a:lnTo>
                                  <a:pt x="790" y="940"/>
                                </a:lnTo>
                                <a:lnTo>
                                  <a:pt x="798" y="940"/>
                                </a:lnTo>
                                <a:lnTo>
                                  <a:pt x="793" y="920"/>
                                </a:lnTo>
                                <a:lnTo>
                                  <a:pt x="782" y="920"/>
                                </a:lnTo>
                                <a:lnTo>
                                  <a:pt x="768" y="900"/>
                                </a:lnTo>
                                <a:lnTo>
                                  <a:pt x="755" y="880"/>
                                </a:lnTo>
                                <a:lnTo>
                                  <a:pt x="763" y="860"/>
                                </a:lnTo>
                                <a:lnTo>
                                  <a:pt x="799" y="840"/>
                                </a:lnTo>
                                <a:lnTo>
                                  <a:pt x="866" y="840"/>
                                </a:lnTo>
                                <a:lnTo>
                                  <a:pt x="874" y="860"/>
                                </a:lnTo>
                                <a:lnTo>
                                  <a:pt x="793" y="860"/>
                                </a:lnTo>
                                <a:lnTo>
                                  <a:pt x="793" y="880"/>
                                </a:lnTo>
                                <a:lnTo>
                                  <a:pt x="1088" y="880"/>
                                </a:lnTo>
                                <a:lnTo>
                                  <a:pt x="1079" y="900"/>
                                </a:lnTo>
                                <a:lnTo>
                                  <a:pt x="1069" y="900"/>
                                </a:lnTo>
                                <a:lnTo>
                                  <a:pt x="1047" y="920"/>
                                </a:lnTo>
                                <a:lnTo>
                                  <a:pt x="1023" y="940"/>
                                </a:lnTo>
                                <a:lnTo>
                                  <a:pt x="998" y="960"/>
                                </a:lnTo>
                                <a:lnTo>
                                  <a:pt x="973" y="980"/>
                                </a:lnTo>
                                <a:lnTo>
                                  <a:pt x="811" y="980"/>
                                </a:lnTo>
                                <a:lnTo>
                                  <a:pt x="805" y="1000"/>
                                </a:lnTo>
                                <a:close/>
                                <a:moveTo>
                                  <a:pt x="869" y="880"/>
                                </a:moveTo>
                                <a:lnTo>
                                  <a:pt x="823" y="880"/>
                                </a:lnTo>
                                <a:lnTo>
                                  <a:pt x="813" y="860"/>
                                </a:lnTo>
                                <a:lnTo>
                                  <a:pt x="874" y="860"/>
                                </a:lnTo>
                                <a:lnTo>
                                  <a:pt x="869" y="880"/>
                                </a:lnTo>
                                <a:close/>
                                <a:moveTo>
                                  <a:pt x="1097" y="880"/>
                                </a:moveTo>
                                <a:lnTo>
                                  <a:pt x="937" y="880"/>
                                </a:lnTo>
                                <a:lnTo>
                                  <a:pt x="960" y="860"/>
                                </a:lnTo>
                                <a:lnTo>
                                  <a:pt x="1106" y="860"/>
                                </a:lnTo>
                                <a:lnTo>
                                  <a:pt x="1097" y="880"/>
                                </a:lnTo>
                                <a:close/>
                                <a:moveTo>
                                  <a:pt x="1152" y="1040"/>
                                </a:moveTo>
                                <a:lnTo>
                                  <a:pt x="897" y="1040"/>
                                </a:lnTo>
                                <a:lnTo>
                                  <a:pt x="923" y="1020"/>
                                </a:lnTo>
                                <a:lnTo>
                                  <a:pt x="950" y="1020"/>
                                </a:lnTo>
                                <a:lnTo>
                                  <a:pt x="978" y="1000"/>
                                </a:lnTo>
                                <a:lnTo>
                                  <a:pt x="1004" y="980"/>
                                </a:lnTo>
                                <a:lnTo>
                                  <a:pt x="1029" y="960"/>
                                </a:lnTo>
                                <a:lnTo>
                                  <a:pt x="1053" y="920"/>
                                </a:lnTo>
                                <a:lnTo>
                                  <a:pt x="1076" y="900"/>
                                </a:lnTo>
                                <a:lnTo>
                                  <a:pt x="1085" y="900"/>
                                </a:lnTo>
                                <a:lnTo>
                                  <a:pt x="1094" y="880"/>
                                </a:lnTo>
                                <a:lnTo>
                                  <a:pt x="1112" y="880"/>
                                </a:lnTo>
                                <a:lnTo>
                                  <a:pt x="1106" y="860"/>
                                </a:lnTo>
                                <a:lnTo>
                                  <a:pt x="1188" y="860"/>
                                </a:lnTo>
                                <a:lnTo>
                                  <a:pt x="1163" y="920"/>
                                </a:lnTo>
                                <a:lnTo>
                                  <a:pt x="1151" y="1000"/>
                                </a:lnTo>
                                <a:lnTo>
                                  <a:pt x="1152" y="1040"/>
                                </a:lnTo>
                                <a:close/>
                                <a:moveTo>
                                  <a:pt x="920" y="1020"/>
                                </a:moveTo>
                                <a:lnTo>
                                  <a:pt x="836" y="1020"/>
                                </a:lnTo>
                                <a:lnTo>
                                  <a:pt x="828" y="1000"/>
                                </a:lnTo>
                                <a:lnTo>
                                  <a:pt x="818" y="1000"/>
                                </a:lnTo>
                                <a:lnTo>
                                  <a:pt x="811" y="980"/>
                                </a:lnTo>
                                <a:lnTo>
                                  <a:pt x="973" y="980"/>
                                </a:lnTo>
                                <a:lnTo>
                                  <a:pt x="945" y="1000"/>
                                </a:lnTo>
                                <a:lnTo>
                                  <a:pt x="920" y="1020"/>
                                </a:lnTo>
                                <a:close/>
                                <a:moveTo>
                                  <a:pt x="873" y="1040"/>
                                </a:moveTo>
                                <a:lnTo>
                                  <a:pt x="856" y="1040"/>
                                </a:lnTo>
                                <a:lnTo>
                                  <a:pt x="844" y="1020"/>
                                </a:lnTo>
                                <a:lnTo>
                                  <a:pt x="895" y="1020"/>
                                </a:lnTo>
                                <a:lnTo>
                                  <a:pt x="873" y="1040"/>
                                </a:lnTo>
                                <a:close/>
                                <a:moveTo>
                                  <a:pt x="1181" y="2220"/>
                                </a:moveTo>
                                <a:lnTo>
                                  <a:pt x="1122" y="2140"/>
                                </a:lnTo>
                                <a:lnTo>
                                  <a:pt x="1062" y="2060"/>
                                </a:lnTo>
                                <a:lnTo>
                                  <a:pt x="1014" y="2000"/>
                                </a:lnTo>
                                <a:lnTo>
                                  <a:pt x="987" y="1940"/>
                                </a:lnTo>
                                <a:lnTo>
                                  <a:pt x="1419" y="1940"/>
                                </a:lnTo>
                                <a:lnTo>
                                  <a:pt x="1181" y="2220"/>
                                </a:lnTo>
                                <a:close/>
                                <a:moveTo>
                                  <a:pt x="1783" y="2700"/>
                                </a:moveTo>
                                <a:lnTo>
                                  <a:pt x="1109" y="2700"/>
                                </a:lnTo>
                                <a:lnTo>
                                  <a:pt x="1241" y="2320"/>
                                </a:lnTo>
                                <a:lnTo>
                                  <a:pt x="1283" y="2360"/>
                                </a:lnTo>
                                <a:lnTo>
                                  <a:pt x="1329" y="2400"/>
                                </a:lnTo>
                                <a:lnTo>
                                  <a:pt x="1376" y="2460"/>
                                </a:lnTo>
                                <a:lnTo>
                                  <a:pt x="1423" y="2500"/>
                                </a:lnTo>
                                <a:lnTo>
                                  <a:pt x="1429" y="2500"/>
                                </a:lnTo>
                                <a:lnTo>
                                  <a:pt x="1474" y="2540"/>
                                </a:lnTo>
                                <a:lnTo>
                                  <a:pt x="1513" y="2580"/>
                                </a:lnTo>
                                <a:lnTo>
                                  <a:pt x="1545" y="2600"/>
                                </a:lnTo>
                                <a:lnTo>
                                  <a:pt x="1566" y="2620"/>
                                </a:lnTo>
                                <a:lnTo>
                                  <a:pt x="1769" y="2620"/>
                                </a:lnTo>
                                <a:lnTo>
                                  <a:pt x="1776" y="2660"/>
                                </a:lnTo>
                                <a:lnTo>
                                  <a:pt x="1783" y="2700"/>
                                </a:lnTo>
                                <a:close/>
                                <a:moveTo>
                                  <a:pt x="1769" y="2620"/>
                                </a:moveTo>
                                <a:lnTo>
                                  <a:pt x="1566" y="2620"/>
                                </a:lnTo>
                                <a:lnTo>
                                  <a:pt x="1603" y="2600"/>
                                </a:lnTo>
                                <a:lnTo>
                                  <a:pt x="1645" y="2540"/>
                                </a:lnTo>
                                <a:lnTo>
                                  <a:pt x="1691" y="2480"/>
                                </a:lnTo>
                                <a:lnTo>
                                  <a:pt x="1740" y="2420"/>
                                </a:lnTo>
                                <a:lnTo>
                                  <a:pt x="1754" y="2520"/>
                                </a:lnTo>
                                <a:lnTo>
                                  <a:pt x="1766" y="2600"/>
                                </a:lnTo>
                                <a:lnTo>
                                  <a:pt x="1769" y="2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AC1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211"/>
                        <wps:cNvSpPr>
                          <a:spLocks/>
                        </wps:cNvSpPr>
                        <wps:spPr bwMode="auto">
                          <a:xfrm>
                            <a:off x="7654" y="406"/>
                            <a:ext cx="3777" cy="1989"/>
                          </a:xfrm>
                          <a:custGeom>
                            <a:avLst/>
                            <a:gdLst>
                              <a:gd name="T0" fmla="+- 0 11174 7655"/>
                              <a:gd name="T1" fmla="*/ T0 w 3777"/>
                              <a:gd name="T2" fmla="+- 0 2395 406"/>
                              <a:gd name="T3" fmla="*/ 2395 h 1989"/>
                              <a:gd name="T4" fmla="+- 0 7655 7655"/>
                              <a:gd name="T5" fmla="*/ T4 w 3777"/>
                              <a:gd name="T6" fmla="+- 0 1694 406"/>
                              <a:gd name="T7" fmla="*/ 1694 h 1989"/>
                              <a:gd name="T8" fmla="+- 0 7912 7655"/>
                              <a:gd name="T9" fmla="*/ T8 w 3777"/>
                              <a:gd name="T10" fmla="+- 0 406 406"/>
                              <a:gd name="T11" fmla="*/ 406 h 1989"/>
                              <a:gd name="T12" fmla="+- 0 11431 7655"/>
                              <a:gd name="T13" fmla="*/ T12 w 3777"/>
                              <a:gd name="T14" fmla="+- 0 1107 406"/>
                              <a:gd name="T15" fmla="*/ 1107 h 1989"/>
                              <a:gd name="T16" fmla="+- 0 11174 7655"/>
                              <a:gd name="T17" fmla="*/ T16 w 3777"/>
                              <a:gd name="T18" fmla="+- 0 2395 406"/>
                              <a:gd name="T19" fmla="*/ 2395 h 1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777" h="1989">
                                <a:moveTo>
                                  <a:pt x="3519" y="1989"/>
                                </a:moveTo>
                                <a:lnTo>
                                  <a:pt x="0" y="1288"/>
                                </a:lnTo>
                                <a:lnTo>
                                  <a:pt x="257" y="0"/>
                                </a:lnTo>
                                <a:lnTo>
                                  <a:pt x="3776" y="701"/>
                                </a:lnTo>
                                <a:lnTo>
                                  <a:pt x="3519" y="19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4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AutoShape 210"/>
                        <wps:cNvSpPr>
                          <a:spLocks/>
                        </wps:cNvSpPr>
                        <wps:spPr bwMode="auto">
                          <a:xfrm>
                            <a:off x="8832" y="1820"/>
                            <a:ext cx="1057" cy="3029"/>
                          </a:xfrm>
                          <a:custGeom>
                            <a:avLst/>
                            <a:gdLst>
                              <a:gd name="T0" fmla="+- 0 9389 8833"/>
                              <a:gd name="T1" fmla="*/ T0 w 1057"/>
                              <a:gd name="T2" fmla="+- 0 1937 1821"/>
                              <a:gd name="T3" fmla="*/ 1937 h 3029"/>
                              <a:gd name="T4" fmla="+- 0 9269 8833"/>
                              <a:gd name="T5" fmla="*/ T4 w 1057"/>
                              <a:gd name="T6" fmla="+- 0 1838 1821"/>
                              <a:gd name="T7" fmla="*/ 1838 h 3029"/>
                              <a:gd name="T8" fmla="+- 0 9282 8833"/>
                              <a:gd name="T9" fmla="*/ T8 w 1057"/>
                              <a:gd name="T10" fmla="+- 0 1931 1821"/>
                              <a:gd name="T11" fmla="*/ 1931 h 3029"/>
                              <a:gd name="T12" fmla="+- 0 9311 8833"/>
                              <a:gd name="T13" fmla="*/ T12 w 1057"/>
                              <a:gd name="T14" fmla="+- 0 2007 1821"/>
                              <a:gd name="T15" fmla="*/ 2007 h 3029"/>
                              <a:gd name="T16" fmla="+- 0 9298 8833"/>
                              <a:gd name="T17" fmla="*/ T16 w 1057"/>
                              <a:gd name="T18" fmla="+- 0 2015 1821"/>
                              <a:gd name="T19" fmla="*/ 2015 h 3029"/>
                              <a:gd name="T20" fmla="+- 0 9021 8833"/>
                              <a:gd name="T21" fmla="*/ T20 w 1057"/>
                              <a:gd name="T22" fmla="+- 0 1996 1821"/>
                              <a:gd name="T23" fmla="*/ 1996 h 3029"/>
                              <a:gd name="T24" fmla="+- 0 8891 8833"/>
                              <a:gd name="T25" fmla="*/ T24 w 1057"/>
                              <a:gd name="T26" fmla="+- 0 2124 1821"/>
                              <a:gd name="T27" fmla="*/ 2124 h 3029"/>
                              <a:gd name="T28" fmla="+- 0 9003 8833"/>
                              <a:gd name="T29" fmla="*/ T28 w 1057"/>
                              <a:gd name="T30" fmla="+- 0 2212 1821"/>
                              <a:gd name="T31" fmla="*/ 2212 h 3029"/>
                              <a:gd name="T32" fmla="+- 0 9228 8833"/>
                              <a:gd name="T33" fmla="*/ T32 w 1057"/>
                              <a:gd name="T34" fmla="+- 0 2152 1821"/>
                              <a:gd name="T35" fmla="*/ 2152 h 3029"/>
                              <a:gd name="T36" fmla="+- 0 9328 8833"/>
                              <a:gd name="T37" fmla="*/ T36 w 1057"/>
                              <a:gd name="T38" fmla="+- 0 2131 1821"/>
                              <a:gd name="T39" fmla="*/ 2131 h 3029"/>
                              <a:gd name="T40" fmla="+- 0 9416 8833"/>
                              <a:gd name="T41" fmla="*/ T40 w 1057"/>
                              <a:gd name="T42" fmla="+- 0 2036 1821"/>
                              <a:gd name="T43" fmla="*/ 2036 h 3029"/>
                              <a:gd name="T44" fmla="+- 0 9662 8833"/>
                              <a:gd name="T45" fmla="*/ T44 w 1057"/>
                              <a:gd name="T46" fmla="+- 0 2754 1821"/>
                              <a:gd name="T47" fmla="*/ 2754 h 3029"/>
                              <a:gd name="T48" fmla="+- 0 9637 8833"/>
                              <a:gd name="T49" fmla="*/ T48 w 1057"/>
                              <a:gd name="T50" fmla="+- 0 2747 1821"/>
                              <a:gd name="T51" fmla="*/ 2747 h 3029"/>
                              <a:gd name="T52" fmla="+- 0 9621 8833"/>
                              <a:gd name="T53" fmla="*/ T52 w 1057"/>
                              <a:gd name="T54" fmla="+- 0 2695 1821"/>
                              <a:gd name="T55" fmla="*/ 2695 h 3029"/>
                              <a:gd name="T56" fmla="+- 0 9568 8833"/>
                              <a:gd name="T57" fmla="*/ T56 w 1057"/>
                              <a:gd name="T58" fmla="+- 0 2620 1821"/>
                              <a:gd name="T59" fmla="*/ 2620 h 3029"/>
                              <a:gd name="T60" fmla="+- 0 9391 8833"/>
                              <a:gd name="T61" fmla="*/ T60 w 1057"/>
                              <a:gd name="T62" fmla="+- 0 2577 1821"/>
                              <a:gd name="T63" fmla="*/ 2577 h 3029"/>
                              <a:gd name="T64" fmla="+- 0 9238 8833"/>
                              <a:gd name="T65" fmla="*/ T64 w 1057"/>
                              <a:gd name="T66" fmla="+- 0 2654 1821"/>
                              <a:gd name="T67" fmla="*/ 2654 h 3029"/>
                              <a:gd name="T68" fmla="+- 0 9224 8833"/>
                              <a:gd name="T69" fmla="*/ T68 w 1057"/>
                              <a:gd name="T70" fmla="+- 0 2909 1821"/>
                              <a:gd name="T71" fmla="*/ 2909 h 3029"/>
                              <a:gd name="T72" fmla="+- 0 9313 8833"/>
                              <a:gd name="T73" fmla="*/ T72 w 1057"/>
                              <a:gd name="T74" fmla="+- 0 3040 1821"/>
                              <a:gd name="T75" fmla="*/ 3040 h 3029"/>
                              <a:gd name="T76" fmla="+- 0 9322 8833"/>
                              <a:gd name="T77" fmla="*/ T76 w 1057"/>
                              <a:gd name="T78" fmla="+- 0 3042 1821"/>
                              <a:gd name="T79" fmla="*/ 3042 h 3029"/>
                              <a:gd name="T80" fmla="+- 0 9326 8833"/>
                              <a:gd name="T81" fmla="*/ T80 w 1057"/>
                              <a:gd name="T82" fmla="+- 0 3041 1821"/>
                              <a:gd name="T83" fmla="*/ 3041 h 3029"/>
                              <a:gd name="T84" fmla="+- 0 9335 8833"/>
                              <a:gd name="T85" fmla="*/ T84 w 1057"/>
                              <a:gd name="T86" fmla="+- 0 3040 1821"/>
                              <a:gd name="T87" fmla="*/ 3040 h 3029"/>
                              <a:gd name="T88" fmla="+- 0 9351 8833"/>
                              <a:gd name="T89" fmla="*/ T88 w 1057"/>
                              <a:gd name="T90" fmla="+- 0 3039 1821"/>
                              <a:gd name="T91" fmla="*/ 3039 h 3029"/>
                              <a:gd name="T92" fmla="+- 0 9362 8833"/>
                              <a:gd name="T93" fmla="*/ T92 w 1057"/>
                              <a:gd name="T94" fmla="+- 0 3038 1821"/>
                              <a:gd name="T95" fmla="*/ 3038 h 3029"/>
                              <a:gd name="T96" fmla="+- 0 9391 8833"/>
                              <a:gd name="T97" fmla="*/ T96 w 1057"/>
                              <a:gd name="T98" fmla="+- 0 3037 1821"/>
                              <a:gd name="T99" fmla="*/ 3037 h 3029"/>
                              <a:gd name="T100" fmla="+- 0 9398 8833"/>
                              <a:gd name="T101" fmla="*/ T100 w 1057"/>
                              <a:gd name="T102" fmla="+- 0 3037 1821"/>
                              <a:gd name="T103" fmla="*/ 3037 h 3029"/>
                              <a:gd name="T104" fmla="+- 0 9406 8833"/>
                              <a:gd name="T105" fmla="*/ T104 w 1057"/>
                              <a:gd name="T106" fmla="+- 0 3036 1821"/>
                              <a:gd name="T107" fmla="*/ 3036 h 3029"/>
                              <a:gd name="T108" fmla="+- 0 9413 8833"/>
                              <a:gd name="T109" fmla="*/ T108 w 1057"/>
                              <a:gd name="T110" fmla="+- 0 3062 1821"/>
                              <a:gd name="T111" fmla="*/ 3062 h 3029"/>
                              <a:gd name="T112" fmla="+- 0 9479 8833"/>
                              <a:gd name="T113" fmla="*/ T112 w 1057"/>
                              <a:gd name="T114" fmla="+- 0 3055 1821"/>
                              <a:gd name="T115" fmla="*/ 3055 h 3029"/>
                              <a:gd name="T116" fmla="+- 0 9529 8833"/>
                              <a:gd name="T117" fmla="*/ T116 w 1057"/>
                              <a:gd name="T118" fmla="+- 0 3035 1821"/>
                              <a:gd name="T119" fmla="*/ 3035 h 3029"/>
                              <a:gd name="T120" fmla="+- 0 9592 8833"/>
                              <a:gd name="T121" fmla="*/ T120 w 1057"/>
                              <a:gd name="T122" fmla="+- 0 2992 1821"/>
                              <a:gd name="T123" fmla="*/ 2992 h 3029"/>
                              <a:gd name="T124" fmla="+- 0 9603 8833"/>
                              <a:gd name="T125" fmla="*/ T124 w 1057"/>
                              <a:gd name="T126" fmla="+- 0 2965 1821"/>
                              <a:gd name="T127" fmla="*/ 2965 h 3029"/>
                              <a:gd name="T128" fmla="+- 0 9607 8833"/>
                              <a:gd name="T129" fmla="*/ T128 w 1057"/>
                              <a:gd name="T130" fmla="+- 0 2906 1821"/>
                              <a:gd name="T131" fmla="*/ 2906 h 3029"/>
                              <a:gd name="T132" fmla="+- 0 9608 8833"/>
                              <a:gd name="T133" fmla="*/ T132 w 1057"/>
                              <a:gd name="T134" fmla="+- 0 2892 1821"/>
                              <a:gd name="T135" fmla="*/ 2892 h 3029"/>
                              <a:gd name="T136" fmla="+- 0 9662 8833"/>
                              <a:gd name="T137" fmla="*/ T136 w 1057"/>
                              <a:gd name="T138" fmla="+- 0 2842 1821"/>
                              <a:gd name="T139" fmla="*/ 2842 h 3029"/>
                              <a:gd name="T140" fmla="+- 0 9731 8833"/>
                              <a:gd name="T141" fmla="*/ T140 w 1057"/>
                              <a:gd name="T142" fmla="+- 0 4467 1821"/>
                              <a:gd name="T143" fmla="*/ 4467 h 3029"/>
                              <a:gd name="T144" fmla="+- 0 9566 8833"/>
                              <a:gd name="T145" fmla="*/ T144 w 1057"/>
                              <a:gd name="T146" fmla="+- 0 4554 1821"/>
                              <a:gd name="T147" fmla="*/ 4554 h 3029"/>
                              <a:gd name="T148" fmla="+- 0 9535 8833"/>
                              <a:gd name="T149" fmla="*/ T148 w 1057"/>
                              <a:gd name="T150" fmla="+- 0 4693 1821"/>
                              <a:gd name="T151" fmla="*/ 4693 h 3029"/>
                              <a:gd name="T152" fmla="+- 0 9512 8833"/>
                              <a:gd name="T153" fmla="*/ T152 w 1057"/>
                              <a:gd name="T154" fmla="+- 0 4680 1821"/>
                              <a:gd name="T155" fmla="*/ 4680 h 3029"/>
                              <a:gd name="T156" fmla="+- 0 9542 8833"/>
                              <a:gd name="T157" fmla="*/ T156 w 1057"/>
                              <a:gd name="T158" fmla="+- 0 4649 1821"/>
                              <a:gd name="T159" fmla="*/ 4649 h 3029"/>
                              <a:gd name="T160" fmla="+- 0 9516 8833"/>
                              <a:gd name="T161" fmla="*/ T160 w 1057"/>
                              <a:gd name="T162" fmla="+- 0 4578 1821"/>
                              <a:gd name="T163" fmla="*/ 4578 h 3029"/>
                              <a:gd name="T164" fmla="+- 0 9432 8833"/>
                              <a:gd name="T165" fmla="*/ T164 w 1057"/>
                              <a:gd name="T166" fmla="+- 0 4698 1821"/>
                              <a:gd name="T167" fmla="*/ 4698 h 3029"/>
                              <a:gd name="T168" fmla="+- 0 9448 8833"/>
                              <a:gd name="T169" fmla="*/ T168 w 1057"/>
                              <a:gd name="T170" fmla="+- 0 4755 1821"/>
                              <a:gd name="T171" fmla="*/ 4755 h 3029"/>
                              <a:gd name="T172" fmla="+- 0 9527 8833"/>
                              <a:gd name="T173" fmla="*/ T172 w 1057"/>
                              <a:gd name="T174" fmla="+- 0 4800 1821"/>
                              <a:gd name="T175" fmla="*/ 4800 h 3029"/>
                              <a:gd name="T176" fmla="+- 0 9639 8833"/>
                              <a:gd name="T177" fmla="*/ T176 w 1057"/>
                              <a:gd name="T178" fmla="+- 0 4844 1821"/>
                              <a:gd name="T179" fmla="*/ 4844 h 3029"/>
                              <a:gd name="T180" fmla="+- 0 9758 8833"/>
                              <a:gd name="T181" fmla="*/ T180 w 1057"/>
                              <a:gd name="T182" fmla="+- 0 4815 1821"/>
                              <a:gd name="T183" fmla="*/ 4815 h 3029"/>
                              <a:gd name="T184" fmla="+- 0 9819 8833"/>
                              <a:gd name="T185" fmla="*/ T184 w 1057"/>
                              <a:gd name="T186" fmla="+- 0 4726 1821"/>
                              <a:gd name="T187" fmla="*/ 4726 h 3029"/>
                              <a:gd name="T188" fmla="+- 0 9869 8833"/>
                              <a:gd name="T189" fmla="*/ T188 w 1057"/>
                              <a:gd name="T190" fmla="+- 0 4645 1821"/>
                              <a:gd name="T191" fmla="*/ 4645 h 3029"/>
                              <a:gd name="T192" fmla="+- 0 9884 8833"/>
                              <a:gd name="T193" fmla="*/ T192 w 1057"/>
                              <a:gd name="T194" fmla="+- 0 4620 1821"/>
                              <a:gd name="T195" fmla="*/ 4620 h 30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057" h="3029">
                                <a:moveTo>
                                  <a:pt x="583" y="215"/>
                                </a:moveTo>
                                <a:lnTo>
                                  <a:pt x="581" y="166"/>
                                </a:lnTo>
                                <a:lnTo>
                                  <a:pt x="556" y="116"/>
                                </a:lnTo>
                                <a:lnTo>
                                  <a:pt x="449" y="0"/>
                                </a:lnTo>
                                <a:lnTo>
                                  <a:pt x="444" y="4"/>
                                </a:lnTo>
                                <a:lnTo>
                                  <a:pt x="436" y="17"/>
                                </a:lnTo>
                                <a:lnTo>
                                  <a:pt x="430" y="41"/>
                                </a:lnTo>
                                <a:lnTo>
                                  <a:pt x="436" y="76"/>
                                </a:lnTo>
                                <a:lnTo>
                                  <a:pt x="449" y="110"/>
                                </a:lnTo>
                                <a:lnTo>
                                  <a:pt x="464" y="142"/>
                                </a:lnTo>
                                <a:lnTo>
                                  <a:pt x="475" y="168"/>
                                </a:lnTo>
                                <a:lnTo>
                                  <a:pt x="478" y="186"/>
                                </a:lnTo>
                                <a:lnTo>
                                  <a:pt x="477" y="191"/>
                                </a:lnTo>
                                <a:lnTo>
                                  <a:pt x="473" y="193"/>
                                </a:lnTo>
                                <a:lnTo>
                                  <a:pt x="465" y="194"/>
                                </a:lnTo>
                                <a:lnTo>
                                  <a:pt x="194" y="140"/>
                                </a:lnTo>
                                <a:lnTo>
                                  <a:pt x="193" y="150"/>
                                </a:lnTo>
                                <a:lnTo>
                                  <a:pt x="188" y="175"/>
                                </a:lnTo>
                                <a:lnTo>
                                  <a:pt x="177" y="205"/>
                                </a:lnTo>
                                <a:lnTo>
                                  <a:pt x="159" y="231"/>
                                </a:lnTo>
                                <a:lnTo>
                                  <a:pt x="58" y="303"/>
                                </a:lnTo>
                                <a:lnTo>
                                  <a:pt x="0" y="345"/>
                                </a:lnTo>
                                <a:lnTo>
                                  <a:pt x="88" y="368"/>
                                </a:lnTo>
                                <a:lnTo>
                                  <a:pt x="170" y="391"/>
                                </a:lnTo>
                                <a:lnTo>
                                  <a:pt x="243" y="412"/>
                                </a:lnTo>
                                <a:lnTo>
                                  <a:pt x="301" y="429"/>
                                </a:lnTo>
                                <a:lnTo>
                                  <a:pt x="395" y="331"/>
                                </a:lnTo>
                                <a:lnTo>
                                  <a:pt x="425" y="319"/>
                                </a:lnTo>
                                <a:lnTo>
                                  <a:pt x="459" y="315"/>
                                </a:lnTo>
                                <a:lnTo>
                                  <a:pt x="495" y="310"/>
                                </a:lnTo>
                                <a:lnTo>
                                  <a:pt x="532" y="294"/>
                                </a:lnTo>
                                <a:lnTo>
                                  <a:pt x="565" y="260"/>
                                </a:lnTo>
                                <a:lnTo>
                                  <a:pt x="583" y="215"/>
                                </a:lnTo>
                                <a:close/>
                                <a:moveTo>
                                  <a:pt x="840" y="986"/>
                                </a:moveTo>
                                <a:lnTo>
                                  <a:pt x="835" y="943"/>
                                </a:lnTo>
                                <a:lnTo>
                                  <a:pt x="829" y="933"/>
                                </a:lnTo>
                                <a:lnTo>
                                  <a:pt x="827" y="930"/>
                                </a:lnTo>
                                <a:lnTo>
                                  <a:pt x="816" y="924"/>
                                </a:lnTo>
                                <a:lnTo>
                                  <a:pt x="804" y="926"/>
                                </a:lnTo>
                                <a:lnTo>
                                  <a:pt x="791" y="933"/>
                                </a:lnTo>
                                <a:lnTo>
                                  <a:pt x="791" y="898"/>
                                </a:lnTo>
                                <a:lnTo>
                                  <a:pt x="788" y="874"/>
                                </a:lnTo>
                                <a:lnTo>
                                  <a:pt x="781" y="856"/>
                                </a:lnTo>
                                <a:lnTo>
                                  <a:pt x="772" y="839"/>
                                </a:lnTo>
                                <a:lnTo>
                                  <a:pt x="735" y="799"/>
                                </a:lnTo>
                                <a:lnTo>
                                  <a:pt x="683" y="771"/>
                                </a:lnTo>
                                <a:lnTo>
                                  <a:pt x="622" y="757"/>
                                </a:lnTo>
                                <a:lnTo>
                                  <a:pt x="558" y="756"/>
                                </a:lnTo>
                                <a:lnTo>
                                  <a:pt x="496" y="768"/>
                                </a:lnTo>
                                <a:lnTo>
                                  <a:pt x="443" y="794"/>
                                </a:lnTo>
                                <a:lnTo>
                                  <a:pt x="405" y="833"/>
                                </a:lnTo>
                                <a:lnTo>
                                  <a:pt x="387" y="886"/>
                                </a:lnTo>
                                <a:lnTo>
                                  <a:pt x="382" y="998"/>
                                </a:lnTo>
                                <a:lnTo>
                                  <a:pt x="391" y="1088"/>
                                </a:lnTo>
                                <a:lnTo>
                                  <a:pt x="411" y="1155"/>
                                </a:lnTo>
                                <a:lnTo>
                                  <a:pt x="442" y="1199"/>
                                </a:lnTo>
                                <a:lnTo>
                                  <a:pt x="480" y="1219"/>
                                </a:lnTo>
                                <a:lnTo>
                                  <a:pt x="483" y="1220"/>
                                </a:lnTo>
                                <a:lnTo>
                                  <a:pt x="486" y="1220"/>
                                </a:lnTo>
                                <a:lnTo>
                                  <a:pt x="489" y="1221"/>
                                </a:lnTo>
                                <a:lnTo>
                                  <a:pt x="490" y="1221"/>
                                </a:lnTo>
                                <a:lnTo>
                                  <a:pt x="493" y="1220"/>
                                </a:lnTo>
                                <a:lnTo>
                                  <a:pt x="494" y="1220"/>
                                </a:lnTo>
                                <a:lnTo>
                                  <a:pt x="498" y="1219"/>
                                </a:lnTo>
                                <a:lnTo>
                                  <a:pt x="502" y="1219"/>
                                </a:lnTo>
                                <a:lnTo>
                                  <a:pt x="506" y="1219"/>
                                </a:lnTo>
                                <a:lnTo>
                                  <a:pt x="510" y="1218"/>
                                </a:lnTo>
                                <a:lnTo>
                                  <a:pt x="518" y="1218"/>
                                </a:lnTo>
                                <a:lnTo>
                                  <a:pt x="522" y="1217"/>
                                </a:lnTo>
                                <a:lnTo>
                                  <a:pt x="525" y="1217"/>
                                </a:lnTo>
                                <a:lnTo>
                                  <a:pt x="529" y="1217"/>
                                </a:lnTo>
                                <a:lnTo>
                                  <a:pt x="539" y="1217"/>
                                </a:lnTo>
                                <a:lnTo>
                                  <a:pt x="549" y="1216"/>
                                </a:lnTo>
                                <a:lnTo>
                                  <a:pt x="558" y="1216"/>
                                </a:lnTo>
                                <a:lnTo>
                                  <a:pt x="560" y="1216"/>
                                </a:lnTo>
                                <a:lnTo>
                                  <a:pt x="563" y="1216"/>
                                </a:lnTo>
                                <a:lnTo>
                                  <a:pt x="565" y="1216"/>
                                </a:lnTo>
                                <a:lnTo>
                                  <a:pt x="568" y="1215"/>
                                </a:lnTo>
                                <a:lnTo>
                                  <a:pt x="571" y="1215"/>
                                </a:lnTo>
                                <a:lnTo>
                                  <a:pt x="573" y="1215"/>
                                </a:lnTo>
                                <a:lnTo>
                                  <a:pt x="577" y="1214"/>
                                </a:lnTo>
                                <a:lnTo>
                                  <a:pt x="585" y="1227"/>
                                </a:lnTo>
                                <a:lnTo>
                                  <a:pt x="580" y="1241"/>
                                </a:lnTo>
                                <a:lnTo>
                                  <a:pt x="602" y="1240"/>
                                </a:lnTo>
                                <a:lnTo>
                                  <a:pt x="624" y="1238"/>
                                </a:lnTo>
                                <a:lnTo>
                                  <a:pt x="646" y="1234"/>
                                </a:lnTo>
                                <a:lnTo>
                                  <a:pt x="668" y="1226"/>
                                </a:lnTo>
                                <a:lnTo>
                                  <a:pt x="692" y="1216"/>
                                </a:lnTo>
                                <a:lnTo>
                                  <a:pt x="696" y="1214"/>
                                </a:lnTo>
                                <a:lnTo>
                                  <a:pt x="715" y="1203"/>
                                </a:lnTo>
                                <a:lnTo>
                                  <a:pt x="738" y="1188"/>
                                </a:lnTo>
                                <a:lnTo>
                                  <a:pt x="759" y="1171"/>
                                </a:lnTo>
                                <a:lnTo>
                                  <a:pt x="761" y="1169"/>
                                </a:lnTo>
                                <a:lnTo>
                                  <a:pt x="766" y="1165"/>
                                </a:lnTo>
                                <a:lnTo>
                                  <a:pt x="770" y="1144"/>
                                </a:lnTo>
                                <a:lnTo>
                                  <a:pt x="772" y="1119"/>
                                </a:lnTo>
                                <a:lnTo>
                                  <a:pt x="773" y="1097"/>
                                </a:lnTo>
                                <a:lnTo>
                                  <a:pt x="774" y="1085"/>
                                </a:lnTo>
                                <a:lnTo>
                                  <a:pt x="775" y="1078"/>
                                </a:lnTo>
                                <a:lnTo>
                                  <a:pt x="775" y="1071"/>
                                </a:lnTo>
                                <a:lnTo>
                                  <a:pt x="776" y="1064"/>
                                </a:lnTo>
                                <a:lnTo>
                                  <a:pt x="806" y="1046"/>
                                </a:lnTo>
                                <a:lnTo>
                                  <a:pt x="829" y="1021"/>
                                </a:lnTo>
                                <a:lnTo>
                                  <a:pt x="840" y="986"/>
                                </a:lnTo>
                                <a:close/>
                                <a:moveTo>
                                  <a:pt x="1056" y="2794"/>
                                </a:moveTo>
                                <a:lnTo>
                                  <a:pt x="898" y="2646"/>
                                </a:lnTo>
                                <a:lnTo>
                                  <a:pt x="850" y="2674"/>
                                </a:lnTo>
                                <a:lnTo>
                                  <a:pt x="792" y="2705"/>
                                </a:lnTo>
                                <a:lnTo>
                                  <a:pt x="733" y="2733"/>
                                </a:lnTo>
                                <a:lnTo>
                                  <a:pt x="711" y="2743"/>
                                </a:lnTo>
                                <a:lnTo>
                                  <a:pt x="711" y="2856"/>
                                </a:lnTo>
                                <a:lnTo>
                                  <a:pt x="702" y="2872"/>
                                </a:lnTo>
                                <a:lnTo>
                                  <a:pt x="687" y="2880"/>
                                </a:lnTo>
                                <a:lnTo>
                                  <a:pt x="667" y="2884"/>
                                </a:lnTo>
                                <a:lnTo>
                                  <a:pt x="679" y="2859"/>
                                </a:lnTo>
                                <a:lnTo>
                                  <a:pt x="692" y="2837"/>
                                </a:lnTo>
                                <a:lnTo>
                                  <a:pt x="703" y="2824"/>
                                </a:lnTo>
                                <a:lnTo>
                                  <a:pt x="709" y="2828"/>
                                </a:lnTo>
                                <a:lnTo>
                                  <a:pt x="711" y="2856"/>
                                </a:lnTo>
                                <a:lnTo>
                                  <a:pt x="711" y="2743"/>
                                </a:lnTo>
                                <a:lnTo>
                                  <a:pt x="683" y="2757"/>
                                </a:lnTo>
                                <a:lnTo>
                                  <a:pt x="635" y="2790"/>
                                </a:lnTo>
                                <a:lnTo>
                                  <a:pt x="610" y="2829"/>
                                </a:lnTo>
                                <a:lnTo>
                                  <a:pt x="599" y="2877"/>
                                </a:lnTo>
                                <a:lnTo>
                                  <a:pt x="597" y="2935"/>
                                </a:lnTo>
                                <a:lnTo>
                                  <a:pt x="600" y="2938"/>
                                </a:lnTo>
                                <a:lnTo>
                                  <a:pt x="615" y="2934"/>
                                </a:lnTo>
                                <a:lnTo>
                                  <a:pt x="630" y="2925"/>
                                </a:lnTo>
                                <a:lnTo>
                                  <a:pt x="657" y="2952"/>
                                </a:lnTo>
                                <a:lnTo>
                                  <a:pt x="694" y="2979"/>
                                </a:lnTo>
                                <a:lnTo>
                                  <a:pt x="731" y="3001"/>
                                </a:lnTo>
                                <a:lnTo>
                                  <a:pt x="759" y="3012"/>
                                </a:lnTo>
                                <a:lnTo>
                                  <a:pt x="806" y="3023"/>
                                </a:lnTo>
                                <a:lnTo>
                                  <a:pt x="850" y="3029"/>
                                </a:lnTo>
                                <a:lnTo>
                                  <a:pt x="891" y="3022"/>
                                </a:lnTo>
                                <a:lnTo>
                                  <a:pt x="925" y="2994"/>
                                </a:lnTo>
                                <a:lnTo>
                                  <a:pt x="955" y="2951"/>
                                </a:lnTo>
                                <a:lnTo>
                                  <a:pt x="972" y="2925"/>
                                </a:lnTo>
                                <a:lnTo>
                                  <a:pt x="986" y="2905"/>
                                </a:lnTo>
                                <a:lnTo>
                                  <a:pt x="998" y="2884"/>
                                </a:lnTo>
                                <a:lnTo>
                                  <a:pt x="1016" y="2856"/>
                                </a:lnTo>
                                <a:lnTo>
                                  <a:pt x="1036" y="2824"/>
                                </a:lnTo>
                                <a:lnTo>
                                  <a:pt x="1046" y="2806"/>
                                </a:lnTo>
                                <a:lnTo>
                                  <a:pt x="1048" y="2803"/>
                                </a:lnTo>
                                <a:lnTo>
                                  <a:pt x="1051" y="2799"/>
                                </a:lnTo>
                                <a:lnTo>
                                  <a:pt x="1056" y="27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66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209"/>
                        <wps:cNvSpPr>
                          <a:spLocks/>
                        </wps:cNvSpPr>
                        <wps:spPr bwMode="auto">
                          <a:xfrm>
                            <a:off x="9175" y="2378"/>
                            <a:ext cx="589" cy="455"/>
                          </a:xfrm>
                          <a:custGeom>
                            <a:avLst/>
                            <a:gdLst>
                              <a:gd name="T0" fmla="+- 0 9582 9175"/>
                              <a:gd name="T1" fmla="*/ T0 w 589"/>
                              <a:gd name="T2" fmla="+- 0 2786 2379"/>
                              <a:gd name="T3" fmla="*/ 2786 h 455"/>
                              <a:gd name="T4" fmla="+- 0 9563 9175"/>
                              <a:gd name="T5" fmla="*/ T4 w 589"/>
                              <a:gd name="T6" fmla="+- 0 2696 2379"/>
                              <a:gd name="T7" fmla="*/ 2696 h 455"/>
                              <a:gd name="T8" fmla="+- 0 9538 9175"/>
                              <a:gd name="T9" fmla="*/ T8 w 589"/>
                              <a:gd name="T10" fmla="+- 0 2667 2379"/>
                              <a:gd name="T11" fmla="*/ 2667 h 455"/>
                              <a:gd name="T12" fmla="+- 0 9534 9175"/>
                              <a:gd name="T13" fmla="*/ T12 w 589"/>
                              <a:gd name="T14" fmla="+- 0 2711 2379"/>
                              <a:gd name="T15" fmla="*/ 2711 h 455"/>
                              <a:gd name="T16" fmla="+- 0 9491 9175"/>
                              <a:gd name="T17" fmla="*/ T16 w 589"/>
                              <a:gd name="T18" fmla="+- 0 2680 2379"/>
                              <a:gd name="T19" fmla="*/ 2680 h 455"/>
                              <a:gd name="T20" fmla="+- 0 9459 9175"/>
                              <a:gd name="T21" fmla="*/ T20 w 589"/>
                              <a:gd name="T22" fmla="+- 0 2641 2379"/>
                              <a:gd name="T23" fmla="*/ 2641 h 455"/>
                              <a:gd name="T24" fmla="+- 0 9462 9175"/>
                              <a:gd name="T25" fmla="*/ T24 w 589"/>
                              <a:gd name="T26" fmla="+- 0 2678 2379"/>
                              <a:gd name="T27" fmla="*/ 2678 h 455"/>
                              <a:gd name="T28" fmla="+- 0 9476 9175"/>
                              <a:gd name="T29" fmla="*/ T28 w 589"/>
                              <a:gd name="T30" fmla="+- 0 2706 2379"/>
                              <a:gd name="T31" fmla="*/ 2706 h 455"/>
                              <a:gd name="T32" fmla="+- 0 9343 9175"/>
                              <a:gd name="T33" fmla="*/ T32 w 589"/>
                              <a:gd name="T34" fmla="+- 0 2702 2379"/>
                              <a:gd name="T35" fmla="*/ 2702 h 455"/>
                              <a:gd name="T36" fmla="+- 0 9297 9175"/>
                              <a:gd name="T37" fmla="*/ T36 w 589"/>
                              <a:gd name="T38" fmla="+- 0 2622 2379"/>
                              <a:gd name="T39" fmla="*/ 2622 h 455"/>
                              <a:gd name="T40" fmla="+- 0 9255 9175"/>
                              <a:gd name="T41" fmla="*/ T40 w 589"/>
                              <a:gd name="T42" fmla="+- 0 2647 2379"/>
                              <a:gd name="T43" fmla="*/ 2647 h 455"/>
                              <a:gd name="T44" fmla="+- 0 9238 9175"/>
                              <a:gd name="T45" fmla="*/ T44 w 589"/>
                              <a:gd name="T46" fmla="+- 0 2695 2379"/>
                              <a:gd name="T47" fmla="*/ 2695 h 455"/>
                              <a:gd name="T48" fmla="+- 0 9225 9175"/>
                              <a:gd name="T49" fmla="*/ T48 w 589"/>
                              <a:gd name="T50" fmla="+- 0 2765 2379"/>
                              <a:gd name="T51" fmla="*/ 2765 h 455"/>
                              <a:gd name="T52" fmla="+- 0 9215 9175"/>
                              <a:gd name="T53" fmla="*/ T52 w 589"/>
                              <a:gd name="T54" fmla="+- 0 2805 2379"/>
                              <a:gd name="T55" fmla="*/ 2805 h 455"/>
                              <a:gd name="T56" fmla="+- 0 9189 9175"/>
                              <a:gd name="T57" fmla="*/ T56 w 589"/>
                              <a:gd name="T58" fmla="+- 0 2716 2379"/>
                              <a:gd name="T59" fmla="*/ 2716 h 455"/>
                              <a:gd name="T60" fmla="+- 0 9175 9175"/>
                              <a:gd name="T61" fmla="*/ T60 w 589"/>
                              <a:gd name="T62" fmla="+- 0 2642 2379"/>
                              <a:gd name="T63" fmla="*/ 2642 h 455"/>
                              <a:gd name="T64" fmla="+- 0 9207 9175"/>
                              <a:gd name="T65" fmla="*/ T64 w 589"/>
                              <a:gd name="T66" fmla="+- 0 2515 2379"/>
                              <a:gd name="T67" fmla="*/ 2515 h 455"/>
                              <a:gd name="T68" fmla="+- 0 9333 9175"/>
                              <a:gd name="T69" fmla="*/ T68 w 589"/>
                              <a:gd name="T70" fmla="+- 0 2405 2379"/>
                              <a:gd name="T71" fmla="*/ 2405 h 455"/>
                              <a:gd name="T72" fmla="+- 0 9453 9175"/>
                              <a:gd name="T73" fmla="*/ T72 w 589"/>
                              <a:gd name="T74" fmla="+- 0 2407 2379"/>
                              <a:gd name="T75" fmla="*/ 2407 h 455"/>
                              <a:gd name="T76" fmla="+- 0 9478 9175"/>
                              <a:gd name="T77" fmla="*/ T76 w 589"/>
                              <a:gd name="T78" fmla="+- 0 2417 2379"/>
                              <a:gd name="T79" fmla="*/ 2417 h 455"/>
                              <a:gd name="T80" fmla="+- 0 9467 9175"/>
                              <a:gd name="T81" fmla="*/ T80 w 589"/>
                              <a:gd name="T82" fmla="+- 0 2392 2379"/>
                              <a:gd name="T83" fmla="*/ 2392 h 455"/>
                              <a:gd name="T84" fmla="+- 0 9486 9175"/>
                              <a:gd name="T85" fmla="*/ T84 w 589"/>
                              <a:gd name="T86" fmla="+- 0 2386 2379"/>
                              <a:gd name="T87" fmla="*/ 2386 h 455"/>
                              <a:gd name="T88" fmla="+- 0 9530 9175"/>
                              <a:gd name="T89" fmla="*/ T88 w 589"/>
                              <a:gd name="T90" fmla="+- 0 2421 2379"/>
                              <a:gd name="T91" fmla="*/ 2421 h 455"/>
                              <a:gd name="T92" fmla="+- 0 9599 9175"/>
                              <a:gd name="T93" fmla="*/ T92 w 589"/>
                              <a:gd name="T94" fmla="+- 0 2437 2379"/>
                              <a:gd name="T95" fmla="*/ 2437 h 455"/>
                              <a:gd name="T96" fmla="+- 0 9732 9175"/>
                              <a:gd name="T97" fmla="*/ T96 w 589"/>
                              <a:gd name="T98" fmla="+- 0 2560 2379"/>
                              <a:gd name="T99" fmla="*/ 2560 h 455"/>
                              <a:gd name="T100" fmla="+- 0 9752 9175"/>
                              <a:gd name="T101" fmla="*/ T100 w 589"/>
                              <a:gd name="T102" fmla="+- 0 2699 2379"/>
                              <a:gd name="T103" fmla="*/ 2699 h 455"/>
                              <a:gd name="T104" fmla="+- 0 9752 9175"/>
                              <a:gd name="T105" fmla="*/ T104 w 589"/>
                              <a:gd name="T106" fmla="+- 0 2726 2379"/>
                              <a:gd name="T107" fmla="*/ 2726 h 455"/>
                              <a:gd name="T108" fmla="+- 0 9733 9175"/>
                              <a:gd name="T109" fmla="*/ T108 w 589"/>
                              <a:gd name="T110" fmla="+- 0 2710 2379"/>
                              <a:gd name="T111" fmla="*/ 2710 h 455"/>
                              <a:gd name="T112" fmla="+- 0 9722 9175"/>
                              <a:gd name="T113" fmla="*/ T112 w 589"/>
                              <a:gd name="T114" fmla="+- 0 2783 2379"/>
                              <a:gd name="T115" fmla="*/ 2783 h 455"/>
                              <a:gd name="T116" fmla="+- 0 9669 9175"/>
                              <a:gd name="T117" fmla="*/ T116 w 589"/>
                              <a:gd name="T118" fmla="+- 0 2827 2379"/>
                              <a:gd name="T119" fmla="*/ 2827 h 455"/>
                              <a:gd name="T120" fmla="+- 0 9667 9175"/>
                              <a:gd name="T121" fmla="*/ T120 w 589"/>
                              <a:gd name="T122" fmla="+- 0 2773 2379"/>
                              <a:gd name="T123" fmla="*/ 2773 h 455"/>
                              <a:gd name="T124" fmla="+- 0 9624 9175"/>
                              <a:gd name="T125" fmla="*/ T124 w 589"/>
                              <a:gd name="T126" fmla="+- 0 2754 2379"/>
                              <a:gd name="T127" fmla="*/ 2754 h 455"/>
                              <a:gd name="T128" fmla="+- 0 9599 9175"/>
                              <a:gd name="T129" fmla="*/ T128 w 589"/>
                              <a:gd name="T130" fmla="+- 0 2784 2379"/>
                              <a:gd name="T131" fmla="*/ 2784 h 455"/>
                              <a:gd name="T132" fmla="+- 0 9583 9175"/>
                              <a:gd name="T133" fmla="*/ T132 w 589"/>
                              <a:gd name="T134" fmla="+- 0 2833 2379"/>
                              <a:gd name="T135" fmla="*/ 2833 h 4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589" h="455">
                                <a:moveTo>
                                  <a:pt x="408" y="454"/>
                                </a:moveTo>
                                <a:lnTo>
                                  <a:pt x="407" y="407"/>
                                </a:lnTo>
                                <a:lnTo>
                                  <a:pt x="402" y="361"/>
                                </a:lnTo>
                                <a:lnTo>
                                  <a:pt x="388" y="317"/>
                                </a:lnTo>
                                <a:lnTo>
                                  <a:pt x="364" y="273"/>
                                </a:lnTo>
                                <a:lnTo>
                                  <a:pt x="363" y="288"/>
                                </a:lnTo>
                                <a:lnTo>
                                  <a:pt x="360" y="317"/>
                                </a:lnTo>
                                <a:lnTo>
                                  <a:pt x="359" y="332"/>
                                </a:lnTo>
                                <a:lnTo>
                                  <a:pt x="338" y="315"/>
                                </a:lnTo>
                                <a:lnTo>
                                  <a:pt x="316" y="301"/>
                                </a:lnTo>
                                <a:lnTo>
                                  <a:pt x="297" y="285"/>
                                </a:lnTo>
                                <a:lnTo>
                                  <a:pt x="284" y="262"/>
                                </a:lnTo>
                                <a:lnTo>
                                  <a:pt x="286" y="279"/>
                                </a:lnTo>
                                <a:lnTo>
                                  <a:pt x="287" y="299"/>
                                </a:lnTo>
                                <a:lnTo>
                                  <a:pt x="290" y="317"/>
                                </a:lnTo>
                                <a:lnTo>
                                  <a:pt x="301" y="327"/>
                                </a:lnTo>
                                <a:lnTo>
                                  <a:pt x="257" y="333"/>
                                </a:lnTo>
                                <a:lnTo>
                                  <a:pt x="168" y="323"/>
                                </a:lnTo>
                                <a:lnTo>
                                  <a:pt x="126" y="269"/>
                                </a:lnTo>
                                <a:lnTo>
                                  <a:pt x="122" y="243"/>
                                </a:lnTo>
                                <a:lnTo>
                                  <a:pt x="98" y="254"/>
                                </a:lnTo>
                                <a:lnTo>
                                  <a:pt x="80" y="268"/>
                                </a:lnTo>
                                <a:lnTo>
                                  <a:pt x="68" y="288"/>
                                </a:lnTo>
                                <a:lnTo>
                                  <a:pt x="63" y="316"/>
                                </a:lnTo>
                                <a:lnTo>
                                  <a:pt x="58" y="350"/>
                                </a:lnTo>
                                <a:lnTo>
                                  <a:pt x="50" y="386"/>
                                </a:lnTo>
                                <a:lnTo>
                                  <a:pt x="43" y="414"/>
                                </a:lnTo>
                                <a:lnTo>
                                  <a:pt x="40" y="426"/>
                                </a:lnTo>
                                <a:lnTo>
                                  <a:pt x="25" y="377"/>
                                </a:lnTo>
                                <a:lnTo>
                                  <a:pt x="14" y="337"/>
                                </a:lnTo>
                                <a:lnTo>
                                  <a:pt x="5" y="303"/>
                                </a:lnTo>
                                <a:lnTo>
                                  <a:pt x="0" y="263"/>
                                </a:lnTo>
                                <a:lnTo>
                                  <a:pt x="3" y="223"/>
                                </a:lnTo>
                                <a:lnTo>
                                  <a:pt x="32" y="136"/>
                                </a:lnTo>
                                <a:lnTo>
                                  <a:pt x="88" y="64"/>
                                </a:lnTo>
                                <a:lnTo>
                                  <a:pt x="158" y="26"/>
                                </a:lnTo>
                                <a:lnTo>
                                  <a:pt x="237" y="18"/>
                                </a:lnTo>
                                <a:lnTo>
                                  <a:pt x="278" y="28"/>
                                </a:lnTo>
                                <a:lnTo>
                                  <a:pt x="307" y="49"/>
                                </a:lnTo>
                                <a:lnTo>
                                  <a:pt x="303" y="38"/>
                                </a:lnTo>
                                <a:lnTo>
                                  <a:pt x="297" y="26"/>
                                </a:lnTo>
                                <a:lnTo>
                                  <a:pt x="292" y="13"/>
                                </a:lnTo>
                                <a:lnTo>
                                  <a:pt x="288" y="0"/>
                                </a:lnTo>
                                <a:lnTo>
                                  <a:pt x="311" y="7"/>
                                </a:lnTo>
                                <a:lnTo>
                                  <a:pt x="335" y="22"/>
                                </a:lnTo>
                                <a:lnTo>
                                  <a:pt x="355" y="42"/>
                                </a:lnTo>
                                <a:lnTo>
                                  <a:pt x="368" y="64"/>
                                </a:lnTo>
                                <a:lnTo>
                                  <a:pt x="424" y="58"/>
                                </a:lnTo>
                                <a:lnTo>
                                  <a:pt x="522" y="118"/>
                                </a:lnTo>
                                <a:lnTo>
                                  <a:pt x="557" y="181"/>
                                </a:lnTo>
                                <a:lnTo>
                                  <a:pt x="573" y="242"/>
                                </a:lnTo>
                                <a:lnTo>
                                  <a:pt x="577" y="320"/>
                                </a:lnTo>
                                <a:lnTo>
                                  <a:pt x="589" y="350"/>
                                </a:lnTo>
                                <a:lnTo>
                                  <a:pt x="577" y="347"/>
                                </a:lnTo>
                                <a:lnTo>
                                  <a:pt x="567" y="341"/>
                                </a:lnTo>
                                <a:lnTo>
                                  <a:pt x="558" y="331"/>
                                </a:lnTo>
                                <a:lnTo>
                                  <a:pt x="557" y="365"/>
                                </a:lnTo>
                                <a:lnTo>
                                  <a:pt x="547" y="404"/>
                                </a:lnTo>
                                <a:lnTo>
                                  <a:pt x="527" y="435"/>
                                </a:lnTo>
                                <a:lnTo>
                                  <a:pt x="494" y="448"/>
                                </a:lnTo>
                                <a:lnTo>
                                  <a:pt x="496" y="420"/>
                                </a:lnTo>
                                <a:lnTo>
                                  <a:pt x="492" y="394"/>
                                </a:lnTo>
                                <a:lnTo>
                                  <a:pt x="478" y="377"/>
                                </a:lnTo>
                                <a:lnTo>
                                  <a:pt x="449" y="375"/>
                                </a:lnTo>
                                <a:lnTo>
                                  <a:pt x="431" y="386"/>
                                </a:lnTo>
                                <a:lnTo>
                                  <a:pt x="424" y="405"/>
                                </a:lnTo>
                                <a:lnTo>
                                  <a:pt x="419" y="429"/>
                                </a:lnTo>
                                <a:lnTo>
                                  <a:pt x="408" y="4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1B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569628" id="Group 208" o:spid="_x0000_s1026" style="position:absolute;margin-left:382.75pt;margin-top:20.3pt;width:188.85pt;height:224.4pt;z-index:15730688;mso-position-horizontal-relative:page" coordorigin="7655,406" coordsize="3777,44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">
                <v:shape id="AutoShape 214" o:spid="_x0000_s1027" style="position:absolute;left:8230;top:2080;width:2460;height:2815;visibility:visible;mso-wrap-style:square;v-text-anchor:top" coordsize="2460,2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" path="m1451,984r-30,-33l1399,972r-51,47l1325,1041r-24,20l1275,1081r-25,19l1227,1113r-21,9l1187,1125r-17,l1146,1090r-20,-20l1146,1045r-13,-20l1109,1005r-14,-24l1095,978r2,-1l1099,976r18,l1135,976r18,-1l1170,972r3,-1l1177,970r3,-16l534,599,940,183,798,139,573,78,366,24,275,,226,92,123,302,27,530,,676r15,27l41,736r34,39l118,819r51,49l225,921r62,56l353,1036r69,61l566,1223r73,64l711,1351r70,63l848,1476r63,59l970,1592r4,-14l977,1562r3,-29l993,1454r3,-27l1002,1374r5,-54l1013,1266r10,-54l1037,1171r20,-37l1085,1103r34,-27l1094,1101r17,18l1120,1131r9,13l1142,1156r18,10l1187,1170r27,-4l1243,1156r29,-17l1303,1116r27,-20l1355,1074r24,-22l1429,1004r22,-20xm2460,1811r-2,-28l2442,1749r-25,-47l2383,1644r-42,-67l2294,1504r-52,-78l2185,1346r-59,-81l2065,1186r-62,-75l1942,1041r-59,-62l1827,927r-53,-40l1727,861r-42,-10l1632,858r-47,21l1544,914r-34,45l1485,1012r-16,61l1464,1137r7,67l1490,1271r33,66l1572,1398r140,157l1822,1692r72,96l1920,1825r-425,500l1436,2253r-60,-77l1328,2107r-27,-49l962,2058,825,2414r7,54l850,2591r29,135l916,2813r80,l1423,2814r132,-376l1615,2494r64,60l1802,2668r47,43l1880,2739r39,-38l1963,2650r49,-61l2064,2520r54,-76l2172,2364r53,-83l2275,2198r48,-81l2365,2040r36,-71l2430,1906r20,-54l2460,1811xe" fillcolor="#204d67" stroked="f">
                  <v:path arrowok="t" o:connecttype="custom" o:connectlocs="1399,3052;1301,3141;1227,3193;1170,3205;1146,3125;1095,3061;1099,3056;1153,3055;1177,3050;940,2263;366,2104;123,2382;15,2783;118,2899;287,3057;566,3303;781,3494;970,3672;980,3613;1002,3454;1023,3292;1085,3183;1111,3199;1142,3236;1214,3246;1303,3196;1379,3132;2460,3891;2417,3782;2294,3584;2126,3345;1942,3121;1774,2967;1632,2938;1510,3039;1464,3217;1523,3417;1822,3772;1495,4405;1328,4187;825,4494;879,4806;1423,4894;1679,4634;1880,4819;2012,4669;2172,4444;2323,4197;2430,3986" o:connectangles="0,0,0,0,0,0,0,0,0,0,0,0,0,0,0,0,0,0,0,0,0,0,0,0,0,0,0,0,0,0,0,0,0,0,0,0,0,0,0,0,0,0,0,0,0,0,0,0,0"/>
                </v:shape>
                <v:shape id="Picture 213" o:spid="_x0000_s1028" type="#_x0000_t75" style="position:absolute;left:9320;top:2912;width:373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">
                  <v:imagedata r:id="rId11" o:title=""/>
                </v:shape>
                <v:shape id="AutoShape 212" o:spid="_x0000_s1029" style="position:absolute;left:8544;top:2180;width:1911;height:2700;visibility:visible;mso-wrap-style:square;v-text-anchor:top" coordsize="1911,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" path="m400,797l262,700,181,640,111,600,54,560,16,520,,500,11,460,48,400r54,-80l166,220r64,-80l288,60,331,20,351,r7,l314,40r-54,80l142,280,89,340,46,420,17,460,9,500r13,20l56,540r49,40l168,620r73,60l321,740r79,57xm1055,800r4,-20l1061,740r1,-20l1063,720r14,-20l1133,700r19,20l1154,740r-26,l1109,760r-17,l1082,780r-18,l1055,800xm1139,800r-76,l1073,780r23,l1101,760r31,l1138,740r16,l1144,760r-10,20l1139,800xm1429,2500r-6,l1537,2380r56,-80l1648,2220r51,-80l1747,2060r43,-80l1828,1900r30,-80l1882,1780r14,-60l1901,1700r-10,-20l1864,1640r-43,-60l1768,1520r-61,-80l1642,1380r-65,-80l1514,1240r-57,-60l1409,1140r-69,-60l1284,1020r-43,-60l1188,860r-204,l1008,840r23,-20l1052,800r87,l1180,780r64,-20l1314,740r3,l1269,760r-42,40l1194,860r20,40l1244,960r44,60l1344,1080r70,60l1460,1180r56,60l1579,1300r66,60l1711,1440r62,60l1828,1560r43,60l1900,1680r10,20l1905,1720r-14,60l1867,1820r-31,80l1799,1980r-44,80l1707,2140r-51,80l1601,2300r-57,80l1429,2500xm405,801r-1,-1l400,797r5,4xm571,2140r11,-80l592,1980r9,-80l609,1820r6,-60l618,1680r,-60l612,1480r-4,-100l608,1300r3,-60l618,1180r11,-40l644,1080r17,-20l679,1020r20,-20l653,980,591,920,516,880,433,820,405,801r83,39l568,900r73,60l705,1000r111,l820,1020r9,l839,1040r313,l1153,1060r17,80l1205,1220r193,220l1508,1580r72,100l1606,1720r-187,220l648,1940r-33,100l612,2040r-41,100xm805,1000r-100,l740,960r29,l790,940r8,l793,920r-11,l768,900,755,880r8,-20l799,840r67,l874,860r-81,l793,880r295,l1079,900r-10,l1047,920r-24,20l998,960r-25,20l811,980r-6,20xm869,880r-46,l813,860r61,l869,880xm1097,880r-160,l960,860r146,l1097,880xm1152,1040r-255,l923,1020r27,l978,1000r26,-20l1029,960r24,-40l1076,900r9,l1094,880r18,l1106,860r82,l1163,920r-12,80l1152,1040xm920,1020r-84,l828,1000r-10,l811,980r162,l945,1000r-25,20xm873,1040r-17,l844,1020r51,l873,1040xm1181,2220r-59,-80l1062,2060r-48,-60l987,1940r432,l1181,2220xm1783,2700r-674,l1241,2320r42,40l1329,2400r47,60l1423,2500r6,l1474,2540r39,40l1545,2600r21,20l1769,2620r7,40l1783,2700xm1769,2620r-203,l1603,2600r42,-60l1691,2480r49,-60l1754,2520r12,80l1769,2620xe" fillcolor="#6ac173" stroked="f">
                  <v:path arrowok="t" o:connecttype="custom" o:connectlocs="54,2740;102,2500;351,2180;89,2520;56,2720;400,2977;1063,2900;1128,2920;1055,2980;1101,2940;1134,2960;1593,4480;1828,4080;1891,3860;1642,3560;1340,3260;1008,3020;1244,2940;1194,3040;1414,3320;1711,3620;1910,3880;1799,4160;1544,4560;405,2981;609,4000;608,3560;644,3260;591,3100;568,3080;829,3200;1205,3400;1419,4120;805,3180;798,3120;763,3040;793,3060;1023,3120;869,3060;1097,3060;1152,3220;1004,3160;1094,3060;1151,3180;818,3180;873,3220;1181,4400;1419,4120;1283,4540;1474,4720;1776,4840;1645,4720;1769,4800" o:connectangles="0,0,0,0,0,0,0,0,0,0,0,0,0,0,0,0,0,0,0,0,0,0,0,0,0,0,0,0,0,0,0,0,0,0,0,0,0,0,0,0,0,0,0,0,0,0,0,0,0,0,0,0,0"/>
                </v:shape>
                <v:shape id="Freeform 211" o:spid="_x0000_s1030" style="position:absolute;left:7654;top:406;width:3777;height:1989;visibility:visible;mso-wrap-style:square;v-text-anchor:top" coordsize="3777,1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" path="m3519,1989l,1288,257,,3776,701,3519,1989xe" fillcolor="#ffd493" stroked="f">
                  <v:path arrowok="t" o:connecttype="custom" o:connectlocs="3519,2395;0,1694;257,406;3776,1107;3519,2395" o:connectangles="0,0,0,0,0"/>
                </v:shape>
                <v:shape id="AutoShape 210" o:spid="_x0000_s1031" style="position:absolute;left:8832;top:1820;width:1057;height:3029;visibility:visible;mso-wrap-style:square;v-text-anchor:top" coordsize="1057,3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" path="m583,215r-2,-49l556,116,449,r-5,4l436,17r-6,24l436,76r13,34l464,142r11,26l478,186r-1,5l473,193r-8,1l194,140r-1,10l188,175r-11,30l159,231,58,303,,345r88,23l170,391r73,21l301,429r94,-98l425,319r34,-4l495,310r37,-16l565,260r18,-45xm840,986r-5,-43l829,933r-2,-3l816,924r-12,2l791,933r,-35l788,874r-7,-18l772,839,735,799,683,771,622,757r-64,-1l496,768r-53,26l405,833r-18,53l382,998r9,90l411,1155r31,44l480,1219r3,1l486,1220r3,1l490,1221r3,-1l494,1220r4,-1l502,1219r4,l510,1218r8,l522,1217r3,l529,1217r10,l549,1216r9,l560,1216r3,l565,1216r3,-1l571,1215r2,l577,1214r8,13l580,1241r22,-1l624,1238r22,-4l668,1226r24,-10l696,1214r19,-11l738,1188r21,-17l761,1169r5,-4l770,1144r2,-25l773,1097r1,-12l775,1078r,-7l776,1064r30,-18l829,1021r11,-35xm1056,2794l898,2646r-48,28l792,2705r-59,28l711,2743r,113l702,2872r-15,8l667,2884r12,-25l692,2837r11,-13l709,2828r2,28l711,2743r-28,14l635,2790r-25,39l599,2877r-2,58l600,2938r15,-4l630,2925r27,27l694,2979r37,22l759,3012r47,11l850,3029r41,-7l925,2994r30,-43l972,2925r14,-20l998,2884r18,-28l1036,2824r10,-18l1048,2803r3,-4l1056,2794xe" fillcolor="#d5661b" stroked="f">
                  <v:path arrowok="t" o:connecttype="custom" o:connectlocs="556,1937;436,1838;449,1931;478,2007;465,2015;188,1996;58,2124;170,2212;395,2152;495,2131;583,2036;829,2754;804,2747;788,2695;735,2620;558,2577;405,2654;391,2909;480,3040;489,3042;493,3041;502,3040;518,3039;529,3038;558,3037;565,3037;573,3036;580,3062;646,3055;696,3035;759,2992;770,2965;774,2906;775,2892;829,2842;898,4467;733,4554;702,4693;679,4680;709,4649;683,4578;599,4698;615,4755;694,4800;806,4844;925,4815;986,4726;1036,4645;1051,4620" o:connectangles="0,0,0,0,0,0,0,0,0,0,0,0,0,0,0,0,0,0,0,0,0,0,0,0,0,0,0,0,0,0,0,0,0,0,0,0,0,0,0,0,0,0,0,0,0,0,0,0,0"/>
                </v:shape>
                <v:shape id="Freeform 209" o:spid="_x0000_s1032" style="position:absolute;left:9175;top:2378;width:589;height:455;visibility:visible;mso-wrap-style:square;v-text-anchor:top" coordsize="589,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" path="m408,454r-1,-47l402,361,388,317,364,273r-1,15l360,317r-1,15l338,315,316,301,297,285,284,262r2,17l287,299r3,18l301,327r-44,6l168,323,126,269r-4,-26l98,254,80,268,68,288r-5,28l58,350r-8,36l43,414r-3,12l25,377,14,337,5,303,,263,3,223,32,136,88,64,158,26r79,-8l278,28r29,21l303,38,297,26,292,13,288,r23,7l335,22r20,20l368,64r56,-6l522,118r35,63l573,242r4,78l589,350r-12,-3l567,341r-9,-10l557,365r-10,39l527,435r-33,13l496,420r-4,-26l478,377r-29,-2l431,386r-7,19l419,429r-11,25xe" fillcolor="#201b1c" stroked="f">
                  <v:path arrowok="t" o:connecttype="custom" o:connectlocs="407,2786;388,2696;363,2667;359,2711;316,2680;284,2641;287,2678;301,2706;168,2702;122,2622;80,2647;63,2695;50,2765;40,2805;14,2716;0,2642;32,2515;158,2405;278,2407;303,2417;292,2392;311,2386;355,2421;424,2437;557,2560;577,2699;577,2726;558,2710;547,2783;494,2827;492,2773;449,2754;424,2784;408,2833" o:connectangles="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5303520</wp:posOffset>
                </wp:positionH>
                <wp:positionV relativeFrom="paragraph">
                  <wp:posOffset>512445</wp:posOffset>
                </wp:positionV>
                <wp:extent cx="1490345" cy="288290"/>
                <wp:effectExtent l="0" t="0" r="0" b="0"/>
                <wp:wrapNone/>
                <wp:docPr id="223" name="WordArt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60000">
                          <a:off x="0" y="0"/>
                          <a:ext cx="1490345" cy="2882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5C19" w:rsidRDefault="00BA5C19" w:rsidP="00BA5C1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ahoma" w:eastAsia="Tahoma" w:hAnsi="Tahoma" w:cs="Tahoma"/>
                                <w:color w:val="000000"/>
                                <w:sz w:val="44"/>
                                <w:szCs w:val="44"/>
                              </w:rPr>
                              <w:t>Black Lives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07" o:spid="_x0000_s1026" type="#_x0000_t202" style="position:absolute;left:0;text-align:left;margin-left:417.6pt;margin-top:40.35pt;width:117.35pt;height:22.7pt;rotation:11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BA5C19" w:rsidRDefault="00BA5C19" w:rsidP="00BA5C1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ahoma" w:eastAsia="Tahoma" w:hAnsi="Tahoma" w:cs="Tahoma"/>
                          <w:color w:val="000000"/>
                          <w:sz w:val="44"/>
                          <w:szCs w:val="44"/>
                        </w:rPr>
                        <w:t>Black Lives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5487670</wp:posOffset>
                </wp:positionH>
                <wp:positionV relativeFrom="paragraph">
                  <wp:posOffset>901065</wp:posOffset>
                </wp:positionV>
                <wp:extent cx="967105" cy="288290"/>
                <wp:effectExtent l="0" t="0" r="0" b="0"/>
                <wp:wrapNone/>
                <wp:docPr id="222" name="WordArt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60000">
                          <a:off x="0" y="0"/>
                          <a:ext cx="967105" cy="2882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5C19" w:rsidRDefault="00BA5C19" w:rsidP="00BA5C1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ahoma" w:eastAsia="Tahoma" w:hAnsi="Tahoma" w:cs="Tahoma"/>
                                <w:color w:val="000000"/>
                                <w:sz w:val="44"/>
                                <w:szCs w:val="44"/>
                              </w:rPr>
                              <w:t>Matter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06" o:spid="_x0000_s1027" type="#_x0000_t202" style="position:absolute;left:0;text-align:left;margin-left:432.1pt;margin-top:70.95pt;width:76.15pt;height:22.7pt;rotation:11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BA5C19" w:rsidRDefault="00BA5C19" w:rsidP="00BA5C1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ahoma" w:eastAsia="Tahoma" w:hAnsi="Tahoma" w:cs="Tahoma"/>
                          <w:color w:val="000000"/>
                          <w:sz w:val="44"/>
                          <w:szCs w:val="44"/>
                        </w:rPr>
                        <w:t>Matter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Verdana" w:hAnsi="Verdana"/>
          <w:color w:val="535353"/>
        </w:rPr>
        <w:t>Peacef</w:t>
      </w:r>
      <w:r>
        <w:rPr>
          <w:color w:val="535353"/>
        </w:rPr>
        <w:t>ul prot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sts, 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ss 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s,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portr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ls o</w:t>
      </w:r>
      <w:r>
        <w:rPr>
          <w:rFonts w:ascii="Verdana" w:hAnsi="Verdana"/>
          <w:color w:val="535353"/>
        </w:rPr>
        <w:t xml:space="preserve">f </w:t>
      </w:r>
      <w:r>
        <w:rPr>
          <w:color w:val="535353"/>
        </w:rPr>
        <w:t>viol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 xml:space="preserve">. </w:t>
      </w:r>
      <w:r>
        <w:rPr>
          <w:rFonts w:ascii="Verdana" w:hAnsi="Verdana"/>
          <w:color w:val="535353"/>
        </w:rPr>
        <w:t>Pe</w:t>
      </w:r>
      <w:r>
        <w:rPr>
          <w:color w:val="535353"/>
        </w:rPr>
        <w:t>titions, politi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l sp</w:t>
      </w:r>
      <w:r>
        <w:rPr>
          <w:rFonts w:ascii="Verdana" w:hAnsi="Verdana"/>
          <w:color w:val="535353"/>
        </w:rPr>
        <w:t>eec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s,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 de</w:t>
      </w:r>
      <w:r>
        <w:rPr>
          <w:color w:val="535353"/>
        </w:rPr>
        <w:t>monstr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tions. </w:t>
      </w:r>
      <w:r>
        <w:rPr>
          <w:rFonts w:ascii="Verdana" w:hAns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st two w</w:t>
      </w:r>
      <w:r>
        <w:rPr>
          <w:rFonts w:ascii="Verdana" w:hAnsi="Verdana"/>
          <w:color w:val="535353"/>
        </w:rPr>
        <w:t>ee</w:t>
      </w:r>
      <w:r>
        <w:rPr>
          <w:color w:val="535353"/>
        </w:rPr>
        <w:t>ks 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ee</w:t>
      </w:r>
      <w:r>
        <w:rPr>
          <w:color w:val="535353"/>
        </w:rPr>
        <w:t>n mov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nts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ad</w:t>
      </w:r>
      <w:r>
        <w:rPr>
          <w:color w:val="535353"/>
        </w:rPr>
        <w:t>vo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tin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38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29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9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qu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lity</w:t>
      </w:r>
      <w:r>
        <w:rPr>
          <w:color w:val="535353"/>
          <w:spacing w:val="-29"/>
        </w:rPr>
        <w:t xml:space="preserve"> </w:t>
      </w:r>
      <w:r>
        <w:rPr>
          <w:color w:val="535353"/>
        </w:rPr>
        <w:t xml:space="preserve">on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57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ss</w:t>
      </w:r>
      <w:r>
        <w:rPr>
          <w:color w:val="535353"/>
          <w:spacing w:val="-48"/>
        </w:rPr>
        <w:t xml:space="preserve"> 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.</w:t>
      </w:r>
      <w:r>
        <w:rPr>
          <w:color w:val="535353"/>
          <w:spacing w:val="-49"/>
        </w:rPr>
        <w:t xml:space="preserve"> </w:t>
      </w:r>
      <w:r>
        <w:rPr>
          <w:rFonts w:ascii="Verdana" w:hAnsi="Verdana"/>
          <w:color w:val="535353"/>
        </w:rPr>
        <w:t>Ye</w:t>
      </w:r>
      <w:r>
        <w:rPr>
          <w:color w:val="535353"/>
        </w:rPr>
        <w:t>t,</w:t>
      </w:r>
      <w:r>
        <w:rPr>
          <w:color w:val="535353"/>
          <w:spacing w:val="-48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urr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48"/>
        </w:rPr>
        <w:t xml:space="preserve"> </w:t>
      </w:r>
      <w:r>
        <w:rPr>
          <w:rFonts w:ascii="Verdana" w:hAnsi="Verdana"/>
          <w:color w:val="535353"/>
        </w:rPr>
        <w:t>affa</w:t>
      </w:r>
      <w:r>
        <w:rPr>
          <w:color w:val="535353"/>
        </w:rPr>
        <w:t>irs</w:t>
      </w:r>
      <w:r>
        <w:rPr>
          <w:color w:val="535353"/>
          <w:spacing w:val="-4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n’t</w:t>
      </w:r>
      <w:r>
        <w:rPr>
          <w:color w:val="535353"/>
          <w:spacing w:val="-4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ys</w:t>
      </w:r>
      <w:r>
        <w:rPr>
          <w:color w:val="535353"/>
          <w:spacing w:val="-49"/>
        </w:rPr>
        <w:t xml:space="preserve"> 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56"/>
        </w:rPr>
        <w:t xml:space="preserve"> </w:t>
      </w:r>
      <w:r>
        <w:rPr>
          <w:color w:val="535353"/>
        </w:rPr>
        <w:t>or imm</w:t>
      </w:r>
      <w:r>
        <w:rPr>
          <w:rFonts w:ascii="Verdana" w:hAnsi="Verdana"/>
          <w:color w:val="535353"/>
        </w:rPr>
        <w:t>ed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ly</w:t>
      </w:r>
      <w:r>
        <w:rPr>
          <w:color w:val="535353"/>
          <w:spacing w:val="-47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r,</w:t>
      </w:r>
      <w:r>
        <w:rPr>
          <w:color w:val="535353"/>
          <w:spacing w:val="-47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sp</w:t>
      </w:r>
      <w:r>
        <w:rPr>
          <w:rFonts w:ascii="Verdana" w:hAnsi="Verdana"/>
          <w:color w:val="535353"/>
        </w:rPr>
        <w:t>ec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lly</w:t>
      </w:r>
      <w:r>
        <w:rPr>
          <w:color w:val="535353"/>
          <w:spacing w:val="-47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rom</w:t>
      </w:r>
      <w:r>
        <w:rPr>
          <w:color w:val="535353"/>
          <w:spacing w:val="-47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55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’s</w:t>
      </w:r>
      <w:r>
        <w:rPr>
          <w:color w:val="535353"/>
          <w:spacing w:val="-46"/>
        </w:rPr>
        <w:t xml:space="preserve">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rsp</w:t>
      </w:r>
      <w:r>
        <w:rPr>
          <w:rFonts w:ascii="Verdana" w:hAnsi="Verdana"/>
          <w:color w:val="535353"/>
        </w:rPr>
        <w:t>ec</w:t>
      </w:r>
      <w:r>
        <w:rPr>
          <w:color w:val="535353"/>
        </w:rPr>
        <w:t>tiv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.</w:t>
      </w:r>
    </w:p>
    <w:p w:rsidR="009F0D76" w:rsidRDefault="009F0D76">
      <w:pPr>
        <w:pStyle w:val="BodyText"/>
        <w:spacing w:before="14"/>
        <w:rPr>
          <w:sz w:val="20"/>
        </w:rPr>
      </w:pPr>
    </w:p>
    <w:p w:rsidR="009F0D76" w:rsidRDefault="00BA5C19">
      <w:pPr>
        <w:pStyle w:val="BodyText"/>
        <w:spacing w:line="211" w:lineRule="auto"/>
        <w:ind w:left="1037" w:right="4416"/>
        <w:jc w:val="both"/>
      </w:pPr>
      <w:r>
        <w:rPr>
          <w:rFonts w:ascii="Verdana" w:hAnsi="Verdana"/>
          <w:color w:val="535353"/>
        </w:rPr>
        <w:t>Ma</w:t>
      </w:r>
      <w:r>
        <w:rPr>
          <w:color w:val="535353"/>
        </w:rPr>
        <w:t xml:space="preserve">ny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 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 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qu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stions 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out th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im</w:t>
      </w:r>
      <w:r>
        <w:rPr>
          <w:rFonts w:ascii="Verdana" w:hAnsi="Verdana"/>
          <w:color w:val="535353"/>
        </w:rPr>
        <w:t>age</w:t>
      </w:r>
      <w:r>
        <w:rPr>
          <w:color w:val="535353"/>
        </w:rPr>
        <w:t>s, stori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s,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 c</w:t>
      </w:r>
      <w:r>
        <w:rPr>
          <w:color w:val="535353"/>
        </w:rPr>
        <w:t>onv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rs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tions 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y h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r on th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ws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 a</w:t>
      </w:r>
      <w:r>
        <w:rPr>
          <w:color w:val="535353"/>
        </w:rPr>
        <w:t>roun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m.</w:t>
      </w:r>
      <w:r>
        <w:rPr>
          <w:color w:val="535353"/>
          <w:spacing w:val="-7"/>
        </w:rPr>
        <w:t xml:space="preserve"> </w:t>
      </w:r>
      <w:r>
        <w:rPr>
          <w:rFonts w:ascii="Verdana" w:hAnsi="Verdana"/>
          <w:color w:val="535353"/>
        </w:rPr>
        <w:t>We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n’t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sol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ly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ly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hools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8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nsur</w:t>
      </w:r>
      <w:r>
        <w:rPr>
          <w:rFonts w:ascii="Verdana" w:hAnsi="Verdana"/>
          <w:color w:val="535353"/>
        </w:rPr>
        <w:t>e 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ully un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rst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 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 xml:space="preserve">k </w:t>
      </w:r>
      <w:r>
        <w:rPr>
          <w:rFonts w:ascii="Verdana" w:hAnsi="Verdana"/>
          <w:color w:val="535353"/>
        </w:rPr>
        <w:t>L</w:t>
      </w:r>
      <w:r>
        <w:rPr>
          <w:color w:val="535353"/>
        </w:rPr>
        <w:t>iv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s </w:t>
      </w:r>
      <w:r>
        <w:rPr>
          <w:rFonts w:ascii="Verdana" w:hAnsi="Verdana"/>
          <w:color w:val="535353"/>
        </w:rPr>
        <w:t>Ma</w:t>
      </w:r>
      <w:r>
        <w:rPr>
          <w:color w:val="535353"/>
        </w:rPr>
        <w:t>tt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 mov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17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color w:val="535353"/>
        </w:rPr>
        <w:t>issu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7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u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color w:val="535353"/>
        </w:rPr>
        <w:t>mov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nt.</w:t>
      </w:r>
    </w:p>
    <w:p w:rsidR="009F0D76" w:rsidRDefault="00BA5C19">
      <w:pPr>
        <w:pStyle w:val="BodyText"/>
        <w:spacing w:line="211" w:lineRule="auto"/>
        <w:ind w:left="1037" w:right="4412"/>
        <w:jc w:val="both"/>
      </w:pPr>
      <w:r>
        <w:rPr>
          <w:rFonts w:ascii="Verdana" w:hAnsi="Verdana"/>
          <w:color w:val="535353"/>
        </w:rPr>
        <w:t>A</w:t>
      </w:r>
      <w:r>
        <w:rPr>
          <w:color w:val="535353"/>
        </w:rPr>
        <w:t>s p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nts, i</w:t>
      </w:r>
      <w:r>
        <w:rPr>
          <w:rFonts w:ascii="Verdana" w:hAnsi="Verdana"/>
          <w:color w:val="535353"/>
        </w:rPr>
        <w:t xml:space="preserve">f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n’t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lr</w:t>
      </w:r>
      <w:r>
        <w:rPr>
          <w:rFonts w:ascii="Verdana" w:hAnsi="Verdana"/>
          <w:color w:val="535353"/>
        </w:rPr>
        <w:t>ead</w:t>
      </w:r>
      <w:r>
        <w:rPr>
          <w:color w:val="535353"/>
        </w:rPr>
        <w:t xml:space="preserve">y, it is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lso our 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sponsi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ility</w:t>
      </w:r>
      <w:r>
        <w:rPr>
          <w:color w:val="535353"/>
          <w:spacing w:val="-43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43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gage</w:t>
      </w:r>
      <w:r>
        <w:rPr>
          <w:rFonts w:ascii="Verdana" w:hAnsi="Verdana"/>
          <w:color w:val="535353"/>
          <w:spacing w:val="-51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43"/>
        </w:rPr>
        <w:t xml:space="preserve"> </w:t>
      </w:r>
      <w:r>
        <w:rPr>
          <w:color w:val="535353"/>
        </w:rPr>
        <w:t>positiv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51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51"/>
        </w:rPr>
        <w:t xml:space="preserve"> </w:t>
      </w:r>
      <w:r>
        <w:rPr>
          <w:color w:val="535353"/>
        </w:rPr>
        <w:t>op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42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is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 xml:space="preserve">ussions 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out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ace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1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ism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our</w:t>
      </w:r>
      <w:r>
        <w:rPr>
          <w:color w:val="535353"/>
          <w:spacing w:val="-13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1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hom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.</w:t>
      </w:r>
    </w:p>
    <w:p w:rsidR="009F0D76" w:rsidRDefault="009F0D76">
      <w:pPr>
        <w:pStyle w:val="BodyText"/>
        <w:spacing w:before="4"/>
        <w:rPr>
          <w:sz w:val="32"/>
        </w:rPr>
      </w:pPr>
    </w:p>
    <w:p w:rsidR="009F0D76" w:rsidRDefault="00BA5C19">
      <w:pPr>
        <w:pStyle w:val="BodyText"/>
        <w:spacing w:line="216" w:lineRule="auto"/>
        <w:ind w:left="4362" w:right="976"/>
        <w:jc w:val="both"/>
      </w:pPr>
      <w:r>
        <w:rPr>
          <w:noProof/>
          <w:lang w:val="en-GB" w:eastAsia="en-GB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554881</wp:posOffset>
            </wp:positionH>
            <wp:positionV relativeFrom="paragraph">
              <wp:posOffset>127061</wp:posOffset>
            </wp:positionV>
            <wp:extent cx="1867303" cy="2695142"/>
            <wp:effectExtent l="0" t="0" r="0" b="0"/>
            <wp:wrapNone/>
            <wp:docPr id="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7303" cy="26951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669925</wp:posOffset>
                </wp:positionH>
                <wp:positionV relativeFrom="paragraph">
                  <wp:posOffset>287020</wp:posOffset>
                </wp:positionV>
                <wp:extent cx="1066165" cy="189865"/>
                <wp:effectExtent l="0" t="0" r="0" b="0"/>
                <wp:wrapNone/>
                <wp:docPr id="221" name="WordArt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360000">
                          <a:off x="0" y="0"/>
                          <a:ext cx="1066165" cy="189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5C19" w:rsidRDefault="00BA5C19" w:rsidP="00BA5C1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30"/>
                                <w:szCs w:val="30"/>
                              </w:rPr>
                              <w:t>Justice For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05" o:spid="_x0000_s1028" type="#_x0000_t202" style="position:absolute;left:0;text-align:left;margin-left:52.75pt;margin-top:22.6pt;width:83.95pt;height:14.95pt;rotation:-4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:rsidR="00BA5C19" w:rsidRDefault="00BA5C19" w:rsidP="00BA5C1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entury Gothic" w:hAnsi="Century Gothic"/>
                          <w:color w:val="000000"/>
                          <w:sz w:val="30"/>
                          <w:szCs w:val="30"/>
                        </w:rPr>
                        <w:t>Justice For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892810</wp:posOffset>
                </wp:positionH>
                <wp:positionV relativeFrom="paragraph">
                  <wp:posOffset>550545</wp:posOffset>
                </wp:positionV>
                <wp:extent cx="665480" cy="189865"/>
                <wp:effectExtent l="0" t="0" r="0" b="0"/>
                <wp:wrapNone/>
                <wp:docPr id="220" name="WordArt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360000">
                          <a:off x="0" y="0"/>
                          <a:ext cx="665480" cy="189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5C19" w:rsidRDefault="00BA5C19" w:rsidP="00BA5C1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30"/>
                                <w:szCs w:val="30"/>
                              </w:rPr>
                              <w:t>George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04" o:spid="_x0000_s1029" type="#_x0000_t202" style="position:absolute;left:0;text-align:left;margin-left:70.3pt;margin-top:43.35pt;width:52.4pt;height:14.95pt;rotation:-4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BA5C19" w:rsidRDefault="00BA5C19" w:rsidP="00BA5C1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entury Gothic" w:hAnsi="Century Gothic"/>
                          <w:color w:val="000000"/>
                          <w:sz w:val="30"/>
                          <w:szCs w:val="30"/>
                        </w:rPr>
                        <w:t>George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1003300</wp:posOffset>
                </wp:positionH>
                <wp:positionV relativeFrom="paragraph">
                  <wp:posOffset>814070</wp:posOffset>
                </wp:positionV>
                <wp:extent cx="488315" cy="189865"/>
                <wp:effectExtent l="0" t="0" r="0" b="0"/>
                <wp:wrapNone/>
                <wp:docPr id="219" name="WordArt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360000">
                          <a:off x="0" y="0"/>
                          <a:ext cx="488315" cy="189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5C19" w:rsidRDefault="00BA5C19" w:rsidP="00BA5C1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30"/>
                                <w:szCs w:val="30"/>
                              </w:rPr>
                              <w:t>Floyd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03" o:spid="_x0000_s1030" type="#_x0000_t202" style="position:absolute;left:0;text-align:left;margin-left:79pt;margin-top:64.1pt;width:38.45pt;height:14.95pt;rotation:-4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:rsidR="00BA5C19" w:rsidRDefault="00BA5C19" w:rsidP="00BA5C1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entury Gothic" w:hAnsi="Century Gothic"/>
                          <w:color w:val="000000"/>
                          <w:sz w:val="30"/>
                          <w:szCs w:val="30"/>
                        </w:rPr>
                        <w:t>Floyd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Verdana"/>
          <w:color w:val="535353"/>
        </w:rPr>
        <w:t>Pe</w:t>
      </w:r>
      <w:r>
        <w:rPr>
          <w:color w:val="535353"/>
        </w:rPr>
        <w:t>rh</w:t>
      </w:r>
      <w:r>
        <w:rPr>
          <w:rFonts w:ascii="Verdana"/>
          <w:color w:val="535353"/>
        </w:rPr>
        <w:t>a</w:t>
      </w:r>
      <w:r>
        <w:rPr>
          <w:color w:val="535353"/>
        </w:rPr>
        <w:t>ps r</w:t>
      </w:r>
      <w:r>
        <w:rPr>
          <w:rFonts w:ascii="Verdana"/>
          <w:color w:val="535353"/>
        </w:rPr>
        <w:t xml:space="preserve">ace 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a</w:t>
      </w:r>
      <w:r>
        <w:rPr>
          <w:color w:val="535353"/>
        </w:rPr>
        <w:t>lw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ys </w:t>
      </w:r>
      <w:r>
        <w:rPr>
          <w:rFonts w:ascii="Verdana"/>
          <w:color w:val="535353"/>
        </w:rPr>
        <w:t>bee</w:t>
      </w:r>
      <w:r>
        <w:rPr>
          <w:color w:val="535353"/>
        </w:rPr>
        <w:t xml:space="preserve">n </w:t>
      </w:r>
      <w:r>
        <w:rPr>
          <w:rFonts w:ascii="Verdana"/>
          <w:color w:val="535353"/>
        </w:rPr>
        <w:t xml:space="preserve">a </w:t>
      </w:r>
      <w:r>
        <w:rPr>
          <w:color w:val="535353"/>
        </w:rPr>
        <w:t>topi</w:t>
      </w:r>
      <w:r>
        <w:rPr>
          <w:rFonts w:ascii="Verdana"/>
          <w:color w:val="535353"/>
        </w:rPr>
        <w:t xml:space="preserve">c </w:t>
      </w:r>
      <w:r>
        <w:rPr>
          <w:color w:val="535353"/>
        </w:rPr>
        <w:t>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r</w:t>
      </w:r>
      <w:r>
        <w:rPr>
          <w:rFonts w:ascii="Verdana"/>
          <w:color w:val="535353"/>
        </w:rPr>
        <w:t>eg</w:t>
      </w:r>
      <w:r>
        <w:rPr>
          <w:color w:val="535353"/>
        </w:rPr>
        <w:t>ul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r </w:t>
      </w:r>
      <w:r>
        <w:rPr>
          <w:rFonts w:ascii="Verdana"/>
          <w:color w:val="535353"/>
        </w:rPr>
        <w:t>d</w:t>
      </w:r>
      <w:r>
        <w:rPr>
          <w:color w:val="535353"/>
        </w:rPr>
        <w:t>is</w:t>
      </w:r>
      <w:r>
        <w:rPr>
          <w:rFonts w:ascii="Verdana"/>
          <w:color w:val="535353"/>
        </w:rPr>
        <w:t>c</w:t>
      </w:r>
      <w:r>
        <w:rPr>
          <w:color w:val="535353"/>
        </w:rPr>
        <w:t xml:space="preserve">ussion in your </w:t>
      </w:r>
      <w:r>
        <w:rPr>
          <w:rFonts w:ascii="Verdana"/>
          <w:color w:val="535353"/>
        </w:rPr>
        <w:t>fa</w:t>
      </w:r>
      <w:r>
        <w:rPr>
          <w:color w:val="535353"/>
        </w:rPr>
        <w:t>mily, or p</w:t>
      </w:r>
      <w:r>
        <w:rPr>
          <w:rFonts w:ascii="Verdana"/>
          <w:color w:val="535353"/>
        </w:rPr>
        <w:t>e</w:t>
      </w:r>
      <w:r>
        <w:rPr>
          <w:color w:val="535353"/>
        </w:rPr>
        <w:t>rh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ps you </w:t>
      </w:r>
      <w:r>
        <w:rPr>
          <w:rFonts w:ascii="Verdana"/>
          <w:color w:val="535353"/>
        </w:rPr>
        <w:t>fee</w:t>
      </w:r>
      <w:r>
        <w:rPr>
          <w:color w:val="535353"/>
        </w:rPr>
        <w:t>l unsur</w:t>
      </w:r>
      <w:r>
        <w:rPr>
          <w:rFonts w:ascii="Verdana"/>
          <w:color w:val="535353"/>
        </w:rPr>
        <w:t>e ab</w:t>
      </w:r>
      <w:r>
        <w:rPr>
          <w:color w:val="535353"/>
        </w:rPr>
        <w:t>out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how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ppro</w:t>
      </w:r>
      <w:r>
        <w:rPr>
          <w:rFonts w:ascii="Verdana"/>
          <w:color w:val="535353"/>
        </w:rPr>
        <w:t>ac</w:t>
      </w:r>
      <w:r>
        <w:rPr>
          <w:color w:val="535353"/>
        </w:rPr>
        <w:t>h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0"/>
        </w:rPr>
        <w:t xml:space="preserve"> </w:t>
      </w:r>
      <w:r>
        <w:rPr>
          <w:color w:val="535353"/>
        </w:rPr>
        <w:t>topi</w:t>
      </w:r>
      <w:r>
        <w:rPr>
          <w:rFonts w:ascii="Verdana"/>
          <w:color w:val="535353"/>
        </w:rPr>
        <w:t>c</w:t>
      </w:r>
      <w:r>
        <w:rPr>
          <w:rFonts w:ascii="Verdana"/>
          <w:color w:val="535353"/>
          <w:spacing w:val="-30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0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ace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your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fa</w:t>
      </w:r>
      <w:r>
        <w:rPr>
          <w:color w:val="535353"/>
        </w:rPr>
        <w:t xml:space="preserve">mily. </w:t>
      </w:r>
      <w:r>
        <w:rPr>
          <w:rFonts w:ascii="Verdana"/>
          <w:color w:val="535353"/>
        </w:rPr>
        <w:t>Pe</w:t>
      </w:r>
      <w:r>
        <w:rPr>
          <w:color w:val="535353"/>
        </w:rPr>
        <w:t>rh</w:t>
      </w:r>
      <w:r>
        <w:rPr>
          <w:rFonts w:ascii="Verdana"/>
          <w:color w:val="535353"/>
        </w:rPr>
        <w:t>a</w:t>
      </w:r>
      <w:r>
        <w:rPr>
          <w:color w:val="535353"/>
        </w:rPr>
        <w:t>ps</w:t>
      </w:r>
      <w:r>
        <w:rPr>
          <w:color w:val="535353"/>
          <w:spacing w:val="-35"/>
        </w:rPr>
        <w:t xml:space="preserve"> </w:t>
      </w:r>
      <w:r>
        <w:rPr>
          <w:color w:val="535353"/>
        </w:rPr>
        <w:t>you</w:t>
      </w:r>
      <w:r>
        <w:rPr>
          <w:color w:val="535353"/>
          <w:spacing w:val="-35"/>
        </w:rPr>
        <w:t xml:space="preserve"> </w:t>
      </w:r>
      <w:r>
        <w:rPr>
          <w:rFonts w:ascii="Verdana"/>
          <w:color w:val="535353"/>
        </w:rPr>
        <w:t>g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w</w:t>
      </w:r>
      <w:r>
        <w:rPr>
          <w:color w:val="535353"/>
          <w:spacing w:val="-34"/>
        </w:rPr>
        <w:t xml:space="preserve"> </w:t>
      </w:r>
      <w:r>
        <w:rPr>
          <w:color w:val="535353"/>
        </w:rPr>
        <w:t>up</w:t>
      </w:r>
      <w:r>
        <w:rPr>
          <w:color w:val="535353"/>
          <w:spacing w:val="-35"/>
        </w:rPr>
        <w:t xml:space="preserve"> </w:t>
      </w:r>
      <w:r>
        <w:rPr>
          <w:color w:val="535353"/>
        </w:rPr>
        <w:t>n</w:t>
      </w:r>
      <w:r>
        <w:rPr>
          <w:rFonts w:asci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34"/>
        </w:rPr>
        <w:t xml:space="preserve"> </w:t>
      </w:r>
      <w:r>
        <w:rPr>
          <w:color w:val="535353"/>
        </w:rPr>
        <w:t>t</w:t>
      </w:r>
      <w:r>
        <w:rPr>
          <w:rFonts w:ascii="Verdana"/>
          <w:color w:val="535353"/>
        </w:rPr>
        <w:t>a</w:t>
      </w:r>
      <w:r>
        <w:rPr>
          <w:color w:val="535353"/>
        </w:rPr>
        <w:t>lkin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43"/>
        </w:rPr>
        <w:t xml:space="preserve"> </w:t>
      </w:r>
      <w:r>
        <w:rPr>
          <w:rFonts w:ascii="Verdana"/>
          <w:color w:val="535353"/>
        </w:rPr>
        <w:t>ab</w:t>
      </w:r>
      <w:r>
        <w:rPr>
          <w:color w:val="535353"/>
        </w:rPr>
        <w:t>out</w:t>
      </w:r>
      <w:r>
        <w:rPr>
          <w:color w:val="535353"/>
          <w:spacing w:val="-35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ace</w:t>
      </w:r>
      <w:r>
        <w:rPr>
          <w:color w:val="535353"/>
        </w:rPr>
        <w:t>,</w:t>
      </w:r>
      <w:r>
        <w:rPr>
          <w:color w:val="535353"/>
          <w:spacing w:val="-34"/>
        </w:rPr>
        <w:t xml:space="preserve"> </w:t>
      </w:r>
      <w:r>
        <w:rPr>
          <w:color w:val="535353"/>
        </w:rPr>
        <w:t>or</w:t>
      </w:r>
      <w:r>
        <w:rPr>
          <w:color w:val="535353"/>
          <w:spacing w:val="-35"/>
        </w:rPr>
        <w:t xml:space="preserve"> </w:t>
      </w:r>
      <w:r>
        <w:rPr>
          <w:color w:val="535353"/>
        </w:rPr>
        <w:t>p</w:t>
      </w:r>
      <w:r>
        <w:rPr>
          <w:rFonts w:ascii="Verdana"/>
          <w:color w:val="535353"/>
        </w:rPr>
        <w:t>e</w:t>
      </w:r>
      <w:r>
        <w:rPr>
          <w:color w:val="535353"/>
        </w:rPr>
        <w:t>rh</w:t>
      </w:r>
      <w:r>
        <w:rPr>
          <w:rFonts w:ascii="Verdana"/>
          <w:color w:val="535353"/>
        </w:rPr>
        <w:t>a</w:t>
      </w:r>
      <w:r>
        <w:rPr>
          <w:color w:val="535353"/>
        </w:rPr>
        <w:t>ps you r</w:t>
      </w:r>
      <w:r>
        <w:rPr>
          <w:rFonts w:ascii="Verdana"/>
          <w:color w:val="535353"/>
        </w:rPr>
        <w:t>eg</w:t>
      </w:r>
      <w:r>
        <w:rPr>
          <w:color w:val="535353"/>
        </w:rPr>
        <w:t>ul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rly </w:t>
      </w:r>
      <w:r>
        <w:rPr>
          <w:rFonts w:ascii="Verdana"/>
          <w:color w:val="535353"/>
        </w:rPr>
        <w:t>face</w:t>
      </w:r>
      <w:r>
        <w:rPr>
          <w:rFonts w:ascii="Verdana"/>
          <w:color w:val="535353"/>
          <w:spacing w:val="-21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is</w:t>
      </w:r>
      <w:r>
        <w:rPr>
          <w:rFonts w:ascii="Verdana"/>
          <w:color w:val="535353"/>
        </w:rPr>
        <w:t>c</w:t>
      </w:r>
      <w:r>
        <w:rPr>
          <w:color w:val="535353"/>
        </w:rPr>
        <w:t>rimin</w:t>
      </w:r>
      <w:r>
        <w:rPr>
          <w:rFonts w:ascii="Verdana"/>
          <w:color w:val="535353"/>
        </w:rPr>
        <w:t>a</w:t>
      </w:r>
      <w:r>
        <w:rPr>
          <w:color w:val="535353"/>
        </w:rPr>
        <w:t>tion.</w:t>
      </w:r>
    </w:p>
    <w:p w:rsidR="009F0D76" w:rsidRDefault="00BA5C19">
      <w:pPr>
        <w:pStyle w:val="BodyText"/>
        <w:spacing w:line="216" w:lineRule="auto"/>
        <w:ind w:left="4362" w:right="968"/>
        <w:jc w:val="both"/>
      </w:pPr>
      <w:r>
        <w:rPr>
          <w:rFonts w:ascii="Verdana"/>
          <w:color w:val="535353"/>
        </w:rPr>
        <w:t>T</w:t>
      </w:r>
      <w:r>
        <w:rPr>
          <w:color w:val="535353"/>
        </w:rPr>
        <w:t>his</w:t>
      </w:r>
      <w:r>
        <w:rPr>
          <w:color w:val="535353"/>
          <w:spacing w:val="-12"/>
        </w:rPr>
        <w:t xml:space="preserve"> </w:t>
      </w:r>
      <w:r>
        <w:rPr>
          <w:rFonts w:ascii="Verdana"/>
          <w:color w:val="535353"/>
        </w:rPr>
        <w:t>g</w:t>
      </w:r>
      <w:r>
        <w:rPr>
          <w:color w:val="535353"/>
        </w:rPr>
        <w:t>ui</w:t>
      </w:r>
      <w:r>
        <w:rPr>
          <w:rFonts w:ascii="Verdana"/>
          <w:color w:val="535353"/>
        </w:rPr>
        <w:t>de</w:t>
      </w:r>
      <w:r>
        <w:rPr>
          <w:rFonts w:ascii="Verdana"/>
          <w:color w:val="535353"/>
          <w:spacing w:val="-2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ims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provi</w:t>
      </w:r>
      <w:r>
        <w:rPr>
          <w:rFonts w:ascii="Verdana"/>
          <w:color w:val="535353"/>
        </w:rPr>
        <w:t>de</w:t>
      </w:r>
      <w:r>
        <w:rPr>
          <w:rFonts w:ascii="Verdana"/>
          <w:color w:val="535353"/>
          <w:spacing w:val="-25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sour</w:t>
      </w:r>
      <w:r>
        <w:rPr>
          <w:rFonts w:ascii="Verdana"/>
          <w:color w:val="535353"/>
        </w:rPr>
        <w:t>ce</w:t>
      </w:r>
      <w:r>
        <w:rPr>
          <w:color w:val="535353"/>
        </w:rPr>
        <w:t>s,</w:t>
      </w:r>
      <w:r>
        <w:rPr>
          <w:color w:val="535353"/>
          <w:spacing w:val="-10"/>
        </w:rPr>
        <w:t xml:space="preserve"> </w:t>
      </w:r>
      <w:r>
        <w:rPr>
          <w:rFonts w:ascii="Verdana"/>
          <w:color w:val="535353"/>
        </w:rPr>
        <w:t>ad</w:t>
      </w:r>
      <w:r>
        <w:rPr>
          <w:color w:val="535353"/>
        </w:rPr>
        <w:t>vi</w:t>
      </w:r>
      <w:r>
        <w:rPr>
          <w:rFonts w:ascii="Verdana"/>
          <w:color w:val="535353"/>
        </w:rPr>
        <w:t>ce</w:t>
      </w:r>
      <w:r>
        <w:rPr>
          <w:color w:val="535353"/>
        </w:rPr>
        <w:t>,</w:t>
      </w:r>
      <w:r>
        <w:rPr>
          <w:color w:val="535353"/>
          <w:spacing w:val="-1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8"/>
        </w:rPr>
        <w:t xml:space="preserve"> </w:t>
      </w:r>
      <w:r>
        <w:rPr>
          <w:color w:val="535353"/>
        </w:rPr>
        <w:t>tips</w:t>
      </w:r>
      <w:r>
        <w:rPr>
          <w:color w:val="535353"/>
          <w:spacing w:val="-7"/>
        </w:rPr>
        <w:t xml:space="preserve"> to </w:t>
      </w:r>
      <w:r>
        <w:rPr>
          <w:rFonts w:ascii="Verdana"/>
          <w:color w:val="535353"/>
        </w:rPr>
        <w:t>e</w:t>
      </w:r>
      <w:r>
        <w:rPr>
          <w:color w:val="535353"/>
        </w:rPr>
        <w:t>nsur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6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6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16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6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5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5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</w:t>
      </w:r>
      <w:r>
        <w:rPr>
          <w:rFonts w:asci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in</w:t>
      </w:r>
      <w:r>
        <w:rPr>
          <w:rFonts w:ascii="Verdana"/>
          <w:color w:val="535353"/>
        </w:rPr>
        <w:t>e</w:t>
      </w:r>
      <w:r>
        <w:rPr>
          <w:color w:val="535353"/>
        </w:rPr>
        <w:t>qu</w:t>
      </w:r>
      <w:r>
        <w:rPr>
          <w:rFonts w:ascii="Verdana"/>
          <w:color w:val="535353"/>
        </w:rPr>
        <w:t>a</w:t>
      </w:r>
      <w:r>
        <w:rPr>
          <w:color w:val="535353"/>
        </w:rPr>
        <w:t>lity,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</w:t>
      </w:r>
      <w:r>
        <w:rPr>
          <w:rFonts w:ascii="Verdana"/>
          <w:color w:val="535353"/>
        </w:rPr>
        <w:t>a</w:t>
      </w:r>
      <w:r>
        <w:rPr>
          <w:color w:val="535353"/>
        </w:rPr>
        <w:t>l hi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c</w:t>
      </w:r>
      <w:r>
        <w:rPr>
          <w:color w:val="535353"/>
        </w:rPr>
        <w:t>hi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s,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whit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privil</w:t>
      </w:r>
      <w:r>
        <w:rPr>
          <w:rFonts w:ascii="Verdana"/>
          <w:color w:val="535353"/>
        </w:rPr>
        <w:t xml:space="preserve">ege </w:t>
      </w:r>
      <w:r>
        <w:rPr>
          <w:color w:val="535353"/>
        </w:rPr>
        <w:t>pr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rFonts w:ascii="Verdana"/>
          <w:color w:val="535353"/>
        </w:rPr>
        <w:t>e</w:t>
      </w:r>
      <w:r>
        <w:rPr>
          <w:color w:val="535353"/>
        </w:rPr>
        <w:t>nt in mo</w:t>
      </w:r>
      <w:r>
        <w:rPr>
          <w:rFonts w:ascii="Verdana"/>
          <w:color w:val="535353"/>
        </w:rPr>
        <w:t>de</w:t>
      </w:r>
      <w:r>
        <w:rPr>
          <w:color w:val="535353"/>
        </w:rPr>
        <w:t>rn-</w:t>
      </w:r>
      <w:r>
        <w:rPr>
          <w:rFonts w:ascii="Verdana"/>
          <w:color w:val="535353"/>
        </w:rPr>
        <w:t>da</w:t>
      </w:r>
      <w:r>
        <w:rPr>
          <w:color w:val="535353"/>
        </w:rPr>
        <w:t>y so</w:t>
      </w:r>
      <w:r>
        <w:rPr>
          <w:rFonts w:asci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/>
          <w:color w:val="535353"/>
        </w:rPr>
        <w:t>e</w:t>
      </w:r>
      <w:r>
        <w:rPr>
          <w:color w:val="535353"/>
        </w:rPr>
        <w:t>ty,</w:t>
      </w:r>
      <w:r>
        <w:rPr>
          <w:color w:val="535353"/>
          <w:spacing w:val="-1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e</w:t>
      </w:r>
      <w:r>
        <w:rPr>
          <w:color w:val="535353"/>
        </w:rPr>
        <w:t>ll</w:t>
      </w:r>
      <w:r>
        <w:rPr>
          <w:color w:val="535353"/>
          <w:spacing w:val="-1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sh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6"/>
        </w:rPr>
        <w:t xml:space="preserve"> </w:t>
      </w:r>
      <w:r>
        <w:rPr>
          <w:color w:val="535353"/>
        </w:rPr>
        <w:t>tools</w:t>
      </w:r>
      <w:r>
        <w:rPr>
          <w:color w:val="535353"/>
          <w:spacing w:val="-1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6"/>
        </w:rPr>
        <w:t xml:space="preserve"> </w:t>
      </w:r>
      <w:r>
        <w:rPr>
          <w:color w:val="535353"/>
        </w:rPr>
        <w:t>knowl</w:t>
      </w:r>
      <w:r>
        <w:rPr>
          <w:rFonts w:ascii="Verdana"/>
          <w:color w:val="535353"/>
        </w:rPr>
        <w:t>edge</w:t>
      </w:r>
      <w:r>
        <w:rPr>
          <w:rFonts w:ascii="Verdana"/>
          <w:color w:val="535353"/>
          <w:spacing w:val="-26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whi</w:t>
      </w:r>
      <w:r>
        <w:rPr>
          <w:rFonts w:ascii="Verdana"/>
          <w:color w:val="535353"/>
        </w:rPr>
        <w:t>c</w:t>
      </w:r>
      <w:r>
        <w:rPr>
          <w:color w:val="535353"/>
        </w:rPr>
        <w:t>h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 xml:space="preserve">to </w:t>
      </w:r>
      <w:r>
        <w:rPr>
          <w:rFonts w:ascii="Verdana"/>
          <w:color w:val="535353"/>
        </w:rPr>
        <w:t>c</w:t>
      </w:r>
      <w:r>
        <w:rPr>
          <w:color w:val="535353"/>
        </w:rPr>
        <w:t>om</w:t>
      </w:r>
      <w:r>
        <w:rPr>
          <w:rFonts w:ascii="Verdana"/>
          <w:color w:val="535353"/>
        </w:rPr>
        <w:t>ba</w:t>
      </w:r>
      <w:r>
        <w:rPr>
          <w:color w:val="535353"/>
        </w:rPr>
        <w:t>t r</w:t>
      </w:r>
      <w:r>
        <w:rPr>
          <w:rFonts w:ascii="Verdana"/>
          <w:color w:val="535353"/>
        </w:rPr>
        <w:t>ac</w:t>
      </w:r>
      <w:r>
        <w:rPr>
          <w:color w:val="535353"/>
        </w:rPr>
        <w:t>ism</w:t>
      </w:r>
      <w:r>
        <w:rPr>
          <w:color w:val="535353"/>
          <w:spacing w:val="-2"/>
        </w:rPr>
        <w:t xml:space="preserve"> </w:t>
      </w:r>
      <w:r>
        <w:rPr>
          <w:color w:val="535353"/>
        </w:rPr>
        <w:t>to</w:t>
      </w:r>
      <w:r>
        <w:rPr>
          <w:rFonts w:ascii="Verdana"/>
          <w:color w:val="535353"/>
        </w:rPr>
        <w:t>da</w:t>
      </w:r>
      <w:r>
        <w:rPr>
          <w:color w:val="535353"/>
        </w:rPr>
        <w:t>y.</w:t>
      </w:r>
    </w:p>
    <w:p w:rsidR="009F0D76" w:rsidRDefault="00BA5C19">
      <w:pPr>
        <w:pStyle w:val="BodyText"/>
        <w:spacing w:line="216" w:lineRule="auto"/>
        <w:ind w:left="4362" w:right="968"/>
        <w:jc w:val="both"/>
      </w:pPr>
      <w:r>
        <w:rPr>
          <w:rFonts w:ascii="Verdana"/>
          <w:color w:val="535353"/>
        </w:rPr>
        <w:t>Rac</w:t>
      </w:r>
      <w:r>
        <w:rPr>
          <w:color w:val="535353"/>
        </w:rPr>
        <w:t>ism</w:t>
      </w:r>
      <w:r>
        <w:rPr>
          <w:color w:val="535353"/>
          <w:spacing w:val="-26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3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ace</w:t>
      </w:r>
      <w:r>
        <w:rPr>
          <w:rFonts w:ascii="Verdana"/>
          <w:color w:val="535353"/>
          <w:spacing w:val="-34"/>
        </w:rPr>
        <w:t xml:space="preserve"> </w:t>
      </w:r>
      <w:r>
        <w:rPr>
          <w:color w:val="535353"/>
        </w:rPr>
        <w:t>is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not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4"/>
        </w:rPr>
        <w:t xml:space="preserve"> </w:t>
      </w:r>
      <w:r>
        <w:rPr>
          <w:color w:val="535353"/>
        </w:rPr>
        <w:t>on</w:t>
      </w:r>
      <w:r>
        <w:rPr>
          <w:rFonts w:ascii="Verdana"/>
          <w:color w:val="535353"/>
        </w:rPr>
        <w:t>e</w:t>
      </w:r>
      <w:r>
        <w:rPr>
          <w:color w:val="535353"/>
        </w:rPr>
        <w:t>-</w:t>
      </w:r>
      <w:r>
        <w:rPr>
          <w:rFonts w:ascii="Verdana"/>
          <w:color w:val="535353"/>
        </w:rPr>
        <w:t>c</w:t>
      </w:r>
      <w:r>
        <w:rPr>
          <w:color w:val="535353"/>
        </w:rPr>
        <w:t>onv</w:t>
      </w:r>
      <w:r>
        <w:rPr>
          <w:rFonts w:ascii="Verdana"/>
          <w:color w:val="535353"/>
        </w:rPr>
        <w:t>e</w:t>
      </w:r>
      <w:r>
        <w:rPr>
          <w:color w:val="535353"/>
        </w:rPr>
        <w:t>rs</w:t>
      </w:r>
      <w:r>
        <w:rPr>
          <w:rFonts w:ascii="Verdana"/>
          <w:color w:val="535353"/>
        </w:rPr>
        <w:t>a</w:t>
      </w:r>
      <w:r>
        <w:rPr>
          <w:color w:val="535353"/>
        </w:rPr>
        <w:t>tion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topi</w:t>
      </w:r>
      <w:r>
        <w:rPr>
          <w:rFonts w:ascii="Verdana"/>
          <w:color w:val="535353"/>
        </w:rPr>
        <w:t>c</w:t>
      </w:r>
      <w:r>
        <w:rPr>
          <w:color w:val="535353"/>
        </w:rPr>
        <w:t>,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0"/>
        </w:rPr>
        <w:t xml:space="preserve"> </w:t>
      </w:r>
      <w:r>
        <w:rPr>
          <w:color w:val="535353"/>
        </w:rPr>
        <w:t xml:space="preserve">our </w:t>
      </w:r>
      <w:r>
        <w:rPr>
          <w:rFonts w:ascii="Verdana"/>
          <w:color w:val="535353"/>
        </w:rPr>
        <w:t>g</w:t>
      </w:r>
      <w:r>
        <w:rPr>
          <w:color w:val="535353"/>
        </w:rPr>
        <w:t>ui</w:t>
      </w:r>
      <w:r>
        <w:rPr>
          <w:rFonts w:ascii="Verdana"/>
          <w:color w:val="535353"/>
        </w:rPr>
        <w:t>de b</w:t>
      </w:r>
      <w:r>
        <w:rPr>
          <w:color w:val="535353"/>
        </w:rPr>
        <w:t>y no m</w:t>
      </w:r>
      <w:r>
        <w:rPr>
          <w:rFonts w:ascii="Verdana"/>
          <w:color w:val="535353"/>
        </w:rPr>
        <w:t>ea</w:t>
      </w:r>
      <w:r>
        <w:rPr>
          <w:color w:val="535353"/>
        </w:rPr>
        <w:t xml:space="preserve">ns </w:t>
      </w:r>
      <w:r>
        <w:rPr>
          <w:rFonts w:ascii="Verdana"/>
          <w:color w:val="535353"/>
        </w:rPr>
        <w:t>c</w:t>
      </w:r>
      <w:r>
        <w:rPr>
          <w:color w:val="535353"/>
        </w:rPr>
        <w:t>ont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ins </w:t>
      </w:r>
      <w:r>
        <w:rPr>
          <w:rFonts w:ascii="Verdana"/>
          <w:color w:val="535353"/>
        </w:rPr>
        <w:t>a</w:t>
      </w:r>
      <w:r>
        <w:rPr>
          <w:color w:val="535353"/>
        </w:rPr>
        <w:t>ll th</w:t>
      </w:r>
      <w:r>
        <w:rPr>
          <w:rFonts w:ascii="Verdana"/>
          <w:color w:val="535353"/>
        </w:rPr>
        <w:t>e a</w:t>
      </w:r>
      <w:r>
        <w:rPr>
          <w:color w:val="535353"/>
        </w:rPr>
        <w:t>nsw</w:t>
      </w:r>
      <w:r>
        <w:rPr>
          <w:rFonts w:ascii="Verdana"/>
          <w:color w:val="535353"/>
        </w:rPr>
        <w:t>e</w:t>
      </w:r>
      <w:r>
        <w:rPr>
          <w:color w:val="535353"/>
        </w:rPr>
        <w:t>rs, w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simply hop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to provi</w:t>
      </w:r>
      <w:r>
        <w:rPr>
          <w:rFonts w:ascii="Verdana"/>
          <w:color w:val="535353"/>
        </w:rPr>
        <w:t xml:space="preserve">de </w:t>
      </w:r>
      <w:r>
        <w:rPr>
          <w:color w:val="535353"/>
        </w:rPr>
        <w:t>th</w:t>
      </w:r>
      <w:r>
        <w:rPr>
          <w:rFonts w:ascii="Verdana"/>
          <w:color w:val="535353"/>
        </w:rPr>
        <w:t>e f</w:t>
      </w:r>
      <w:r>
        <w:rPr>
          <w:color w:val="535353"/>
        </w:rPr>
        <w:t>oun</w:t>
      </w:r>
      <w:r>
        <w:rPr>
          <w:rFonts w:ascii="Verdana"/>
          <w:color w:val="535353"/>
        </w:rPr>
        <w:t>da</w:t>
      </w:r>
      <w:r>
        <w:rPr>
          <w:color w:val="535353"/>
        </w:rPr>
        <w:t>tions o</w:t>
      </w:r>
      <w:r>
        <w:rPr>
          <w:rFonts w:ascii="Verdana"/>
          <w:color w:val="535353"/>
        </w:rPr>
        <w:t>f g</w:t>
      </w:r>
      <w:r>
        <w:rPr>
          <w:color w:val="535353"/>
        </w:rPr>
        <w:t>oo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pl</w:t>
      </w:r>
      <w:r>
        <w:rPr>
          <w:rFonts w:ascii="Verdana"/>
          <w:color w:val="535353"/>
        </w:rPr>
        <w:t>ace</w:t>
      </w:r>
      <w:r>
        <w:rPr>
          <w:color w:val="535353"/>
        </w:rPr>
        <w:t>s to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st</w:t>
      </w:r>
      <w:r>
        <w:rPr>
          <w:rFonts w:ascii="Verdana"/>
          <w:color w:val="535353"/>
        </w:rPr>
        <w:t>a</w:t>
      </w:r>
      <w:r>
        <w:rPr>
          <w:color w:val="535353"/>
        </w:rPr>
        <w:t>rt h</w:t>
      </w:r>
      <w:r>
        <w:rPr>
          <w:rFonts w:ascii="Verdana"/>
          <w:color w:val="535353"/>
        </w:rPr>
        <w:t>e</w:t>
      </w:r>
      <w:r>
        <w:rPr>
          <w:color w:val="535353"/>
        </w:rPr>
        <w:t>lp inspir</w:t>
      </w:r>
      <w:r>
        <w:rPr>
          <w:rFonts w:ascii="Verdana"/>
          <w:color w:val="535353"/>
        </w:rPr>
        <w:t>e d</w:t>
      </w:r>
      <w:r>
        <w:rPr>
          <w:color w:val="535353"/>
        </w:rPr>
        <w:t>is</w:t>
      </w:r>
      <w:r>
        <w:rPr>
          <w:rFonts w:ascii="Verdana"/>
          <w:color w:val="535353"/>
        </w:rPr>
        <w:t>c</w:t>
      </w:r>
      <w:r>
        <w:rPr>
          <w:color w:val="535353"/>
        </w:rPr>
        <w:t xml:space="preserve">ussion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 e</w:t>
      </w:r>
      <w:r>
        <w:rPr>
          <w:color w:val="535353"/>
        </w:rPr>
        <w:t>mpow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r </w:t>
      </w:r>
      <w:r>
        <w:rPr>
          <w:rFonts w:ascii="Verdana"/>
          <w:color w:val="535353"/>
        </w:rPr>
        <w:t>fa</w:t>
      </w:r>
      <w:r>
        <w:rPr>
          <w:color w:val="535353"/>
        </w:rPr>
        <w:t>mili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s to </w:t>
      </w:r>
      <w:r>
        <w:rPr>
          <w:color w:val="535353"/>
          <w:spacing w:val="-4"/>
        </w:rPr>
        <w:t xml:space="preserve">work </w:t>
      </w:r>
      <w:r>
        <w:rPr>
          <w:color w:val="535353"/>
        </w:rPr>
        <w:t>tow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d</w:t>
      </w:r>
      <w:r>
        <w:rPr>
          <w:color w:val="535353"/>
        </w:rPr>
        <w:t>s r</w:t>
      </w:r>
      <w:r>
        <w:rPr>
          <w:rFonts w:ascii="Verdana"/>
          <w:color w:val="535353"/>
        </w:rPr>
        <w:t>ac</w:t>
      </w:r>
      <w:r>
        <w:rPr>
          <w:color w:val="535353"/>
        </w:rPr>
        <w:t>i</w:t>
      </w:r>
      <w:r>
        <w:rPr>
          <w:rFonts w:asci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2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qu</w:t>
      </w:r>
      <w:r>
        <w:rPr>
          <w:rFonts w:ascii="Verdana"/>
          <w:color w:val="535353"/>
        </w:rPr>
        <w:t>a</w:t>
      </w:r>
      <w:r>
        <w:rPr>
          <w:color w:val="535353"/>
        </w:rPr>
        <w:t>lity.</w:t>
      </w:r>
    </w:p>
    <w:p w:rsidR="009F0D76" w:rsidRDefault="009F0D76">
      <w:pPr>
        <w:pStyle w:val="BodyText"/>
        <w:spacing w:before="9"/>
      </w:pPr>
    </w:p>
    <w:p w:rsidR="009F0D76" w:rsidRDefault="00BA5C19">
      <w:pPr>
        <w:pStyle w:val="Heading1"/>
        <w:spacing w:before="77" w:line="307" w:lineRule="auto"/>
        <w:ind w:left="1807" w:firstLine="237"/>
        <w:rPr>
          <w:rFonts w:ascii="Tahoma"/>
        </w:rPr>
      </w:pPr>
      <w:r>
        <w:rPr>
          <w:color w:val="204D67"/>
          <w:spacing w:val="-1"/>
          <w:w w:val="116"/>
        </w:rPr>
        <w:t>W</w:t>
      </w:r>
      <w:r>
        <w:rPr>
          <w:color w:val="204D67"/>
          <w:spacing w:val="-1"/>
          <w:w w:val="143"/>
        </w:rPr>
        <w:t>h</w:t>
      </w:r>
      <w:r>
        <w:rPr>
          <w:color w:val="204D67"/>
          <w:spacing w:val="-1"/>
          <w:w w:val="141"/>
        </w:rPr>
        <w:t>a</w:t>
      </w:r>
      <w:r>
        <w:rPr>
          <w:color w:val="204D67"/>
          <w:w w:val="237"/>
        </w:rPr>
        <w:t>t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65"/>
        </w:rPr>
        <w:t>i</w:t>
      </w:r>
      <w:r>
        <w:rPr>
          <w:color w:val="204D67"/>
          <w:w w:val="127"/>
        </w:rPr>
        <w:t>s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237"/>
        </w:rPr>
        <w:t>t</w:t>
      </w:r>
      <w:r>
        <w:rPr>
          <w:color w:val="204D67"/>
          <w:spacing w:val="-1"/>
          <w:w w:val="143"/>
        </w:rPr>
        <w:t>h</w:t>
      </w:r>
      <w:r>
        <w:rPr>
          <w:color w:val="204D67"/>
          <w:w w:val="109"/>
        </w:rPr>
        <w:t>e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12"/>
        </w:rPr>
        <w:t>B</w:t>
      </w:r>
      <w:r>
        <w:rPr>
          <w:color w:val="204D67"/>
          <w:spacing w:val="-1"/>
          <w:w w:val="268"/>
        </w:rPr>
        <w:t>l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145"/>
        </w:rPr>
        <w:t>c</w:t>
      </w:r>
      <w:r>
        <w:rPr>
          <w:color w:val="204D67"/>
          <w:w w:val="145"/>
        </w:rPr>
        <w:t>k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07"/>
        </w:rPr>
        <w:t>L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153"/>
        </w:rPr>
        <w:t>v</w:t>
      </w:r>
      <w:r>
        <w:rPr>
          <w:color w:val="204D67"/>
          <w:spacing w:val="-1"/>
          <w:w w:val="109"/>
        </w:rPr>
        <w:t>e</w:t>
      </w:r>
      <w:r>
        <w:rPr>
          <w:color w:val="204D67"/>
          <w:w w:val="127"/>
        </w:rPr>
        <w:t xml:space="preserve">s </w:t>
      </w:r>
      <w:r>
        <w:rPr>
          <w:color w:val="204D67"/>
          <w:spacing w:val="-1"/>
          <w:w w:val="118"/>
        </w:rPr>
        <w:t>M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237"/>
        </w:rPr>
        <w:t>tt</w:t>
      </w:r>
      <w:r>
        <w:rPr>
          <w:color w:val="204D67"/>
          <w:spacing w:val="-1"/>
          <w:w w:val="109"/>
        </w:rPr>
        <w:t>e</w:t>
      </w:r>
      <w:r>
        <w:rPr>
          <w:color w:val="204D67"/>
          <w:w w:val="222"/>
        </w:rPr>
        <w:t>r</w:t>
      </w:r>
      <w:r>
        <w:rPr>
          <w:color w:val="204D67"/>
          <w:spacing w:val="34"/>
        </w:rPr>
        <w:t xml:space="preserve"> </w:t>
      </w:r>
      <w:r>
        <w:rPr>
          <w:rFonts w:ascii="Bookman Old Style"/>
          <w:color w:val="204D67"/>
          <w:spacing w:val="-1"/>
          <w:sz w:val="64"/>
        </w:rPr>
        <w:t>(</w:t>
      </w:r>
      <w:r>
        <w:rPr>
          <w:color w:val="204D67"/>
          <w:spacing w:val="-1"/>
          <w:w w:val="112"/>
        </w:rPr>
        <w:t>B</w:t>
      </w:r>
      <w:r>
        <w:rPr>
          <w:color w:val="204D67"/>
          <w:spacing w:val="-1"/>
          <w:w w:val="107"/>
        </w:rPr>
        <w:t>L</w:t>
      </w:r>
      <w:r>
        <w:rPr>
          <w:color w:val="204D67"/>
          <w:spacing w:val="-1"/>
          <w:w w:val="118"/>
        </w:rPr>
        <w:t>M</w:t>
      </w:r>
      <w:r>
        <w:rPr>
          <w:rFonts w:ascii="Bookman Old Style"/>
          <w:color w:val="204D67"/>
          <w:sz w:val="64"/>
        </w:rPr>
        <w:t>)</w:t>
      </w:r>
      <w:r>
        <w:rPr>
          <w:rFonts w:ascii="Bookman Old Style"/>
          <w:color w:val="204D67"/>
          <w:spacing w:val="-23"/>
          <w:sz w:val="64"/>
        </w:rPr>
        <w:t xml:space="preserve"> </w:t>
      </w:r>
      <w:r>
        <w:rPr>
          <w:color w:val="204D67"/>
          <w:spacing w:val="-1"/>
          <w:w w:val="118"/>
        </w:rPr>
        <w:t>m</w:t>
      </w:r>
      <w:r>
        <w:rPr>
          <w:color w:val="204D67"/>
          <w:spacing w:val="-1"/>
          <w:w w:val="184"/>
        </w:rPr>
        <w:t>o</w:t>
      </w:r>
      <w:r>
        <w:rPr>
          <w:color w:val="204D67"/>
          <w:spacing w:val="-1"/>
          <w:w w:val="153"/>
        </w:rPr>
        <w:t>v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118"/>
        </w:rPr>
        <w:t>m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152"/>
        </w:rPr>
        <w:t>n</w:t>
      </w:r>
      <w:r>
        <w:rPr>
          <w:color w:val="204D67"/>
          <w:spacing w:val="-1"/>
          <w:w w:val="237"/>
        </w:rPr>
        <w:t>t</w:t>
      </w:r>
      <w:r>
        <w:rPr>
          <w:rFonts w:ascii="Tahoma"/>
          <w:color w:val="204D67"/>
          <w:w w:val="122"/>
        </w:rPr>
        <w:t>?</w:t>
      </w:r>
    </w:p>
    <w:p w:rsidR="009F0D76" w:rsidRDefault="00BA5C19">
      <w:pPr>
        <w:pStyle w:val="BodyText"/>
        <w:spacing w:before="57" w:line="216" w:lineRule="auto"/>
        <w:ind w:left="1191" w:right="936"/>
        <w:jc w:val="both"/>
      </w:pPr>
      <w:r>
        <w:rPr>
          <w:rFonts w:ascii="Verdana" w:hAnsi="Verdana"/>
          <w:color w:val="535353"/>
        </w:rPr>
        <w:t>I</w:t>
      </w:r>
      <w:r>
        <w:rPr>
          <w:color w:val="535353"/>
        </w:rPr>
        <w:t>n 2012, 17-y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r ol</w:t>
      </w:r>
      <w:r>
        <w:rPr>
          <w:rFonts w:ascii="Verdana" w:hAnsi="Verdana"/>
          <w:color w:val="535353"/>
        </w:rPr>
        <w:t>d Af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n-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 xml:space="preserve">n </w:t>
      </w:r>
      <w:hyperlink r:id="rId13">
        <w:r>
          <w:rPr>
            <w:rFonts w:ascii="Verdana" w:hAnsi="Verdana"/>
            <w:color w:val="535353"/>
            <w:u w:val="single" w:color="535353"/>
          </w:rPr>
          <w:t>T</w:t>
        </w:r>
        <w:r>
          <w:rPr>
            <w:color w:val="535353"/>
            <w:u w:val="single" w:color="535353"/>
          </w:rPr>
          <w:t>r</w:t>
        </w:r>
        <w:r>
          <w:rPr>
            <w:rFonts w:ascii="Verdana" w:hAnsi="Verdana"/>
            <w:color w:val="535353"/>
            <w:u w:val="single" w:color="535353"/>
          </w:rPr>
          <w:t>a</w:t>
        </w:r>
        <w:r>
          <w:rPr>
            <w:color w:val="535353"/>
          </w:rPr>
          <w:t>y</w:t>
        </w:r>
        <w:r>
          <w:rPr>
            <w:color w:val="535353"/>
            <w:u w:val="single" w:color="535353"/>
          </w:rPr>
          <w:t xml:space="preserve">von </w:t>
        </w:r>
        <w:r>
          <w:rPr>
            <w:rFonts w:ascii="Verdana" w:hAnsi="Verdana"/>
            <w:color w:val="535353"/>
            <w:u w:val="single" w:color="535353"/>
          </w:rPr>
          <w:t>Ma</w:t>
        </w:r>
        <w:r>
          <w:rPr>
            <w:color w:val="535353"/>
            <w:u w:val="single" w:color="535353"/>
          </w:rPr>
          <w:t>rtin</w:t>
        </w:r>
        <w:r>
          <w:rPr>
            <w:color w:val="535353"/>
          </w:rPr>
          <w:t xml:space="preserve"> </w:t>
        </w:r>
      </w:hyperlink>
      <w:r>
        <w:rPr>
          <w:color w:val="535353"/>
        </w:rPr>
        <w:t>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 kill</w:t>
      </w:r>
      <w:r>
        <w:rPr>
          <w:rFonts w:ascii="Verdana" w:hAnsi="Verdana"/>
          <w:color w:val="535353"/>
        </w:rPr>
        <w:t>ed b</w:t>
      </w:r>
      <w:r>
        <w:rPr>
          <w:color w:val="535353"/>
        </w:rPr>
        <w:t xml:space="preserve">y 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be</w:t>
      </w:r>
      <w:r>
        <w:rPr>
          <w:color w:val="535353"/>
        </w:rPr>
        <w:t>r o</w:t>
      </w:r>
      <w:r>
        <w:rPr>
          <w:rFonts w:ascii="Verdana" w:hAnsi="Verdana"/>
          <w:color w:val="535353"/>
        </w:rPr>
        <w:t xml:space="preserve">f 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ourhoo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48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h,</w:t>
      </w:r>
      <w:r>
        <w:rPr>
          <w:color w:val="535353"/>
          <w:spacing w:val="-40"/>
        </w:rPr>
        <w:t xml:space="preserve"> </w:t>
      </w:r>
      <w:r>
        <w:rPr>
          <w:rFonts w:ascii="Verdana" w:hAnsi="Verdana"/>
          <w:color w:val="535353"/>
        </w:rPr>
        <w:t>Ge</w:t>
      </w:r>
      <w:r>
        <w:rPr>
          <w:color w:val="535353"/>
        </w:rPr>
        <w:t>or</w:t>
      </w:r>
      <w:r>
        <w:rPr>
          <w:rFonts w:ascii="Verdana" w:hAnsi="Verdana"/>
          <w:color w:val="535353"/>
        </w:rPr>
        <w:t>ge</w:t>
      </w:r>
      <w:r>
        <w:rPr>
          <w:rFonts w:ascii="Verdana" w:hAnsi="Verdana"/>
          <w:color w:val="535353"/>
          <w:spacing w:val="-47"/>
        </w:rPr>
        <w:t xml:space="preserve"> </w:t>
      </w:r>
      <w:r>
        <w:rPr>
          <w:rFonts w:ascii="Verdana" w:hAnsi="Verdana"/>
          <w:color w:val="535353"/>
        </w:rPr>
        <w:t>Z</w:t>
      </w:r>
      <w:r>
        <w:rPr>
          <w:color w:val="535353"/>
        </w:rPr>
        <w:t>imm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n.</w:t>
      </w:r>
      <w:r>
        <w:rPr>
          <w:color w:val="535353"/>
          <w:spacing w:val="-40"/>
        </w:rPr>
        <w:t xml:space="preserve"> </w:t>
      </w:r>
      <w:r>
        <w:rPr>
          <w:rFonts w:ascii="Verdana" w:hAns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7"/>
        </w:rPr>
        <w:t xml:space="preserve"> </w:t>
      </w:r>
      <w:r>
        <w:rPr>
          <w:color w:val="535353"/>
        </w:rPr>
        <w:t>poli</w:t>
      </w:r>
      <w:r>
        <w:rPr>
          <w:rFonts w:ascii="Verdana" w:hAnsi="Verdana"/>
          <w:color w:val="535353"/>
        </w:rPr>
        <w:t>ce</w:t>
      </w:r>
      <w:r>
        <w:rPr>
          <w:rFonts w:ascii="Verdana" w:hAnsi="Verdana"/>
          <w:color w:val="535353"/>
          <w:spacing w:val="-48"/>
        </w:rPr>
        <w:t xml:space="preserve"> </w:t>
      </w:r>
      <w:r>
        <w:rPr>
          <w:color w:val="535353"/>
        </w:rPr>
        <w:t>tol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48"/>
        </w:rPr>
        <w:t xml:space="preserve"> </w:t>
      </w:r>
      <w:r>
        <w:rPr>
          <w:rFonts w:ascii="Verdana" w:hAnsi="Verdana"/>
          <w:color w:val="535353"/>
        </w:rPr>
        <w:t>Z</w:t>
      </w:r>
      <w:r>
        <w:rPr>
          <w:color w:val="535353"/>
        </w:rPr>
        <w:t>imm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39"/>
        </w:rPr>
        <w:t xml:space="preserve"> </w:t>
      </w:r>
      <w:r>
        <w:rPr>
          <w:color w:val="535353"/>
        </w:rPr>
        <w:t>not</w:t>
      </w:r>
      <w:r>
        <w:rPr>
          <w:color w:val="535353"/>
          <w:spacing w:val="-40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39"/>
        </w:rPr>
        <w:t xml:space="preserve"> </w:t>
      </w:r>
      <w:r>
        <w:rPr>
          <w:color w:val="535353"/>
          <w:spacing w:val="-3"/>
        </w:rPr>
        <w:t>pursu</w:t>
      </w:r>
      <w:r>
        <w:rPr>
          <w:rFonts w:ascii="Verdana" w:hAnsi="Verdana"/>
          <w:color w:val="535353"/>
          <w:spacing w:val="-3"/>
        </w:rPr>
        <w:t xml:space="preserve">e </w:t>
      </w:r>
      <w:r>
        <w:rPr>
          <w:rFonts w:ascii="Verdana" w:hAnsi="Verdana"/>
          <w:color w:val="535353"/>
        </w:rPr>
        <w:t>T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yvon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lookin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23"/>
        </w:rPr>
        <w:t xml:space="preserve"> </w:t>
      </w:r>
      <w:r>
        <w:rPr>
          <w:color w:val="535353"/>
        </w:rPr>
        <w:t>suspi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ious,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ut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n’t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list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fa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lly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shot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him.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4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lot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24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urin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25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5"/>
        </w:rPr>
        <w:t xml:space="preserve"> </w:t>
      </w:r>
      <w:r>
        <w:rPr>
          <w:color w:val="535353"/>
        </w:rPr>
        <w:t>tri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5"/>
        </w:rPr>
        <w:t xml:space="preserve"> </w:t>
      </w:r>
      <w:r>
        <w:rPr>
          <w:rFonts w:ascii="Verdana" w:hAnsi="Verdana"/>
          <w:color w:val="535353"/>
        </w:rPr>
        <w:t>Z</w:t>
      </w:r>
      <w:r>
        <w:rPr>
          <w:color w:val="535353"/>
        </w:rPr>
        <w:t>imm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quitt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25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5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rim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.</w:t>
      </w:r>
    </w:p>
    <w:p w:rsidR="009F0D76" w:rsidRDefault="00BA5C19">
      <w:pPr>
        <w:pStyle w:val="BodyText"/>
        <w:spacing w:line="302" w:lineRule="exact"/>
        <w:ind w:left="1191"/>
        <w:jc w:val="both"/>
      </w:pPr>
      <w:r>
        <w:rPr>
          <w:rFonts w:ascii="Verdana"/>
          <w:color w:val="535353"/>
        </w:rPr>
        <w:t>I</w:t>
      </w:r>
      <w:r>
        <w:rPr>
          <w:color w:val="535353"/>
        </w:rPr>
        <w:t>n r</w:t>
      </w:r>
      <w:r>
        <w:rPr>
          <w:rFonts w:ascii="Verdana"/>
          <w:color w:val="535353"/>
        </w:rPr>
        <w:t>e</w:t>
      </w:r>
      <w:r>
        <w:rPr>
          <w:color w:val="535353"/>
        </w:rPr>
        <w:t>spons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,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 xml:space="preserve">k </w:t>
      </w:r>
      <w:r>
        <w:rPr>
          <w:rFonts w:ascii="Verdana"/>
          <w:color w:val="535353"/>
        </w:rPr>
        <w:t>L</w:t>
      </w:r>
      <w:r>
        <w:rPr>
          <w:color w:val="535353"/>
        </w:rPr>
        <w:t>iv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Ma</w:t>
      </w:r>
      <w:r>
        <w:rPr>
          <w:color w:val="535353"/>
        </w:rPr>
        <w:t>tt</w:t>
      </w:r>
      <w:r>
        <w:rPr>
          <w:rFonts w:ascii="Verdana"/>
          <w:color w:val="535353"/>
        </w:rPr>
        <w:t>e</w:t>
      </w:r>
      <w:r>
        <w:rPr>
          <w:color w:val="535353"/>
        </w:rPr>
        <w:t>r mov</w:t>
      </w:r>
      <w:r>
        <w:rPr>
          <w:rFonts w:asci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nt w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f</w:t>
      </w:r>
      <w:r>
        <w:rPr>
          <w:color w:val="535353"/>
        </w:rPr>
        <w:t>orm</w:t>
      </w:r>
      <w:r>
        <w:rPr>
          <w:rFonts w:ascii="Verdana"/>
          <w:color w:val="535353"/>
        </w:rPr>
        <w:t>ed</w:t>
      </w:r>
      <w:r>
        <w:rPr>
          <w:color w:val="535353"/>
        </w:rPr>
        <w:t>.</w:t>
      </w:r>
    </w:p>
    <w:p w:rsidR="009F0D76" w:rsidRDefault="00BA5C19">
      <w:pPr>
        <w:pStyle w:val="Heading2"/>
        <w:spacing w:line="481" w:lineRule="exact"/>
        <w:ind w:right="221"/>
      </w:pPr>
      <w:r>
        <w:rPr>
          <w:color w:val="535353"/>
          <w:w w:val="95"/>
        </w:rPr>
        <w:t>3.)</w:t>
      </w:r>
    </w:p>
    <w:p w:rsidR="009F0D76" w:rsidRDefault="009F0D76">
      <w:pPr>
        <w:spacing w:line="481" w:lineRule="exact"/>
        <w:sectPr w:rsidR="009F0D76">
          <w:pgSz w:w="11910" w:h="16850"/>
          <w:pgMar w:top="180" w:right="0" w:bottom="280" w:left="0" w:header="720" w:footer="720" w:gutter="0"/>
          <w:cols w:space="720"/>
        </w:sectPr>
      </w:pPr>
    </w:p>
    <w:p w:rsidR="009F0D76" w:rsidRDefault="00BA5C19">
      <w:pPr>
        <w:tabs>
          <w:tab w:val="left" w:pos="8694"/>
        </w:tabs>
        <w:spacing w:before="14"/>
        <w:ind w:left="285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4870630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218" name="Rectangl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F3EEA3" id="Rectangle 202" o:spid="_x0000_s1026" style="position:absolute;margin-left:0;margin-top:0;width:595.5pt;height:842.25pt;z-index:-162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" fillcolor="#fff9f1" stroked="f">
                <w10:wrap anchorx="page" anchory="page"/>
              </v:rect>
            </w:pict>
          </mc:Fallback>
        </mc:AlternateContent>
      </w:r>
      <w:r>
        <w:rPr>
          <w:rFonts w:ascii="Verdana"/>
          <w:color w:val="535353"/>
          <w:sz w:val="20"/>
        </w:rPr>
        <w:t>A</w:t>
      </w:r>
      <w:r>
        <w:rPr>
          <w:rFonts w:ascii="Verdana"/>
          <w:color w:val="535353"/>
          <w:spacing w:val="-29"/>
          <w:sz w:val="20"/>
        </w:rPr>
        <w:t xml:space="preserve"> </w:t>
      </w:r>
      <w:r>
        <w:rPr>
          <w:color w:val="535353"/>
          <w:sz w:val="20"/>
        </w:rPr>
        <w:t>p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r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nt's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g</w:t>
      </w:r>
      <w:r>
        <w:rPr>
          <w:color w:val="535353"/>
          <w:sz w:val="20"/>
        </w:rPr>
        <w:t>ui</w:t>
      </w:r>
      <w:r>
        <w:rPr>
          <w:rFonts w:ascii="Verdana"/>
          <w:color w:val="535353"/>
          <w:sz w:val="20"/>
        </w:rPr>
        <w:t>de</w:t>
      </w:r>
      <w:r>
        <w:rPr>
          <w:rFonts w:ascii="Verdana"/>
          <w:color w:val="535353"/>
          <w:spacing w:val="-28"/>
          <w:sz w:val="20"/>
        </w:rPr>
        <w:t xml:space="preserve"> </w:t>
      </w:r>
      <w:r>
        <w:rPr>
          <w:color w:val="535353"/>
          <w:sz w:val="20"/>
        </w:rPr>
        <w:t>to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B</w:t>
      </w:r>
      <w:r>
        <w:rPr>
          <w:color w:val="535353"/>
          <w:sz w:val="20"/>
        </w:rPr>
        <w:t>l</w:t>
      </w:r>
      <w:r>
        <w:rPr>
          <w:rFonts w:ascii="Verdana"/>
          <w:color w:val="535353"/>
          <w:sz w:val="20"/>
        </w:rPr>
        <w:t>ac</w:t>
      </w:r>
      <w:r>
        <w:rPr>
          <w:color w:val="535353"/>
          <w:sz w:val="20"/>
        </w:rPr>
        <w:t>k</w:t>
      </w:r>
      <w:r>
        <w:rPr>
          <w:color w:val="535353"/>
          <w:spacing w:val="-22"/>
          <w:sz w:val="20"/>
        </w:rPr>
        <w:t xml:space="preserve"> </w:t>
      </w:r>
      <w:r>
        <w:rPr>
          <w:rFonts w:ascii="Verdana"/>
          <w:color w:val="535353"/>
          <w:sz w:val="20"/>
        </w:rPr>
        <w:t>L</w:t>
      </w:r>
      <w:r>
        <w:rPr>
          <w:color w:val="535353"/>
          <w:sz w:val="20"/>
        </w:rPr>
        <w:t>iv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Ma</w:t>
      </w:r>
      <w:r>
        <w:rPr>
          <w:color w:val="535353"/>
          <w:sz w:val="20"/>
        </w:rPr>
        <w:t>tt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r</w:t>
      </w:r>
      <w:r>
        <w:rPr>
          <w:color w:val="535353"/>
          <w:sz w:val="20"/>
        </w:rPr>
        <w:tab/>
      </w:r>
      <w:r>
        <w:rPr>
          <w:rFonts w:ascii="Verdana"/>
          <w:color w:val="535353"/>
          <w:sz w:val="20"/>
        </w:rPr>
        <w:t>W</w:t>
      </w:r>
      <w:r>
        <w:rPr>
          <w:color w:val="535353"/>
          <w:sz w:val="20"/>
        </w:rPr>
        <w:t>h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t is th</w:t>
      </w:r>
      <w:r>
        <w:rPr>
          <w:rFonts w:ascii="Verdana"/>
          <w:color w:val="535353"/>
          <w:sz w:val="20"/>
        </w:rPr>
        <w:t>e BLM</w:t>
      </w:r>
      <w:r>
        <w:rPr>
          <w:rFonts w:ascii="Verdana"/>
          <w:color w:val="535353"/>
          <w:spacing w:val="-30"/>
          <w:sz w:val="20"/>
        </w:rPr>
        <w:t xml:space="preserve"> </w:t>
      </w:r>
      <w:r>
        <w:rPr>
          <w:color w:val="535353"/>
          <w:sz w:val="20"/>
        </w:rPr>
        <w:t>mov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m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nt?</w:t>
      </w: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spacing w:before="6"/>
        <w:rPr>
          <w:sz w:val="19"/>
        </w:rPr>
      </w:pPr>
    </w:p>
    <w:p w:rsidR="009F0D76" w:rsidRDefault="00BA5C19">
      <w:pPr>
        <w:pStyle w:val="BodyText"/>
        <w:tabs>
          <w:tab w:val="left" w:pos="2147"/>
          <w:tab w:val="left" w:pos="2673"/>
          <w:tab w:val="left" w:pos="3320"/>
          <w:tab w:val="left" w:pos="4359"/>
          <w:tab w:val="left" w:pos="4994"/>
          <w:tab w:val="left" w:pos="5566"/>
          <w:tab w:val="left" w:pos="6922"/>
          <w:tab w:val="left" w:pos="7358"/>
        </w:tabs>
        <w:spacing w:before="47" w:line="216" w:lineRule="auto"/>
        <w:ind w:left="1191" w:right="3776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63552" behindDoc="1" locked="0" layoutInCell="1" allowOverlap="1">
                <wp:simplePos x="0" y="0"/>
                <wp:positionH relativeFrom="page">
                  <wp:posOffset>2573655</wp:posOffset>
                </wp:positionH>
                <wp:positionV relativeFrom="paragraph">
                  <wp:posOffset>1238250</wp:posOffset>
                </wp:positionV>
                <wp:extent cx="22225" cy="9525"/>
                <wp:effectExtent l="0" t="0" r="0" b="0"/>
                <wp:wrapNone/>
                <wp:docPr id="217" name="Rectangl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0F33D8" id="Rectangle 201" o:spid="_x0000_s1026" style="position:absolute;margin-left:202.65pt;margin-top:97.5pt;width:1.75pt;height:.75pt;z-index:-1625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5252556</wp:posOffset>
            </wp:positionH>
            <wp:positionV relativeFrom="paragraph">
              <wp:posOffset>52548</wp:posOffset>
            </wp:positionV>
            <wp:extent cx="1763192" cy="2558359"/>
            <wp:effectExtent l="0" t="0" r="0" b="0"/>
            <wp:wrapNone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3192" cy="25583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mov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 s</w:t>
      </w:r>
      <w:r>
        <w:rPr>
          <w:rFonts w:ascii="Verdana" w:hAnsi="Verdana"/>
          <w:color w:val="535353"/>
        </w:rPr>
        <w:t>ee</w:t>
      </w:r>
      <w:r>
        <w:rPr>
          <w:color w:val="535353"/>
        </w:rPr>
        <w:t>ks to “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ad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whit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supr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y, stop viol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ce 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li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 xml:space="preserve">ed </w:t>
      </w:r>
      <w:r>
        <w:rPr>
          <w:color w:val="535353"/>
        </w:rPr>
        <w:t xml:space="preserve">on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 xml:space="preserve">k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ommuniti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s,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 c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 xml:space="preserve">e a </w:t>
      </w:r>
      <w:r>
        <w:rPr>
          <w:color w:val="535353"/>
          <w:spacing w:val="-4"/>
        </w:rPr>
        <w:t>s</w:t>
      </w:r>
      <w:r>
        <w:rPr>
          <w:rFonts w:ascii="Verdana" w:hAnsi="Verdana"/>
          <w:color w:val="535353"/>
          <w:spacing w:val="-4"/>
        </w:rPr>
        <w:t xml:space="preserve">afe </w:t>
      </w:r>
      <w:r>
        <w:rPr>
          <w:color w:val="535353"/>
        </w:rPr>
        <w:t>sp</w:t>
      </w:r>
      <w:r>
        <w:rPr>
          <w:rFonts w:ascii="Verdana" w:hAnsi="Verdana"/>
          <w:color w:val="535353"/>
        </w:rPr>
        <w:t>ace</w:t>
      </w:r>
      <w:r>
        <w:rPr>
          <w:rFonts w:ascii="Verdana" w:hAnsi="Verdana"/>
          <w:color w:val="535353"/>
          <w:spacing w:val="-45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ommuniti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s,</w:t>
      </w:r>
      <w:r>
        <w:rPr>
          <w:color w:val="535353"/>
          <w:spacing w:val="-36"/>
        </w:rPr>
        <w:t xml:space="preserve"> </w:t>
      </w:r>
      <w:r>
        <w:rPr>
          <w:color w:val="535353"/>
        </w:rPr>
        <w:t>im</w:t>
      </w:r>
      <w:r>
        <w:rPr>
          <w:rFonts w:ascii="Verdana" w:hAnsi="Verdana"/>
          <w:color w:val="535353"/>
        </w:rPr>
        <w:t>ag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tion,</w:t>
      </w:r>
      <w:r>
        <w:rPr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44"/>
        </w:rPr>
        <w:t xml:space="preserve"> </w:t>
      </w:r>
      <w:r>
        <w:rPr>
          <w:color w:val="535353"/>
        </w:rPr>
        <w:t>innov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tion.” </w:t>
      </w:r>
      <w:r>
        <w:rPr>
          <w:rFonts w:ascii="Verdana" w:hAnsi="Verdana"/>
          <w:color w:val="535353"/>
        </w:rPr>
        <w:t>I</w:t>
      </w:r>
      <w:r>
        <w:rPr>
          <w:color w:val="535353"/>
        </w:rPr>
        <w:t>t sp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 xml:space="preserve">ks out </w:t>
      </w:r>
      <w:r>
        <w:rPr>
          <w:rFonts w:ascii="Verdana" w:hAnsi="Verdana"/>
          <w:color w:val="535353"/>
        </w:rPr>
        <w:t>aga</w:t>
      </w:r>
      <w:r>
        <w:rPr>
          <w:color w:val="535353"/>
        </w:rPr>
        <w:t>inst poli</w:t>
      </w:r>
      <w:r>
        <w:rPr>
          <w:rFonts w:ascii="Verdana" w:hAnsi="Verdana"/>
          <w:color w:val="535353"/>
        </w:rPr>
        <w:t>ce b</w:t>
      </w:r>
      <w:r>
        <w:rPr>
          <w:color w:val="535353"/>
        </w:rPr>
        <w:t>rut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lity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38"/>
        </w:rPr>
        <w:t xml:space="preserve"> </w:t>
      </w:r>
      <w:r>
        <w:rPr>
          <w:color w:val="535353"/>
        </w:rPr>
        <w:t>un</w:t>
      </w:r>
      <w:r>
        <w:rPr>
          <w:rFonts w:ascii="Verdana" w:hAnsi="Verdana"/>
          <w:color w:val="535353"/>
        </w:rPr>
        <w:t>acc</w:t>
      </w:r>
      <w:r>
        <w:rPr>
          <w:color w:val="535353"/>
        </w:rPr>
        <w:t>ount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 xml:space="preserve">ility, </w:t>
      </w:r>
      <w:hyperlink r:id="rId15">
        <w:r>
          <w:rPr>
            <w:color w:val="535353"/>
          </w:rPr>
          <w:t>not sol</w:t>
        </w:r>
        <w:r>
          <w:rPr>
            <w:rFonts w:ascii="Verdana" w:hAnsi="Verdana"/>
            <w:color w:val="535353"/>
          </w:rPr>
          <w:t>e</w:t>
        </w:r>
        <w:r>
          <w:rPr>
            <w:color w:val="535353"/>
          </w:rPr>
          <w:t>ly with r</w:t>
        </w:r>
        <w:r>
          <w:rPr>
            <w:rFonts w:ascii="Verdana" w:hAnsi="Verdana"/>
            <w:color w:val="535353"/>
          </w:rPr>
          <w:t>ega</w:t>
        </w:r>
        <w:r>
          <w:rPr>
            <w:color w:val="535353"/>
          </w:rPr>
          <w:t>r</w:t>
        </w:r>
        <w:r>
          <w:rPr>
            <w:rFonts w:ascii="Verdana" w:hAnsi="Verdana"/>
            <w:color w:val="535353"/>
          </w:rPr>
          <w:t xml:space="preserve">d </w:t>
        </w:r>
        <w:r>
          <w:rPr>
            <w:color w:val="535353"/>
          </w:rPr>
          <w:t xml:space="preserve">to </w:t>
        </w:r>
        <w:r>
          <w:rPr>
            <w:rFonts w:ascii="Verdana" w:hAnsi="Verdana"/>
            <w:color w:val="535353"/>
            <w:u w:val="single" w:color="535353"/>
          </w:rPr>
          <w:t>Ge</w:t>
        </w:r>
        <w:r>
          <w:rPr>
            <w:color w:val="535353"/>
            <w:u w:val="single" w:color="535353"/>
          </w:rPr>
          <w:t>or</w:t>
        </w:r>
        <w:r>
          <w:rPr>
            <w:rFonts w:ascii="Verdana" w:hAnsi="Verdana"/>
            <w:color w:val="535353"/>
          </w:rPr>
          <w:t>g</w:t>
        </w:r>
        <w:r>
          <w:rPr>
            <w:rFonts w:ascii="Verdana" w:hAnsi="Verdana"/>
            <w:color w:val="535353"/>
            <w:u w:val="single" w:color="535353"/>
          </w:rPr>
          <w:t>e F</w:t>
        </w:r>
        <w:r>
          <w:rPr>
            <w:color w:val="535353"/>
            <w:u w:val="single" w:color="535353"/>
          </w:rPr>
          <w:t>lo</w:t>
        </w:r>
        <w:r>
          <w:rPr>
            <w:color w:val="535353"/>
          </w:rPr>
          <w:t>y</w:t>
        </w:r>
        <w:r>
          <w:rPr>
            <w:rFonts w:ascii="Verdana" w:hAnsi="Verdana"/>
            <w:color w:val="535353"/>
            <w:u w:val="single" w:color="535353"/>
          </w:rPr>
          <w:t>d</w:t>
        </w:r>
        <w:r>
          <w:rPr>
            <w:color w:val="535353"/>
          </w:rPr>
          <w:t xml:space="preserve">, </w:t>
        </w:r>
        <w:r>
          <w:rPr>
            <w:rFonts w:ascii="Verdana" w:hAnsi="Verdana"/>
            <w:color w:val="535353"/>
          </w:rPr>
          <w:t>b</w:t>
        </w:r>
        <w:r>
          <w:rPr>
            <w:color w:val="535353"/>
          </w:rPr>
          <w:t xml:space="preserve">ut </w:t>
        </w:r>
        <w:r>
          <w:rPr>
            <w:rFonts w:ascii="Verdana" w:hAnsi="Verdana"/>
            <w:color w:val="535353"/>
          </w:rPr>
          <w:t>a</w:t>
        </w:r>
        <w:r>
          <w:rPr>
            <w:color w:val="535353"/>
          </w:rPr>
          <w:t xml:space="preserve">lso </w:t>
        </w:r>
        <w:r>
          <w:rPr>
            <w:rFonts w:ascii="Verdana" w:hAnsi="Verdana"/>
            <w:color w:val="535353"/>
            <w:u w:val="single" w:color="535353"/>
          </w:rPr>
          <w:t>B</w:t>
        </w:r>
        <w:r>
          <w:rPr>
            <w:color w:val="535353"/>
            <w:u w:val="single" w:color="535353"/>
          </w:rPr>
          <w:t>r</w:t>
        </w:r>
        <w:r>
          <w:rPr>
            <w:rFonts w:ascii="Verdana" w:hAnsi="Verdana"/>
            <w:color w:val="535353"/>
            <w:u w:val="single" w:color="535353"/>
          </w:rPr>
          <w:t>e</w:t>
        </w:r>
        <w:r>
          <w:rPr>
            <w:color w:val="535353"/>
            <w:u w:val="single" w:color="535353"/>
          </w:rPr>
          <w:t>onn</w:t>
        </w:r>
        <w:r>
          <w:rPr>
            <w:rFonts w:ascii="Verdana" w:hAnsi="Verdana"/>
            <w:color w:val="535353"/>
            <w:u w:val="single" w:color="535353"/>
          </w:rPr>
          <w:t>a</w:t>
        </w:r>
        <w:r>
          <w:rPr>
            <w:rFonts w:ascii="Verdana" w:hAnsi="Verdana"/>
            <w:color w:val="535353"/>
          </w:rPr>
          <w:t xml:space="preserve"> </w:t>
        </w:r>
        <w:r>
          <w:rPr>
            <w:rFonts w:ascii="Verdana" w:hAnsi="Verdana"/>
            <w:color w:val="535353"/>
            <w:u w:val="single" w:color="535353"/>
          </w:rPr>
          <w:t>Ta</w:t>
        </w:r>
        <w:r>
          <w:rPr>
            <w:color w:val="535353"/>
          </w:rPr>
          <w:t>y</w:t>
        </w:r>
        <w:r>
          <w:rPr>
            <w:color w:val="535353"/>
            <w:u w:val="single" w:color="535353"/>
          </w:rPr>
          <w:t>lor</w:t>
        </w:r>
        <w:r>
          <w:rPr>
            <w:color w:val="535353"/>
          </w:rPr>
          <w:t>,</w:t>
        </w:r>
      </w:hyperlink>
      <w:r>
        <w:rPr>
          <w:color w:val="535353"/>
        </w:rPr>
        <w:tab/>
      </w:r>
      <w:hyperlink r:id="rId16">
        <w:r>
          <w:rPr>
            <w:rFonts w:ascii="Verdana" w:hAnsi="Verdana"/>
            <w:color w:val="535353"/>
            <w:u w:val="single" w:color="535353"/>
          </w:rPr>
          <w:t>A</w:t>
        </w:r>
        <w:r>
          <w:rPr>
            <w:color w:val="535353"/>
            <w:u w:val="single" w:color="535353"/>
          </w:rPr>
          <w:t>hm</w:t>
        </w:r>
        <w:r>
          <w:rPr>
            <w:rFonts w:ascii="Verdana" w:hAnsi="Verdana"/>
            <w:color w:val="535353"/>
            <w:u w:val="single" w:color="535353"/>
          </w:rPr>
          <w:t>a</w:t>
        </w:r>
        <w:r>
          <w:rPr>
            <w:color w:val="535353"/>
            <w:u w:val="single" w:color="535353"/>
          </w:rPr>
          <w:t>u</w:t>
        </w:r>
        <w:r>
          <w:rPr>
            <w:rFonts w:ascii="Verdana" w:hAnsi="Verdana"/>
            <w:color w:val="535353"/>
            <w:u w:val="single" w:color="535353"/>
          </w:rPr>
          <w:t>d</w:t>
        </w:r>
        <w:r>
          <w:rPr>
            <w:rFonts w:ascii="Verdana" w:hAnsi="Verdana"/>
            <w:color w:val="535353"/>
            <w:u w:val="single" w:color="535353"/>
          </w:rPr>
          <w:tab/>
          <w:t>A</w:t>
        </w:r>
        <w:r>
          <w:rPr>
            <w:color w:val="535353"/>
            <w:u w:val="single" w:color="535353"/>
          </w:rPr>
          <w:t>r</w:t>
        </w:r>
        <w:r>
          <w:rPr>
            <w:rFonts w:ascii="Verdana" w:hAnsi="Verdana"/>
            <w:color w:val="535353"/>
            <w:u w:val="single" w:color="535353"/>
          </w:rPr>
          <w:t>be</w:t>
        </w:r>
        <w:r>
          <w:rPr>
            <w:color w:val="535353"/>
            <w:u w:val="single" w:color="535353"/>
          </w:rPr>
          <w:t>r</w:t>
        </w:r>
        <w:r>
          <w:rPr>
            <w:color w:val="535353"/>
          </w:rPr>
          <w:t>y</w:t>
        </w:r>
      </w:hyperlink>
      <w:hyperlink r:id="rId17">
        <w:r>
          <w:rPr>
            <w:color w:val="535353"/>
          </w:rPr>
          <w:t>,</w:t>
        </w:r>
        <w:r>
          <w:rPr>
            <w:color w:val="535353"/>
          </w:rPr>
          <w:tab/>
        </w:r>
        <w:r>
          <w:rPr>
            <w:rFonts w:ascii="Verdana" w:hAnsi="Verdana"/>
            <w:color w:val="535353"/>
          </w:rPr>
          <w:t>a</w:t>
        </w:r>
        <w:r>
          <w:rPr>
            <w:color w:val="535353"/>
          </w:rPr>
          <w:t>n</w:t>
        </w:r>
        <w:r>
          <w:rPr>
            <w:rFonts w:ascii="Verdana" w:hAnsi="Verdana"/>
            <w:color w:val="535353"/>
          </w:rPr>
          <w:t>d</w:t>
        </w:r>
        <w:r>
          <w:rPr>
            <w:rFonts w:ascii="Verdana" w:hAnsi="Verdana"/>
            <w:color w:val="535353"/>
          </w:rPr>
          <w:tab/>
        </w:r>
        <w:r>
          <w:rPr>
            <w:color w:val="535353"/>
          </w:rPr>
          <w:t>th</w:t>
        </w:r>
        <w:r>
          <w:rPr>
            <w:rFonts w:ascii="Verdana" w:hAnsi="Verdana"/>
            <w:color w:val="535353"/>
          </w:rPr>
          <w:t>e</w:t>
        </w:r>
        <w:r>
          <w:rPr>
            <w:rFonts w:ascii="Verdana" w:hAnsi="Verdana"/>
            <w:color w:val="535353"/>
          </w:rPr>
          <w:tab/>
        </w:r>
        <w:r>
          <w:rPr>
            <w:color w:val="535353"/>
          </w:rPr>
          <w:t>thous</w:t>
        </w:r>
        <w:r>
          <w:rPr>
            <w:rFonts w:ascii="Verdana" w:hAnsi="Verdana"/>
            <w:color w:val="535353"/>
          </w:rPr>
          <w:t>a</w:t>
        </w:r>
        <w:r>
          <w:rPr>
            <w:color w:val="535353"/>
          </w:rPr>
          <w:t>n</w:t>
        </w:r>
        <w:r>
          <w:rPr>
            <w:rFonts w:ascii="Verdana" w:hAnsi="Verdana"/>
            <w:color w:val="535353"/>
          </w:rPr>
          <w:t>d</w:t>
        </w:r>
        <w:r>
          <w:rPr>
            <w:color w:val="535353"/>
          </w:rPr>
          <w:t>s</w:t>
        </w:r>
        <w:r>
          <w:rPr>
            <w:color w:val="535353"/>
          </w:rPr>
          <w:tab/>
          <w:t>o</w:t>
        </w:r>
        <w:r>
          <w:rPr>
            <w:rFonts w:ascii="Verdana" w:hAnsi="Verdana"/>
            <w:color w:val="535353"/>
          </w:rPr>
          <w:t>f</w:t>
        </w:r>
        <w:r>
          <w:rPr>
            <w:rFonts w:ascii="Verdana" w:hAnsi="Verdana"/>
            <w:color w:val="535353"/>
          </w:rPr>
          <w:tab/>
        </w:r>
        <w:r>
          <w:rPr>
            <w:color w:val="535353"/>
            <w:spacing w:val="-3"/>
            <w:w w:val="95"/>
          </w:rPr>
          <w:t>vi</w:t>
        </w:r>
        <w:r>
          <w:rPr>
            <w:rFonts w:ascii="Verdana" w:hAnsi="Verdana"/>
            <w:color w:val="535353"/>
            <w:spacing w:val="-3"/>
            <w:w w:val="95"/>
          </w:rPr>
          <w:t>c</w:t>
        </w:r>
        <w:r>
          <w:rPr>
            <w:color w:val="535353"/>
            <w:spacing w:val="-3"/>
            <w:w w:val="95"/>
          </w:rPr>
          <w:t>tims</w:t>
        </w:r>
      </w:hyperlink>
      <w:r>
        <w:rPr>
          <w:color w:val="535353"/>
          <w:spacing w:val="-3"/>
          <w:w w:val="95"/>
        </w:rPr>
        <w:t xml:space="preserve"> </w:t>
      </w:r>
      <w:r>
        <w:rPr>
          <w:color w:val="535353"/>
        </w:rPr>
        <w:t>wron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ly tr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ed b</w:t>
      </w:r>
      <w:r>
        <w:rPr>
          <w:color w:val="535353"/>
        </w:rPr>
        <w:t>y th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poli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 xml:space="preserve">. </w:t>
      </w:r>
      <w:r>
        <w:rPr>
          <w:rFonts w:ascii="Verdana" w:hAnsi="Verdana"/>
          <w:color w:val="535353"/>
        </w:rPr>
        <w:t>W</w:t>
      </w:r>
      <w:r>
        <w:rPr>
          <w:color w:val="535353"/>
        </w:rPr>
        <w:t xml:space="preserve">hilst it is not 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w mov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nt,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its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ss</w:t>
      </w:r>
      <w:r>
        <w:rPr>
          <w:rFonts w:ascii="Verdana" w:hAnsi="Verdana"/>
          <w:color w:val="535353"/>
        </w:rPr>
        <w:t>age</w:t>
      </w:r>
      <w:r>
        <w:rPr>
          <w:rFonts w:ascii="Verdana" w:hAnsi="Verdana"/>
          <w:color w:val="535353"/>
          <w:spacing w:val="-20"/>
        </w:rPr>
        <w:t xml:space="preserve"> </w:t>
      </w:r>
      <w:r>
        <w:rPr>
          <w:color w:val="535353"/>
        </w:rPr>
        <w:t>is</w:t>
      </w:r>
      <w:r>
        <w:rPr>
          <w:color w:val="535353"/>
          <w:spacing w:val="-11"/>
        </w:rPr>
        <w:t xml:space="preserve"> 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>ntr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0"/>
        </w:rPr>
        <w:t xml:space="preserve"> </w:t>
      </w:r>
      <w:r>
        <w:rPr>
          <w:color w:val="535353"/>
        </w:rPr>
        <w:t>pr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11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nti-r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ist mov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nt.</w:t>
      </w:r>
      <w:r>
        <w:rPr>
          <w:color w:val="535353"/>
        </w:rPr>
        <w:tab/>
      </w:r>
      <w:r>
        <w:rPr>
          <w:rFonts w:ascii="Verdana" w:hAns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st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 "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 xml:space="preserve">k </w:t>
      </w:r>
      <w:r>
        <w:rPr>
          <w:rFonts w:ascii="Verdana" w:hAnsi="Verdana"/>
          <w:color w:val="535353"/>
        </w:rPr>
        <w:t>L</w:t>
      </w:r>
      <w:r>
        <w:rPr>
          <w:color w:val="535353"/>
        </w:rPr>
        <w:t>iv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s </w:t>
      </w:r>
      <w:r>
        <w:rPr>
          <w:rFonts w:ascii="Verdana" w:hAnsi="Verdana"/>
          <w:color w:val="535353"/>
        </w:rPr>
        <w:t>Ma</w:t>
      </w:r>
      <w:r>
        <w:rPr>
          <w:color w:val="535353"/>
        </w:rPr>
        <w:t>tt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r" r</w:t>
      </w:r>
      <w:r>
        <w:rPr>
          <w:rFonts w:ascii="Verdana" w:hAnsi="Verdana"/>
          <w:color w:val="535353"/>
        </w:rPr>
        <w:t>efe</w:t>
      </w:r>
      <w:r>
        <w:rPr>
          <w:color w:val="535353"/>
        </w:rPr>
        <w:t xml:space="preserve">rs to </w:t>
      </w:r>
      <w:r>
        <w:rPr>
          <w:rFonts w:ascii="Verdana" w:hAnsi="Verdana"/>
          <w:color w:val="535353"/>
        </w:rPr>
        <w:t>a T</w:t>
      </w:r>
      <w:r>
        <w:rPr>
          <w:color w:val="535353"/>
        </w:rPr>
        <w:t>witt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9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sht</w:t>
      </w:r>
      <w:r>
        <w:rPr>
          <w:rFonts w:ascii="Verdana" w:hAnsi="Verdana"/>
          <w:color w:val="535353"/>
        </w:rPr>
        <w:t>ag</w:t>
      </w:r>
      <w:r>
        <w:rPr>
          <w:color w:val="535353"/>
        </w:rPr>
        <w:t>,</w:t>
      </w:r>
      <w:r>
        <w:rPr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m,</w:t>
      </w:r>
      <w:r>
        <w:rPr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slo</w:t>
      </w:r>
      <w:r>
        <w:rPr>
          <w:rFonts w:ascii="Verdana" w:hAnsi="Verdana"/>
          <w:color w:val="535353"/>
        </w:rPr>
        <w:t>ga</w:t>
      </w:r>
      <w:r>
        <w:rPr>
          <w:color w:val="535353"/>
        </w:rPr>
        <w:t>n,</w:t>
      </w:r>
      <w:r>
        <w:rPr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so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mov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nt,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or mov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nts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4"/>
        </w:rPr>
        <w:t xml:space="preserve"> 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roupin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s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justi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>.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I</w:t>
      </w:r>
      <w:r>
        <w:rPr>
          <w:color w:val="535353"/>
        </w:rPr>
        <w:t>t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rown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 xml:space="preserve">to </w:t>
      </w:r>
      <w:r>
        <w:rPr>
          <w:rFonts w:ascii="Verdana" w:hAnsi="Verdana"/>
          <w:color w:val="535353"/>
        </w:rPr>
        <w:t>bec</w:t>
      </w:r>
      <w:r>
        <w:rPr>
          <w:color w:val="535353"/>
        </w:rPr>
        <w:t>om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9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29"/>
        </w:rPr>
        <w:t xml:space="preserve"> 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lo</w:t>
      </w:r>
      <w:r>
        <w:rPr>
          <w:rFonts w:ascii="Verdana" w:hAnsi="Verdana"/>
          <w:color w:val="535353"/>
        </w:rPr>
        <w:t>ba</w:t>
      </w:r>
      <w:r>
        <w:rPr>
          <w:color w:val="535353"/>
        </w:rPr>
        <w:t>l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mov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-</w:t>
      </w:r>
      <w:r>
        <w:rPr>
          <w:color w:val="535353"/>
          <w:spacing w:val="-2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int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tion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hum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hts mov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-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om</w:t>
      </w:r>
      <w:r>
        <w:rPr>
          <w:rFonts w:ascii="Verdana" w:hAnsi="Verdana"/>
          <w:color w:val="535353"/>
        </w:rPr>
        <w:t>ba</w:t>
      </w:r>
      <w:r>
        <w:rPr>
          <w:color w:val="535353"/>
        </w:rPr>
        <w:t>t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ism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mo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rn-</w:t>
      </w:r>
      <w:r>
        <w:rPr>
          <w:rFonts w:ascii="Verdana" w:hAnsi="Verdana"/>
          <w:color w:val="535353"/>
        </w:rPr>
        <w:t>da</w:t>
      </w:r>
      <w:r>
        <w:rPr>
          <w:color w:val="535353"/>
        </w:rPr>
        <w:t>y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so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ty.</w:t>
      </w:r>
    </w:p>
    <w:p w:rsidR="009F0D76" w:rsidRDefault="009F0D76">
      <w:pPr>
        <w:pStyle w:val="BodyText"/>
        <w:spacing w:before="6"/>
        <w:rPr>
          <w:sz w:val="19"/>
        </w:rPr>
      </w:pPr>
    </w:p>
    <w:p w:rsidR="009F0D76" w:rsidRDefault="00BA5C19">
      <w:pPr>
        <w:pStyle w:val="Heading4"/>
        <w:ind w:left="1461"/>
      </w:pPr>
      <w:r>
        <w:rPr>
          <w:color w:val="535353"/>
          <w:spacing w:val="-1"/>
          <w:w w:val="111"/>
        </w:rPr>
        <w:t>B</w:t>
      </w:r>
      <w:r>
        <w:rPr>
          <w:color w:val="535353"/>
          <w:spacing w:val="-1"/>
          <w:w w:val="99"/>
        </w:rPr>
        <w:t>u</w:t>
      </w:r>
      <w:r>
        <w:rPr>
          <w:color w:val="535353"/>
          <w:w w:val="174"/>
        </w:rPr>
        <w:t>t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87"/>
        </w:rPr>
        <w:t>h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97"/>
        </w:rPr>
        <w:t>w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74"/>
        </w:rPr>
        <w:t>d</w:t>
      </w:r>
      <w:r>
        <w:rPr>
          <w:color w:val="535353"/>
          <w:w w:val="72"/>
        </w:rPr>
        <w:t>o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97"/>
        </w:rPr>
        <w:t>w</w:t>
      </w:r>
      <w:r>
        <w:rPr>
          <w:color w:val="535353"/>
          <w:w w:val="101"/>
        </w:rPr>
        <w:t>e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11"/>
        </w:rPr>
        <w:t>x</w:t>
      </w:r>
      <w:r>
        <w:rPr>
          <w:color w:val="535353"/>
          <w:spacing w:val="-1"/>
          <w:w w:val="76"/>
        </w:rPr>
        <w:t>p</w:t>
      </w:r>
      <w:r>
        <w:rPr>
          <w:color w:val="535353"/>
          <w:spacing w:val="-1"/>
          <w:w w:val="151"/>
        </w:rPr>
        <w:t>l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35"/>
        </w:rPr>
        <w:t>i</w:t>
      </w:r>
      <w:r>
        <w:rPr>
          <w:color w:val="535353"/>
          <w:w w:val="104"/>
        </w:rPr>
        <w:t>n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  <w:w w:val="87"/>
        </w:rPr>
        <w:t>h</w:t>
      </w:r>
      <w:r>
        <w:rPr>
          <w:color w:val="535353"/>
          <w:spacing w:val="-1"/>
          <w:w w:val="135"/>
        </w:rPr>
        <w:t>i</w:t>
      </w:r>
      <w:r>
        <w:rPr>
          <w:color w:val="535353"/>
          <w:w w:val="131"/>
        </w:rPr>
        <w:t>s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74"/>
        </w:rPr>
        <w:t>t</w:t>
      </w:r>
      <w:r>
        <w:rPr>
          <w:color w:val="535353"/>
          <w:w w:val="72"/>
        </w:rPr>
        <w:t>o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99"/>
        </w:rPr>
        <w:t>u</w:t>
      </w:r>
      <w:r>
        <w:rPr>
          <w:color w:val="535353"/>
          <w:w w:val="169"/>
        </w:rPr>
        <w:t>r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87"/>
        </w:rPr>
        <w:t>h</w:t>
      </w:r>
      <w:r>
        <w:rPr>
          <w:color w:val="535353"/>
          <w:spacing w:val="-1"/>
          <w:w w:val="135"/>
        </w:rPr>
        <w:t>i</w:t>
      </w:r>
      <w:r>
        <w:rPr>
          <w:color w:val="535353"/>
          <w:spacing w:val="-1"/>
          <w:w w:val="151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82"/>
        </w:rPr>
        <w:t>?</w:t>
      </w:r>
    </w:p>
    <w:p w:rsidR="009F0D76" w:rsidRDefault="009F0D76">
      <w:pPr>
        <w:pStyle w:val="BodyText"/>
        <w:spacing w:before="3"/>
        <w:rPr>
          <w:rFonts w:ascii="Century Gothic"/>
          <w:sz w:val="32"/>
        </w:rPr>
      </w:pPr>
    </w:p>
    <w:p w:rsidR="009F0D76" w:rsidRDefault="00BA5C19">
      <w:pPr>
        <w:pStyle w:val="BodyText"/>
        <w:spacing w:before="1" w:line="216" w:lineRule="auto"/>
        <w:ind w:left="1191" w:right="861"/>
        <w:jc w:val="both"/>
      </w:pPr>
      <w:r>
        <w:rPr>
          <w:rFonts w:ascii="Verdana" w:hAnsi="Verdana"/>
          <w:color w:val="535353"/>
        </w:rPr>
        <w:t>W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 w</w:t>
      </w:r>
      <w:r>
        <w:rPr>
          <w:rFonts w:ascii="Verdana" w:hAnsi="Verdana"/>
          <w:color w:val="535353"/>
        </w:rPr>
        <w:t>e e</w:t>
      </w:r>
      <w:r>
        <w:rPr>
          <w:color w:val="535353"/>
        </w:rPr>
        <w:t>xpl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in </w:t>
      </w:r>
      <w:r>
        <w:rPr>
          <w:rFonts w:ascii="Verdana" w:hAnsi="Verdana"/>
          <w:color w:val="535353"/>
        </w:rPr>
        <w:t xml:space="preserve">BLM </w:t>
      </w:r>
      <w:r>
        <w:rPr>
          <w:color w:val="535353"/>
        </w:rPr>
        <w:t xml:space="preserve">to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n, you’r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not s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 no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 xml:space="preserve">y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ls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rs. </w:t>
      </w:r>
      <w:r>
        <w:rPr>
          <w:rFonts w:ascii="Verdana" w:hAnsi="Verdana"/>
          <w:color w:val="535353"/>
        </w:rPr>
        <w:t>H</w:t>
      </w:r>
      <w:r>
        <w:rPr>
          <w:color w:val="535353"/>
        </w:rPr>
        <w:t>ow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r,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 xml:space="preserve">y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our</w:t>
      </w:r>
      <w:r>
        <w:rPr>
          <w:rFonts w:ascii="Verdana" w:hAnsi="Verdana"/>
          <w:color w:val="535353"/>
        </w:rPr>
        <w:t>ag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‘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ll liv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 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r’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 p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nts w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risk 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kin</w:t>
      </w:r>
      <w:r>
        <w:rPr>
          <w:rFonts w:ascii="Verdana" w:hAnsi="Verdana"/>
          <w:color w:val="535353"/>
        </w:rPr>
        <w:t>g a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 th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 xml:space="preserve">l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ff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ulty</w:t>
      </w:r>
      <w:r>
        <w:rPr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fe</w:t>
      </w:r>
      <w:r>
        <w:rPr>
          <w:color w:val="535353"/>
        </w:rPr>
        <w:t>lt</w:t>
      </w:r>
      <w:r>
        <w:rPr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y</w:t>
      </w:r>
      <w:r>
        <w:rPr>
          <w:color w:val="535353"/>
          <w:spacing w:val="-35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ommuniti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s.</w:t>
      </w:r>
      <w:r>
        <w:rPr>
          <w:color w:val="535353"/>
          <w:spacing w:val="-35"/>
        </w:rPr>
        <w:t xml:space="preserve"> </w:t>
      </w:r>
      <w:r>
        <w:rPr>
          <w:rFonts w:ascii="Verdana" w:hAns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4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4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-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ly</w:t>
      </w:r>
      <w:r>
        <w:rPr>
          <w:color w:val="535353"/>
          <w:spacing w:val="-35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lo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36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35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lp</w:t>
      </w:r>
      <w:r>
        <w:rPr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 un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rst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 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 xml:space="preserve">k </w:t>
      </w:r>
      <w:r>
        <w:rPr>
          <w:rFonts w:ascii="Verdana" w:hAnsi="Verdana"/>
          <w:color w:val="535353"/>
        </w:rPr>
        <w:t>L</w:t>
      </w:r>
      <w:r>
        <w:rPr>
          <w:color w:val="535353"/>
        </w:rPr>
        <w:t>iv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11"/>
        </w:rPr>
        <w:t xml:space="preserve"> </w:t>
      </w:r>
      <w:r>
        <w:rPr>
          <w:rFonts w:ascii="Verdana" w:hAnsi="Verdana"/>
          <w:color w:val="535353"/>
        </w:rPr>
        <w:t>Ma</w:t>
      </w:r>
      <w:r>
        <w:rPr>
          <w:color w:val="535353"/>
        </w:rPr>
        <w:t>tt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r:</w:t>
      </w:r>
    </w:p>
    <w:p w:rsidR="009F0D76" w:rsidRDefault="009F0D76">
      <w:pPr>
        <w:pStyle w:val="BodyText"/>
      </w:pPr>
    </w:p>
    <w:p w:rsidR="009F0D76" w:rsidRDefault="00BA5C19">
      <w:pPr>
        <w:pStyle w:val="BodyText"/>
        <w:spacing w:before="199" w:line="148" w:lineRule="auto"/>
        <w:ind w:left="1461" w:right="5110" w:hanging="631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4775835</wp:posOffset>
                </wp:positionH>
                <wp:positionV relativeFrom="paragraph">
                  <wp:posOffset>107315</wp:posOffset>
                </wp:positionV>
                <wp:extent cx="2578100" cy="5346065"/>
                <wp:effectExtent l="0" t="0" r="0" b="0"/>
                <wp:wrapNone/>
                <wp:docPr id="203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8100" cy="5346065"/>
                          <a:chOff x="7521" y="169"/>
                          <a:chExt cx="4060" cy="8419"/>
                        </a:xfrm>
                      </wpg:grpSpPr>
                      <wps:wsp>
                        <wps:cNvPr id="204" name="Rectangle 200"/>
                        <wps:cNvSpPr>
                          <a:spLocks noChangeArrowheads="1"/>
                        </wps:cNvSpPr>
                        <wps:spPr bwMode="auto">
                          <a:xfrm>
                            <a:off x="7521" y="5804"/>
                            <a:ext cx="4039" cy="354"/>
                          </a:xfrm>
                          <a:prstGeom prst="rect">
                            <a:avLst/>
                          </a:prstGeom>
                          <a:solidFill>
                            <a:srgbClr val="FBCFB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199"/>
                        <wps:cNvSpPr>
                          <a:spLocks/>
                        </wps:cNvSpPr>
                        <wps:spPr bwMode="auto">
                          <a:xfrm>
                            <a:off x="7894" y="5944"/>
                            <a:ext cx="3173" cy="2214"/>
                          </a:xfrm>
                          <a:custGeom>
                            <a:avLst/>
                            <a:gdLst>
                              <a:gd name="T0" fmla="+- 0 8586 7895"/>
                              <a:gd name="T1" fmla="*/ T0 w 3173"/>
                              <a:gd name="T2" fmla="+- 0 8087 5944"/>
                              <a:gd name="T3" fmla="*/ 8087 h 2214"/>
                              <a:gd name="T4" fmla="+- 0 8392 7895"/>
                              <a:gd name="T5" fmla="*/ T4 w 3173"/>
                              <a:gd name="T6" fmla="+- 0 7869 5944"/>
                              <a:gd name="T7" fmla="*/ 7869 h 2214"/>
                              <a:gd name="T8" fmla="+- 0 8207 7895"/>
                              <a:gd name="T9" fmla="*/ T8 w 3173"/>
                              <a:gd name="T10" fmla="+- 0 7653 5944"/>
                              <a:gd name="T11" fmla="*/ 7653 h 2214"/>
                              <a:gd name="T12" fmla="+- 0 8050 7895"/>
                              <a:gd name="T13" fmla="*/ T12 w 3173"/>
                              <a:gd name="T14" fmla="+- 0 7457 5944"/>
                              <a:gd name="T15" fmla="*/ 7457 h 2214"/>
                              <a:gd name="T16" fmla="+- 0 7912 7895"/>
                              <a:gd name="T17" fmla="*/ T16 w 3173"/>
                              <a:gd name="T18" fmla="+- 0 7254 5944"/>
                              <a:gd name="T19" fmla="*/ 7254 h 2214"/>
                              <a:gd name="T20" fmla="+- 0 8335 7895"/>
                              <a:gd name="T21" fmla="*/ T20 w 3173"/>
                              <a:gd name="T22" fmla="+- 0 6684 5944"/>
                              <a:gd name="T23" fmla="*/ 6684 h 2214"/>
                              <a:gd name="T24" fmla="+- 0 8836 7895"/>
                              <a:gd name="T25" fmla="*/ T24 w 3173"/>
                              <a:gd name="T26" fmla="+- 0 6232 5944"/>
                              <a:gd name="T27" fmla="*/ 6232 h 2214"/>
                              <a:gd name="T28" fmla="+- 0 8840 7895"/>
                              <a:gd name="T29" fmla="*/ T28 w 3173"/>
                              <a:gd name="T30" fmla="+- 0 6156 5944"/>
                              <a:gd name="T31" fmla="*/ 6156 h 2214"/>
                              <a:gd name="T32" fmla="+- 0 9164 7895"/>
                              <a:gd name="T33" fmla="*/ T32 w 3173"/>
                              <a:gd name="T34" fmla="+- 0 6150 5944"/>
                              <a:gd name="T35" fmla="*/ 6150 h 2214"/>
                              <a:gd name="T36" fmla="+- 0 9139 7895"/>
                              <a:gd name="T37" fmla="*/ T36 w 3173"/>
                              <a:gd name="T38" fmla="+- 0 6099 5944"/>
                              <a:gd name="T39" fmla="*/ 6099 h 2214"/>
                              <a:gd name="T40" fmla="+- 0 9079 7895"/>
                              <a:gd name="T41" fmla="*/ T40 w 3173"/>
                              <a:gd name="T42" fmla="+- 0 5994 5944"/>
                              <a:gd name="T43" fmla="*/ 5994 h 2214"/>
                              <a:gd name="T44" fmla="+- 0 9091 7895"/>
                              <a:gd name="T45" fmla="*/ T44 w 3173"/>
                              <a:gd name="T46" fmla="+- 0 5944 5944"/>
                              <a:gd name="T47" fmla="*/ 5944 h 2214"/>
                              <a:gd name="T48" fmla="+- 0 9286 7895"/>
                              <a:gd name="T49" fmla="*/ T48 w 3173"/>
                              <a:gd name="T50" fmla="+- 0 6154 5944"/>
                              <a:gd name="T51" fmla="*/ 6154 h 2214"/>
                              <a:gd name="T52" fmla="+- 0 9210 7895"/>
                              <a:gd name="T53" fmla="*/ T52 w 3173"/>
                              <a:gd name="T54" fmla="+- 0 6278 5944"/>
                              <a:gd name="T55" fmla="*/ 6278 h 2214"/>
                              <a:gd name="T56" fmla="+- 0 9104 7895"/>
                              <a:gd name="T57" fmla="*/ T56 w 3173"/>
                              <a:gd name="T58" fmla="+- 0 6324 5944"/>
                              <a:gd name="T59" fmla="*/ 6324 h 2214"/>
                              <a:gd name="T60" fmla="+- 0 8769 7895"/>
                              <a:gd name="T61" fmla="*/ T60 w 3173"/>
                              <a:gd name="T62" fmla="+- 0 7368 5944"/>
                              <a:gd name="T63" fmla="*/ 7368 h 2214"/>
                              <a:gd name="T64" fmla="+- 0 9193 7895"/>
                              <a:gd name="T65" fmla="*/ T64 w 3173"/>
                              <a:gd name="T66" fmla="+- 0 7700 5944"/>
                              <a:gd name="T67" fmla="*/ 7700 h 2214"/>
                              <a:gd name="T68" fmla="+- 0 9352 7895"/>
                              <a:gd name="T69" fmla="*/ T68 w 3173"/>
                              <a:gd name="T70" fmla="+- 0 7717 5944"/>
                              <a:gd name="T71" fmla="*/ 7717 h 2214"/>
                              <a:gd name="T72" fmla="+- 0 9396 7895"/>
                              <a:gd name="T73" fmla="*/ T72 w 3173"/>
                              <a:gd name="T74" fmla="+- 0 7651 5944"/>
                              <a:gd name="T75" fmla="*/ 7651 h 2214"/>
                              <a:gd name="T76" fmla="+- 0 9340 7895"/>
                              <a:gd name="T77" fmla="*/ T76 w 3173"/>
                              <a:gd name="T78" fmla="+- 0 7644 5944"/>
                              <a:gd name="T79" fmla="*/ 7644 h 2214"/>
                              <a:gd name="T80" fmla="+- 0 9179 7895"/>
                              <a:gd name="T81" fmla="*/ T80 w 3173"/>
                              <a:gd name="T82" fmla="+- 0 7462 5944"/>
                              <a:gd name="T83" fmla="*/ 7462 h 2214"/>
                              <a:gd name="T84" fmla="+- 0 9200 7895"/>
                              <a:gd name="T85" fmla="*/ T84 w 3173"/>
                              <a:gd name="T86" fmla="+- 0 7204 5944"/>
                              <a:gd name="T87" fmla="*/ 7204 h 2214"/>
                              <a:gd name="T88" fmla="+- 0 9372 7895"/>
                              <a:gd name="T89" fmla="*/ T88 w 3173"/>
                              <a:gd name="T90" fmla="+- 0 7117 5944"/>
                              <a:gd name="T91" fmla="*/ 7117 h 2214"/>
                              <a:gd name="T92" fmla="+- 0 9572 7895"/>
                              <a:gd name="T93" fmla="*/ T92 w 3173"/>
                              <a:gd name="T94" fmla="+- 0 7165 5944"/>
                              <a:gd name="T95" fmla="*/ 7165 h 2214"/>
                              <a:gd name="T96" fmla="+- 0 9635 7895"/>
                              <a:gd name="T97" fmla="*/ T96 w 3173"/>
                              <a:gd name="T98" fmla="+- 0 7317 5944"/>
                              <a:gd name="T99" fmla="*/ 7317 h 2214"/>
                              <a:gd name="T100" fmla="+- 0 9675 7895"/>
                              <a:gd name="T101" fmla="*/ T100 w 3173"/>
                              <a:gd name="T102" fmla="+- 0 7313 5944"/>
                              <a:gd name="T103" fmla="*/ 7313 h 2214"/>
                              <a:gd name="T104" fmla="+- 0 9677 7895"/>
                              <a:gd name="T105" fmla="*/ T104 w 3173"/>
                              <a:gd name="T106" fmla="+- 0 7416 5944"/>
                              <a:gd name="T107" fmla="*/ 7416 h 2214"/>
                              <a:gd name="T108" fmla="+- 0 9626 7895"/>
                              <a:gd name="T109" fmla="*/ T108 w 3173"/>
                              <a:gd name="T110" fmla="+- 0 7537 5944"/>
                              <a:gd name="T111" fmla="*/ 7537 h 2214"/>
                              <a:gd name="T112" fmla="+- 0 9757 7895"/>
                              <a:gd name="T113" fmla="*/ T112 w 3173"/>
                              <a:gd name="T114" fmla="+- 0 7696 5944"/>
                              <a:gd name="T115" fmla="*/ 7696 h 2214"/>
                              <a:gd name="T116" fmla="+- 0 9858 7895"/>
                              <a:gd name="T117" fmla="*/ T116 w 3173"/>
                              <a:gd name="T118" fmla="+- 0 6324 5944"/>
                              <a:gd name="T119" fmla="*/ 6324 h 2214"/>
                              <a:gd name="T120" fmla="+- 0 9749 7895"/>
                              <a:gd name="T121" fmla="*/ T120 w 3173"/>
                              <a:gd name="T122" fmla="+- 0 6276 5944"/>
                              <a:gd name="T123" fmla="*/ 6276 h 2214"/>
                              <a:gd name="T124" fmla="+- 0 9688 7895"/>
                              <a:gd name="T125" fmla="*/ T124 w 3173"/>
                              <a:gd name="T126" fmla="+- 0 6132 5944"/>
                              <a:gd name="T127" fmla="*/ 6132 h 2214"/>
                              <a:gd name="T128" fmla="+- 0 9866 7895"/>
                              <a:gd name="T129" fmla="*/ T128 w 3173"/>
                              <a:gd name="T130" fmla="+- 0 6031 5944"/>
                              <a:gd name="T131" fmla="*/ 6031 h 2214"/>
                              <a:gd name="T132" fmla="+- 0 9885 7895"/>
                              <a:gd name="T133" fmla="*/ T132 w 3173"/>
                              <a:gd name="T134" fmla="+- 0 6100 5944"/>
                              <a:gd name="T135" fmla="*/ 6100 h 2214"/>
                              <a:gd name="T136" fmla="+- 0 9798 7895"/>
                              <a:gd name="T137" fmla="*/ T136 w 3173"/>
                              <a:gd name="T138" fmla="+- 0 6144 5944"/>
                              <a:gd name="T139" fmla="*/ 6144 h 2214"/>
                              <a:gd name="T140" fmla="+- 0 9810 7895"/>
                              <a:gd name="T141" fmla="*/ T140 w 3173"/>
                              <a:gd name="T142" fmla="+- 0 6156 5944"/>
                              <a:gd name="T143" fmla="*/ 6156 h 2214"/>
                              <a:gd name="T144" fmla="+- 0 10121 7895"/>
                              <a:gd name="T145" fmla="*/ T144 w 3173"/>
                              <a:gd name="T146" fmla="+- 0 6196 5944"/>
                              <a:gd name="T147" fmla="*/ 6196 h 2214"/>
                              <a:gd name="T148" fmla="+- 0 10294 7895"/>
                              <a:gd name="T149" fmla="*/ T148 w 3173"/>
                              <a:gd name="T150" fmla="+- 0 6392 5944"/>
                              <a:gd name="T151" fmla="*/ 6392 h 2214"/>
                              <a:gd name="T152" fmla="+- 0 11067 7895"/>
                              <a:gd name="T153" fmla="*/ T152 w 3173"/>
                              <a:gd name="T154" fmla="+- 0 7218 5944"/>
                              <a:gd name="T155" fmla="*/ 7218 h 2214"/>
                              <a:gd name="T156" fmla="+- 0 10956 7895"/>
                              <a:gd name="T157" fmla="*/ T156 w 3173"/>
                              <a:gd name="T158" fmla="+- 0 7398 5944"/>
                              <a:gd name="T159" fmla="*/ 7398 h 2214"/>
                              <a:gd name="T160" fmla="+- 0 10811 7895"/>
                              <a:gd name="T161" fmla="*/ T160 w 3173"/>
                              <a:gd name="T162" fmla="+- 0 7585 5944"/>
                              <a:gd name="T163" fmla="*/ 7585 h 2214"/>
                              <a:gd name="T164" fmla="+- 0 10634 7895"/>
                              <a:gd name="T165" fmla="*/ T164 w 3173"/>
                              <a:gd name="T166" fmla="+- 0 7796 5944"/>
                              <a:gd name="T167" fmla="*/ 7796 h 2214"/>
                              <a:gd name="T168" fmla="+- 0 10441 7895"/>
                              <a:gd name="T169" fmla="*/ T168 w 3173"/>
                              <a:gd name="T170" fmla="+- 0 8015 5944"/>
                              <a:gd name="T171" fmla="*/ 8015 h 22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173" h="2214">
                                <a:moveTo>
                                  <a:pt x="2418" y="2213"/>
                                </a:moveTo>
                                <a:lnTo>
                                  <a:pt x="754" y="2213"/>
                                </a:lnTo>
                                <a:lnTo>
                                  <a:pt x="691" y="2143"/>
                                </a:lnTo>
                                <a:lnTo>
                                  <a:pt x="626" y="2071"/>
                                </a:lnTo>
                                <a:lnTo>
                                  <a:pt x="561" y="1998"/>
                                </a:lnTo>
                                <a:lnTo>
                                  <a:pt x="497" y="1925"/>
                                </a:lnTo>
                                <a:lnTo>
                                  <a:pt x="433" y="1852"/>
                                </a:lnTo>
                                <a:lnTo>
                                  <a:pt x="372" y="1779"/>
                                </a:lnTo>
                                <a:lnTo>
                                  <a:pt x="312" y="1709"/>
                                </a:lnTo>
                                <a:lnTo>
                                  <a:pt x="256" y="1641"/>
                                </a:lnTo>
                                <a:lnTo>
                                  <a:pt x="203" y="1575"/>
                                </a:lnTo>
                                <a:lnTo>
                                  <a:pt x="155" y="1513"/>
                                </a:lnTo>
                                <a:lnTo>
                                  <a:pt x="111" y="1454"/>
                                </a:lnTo>
                                <a:lnTo>
                                  <a:pt x="73" y="1401"/>
                                </a:lnTo>
                                <a:lnTo>
                                  <a:pt x="17" y="1310"/>
                                </a:lnTo>
                                <a:lnTo>
                                  <a:pt x="0" y="1274"/>
                                </a:lnTo>
                                <a:lnTo>
                                  <a:pt x="118" y="1060"/>
                                </a:lnTo>
                                <a:lnTo>
                                  <a:pt x="440" y="740"/>
                                </a:lnTo>
                                <a:lnTo>
                                  <a:pt x="773" y="448"/>
                                </a:lnTo>
                                <a:lnTo>
                                  <a:pt x="927" y="320"/>
                                </a:lnTo>
                                <a:lnTo>
                                  <a:pt x="941" y="288"/>
                                </a:lnTo>
                                <a:lnTo>
                                  <a:pt x="946" y="252"/>
                                </a:lnTo>
                                <a:lnTo>
                                  <a:pt x="946" y="224"/>
                                </a:lnTo>
                                <a:lnTo>
                                  <a:pt x="945" y="212"/>
                                </a:lnTo>
                                <a:lnTo>
                                  <a:pt x="1257" y="212"/>
                                </a:lnTo>
                                <a:lnTo>
                                  <a:pt x="1265" y="210"/>
                                </a:lnTo>
                                <a:lnTo>
                                  <a:pt x="1269" y="206"/>
                                </a:lnTo>
                                <a:lnTo>
                                  <a:pt x="1269" y="200"/>
                                </a:lnTo>
                                <a:lnTo>
                                  <a:pt x="1262" y="181"/>
                                </a:lnTo>
                                <a:lnTo>
                                  <a:pt x="1244" y="155"/>
                                </a:lnTo>
                                <a:lnTo>
                                  <a:pt x="1221" y="123"/>
                                </a:lnTo>
                                <a:lnTo>
                                  <a:pt x="1198" y="88"/>
                                </a:lnTo>
                                <a:lnTo>
                                  <a:pt x="1184" y="50"/>
                                </a:lnTo>
                                <a:lnTo>
                                  <a:pt x="1185" y="22"/>
                                </a:lnTo>
                                <a:lnTo>
                                  <a:pt x="1192" y="6"/>
                                </a:lnTo>
                                <a:lnTo>
                                  <a:pt x="1196" y="0"/>
                                </a:lnTo>
                                <a:lnTo>
                                  <a:pt x="1340" y="106"/>
                                </a:lnTo>
                                <a:lnTo>
                                  <a:pt x="1378" y="155"/>
                                </a:lnTo>
                                <a:lnTo>
                                  <a:pt x="1391" y="210"/>
                                </a:lnTo>
                                <a:lnTo>
                                  <a:pt x="1382" y="263"/>
                                </a:lnTo>
                                <a:lnTo>
                                  <a:pt x="1353" y="308"/>
                                </a:lnTo>
                                <a:lnTo>
                                  <a:pt x="1315" y="334"/>
                                </a:lnTo>
                                <a:lnTo>
                                  <a:pt x="1276" y="348"/>
                                </a:lnTo>
                                <a:lnTo>
                                  <a:pt x="1240" y="359"/>
                                </a:lnTo>
                                <a:lnTo>
                                  <a:pt x="1209" y="380"/>
                                </a:lnTo>
                                <a:lnTo>
                                  <a:pt x="572" y="1171"/>
                                </a:lnTo>
                                <a:lnTo>
                                  <a:pt x="664" y="1249"/>
                                </a:lnTo>
                                <a:lnTo>
                                  <a:pt x="874" y="1424"/>
                                </a:lnTo>
                                <a:lnTo>
                                  <a:pt x="1099" y="1611"/>
                                </a:lnTo>
                                <a:lnTo>
                                  <a:pt x="1237" y="1721"/>
                                </a:lnTo>
                                <a:lnTo>
                                  <a:pt x="1298" y="1756"/>
                                </a:lnTo>
                                <a:lnTo>
                                  <a:pt x="1356" y="1777"/>
                                </a:lnTo>
                                <a:lnTo>
                                  <a:pt x="1410" y="1783"/>
                                </a:lnTo>
                                <a:lnTo>
                                  <a:pt x="1457" y="1773"/>
                                </a:lnTo>
                                <a:lnTo>
                                  <a:pt x="1488" y="1752"/>
                                </a:lnTo>
                                <a:lnTo>
                                  <a:pt x="1500" y="1729"/>
                                </a:lnTo>
                                <a:lnTo>
                                  <a:pt x="1501" y="1707"/>
                                </a:lnTo>
                                <a:lnTo>
                                  <a:pt x="1499" y="1690"/>
                                </a:lnTo>
                                <a:lnTo>
                                  <a:pt x="1472" y="1697"/>
                                </a:lnTo>
                                <a:lnTo>
                                  <a:pt x="1445" y="1700"/>
                                </a:lnTo>
                                <a:lnTo>
                                  <a:pt x="1353" y="1679"/>
                                </a:lnTo>
                                <a:lnTo>
                                  <a:pt x="1299" y="1589"/>
                                </a:lnTo>
                                <a:lnTo>
                                  <a:pt x="1284" y="1518"/>
                                </a:lnTo>
                                <a:lnTo>
                                  <a:pt x="1279" y="1428"/>
                                </a:lnTo>
                                <a:lnTo>
                                  <a:pt x="1284" y="1320"/>
                                </a:lnTo>
                                <a:lnTo>
                                  <a:pt x="1305" y="1260"/>
                                </a:lnTo>
                                <a:lnTo>
                                  <a:pt x="1348" y="1216"/>
                                </a:lnTo>
                                <a:lnTo>
                                  <a:pt x="1408" y="1187"/>
                                </a:lnTo>
                                <a:lnTo>
                                  <a:pt x="1477" y="1173"/>
                                </a:lnTo>
                                <a:lnTo>
                                  <a:pt x="1550" y="1174"/>
                                </a:lnTo>
                                <a:lnTo>
                                  <a:pt x="1619" y="1190"/>
                                </a:lnTo>
                                <a:lnTo>
                                  <a:pt x="1677" y="1221"/>
                                </a:lnTo>
                                <a:lnTo>
                                  <a:pt x="1719" y="1267"/>
                                </a:lnTo>
                                <a:lnTo>
                                  <a:pt x="1740" y="1334"/>
                                </a:lnTo>
                                <a:lnTo>
                                  <a:pt x="1740" y="1373"/>
                                </a:lnTo>
                                <a:lnTo>
                                  <a:pt x="1755" y="1365"/>
                                </a:lnTo>
                                <a:lnTo>
                                  <a:pt x="1768" y="1363"/>
                                </a:lnTo>
                                <a:lnTo>
                                  <a:pt x="1780" y="1369"/>
                                </a:lnTo>
                                <a:lnTo>
                                  <a:pt x="1789" y="1385"/>
                                </a:lnTo>
                                <a:lnTo>
                                  <a:pt x="1795" y="1433"/>
                                </a:lnTo>
                                <a:lnTo>
                                  <a:pt x="1782" y="1472"/>
                                </a:lnTo>
                                <a:lnTo>
                                  <a:pt x="1756" y="1501"/>
                                </a:lnTo>
                                <a:lnTo>
                                  <a:pt x="1723" y="1521"/>
                                </a:lnTo>
                                <a:lnTo>
                                  <a:pt x="1731" y="1593"/>
                                </a:lnTo>
                                <a:lnTo>
                                  <a:pt x="1763" y="1664"/>
                                </a:lnTo>
                                <a:lnTo>
                                  <a:pt x="1810" y="1721"/>
                                </a:lnTo>
                                <a:lnTo>
                                  <a:pt x="1862" y="1752"/>
                                </a:lnTo>
                                <a:lnTo>
                                  <a:pt x="1907" y="1743"/>
                                </a:lnTo>
                                <a:lnTo>
                                  <a:pt x="2600" y="1171"/>
                                </a:lnTo>
                                <a:lnTo>
                                  <a:pt x="1963" y="380"/>
                                </a:lnTo>
                                <a:lnTo>
                                  <a:pt x="1930" y="359"/>
                                </a:lnTo>
                                <a:lnTo>
                                  <a:pt x="1892" y="346"/>
                                </a:lnTo>
                                <a:lnTo>
                                  <a:pt x="1854" y="332"/>
                                </a:lnTo>
                                <a:lnTo>
                                  <a:pt x="1819" y="308"/>
                                </a:lnTo>
                                <a:lnTo>
                                  <a:pt x="1788" y="249"/>
                                </a:lnTo>
                                <a:lnTo>
                                  <a:pt x="1793" y="188"/>
                                </a:lnTo>
                                <a:lnTo>
                                  <a:pt x="1827" y="136"/>
                                </a:lnTo>
                                <a:lnTo>
                                  <a:pt x="1883" y="104"/>
                                </a:lnTo>
                                <a:lnTo>
                                  <a:pt x="1971" y="87"/>
                                </a:lnTo>
                                <a:lnTo>
                                  <a:pt x="2031" y="75"/>
                                </a:lnTo>
                                <a:lnTo>
                                  <a:pt x="2031" y="83"/>
                                </a:lnTo>
                                <a:lnTo>
                                  <a:pt x="1990" y="156"/>
                                </a:lnTo>
                                <a:lnTo>
                                  <a:pt x="1952" y="171"/>
                                </a:lnTo>
                                <a:lnTo>
                                  <a:pt x="1918" y="186"/>
                                </a:lnTo>
                                <a:lnTo>
                                  <a:pt x="1903" y="200"/>
                                </a:lnTo>
                                <a:lnTo>
                                  <a:pt x="1903" y="206"/>
                                </a:lnTo>
                                <a:lnTo>
                                  <a:pt x="1907" y="210"/>
                                </a:lnTo>
                                <a:lnTo>
                                  <a:pt x="1915" y="212"/>
                                </a:lnTo>
                                <a:lnTo>
                                  <a:pt x="2227" y="212"/>
                                </a:lnTo>
                                <a:lnTo>
                                  <a:pt x="2226" y="224"/>
                                </a:lnTo>
                                <a:lnTo>
                                  <a:pt x="2226" y="252"/>
                                </a:lnTo>
                                <a:lnTo>
                                  <a:pt x="2231" y="288"/>
                                </a:lnTo>
                                <a:lnTo>
                                  <a:pt x="2245" y="320"/>
                                </a:lnTo>
                                <a:lnTo>
                                  <a:pt x="2399" y="448"/>
                                </a:lnTo>
                                <a:lnTo>
                                  <a:pt x="2732" y="740"/>
                                </a:lnTo>
                                <a:lnTo>
                                  <a:pt x="3054" y="1060"/>
                                </a:lnTo>
                                <a:lnTo>
                                  <a:pt x="3172" y="1274"/>
                                </a:lnTo>
                                <a:lnTo>
                                  <a:pt x="3155" y="1310"/>
                                </a:lnTo>
                                <a:lnTo>
                                  <a:pt x="3099" y="1401"/>
                                </a:lnTo>
                                <a:lnTo>
                                  <a:pt x="3061" y="1454"/>
                                </a:lnTo>
                                <a:lnTo>
                                  <a:pt x="3017" y="1513"/>
                                </a:lnTo>
                                <a:lnTo>
                                  <a:pt x="2969" y="1575"/>
                                </a:lnTo>
                                <a:lnTo>
                                  <a:pt x="2916" y="1641"/>
                                </a:lnTo>
                                <a:lnTo>
                                  <a:pt x="2860" y="1709"/>
                                </a:lnTo>
                                <a:lnTo>
                                  <a:pt x="2800" y="1779"/>
                                </a:lnTo>
                                <a:lnTo>
                                  <a:pt x="2739" y="1852"/>
                                </a:lnTo>
                                <a:lnTo>
                                  <a:pt x="2675" y="1925"/>
                                </a:lnTo>
                                <a:lnTo>
                                  <a:pt x="2611" y="1998"/>
                                </a:lnTo>
                                <a:lnTo>
                                  <a:pt x="2546" y="2071"/>
                                </a:lnTo>
                                <a:lnTo>
                                  <a:pt x="2481" y="2143"/>
                                </a:lnTo>
                                <a:lnTo>
                                  <a:pt x="2418" y="22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67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AutoShape 198"/>
                        <wps:cNvSpPr>
                          <a:spLocks/>
                        </wps:cNvSpPr>
                        <wps:spPr bwMode="auto">
                          <a:xfrm>
                            <a:off x="8115" y="6796"/>
                            <a:ext cx="2636" cy="1792"/>
                          </a:xfrm>
                          <a:custGeom>
                            <a:avLst/>
                            <a:gdLst>
                              <a:gd name="T0" fmla="+- 0 9748 8115"/>
                              <a:gd name="T1" fmla="*/ T0 w 2636"/>
                              <a:gd name="T2" fmla="+- 0 7279 6797"/>
                              <a:gd name="T3" fmla="*/ 7279 h 1792"/>
                              <a:gd name="T4" fmla="+- 0 9726 8115"/>
                              <a:gd name="T5" fmla="*/ T4 w 2636"/>
                              <a:gd name="T6" fmla="+- 0 7231 6797"/>
                              <a:gd name="T7" fmla="*/ 7231 h 1792"/>
                              <a:gd name="T8" fmla="+- 0 9724 8115"/>
                              <a:gd name="T9" fmla="*/ T8 w 2636"/>
                              <a:gd name="T10" fmla="+- 0 7225 6797"/>
                              <a:gd name="T11" fmla="*/ 7225 h 1792"/>
                              <a:gd name="T12" fmla="+- 0 9717 8115"/>
                              <a:gd name="T13" fmla="*/ T12 w 2636"/>
                              <a:gd name="T14" fmla="+- 0 7127 6797"/>
                              <a:gd name="T15" fmla="*/ 7127 h 1792"/>
                              <a:gd name="T16" fmla="+- 0 9673 8115"/>
                              <a:gd name="T17" fmla="*/ T16 w 2636"/>
                              <a:gd name="T18" fmla="+- 0 7006 6797"/>
                              <a:gd name="T19" fmla="*/ 7006 h 1792"/>
                              <a:gd name="T20" fmla="+- 0 9662 8115"/>
                              <a:gd name="T21" fmla="*/ T20 w 2636"/>
                              <a:gd name="T22" fmla="+- 0 6992 6797"/>
                              <a:gd name="T23" fmla="*/ 6992 h 1792"/>
                              <a:gd name="T24" fmla="+- 0 9670 8115"/>
                              <a:gd name="T25" fmla="*/ T24 w 2636"/>
                              <a:gd name="T26" fmla="+- 0 6968 6797"/>
                              <a:gd name="T27" fmla="*/ 6968 h 1792"/>
                              <a:gd name="T28" fmla="+- 0 9683 8115"/>
                              <a:gd name="T29" fmla="*/ T28 w 2636"/>
                              <a:gd name="T30" fmla="+- 0 6968 6797"/>
                              <a:gd name="T31" fmla="*/ 6968 h 1792"/>
                              <a:gd name="T32" fmla="+- 0 9702 8115"/>
                              <a:gd name="T33" fmla="*/ T32 w 2636"/>
                              <a:gd name="T34" fmla="+- 0 6961 6797"/>
                              <a:gd name="T35" fmla="*/ 6961 h 1792"/>
                              <a:gd name="T36" fmla="+- 0 9715 8115"/>
                              <a:gd name="T37" fmla="*/ T36 w 2636"/>
                              <a:gd name="T38" fmla="+- 0 6936 6797"/>
                              <a:gd name="T39" fmla="*/ 6936 h 1792"/>
                              <a:gd name="T40" fmla="+- 0 9719 8115"/>
                              <a:gd name="T41" fmla="*/ T40 w 2636"/>
                              <a:gd name="T42" fmla="+- 0 6898 6797"/>
                              <a:gd name="T43" fmla="*/ 6898 h 1792"/>
                              <a:gd name="T44" fmla="+- 0 9701 8115"/>
                              <a:gd name="T45" fmla="*/ T44 w 2636"/>
                              <a:gd name="T46" fmla="+- 0 6846 6797"/>
                              <a:gd name="T47" fmla="*/ 6846 h 1792"/>
                              <a:gd name="T48" fmla="+- 0 9645 8115"/>
                              <a:gd name="T49" fmla="*/ T48 w 2636"/>
                              <a:gd name="T50" fmla="+- 0 6804 6797"/>
                              <a:gd name="T51" fmla="*/ 6804 h 1792"/>
                              <a:gd name="T52" fmla="+- 0 9605 8115"/>
                              <a:gd name="T53" fmla="*/ T52 w 2636"/>
                              <a:gd name="T54" fmla="+- 0 6797 6797"/>
                              <a:gd name="T55" fmla="*/ 6797 h 1792"/>
                              <a:gd name="T56" fmla="+- 0 9568 8115"/>
                              <a:gd name="T57" fmla="*/ T56 w 2636"/>
                              <a:gd name="T58" fmla="+- 0 6800 6797"/>
                              <a:gd name="T59" fmla="*/ 6800 h 1792"/>
                              <a:gd name="T60" fmla="+- 0 9510 8115"/>
                              <a:gd name="T61" fmla="*/ T60 w 2636"/>
                              <a:gd name="T62" fmla="+- 0 6825 6797"/>
                              <a:gd name="T63" fmla="*/ 6825 h 1792"/>
                              <a:gd name="T64" fmla="+- 0 9492 8115"/>
                              <a:gd name="T65" fmla="*/ T64 w 2636"/>
                              <a:gd name="T66" fmla="+- 0 6855 6797"/>
                              <a:gd name="T67" fmla="*/ 6855 h 1792"/>
                              <a:gd name="T68" fmla="+- 0 9492 8115"/>
                              <a:gd name="T69" fmla="*/ T68 w 2636"/>
                              <a:gd name="T70" fmla="+- 0 6878 6797"/>
                              <a:gd name="T71" fmla="*/ 6878 h 1792"/>
                              <a:gd name="T72" fmla="+- 0 9458 8115"/>
                              <a:gd name="T73" fmla="*/ T72 w 2636"/>
                              <a:gd name="T74" fmla="+- 0 6874 6797"/>
                              <a:gd name="T75" fmla="*/ 6874 h 1792"/>
                              <a:gd name="T76" fmla="+- 0 9436 8115"/>
                              <a:gd name="T77" fmla="*/ T76 w 2636"/>
                              <a:gd name="T78" fmla="+- 0 6874 6797"/>
                              <a:gd name="T79" fmla="*/ 6874 h 1792"/>
                              <a:gd name="T80" fmla="+- 0 9413 8115"/>
                              <a:gd name="T81" fmla="*/ T80 w 2636"/>
                              <a:gd name="T82" fmla="+- 0 6876 6797"/>
                              <a:gd name="T83" fmla="*/ 6876 h 1792"/>
                              <a:gd name="T84" fmla="+- 0 9350 8115"/>
                              <a:gd name="T85" fmla="*/ T84 w 2636"/>
                              <a:gd name="T86" fmla="+- 0 6898 6797"/>
                              <a:gd name="T87" fmla="*/ 6898 h 1792"/>
                              <a:gd name="T88" fmla="+- 0 9253 8115"/>
                              <a:gd name="T89" fmla="*/ T88 w 2636"/>
                              <a:gd name="T90" fmla="+- 0 6975 6797"/>
                              <a:gd name="T91" fmla="*/ 6975 h 1792"/>
                              <a:gd name="T92" fmla="+- 0 9207 8115"/>
                              <a:gd name="T93" fmla="*/ T92 w 2636"/>
                              <a:gd name="T94" fmla="+- 0 7044 6797"/>
                              <a:gd name="T95" fmla="*/ 7044 h 1792"/>
                              <a:gd name="T96" fmla="+- 0 9193 8115"/>
                              <a:gd name="T97" fmla="*/ T96 w 2636"/>
                              <a:gd name="T98" fmla="+- 0 7079 6797"/>
                              <a:gd name="T99" fmla="*/ 7079 h 1792"/>
                              <a:gd name="T100" fmla="+- 0 9183 8115"/>
                              <a:gd name="T101" fmla="*/ T100 w 2636"/>
                              <a:gd name="T102" fmla="+- 0 7105 6797"/>
                              <a:gd name="T103" fmla="*/ 7105 h 1792"/>
                              <a:gd name="T104" fmla="+- 0 9139 8115"/>
                              <a:gd name="T105" fmla="*/ T104 w 2636"/>
                              <a:gd name="T106" fmla="+- 0 7150 6797"/>
                              <a:gd name="T107" fmla="*/ 7150 h 1792"/>
                              <a:gd name="T108" fmla="+- 0 9125 8115"/>
                              <a:gd name="T109" fmla="*/ T108 w 2636"/>
                              <a:gd name="T110" fmla="+- 0 7199 6797"/>
                              <a:gd name="T111" fmla="*/ 7199 h 1792"/>
                              <a:gd name="T112" fmla="+- 0 9140 8115"/>
                              <a:gd name="T113" fmla="*/ T112 w 2636"/>
                              <a:gd name="T114" fmla="+- 0 7251 6797"/>
                              <a:gd name="T115" fmla="*/ 7251 h 1792"/>
                              <a:gd name="T116" fmla="+- 0 9167 8115"/>
                              <a:gd name="T117" fmla="*/ T116 w 2636"/>
                              <a:gd name="T118" fmla="+- 0 7286 6797"/>
                              <a:gd name="T119" fmla="*/ 7286 h 1792"/>
                              <a:gd name="T120" fmla="+- 0 9173 8115"/>
                              <a:gd name="T121" fmla="*/ T120 w 2636"/>
                              <a:gd name="T122" fmla="+- 0 7257 6797"/>
                              <a:gd name="T123" fmla="*/ 7257 h 1792"/>
                              <a:gd name="T124" fmla="+- 0 9223 8115"/>
                              <a:gd name="T125" fmla="*/ T124 w 2636"/>
                              <a:gd name="T126" fmla="+- 0 7224 6797"/>
                              <a:gd name="T127" fmla="*/ 7224 h 1792"/>
                              <a:gd name="T128" fmla="+- 0 9359 8115"/>
                              <a:gd name="T129" fmla="*/ T128 w 2636"/>
                              <a:gd name="T130" fmla="+- 0 7193 6797"/>
                              <a:gd name="T131" fmla="*/ 7193 h 1792"/>
                              <a:gd name="T132" fmla="+- 0 9408 8115"/>
                              <a:gd name="T133" fmla="*/ T132 w 2636"/>
                              <a:gd name="T134" fmla="+- 0 7196 6797"/>
                              <a:gd name="T135" fmla="*/ 7196 h 1792"/>
                              <a:gd name="T136" fmla="+- 0 9458 8115"/>
                              <a:gd name="T137" fmla="*/ T136 w 2636"/>
                              <a:gd name="T138" fmla="+- 0 7207 6797"/>
                              <a:gd name="T139" fmla="*/ 7207 h 1792"/>
                              <a:gd name="T140" fmla="+- 0 9560 8115"/>
                              <a:gd name="T141" fmla="*/ T140 w 2636"/>
                              <a:gd name="T142" fmla="+- 0 7257 6797"/>
                              <a:gd name="T143" fmla="*/ 7257 h 1792"/>
                              <a:gd name="T144" fmla="+- 0 9630 8115"/>
                              <a:gd name="T145" fmla="*/ T144 w 2636"/>
                              <a:gd name="T146" fmla="+- 0 7319 6797"/>
                              <a:gd name="T147" fmla="*/ 7319 h 1792"/>
                              <a:gd name="T148" fmla="+- 0 9661 8115"/>
                              <a:gd name="T149" fmla="*/ T148 w 2636"/>
                              <a:gd name="T150" fmla="+- 0 7348 6797"/>
                              <a:gd name="T151" fmla="*/ 7348 h 1792"/>
                              <a:gd name="T152" fmla="+- 0 9690 8115"/>
                              <a:gd name="T153" fmla="*/ T152 w 2636"/>
                              <a:gd name="T154" fmla="+- 0 7368 6797"/>
                              <a:gd name="T155" fmla="*/ 7368 h 1792"/>
                              <a:gd name="T156" fmla="+- 0 9696 8115"/>
                              <a:gd name="T157" fmla="*/ T156 w 2636"/>
                              <a:gd name="T158" fmla="+- 0 7373 6797"/>
                              <a:gd name="T159" fmla="*/ 7373 h 1792"/>
                              <a:gd name="T160" fmla="+- 0 9710 8115"/>
                              <a:gd name="T161" fmla="*/ T160 w 2636"/>
                              <a:gd name="T162" fmla="+- 0 7371 6797"/>
                              <a:gd name="T163" fmla="*/ 7371 h 1792"/>
                              <a:gd name="T164" fmla="+- 0 9738 8115"/>
                              <a:gd name="T165" fmla="*/ T164 w 2636"/>
                              <a:gd name="T166" fmla="+- 0 7342 6797"/>
                              <a:gd name="T167" fmla="*/ 7342 h 1792"/>
                              <a:gd name="T168" fmla="+- 0 9750 8115"/>
                              <a:gd name="T169" fmla="*/ T168 w 2636"/>
                              <a:gd name="T170" fmla="+- 0 7301 6797"/>
                              <a:gd name="T171" fmla="*/ 7301 h 1792"/>
                              <a:gd name="T172" fmla="+- 0 10618 8115"/>
                              <a:gd name="T173" fmla="*/ T172 w 2636"/>
                              <a:gd name="T174" fmla="+- 0 7762 6797"/>
                              <a:gd name="T175" fmla="*/ 7762 h 1792"/>
                              <a:gd name="T176" fmla="+- 0 10178 8115"/>
                              <a:gd name="T177" fmla="*/ T176 w 2636"/>
                              <a:gd name="T178" fmla="+- 0 7298 6797"/>
                              <a:gd name="T179" fmla="*/ 7298 h 1792"/>
                              <a:gd name="T180" fmla="+- 0 9650 8115"/>
                              <a:gd name="T181" fmla="*/ T180 w 2636"/>
                              <a:gd name="T182" fmla="+- 0 7722 6797"/>
                              <a:gd name="T183" fmla="*/ 7722 h 1792"/>
                              <a:gd name="T184" fmla="+- 0 9511 8115"/>
                              <a:gd name="T185" fmla="*/ T184 w 2636"/>
                              <a:gd name="T186" fmla="+- 0 7762 6797"/>
                              <a:gd name="T187" fmla="*/ 7762 h 1792"/>
                              <a:gd name="T188" fmla="+- 0 9395 8115"/>
                              <a:gd name="T189" fmla="*/ T188 w 2636"/>
                              <a:gd name="T190" fmla="+- 0 7735 6797"/>
                              <a:gd name="T191" fmla="*/ 7735 h 1792"/>
                              <a:gd name="T192" fmla="+- 0 9352 8115"/>
                              <a:gd name="T193" fmla="*/ T192 w 2636"/>
                              <a:gd name="T194" fmla="+- 0 7717 6797"/>
                              <a:gd name="T195" fmla="*/ 7717 h 1792"/>
                              <a:gd name="T196" fmla="+- 0 8960 8115"/>
                              <a:gd name="T197" fmla="*/ T196 w 2636"/>
                              <a:gd name="T198" fmla="+- 0 7443 6797"/>
                              <a:gd name="T199" fmla="*/ 7443 h 1792"/>
                              <a:gd name="T200" fmla="+- 0 8385 8115"/>
                              <a:gd name="T201" fmla="*/ T200 w 2636"/>
                              <a:gd name="T202" fmla="+- 0 7622 6797"/>
                              <a:gd name="T203" fmla="*/ 7622 h 1792"/>
                              <a:gd name="T204" fmla="+- 0 8182 8115"/>
                              <a:gd name="T205" fmla="*/ T204 w 2636"/>
                              <a:gd name="T206" fmla="+- 0 7744 6797"/>
                              <a:gd name="T207" fmla="*/ 7744 h 1792"/>
                              <a:gd name="T208" fmla="+- 0 8511 8115"/>
                              <a:gd name="T209" fmla="*/ T208 w 2636"/>
                              <a:gd name="T210" fmla="+- 0 8084 6797"/>
                              <a:gd name="T211" fmla="*/ 8084 h 1792"/>
                              <a:gd name="T212" fmla="+- 0 8678 8115"/>
                              <a:gd name="T213" fmla="*/ T212 w 2636"/>
                              <a:gd name="T214" fmla="+- 0 8526 6797"/>
                              <a:gd name="T215" fmla="*/ 8526 h 1792"/>
                              <a:gd name="T216" fmla="+- 0 10255 8115"/>
                              <a:gd name="T217" fmla="*/ T216 w 2636"/>
                              <a:gd name="T218" fmla="+- 0 8588 6797"/>
                              <a:gd name="T219" fmla="*/ 8588 h 1792"/>
                              <a:gd name="T220" fmla="+- 0 10367 8115"/>
                              <a:gd name="T221" fmla="*/ T220 w 2636"/>
                              <a:gd name="T222" fmla="+- 0 8218 6797"/>
                              <a:gd name="T223" fmla="*/ 8218 h 1792"/>
                              <a:gd name="T224" fmla="+- 0 10684 8115"/>
                              <a:gd name="T225" fmla="*/ T224 w 2636"/>
                              <a:gd name="T226" fmla="+- 0 7872 6797"/>
                              <a:gd name="T227" fmla="*/ 7872 h 1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2636" h="1792">
                                <a:moveTo>
                                  <a:pt x="1635" y="504"/>
                                </a:moveTo>
                                <a:lnTo>
                                  <a:pt x="1633" y="482"/>
                                </a:lnTo>
                                <a:lnTo>
                                  <a:pt x="1625" y="459"/>
                                </a:lnTo>
                                <a:lnTo>
                                  <a:pt x="1611" y="434"/>
                                </a:lnTo>
                                <a:lnTo>
                                  <a:pt x="1609" y="431"/>
                                </a:lnTo>
                                <a:lnTo>
                                  <a:pt x="1609" y="428"/>
                                </a:lnTo>
                                <a:lnTo>
                                  <a:pt x="1608" y="386"/>
                                </a:lnTo>
                                <a:lnTo>
                                  <a:pt x="1602" y="330"/>
                                </a:lnTo>
                                <a:lnTo>
                                  <a:pt x="1587" y="267"/>
                                </a:lnTo>
                                <a:lnTo>
                                  <a:pt x="1558" y="209"/>
                                </a:lnTo>
                                <a:lnTo>
                                  <a:pt x="1553" y="202"/>
                                </a:lnTo>
                                <a:lnTo>
                                  <a:pt x="1547" y="195"/>
                                </a:lnTo>
                                <a:lnTo>
                                  <a:pt x="1523" y="166"/>
                                </a:lnTo>
                                <a:lnTo>
                                  <a:pt x="1555" y="171"/>
                                </a:lnTo>
                                <a:lnTo>
                                  <a:pt x="1559" y="171"/>
                                </a:lnTo>
                                <a:lnTo>
                                  <a:pt x="1568" y="171"/>
                                </a:lnTo>
                                <a:lnTo>
                                  <a:pt x="1579" y="170"/>
                                </a:lnTo>
                                <a:lnTo>
                                  <a:pt x="1587" y="164"/>
                                </a:lnTo>
                                <a:lnTo>
                                  <a:pt x="1593" y="155"/>
                                </a:lnTo>
                                <a:lnTo>
                                  <a:pt x="1600" y="139"/>
                                </a:lnTo>
                                <a:lnTo>
                                  <a:pt x="1604" y="120"/>
                                </a:lnTo>
                                <a:lnTo>
                                  <a:pt x="1604" y="101"/>
                                </a:lnTo>
                                <a:lnTo>
                                  <a:pt x="1602" y="84"/>
                                </a:lnTo>
                                <a:lnTo>
                                  <a:pt x="1586" y="49"/>
                                </a:lnTo>
                                <a:lnTo>
                                  <a:pt x="1561" y="23"/>
                                </a:lnTo>
                                <a:lnTo>
                                  <a:pt x="1530" y="7"/>
                                </a:lnTo>
                                <a:lnTo>
                                  <a:pt x="1498" y="0"/>
                                </a:lnTo>
                                <a:lnTo>
                                  <a:pt x="1490" y="0"/>
                                </a:lnTo>
                                <a:lnTo>
                                  <a:pt x="1485" y="0"/>
                                </a:lnTo>
                                <a:lnTo>
                                  <a:pt x="1453" y="3"/>
                                </a:lnTo>
                                <a:lnTo>
                                  <a:pt x="1422" y="12"/>
                                </a:lnTo>
                                <a:lnTo>
                                  <a:pt x="1395" y="28"/>
                                </a:lnTo>
                                <a:lnTo>
                                  <a:pt x="1378" y="53"/>
                                </a:lnTo>
                                <a:lnTo>
                                  <a:pt x="1377" y="58"/>
                                </a:lnTo>
                                <a:lnTo>
                                  <a:pt x="1376" y="63"/>
                                </a:lnTo>
                                <a:lnTo>
                                  <a:pt x="1377" y="81"/>
                                </a:lnTo>
                                <a:lnTo>
                                  <a:pt x="1354" y="77"/>
                                </a:lnTo>
                                <a:lnTo>
                                  <a:pt x="1343" y="77"/>
                                </a:lnTo>
                                <a:lnTo>
                                  <a:pt x="1333" y="77"/>
                                </a:lnTo>
                                <a:lnTo>
                                  <a:pt x="1321" y="77"/>
                                </a:lnTo>
                                <a:lnTo>
                                  <a:pt x="1310" y="78"/>
                                </a:lnTo>
                                <a:lnTo>
                                  <a:pt x="1298" y="79"/>
                                </a:lnTo>
                                <a:lnTo>
                                  <a:pt x="1287" y="81"/>
                                </a:lnTo>
                                <a:lnTo>
                                  <a:pt x="1235" y="101"/>
                                </a:lnTo>
                                <a:lnTo>
                                  <a:pt x="1184" y="134"/>
                                </a:lnTo>
                                <a:lnTo>
                                  <a:pt x="1138" y="178"/>
                                </a:lnTo>
                                <a:lnTo>
                                  <a:pt x="1100" y="232"/>
                                </a:lnTo>
                                <a:lnTo>
                                  <a:pt x="1092" y="247"/>
                                </a:lnTo>
                                <a:lnTo>
                                  <a:pt x="1085" y="263"/>
                                </a:lnTo>
                                <a:lnTo>
                                  <a:pt x="1078" y="282"/>
                                </a:lnTo>
                                <a:lnTo>
                                  <a:pt x="1071" y="306"/>
                                </a:lnTo>
                                <a:lnTo>
                                  <a:pt x="1068" y="308"/>
                                </a:lnTo>
                                <a:lnTo>
                                  <a:pt x="1043" y="330"/>
                                </a:lnTo>
                                <a:lnTo>
                                  <a:pt x="1024" y="353"/>
                                </a:lnTo>
                                <a:lnTo>
                                  <a:pt x="1013" y="377"/>
                                </a:lnTo>
                                <a:lnTo>
                                  <a:pt x="1010" y="402"/>
                                </a:lnTo>
                                <a:lnTo>
                                  <a:pt x="1014" y="429"/>
                                </a:lnTo>
                                <a:lnTo>
                                  <a:pt x="1025" y="454"/>
                                </a:lnTo>
                                <a:lnTo>
                                  <a:pt x="1039" y="474"/>
                                </a:lnTo>
                                <a:lnTo>
                                  <a:pt x="1052" y="489"/>
                                </a:lnTo>
                                <a:lnTo>
                                  <a:pt x="1055" y="462"/>
                                </a:lnTo>
                                <a:lnTo>
                                  <a:pt x="1058" y="460"/>
                                </a:lnTo>
                                <a:lnTo>
                                  <a:pt x="1072" y="448"/>
                                </a:lnTo>
                                <a:lnTo>
                                  <a:pt x="1108" y="427"/>
                                </a:lnTo>
                                <a:lnTo>
                                  <a:pt x="1166" y="405"/>
                                </a:lnTo>
                                <a:lnTo>
                                  <a:pt x="1244" y="396"/>
                                </a:lnTo>
                                <a:lnTo>
                                  <a:pt x="1268" y="396"/>
                                </a:lnTo>
                                <a:lnTo>
                                  <a:pt x="1293" y="399"/>
                                </a:lnTo>
                                <a:lnTo>
                                  <a:pt x="1318" y="404"/>
                                </a:lnTo>
                                <a:lnTo>
                                  <a:pt x="1343" y="410"/>
                                </a:lnTo>
                                <a:lnTo>
                                  <a:pt x="1399" y="432"/>
                                </a:lnTo>
                                <a:lnTo>
                                  <a:pt x="1445" y="460"/>
                                </a:lnTo>
                                <a:lnTo>
                                  <a:pt x="1483" y="491"/>
                                </a:lnTo>
                                <a:lnTo>
                                  <a:pt x="1515" y="522"/>
                                </a:lnTo>
                                <a:lnTo>
                                  <a:pt x="1531" y="537"/>
                                </a:lnTo>
                                <a:lnTo>
                                  <a:pt x="1546" y="551"/>
                                </a:lnTo>
                                <a:lnTo>
                                  <a:pt x="1560" y="563"/>
                                </a:lnTo>
                                <a:lnTo>
                                  <a:pt x="1575" y="571"/>
                                </a:lnTo>
                                <a:lnTo>
                                  <a:pt x="1578" y="573"/>
                                </a:lnTo>
                                <a:lnTo>
                                  <a:pt x="1581" y="576"/>
                                </a:lnTo>
                                <a:lnTo>
                                  <a:pt x="1582" y="583"/>
                                </a:lnTo>
                                <a:lnTo>
                                  <a:pt x="1595" y="574"/>
                                </a:lnTo>
                                <a:lnTo>
                                  <a:pt x="1610" y="562"/>
                                </a:lnTo>
                                <a:lnTo>
                                  <a:pt x="1623" y="545"/>
                                </a:lnTo>
                                <a:lnTo>
                                  <a:pt x="1632" y="525"/>
                                </a:lnTo>
                                <a:lnTo>
                                  <a:pt x="1635" y="504"/>
                                </a:lnTo>
                                <a:close/>
                                <a:moveTo>
                                  <a:pt x="2636" y="1008"/>
                                </a:moveTo>
                                <a:lnTo>
                                  <a:pt x="2503" y="965"/>
                                </a:lnTo>
                                <a:lnTo>
                                  <a:pt x="2417" y="937"/>
                                </a:lnTo>
                                <a:lnTo>
                                  <a:pt x="2063" y="501"/>
                                </a:lnTo>
                                <a:lnTo>
                                  <a:pt x="1583" y="893"/>
                                </a:lnTo>
                                <a:lnTo>
                                  <a:pt x="1535" y="925"/>
                                </a:lnTo>
                                <a:lnTo>
                                  <a:pt x="1469" y="955"/>
                                </a:lnTo>
                                <a:lnTo>
                                  <a:pt x="1396" y="965"/>
                                </a:lnTo>
                                <a:lnTo>
                                  <a:pt x="1330" y="953"/>
                                </a:lnTo>
                                <a:lnTo>
                                  <a:pt x="1280" y="938"/>
                                </a:lnTo>
                                <a:lnTo>
                                  <a:pt x="1248" y="925"/>
                                </a:lnTo>
                                <a:lnTo>
                                  <a:pt x="1237" y="920"/>
                                </a:lnTo>
                                <a:lnTo>
                                  <a:pt x="1088" y="822"/>
                                </a:lnTo>
                                <a:lnTo>
                                  <a:pt x="845" y="646"/>
                                </a:lnTo>
                                <a:lnTo>
                                  <a:pt x="520" y="403"/>
                                </a:lnTo>
                                <a:lnTo>
                                  <a:pt x="270" y="825"/>
                                </a:lnTo>
                                <a:lnTo>
                                  <a:pt x="0" y="881"/>
                                </a:lnTo>
                                <a:lnTo>
                                  <a:pt x="67" y="947"/>
                                </a:lnTo>
                                <a:lnTo>
                                  <a:pt x="222" y="1103"/>
                                </a:lnTo>
                                <a:lnTo>
                                  <a:pt x="396" y="1287"/>
                                </a:lnTo>
                                <a:lnTo>
                                  <a:pt x="520" y="1434"/>
                                </a:lnTo>
                                <a:lnTo>
                                  <a:pt x="563" y="1729"/>
                                </a:lnTo>
                                <a:lnTo>
                                  <a:pt x="562" y="1791"/>
                                </a:lnTo>
                                <a:lnTo>
                                  <a:pt x="2140" y="1791"/>
                                </a:lnTo>
                                <a:lnTo>
                                  <a:pt x="2151" y="1576"/>
                                </a:lnTo>
                                <a:lnTo>
                                  <a:pt x="2252" y="1421"/>
                                </a:lnTo>
                                <a:lnTo>
                                  <a:pt x="2416" y="1233"/>
                                </a:lnTo>
                                <a:lnTo>
                                  <a:pt x="2569" y="1075"/>
                                </a:lnTo>
                                <a:lnTo>
                                  <a:pt x="2636" y="10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7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AutoShape 197"/>
                        <wps:cNvSpPr>
                          <a:spLocks/>
                        </wps:cNvSpPr>
                        <wps:spPr bwMode="auto">
                          <a:xfrm>
                            <a:off x="8115" y="7199"/>
                            <a:ext cx="2636" cy="1389"/>
                          </a:xfrm>
                          <a:custGeom>
                            <a:avLst/>
                            <a:gdLst>
                              <a:gd name="T0" fmla="+- 0 8214 8116"/>
                              <a:gd name="T1" fmla="*/ T0 w 2636"/>
                              <a:gd name="T2" fmla="+- 0 7657 7200"/>
                              <a:gd name="T3" fmla="*/ 7657 h 1389"/>
                              <a:gd name="T4" fmla="+- 0 8170 8116"/>
                              <a:gd name="T5" fmla="*/ T4 w 2636"/>
                              <a:gd name="T6" fmla="+- 0 7608 7200"/>
                              <a:gd name="T7" fmla="*/ 7608 h 1389"/>
                              <a:gd name="T8" fmla="+- 0 8116 8116"/>
                              <a:gd name="T9" fmla="*/ T8 w 2636"/>
                              <a:gd name="T10" fmla="+- 0 7678 7200"/>
                              <a:gd name="T11" fmla="*/ 7678 h 1389"/>
                              <a:gd name="T12" fmla="+- 0 8214 8116"/>
                              <a:gd name="T13" fmla="*/ T12 w 2636"/>
                              <a:gd name="T14" fmla="+- 0 7657 7200"/>
                              <a:gd name="T15" fmla="*/ 7657 h 1389"/>
                              <a:gd name="T16" fmla="+- 0 8635 8116"/>
                              <a:gd name="T17" fmla="*/ T16 w 2636"/>
                              <a:gd name="T18" fmla="+- 0 7200 7200"/>
                              <a:gd name="T19" fmla="*/ 7200 h 1389"/>
                              <a:gd name="T20" fmla="+- 0 8591 8116"/>
                              <a:gd name="T21" fmla="*/ T20 w 2636"/>
                              <a:gd name="T22" fmla="+- 0 7219 7200"/>
                              <a:gd name="T23" fmla="*/ 7219 h 1389"/>
                              <a:gd name="T24" fmla="+- 0 8612 8116"/>
                              <a:gd name="T25" fmla="*/ T24 w 2636"/>
                              <a:gd name="T26" fmla="+- 0 7238 7200"/>
                              <a:gd name="T27" fmla="*/ 7238 h 1389"/>
                              <a:gd name="T28" fmla="+- 0 8635 8116"/>
                              <a:gd name="T29" fmla="*/ T28 w 2636"/>
                              <a:gd name="T30" fmla="+- 0 7200 7200"/>
                              <a:gd name="T31" fmla="*/ 7200 h 1389"/>
                              <a:gd name="T32" fmla="+- 0 9089 8116"/>
                              <a:gd name="T33" fmla="*/ T32 w 2636"/>
                              <a:gd name="T34" fmla="+- 0 8588 7200"/>
                              <a:gd name="T35" fmla="*/ 8588 h 1389"/>
                              <a:gd name="T36" fmla="+- 0 9071 8116"/>
                              <a:gd name="T37" fmla="*/ T36 w 2636"/>
                              <a:gd name="T38" fmla="+- 0 8585 7200"/>
                              <a:gd name="T39" fmla="*/ 8585 h 1389"/>
                              <a:gd name="T40" fmla="+- 0 8991 8116"/>
                              <a:gd name="T41" fmla="*/ T40 w 2636"/>
                              <a:gd name="T42" fmla="+- 0 8567 7200"/>
                              <a:gd name="T43" fmla="*/ 8567 h 1389"/>
                              <a:gd name="T44" fmla="+- 0 8912 8116"/>
                              <a:gd name="T45" fmla="*/ T44 w 2636"/>
                              <a:gd name="T46" fmla="+- 0 8548 7200"/>
                              <a:gd name="T47" fmla="*/ 8548 h 1389"/>
                              <a:gd name="T48" fmla="+- 0 8833 8116"/>
                              <a:gd name="T49" fmla="*/ T48 w 2636"/>
                              <a:gd name="T50" fmla="+- 0 8527 7200"/>
                              <a:gd name="T51" fmla="*/ 8527 h 1389"/>
                              <a:gd name="T52" fmla="+- 0 8754 8116"/>
                              <a:gd name="T53" fmla="*/ T52 w 2636"/>
                              <a:gd name="T54" fmla="+- 0 8505 7200"/>
                              <a:gd name="T55" fmla="*/ 8505 h 1389"/>
                              <a:gd name="T56" fmla="+- 0 8676 8116"/>
                              <a:gd name="T57" fmla="*/ T56 w 2636"/>
                              <a:gd name="T58" fmla="+- 0 8482 7200"/>
                              <a:gd name="T59" fmla="*/ 8482 h 1389"/>
                              <a:gd name="T60" fmla="+- 0 8676 8116"/>
                              <a:gd name="T61" fmla="*/ T60 w 2636"/>
                              <a:gd name="T62" fmla="+- 0 8496 7200"/>
                              <a:gd name="T63" fmla="*/ 8496 h 1389"/>
                              <a:gd name="T64" fmla="+- 0 8677 8116"/>
                              <a:gd name="T65" fmla="*/ T64 w 2636"/>
                              <a:gd name="T66" fmla="+- 0 8503 7200"/>
                              <a:gd name="T67" fmla="*/ 8503 h 1389"/>
                              <a:gd name="T68" fmla="+- 0 8755 8116"/>
                              <a:gd name="T69" fmla="*/ T68 w 2636"/>
                              <a:gd name="T70" fmla="+- 0 8526 7200"/>
                              <a:gd name="T71" fmla="*/ 8526 h 1389"/>
                              <a:gd name="T72" fmla="+- 0 8833 8116"/>
                              <a:gd name="T73" fmla="*/ T72 w 2636"/>
                              <a:gd name="T74" fmla="+- 0 8548 7200"/>
                              <a:gd name="T75" fmla="*/ 8548 h 1389"/>
                              <a:gd name="T76" fmla="+- 0 8912 8116"/>
                              <a:gd name="T77" fmla="*/ T76 w 2636"/>
                              <a:gd name="T78" fmla="+- 0 8569 7200"/>
                              <a:gd name="T79" fmla="*/ 8569 h 1389"/>
                              <a:gd name="T80" fmla="+- 0 8992 8116"/>
                              <a:gd name="T81" fmla="*/ T80 w 2636"/>
                              <a:gd name="T82" fmla="+- 0 8588 7200"/>
                              <a:gd name="T83" fmla="*/ 8588 h 1389"/>
                              <a:gd name="T84" fmla="+- 0 9089 8116"/>
                              <a:gd name="T85" fmla="*/ T84 w 2636"/>
                              <a:gd name="T86" fmla="+- 0 8588 7200"/>
                              <a:gd name="T87" fmla="*/ 8588 h 1389"/>
                              <a:gd name="T88" fmla="+- 0 10252 8116"/>
                              <a:gd name="T89" fmla="*/ T88 w 2636"/>
                              <a:gd name="T90" fmla="+- 0 8469 7200"/>
                              <a:gd name="T91" fmla="*/ 8469 h 1389"/>
                              <a:gd name="T92" fmla="+- 0 10194 8116"/>
                              <a:gd name="T93" fmla="*/ T92 w 2636"/>
                              <a:gd name="T94" fmla="+- 0 8495 7200"/>
                              <a:gd name="T95" fmla="*/ 8495 h 1389"/>
                              <a:gd name="T96" fmla="+- 0 10135 8116"/>
                              <a:gd name="T97" fmla="*/ T96 w 2636"/>
                              <a:gd name="T98" fmla="+- 0 8519 7200"/>
                              <a:gd name="T99" fmla="*/ 8519 h 1389"/>
                              <a:gd name="T100" fmla="+- 0 10076 8116"/>
                              <a:gd name="T101" fmla="*/ T100 w 2636"/>
                              <a:gd name="T102" fmla="+- 0 8541 7200"/>
                              <a:gd name="T103" fmla="*/ 8541 h 1389"/>
                              <a:gd name="T104" fmla="+- 0 10015 8116"/>
                              <a:gd name="T105" fmla="*/ T104 w 2636"/>
                              <a:gd name="T106" fmla="+- 0 8559 7200"/>
                              <a:gd name="T107" fmla="*/ 8559 h 1389"/>
                              <a:gd name="T108" fmla="+- 0 9944 8116"/>
                              <a:gd name="T109" fmla="*/ T108 w 2636"/>
                              <a:gd name="T110" fmla="+- 0 8578 7200"/>
                              <a:gd name="T111" fmla="*/ 8578 h 1389"/>
                              <a:gd name="T112" fmla="+- 0 9896 8116"/>
                              <a:gd name="T113" fmla="*/ T112 w 2636"/>
                              <a:gd name="T114" fmla="+- 0 8588 7200"/>
                              <a:gd name="T115" fmla="*/ 8588 h 1389"/>
                              <a:gd name="T116" fmla="+- 0 9984 8116"/>
                              <a:gd name="T117" fmla="*/ T116 w 2636"/>
                              <a:gd name="T118" fmla="+- 0 8588 7200"/>
                              <a:gd name="T119" fmla="*/ 8588 h 1389"/>
                              <a:gd name="T120" fmla="+- 0 10021 8116"/>
                              <a:gd name="T121" fmla="*/ T120 w 2636"/>
                              <a:gd name="T122" fmla="+- 0 8578 7200"/>
                              <a:gd name="T123" fmla="*/ 8578 h 1389"/>
                              <a:gd name="T124" fmla="+- 0 10080 8116"/>
                              <a:gd name="T125" fmla="*/ T124 w 2636"/>
                              <a:gd name="T126" fmla="+- 0 8561 7200"/>
                              <a:gd name="T127" fmla="*/ 8561 h 1389"/>
                              <a:gd name="T128" fmla="+- 0 10138 8116"/>
                              <a:gd name="T129" fmla="*/ T128 w 2636"/>
                              <a:gd name="T130" fmla="+- 0 8539 7200"/>
                              <a:gd name="T131" fmla="*/ 8539 h 1389"/>
                              <a:gd name="T132" fmla="+- 0 10195 8116"/>
                              <a:gd name="T133" fmla="*/ T132 w 2636"/>
                              <a:gd name="T134" fmla="+- 0 8516 7200"/>
                              <a:gd name="T135" fmla="*/ 8516 h 1389"/>
                              <a:gd name="T136" fmla="+- 0 10251 8116"/>
                              <a:gd name="T137" fmla="*/ T136 w 2636"/>
                              <a:gd name="T138" fmla="+- 0 8491 7200"/>
                              <a:gd name="T139" fmla="*/ 8491 h 1389"/>
                              <a:gd name="T140" fmla="+- 0 10251 8116"/>
                              <a:gd name="T141" fmla="*/ T140 w 2636"/>
                              <a:gd name="T142" fmla="+- 0 8484 7200"/>
                              <a:gd name="T143" fmla="*/ 8484 h 1389"/>
                              <a:gd name="T144" fmla="+- 0 10252 8116"/>
                              <a:gd name="T145" fmla="*/ T144 w 2636"/>
                              <a:gd name="T146" fmla="+- 0 8476 7200"/>
                              <a:gd name="T147" fmla="*/ 8476 h 1389"/>
                              <a:gd name="T148" fmla="+- 0 10252 8116"/>
                              <a:gd name="T149" fmla="*/ T148 w 2636"/>
                              <a:gd name="T150" fmla="+- 0 8469 7200"/>
                              <a:gd name="T151" fmla="*/ 8469 h 1389"/>
                              <a:gd name="T152" fmla="+- 0 10252 8116"/>
                              <a:gd name="T153" fmla="*/ T152 w 2636"/>
                              <a:gd name="T154" fmla="+- 0 7316 7200"/>
                              <a:gd name="T155" fmla="*/ 7316 h 1389"/>
                              <a:gd name="T156" fmla="+- 0 10178 8116"/>
                              <a:gd name="T157" fmla="*/ T156 w 2636"/>
                              <a:gd name="T158" fmla="+- 0 7298 7200"/>
                              <a:gd name="T159" fmla="*/ 7298 h 1389"/>
                              <a:gd name="T160" fmla="+- 0 10217 8116"/>
                              <a:gd name="T161" fmla="*/ T160 w 2636"/>
                              <a:gd name="T162" fmla="+- 0 7345 7200"/>
                              <a:gd name="T163" fmla="*/ 7345 h 1389"/>
                              <a:gd name="T164" fmla="+- 0 10252 8116"/>
                              <a:gd name="T165" fmla="*/ T164 w 2636"/>
                              <a:gd name="T166" fmla="+- 0 7316 7200"/>
                              <a:gd name="T167" fmla="*/ 7316 h 1389"/>
                              <a:gd name="T168" fmla="+- 0 10751 8116"/>
                              <a:gd name="T169" fmla="*/ T168 w 2636"/>
                              <a:gd name="T170" fmla="+- 0 7805 7200"/>
                              <a:gd name="T171" fmla="*/ 7805 h 1389"/>
                              <a:gd name="T172" fmla="+- 0 10715 8116"/>
                              <a:gd name="T173" fmla="*/ T172 w 2636"/>
                              <a:gd name="T174" fmla="+- 0 7700 7200"/>
                              <a:gd name="T175" fmla="*/ 7700 h 1389"/>
                              <a:gd name="T176" fmla="+- 0 10653 8116"/>
                              <a:gd name="T177" fmla="*/ T176 w 2636"/>
                              <a:gd name="T178" fmla="+- 0 7773 7200"/>
                              <a:gd name="T179" fmla="*/ 7773 h 1389"/>
                              <a:gd name="T180" fmla="+- 0 10751 8116"/>
                              <a:gd name="T181" fmla="*/ T180 w 2636"/>
                              <a:gd name="T182" fmla="+- 0 7805 7200"/>
                              <a:gd name="T183" fmla="*/ 7805 h 13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636" h="1389">
                                <a:moveTo>
                                  <a:pt x="98" y="457"/>
                                </a:moveTo>
                                <a:lnTo>
                                  <a:pt x="54" y="408"/>
                                </a:lnTo>
                                <a:lnTo>
                                  <a:pt x="0" y="478"/>
                                </a:lnTo>
                                <a:lnTo>
                                  <a:pt x="98" y="457"/>
                                </a:lnTo>
                                <a:close/>
                                <a:moveTo>
                                  <a:pt x="519" y="0"/>
                                </a:moveTo>
                                <a:lnTo>
                                  <a:pt x="475" y="19"/>
                                </a:lnTo>
                                <a:lnTo>
                                  <a:pt x="496" y="38"/>
                                </a:lnTo>
                                <a:lnTo>
                                  <a:pt x="519" y="0"/>
                                </a:lnTo>
                                <a:close/>
                                <a:moveTo>
                                  <a:pt x="973" y="1388"/>
                                </a:moveTo>
                                <a:lnTo>
                                  <a:pt x="955" y="1385"/>
                                </a:lnTo>
                                <a:lnTo>
                                  <a:pt x="875" y="1367"/>
                                </a:lnTo>
                                <a:lnTo>
                                  <a:pt x="796" y="1348"/>
                                </a:lnTo>
                                <a:lnTo>
                                  <a:pt x="717" y="1327"/>
                                </a:lnTo>
                                <a:lnTo>
                                  <a:pt x="638" y="1305"/>
                                </a:lnTo>
                                <a:lnTo>
                                  <a:pt x="560" y="1282"/>
                                </a:lnTo>
                                <a:lnTo>
                                  <a:pt x="560" y="1296"/>
                                </a:lnTo>
                                <a:lnTo>
                                  <a:pt x="561" y="1303"/>
                                </a:lnTo>
                                <a:lnTo>
                                  <a:pt x="639" y="1326"/>
                                </a:lnTo>
                                <a:lnTo>
                                  <a:pt x="717" y="1348"/>
                                </a:lnTo>
                                <a:lnTo>
                                  <a:pt x="796" y="1369"/>
                                </a:lnTo>
                                <a:lnTo>
                                  <a:pt x="876" y="1388"/>
                                </a:lnTo>
                                <a:lnTo>
                                  <a:pt x="973" y="1388"/>
                                </a:lnTo>
                                <a:close/>
                                <a:moveTo>
                                  <a:pt x="2136" y="1269"/>
                                </a:moveTo>
                                <a:lnTo>
                                  <a:pt x="2078" y="1295"/>
                                </a:lnTo>
                                <a:lnTo>
                                  <a:pt x="2019" y="1319"/>
                                </a:lnTo>
                                <a:lnTo>
                                  <a:pt x="1960" y="1341"/>
                                </a:lnTo>
                                <a:lnTo>
                                  <a:pt x="1899" y="1359"/>
                                </a:lnTo>
                                <a:lnTo>
                                  <a:pt x="1828" y="1378"/>
                                </a:lnTo>
                                <a:lnTo>
                                  <a:pt x="1780" y="1388"/>
                                </a:lnTo>
                                <a:lnTo>
                                  <a:pt x="1868" y="1388"/>
                                </a:lnTo>
                                <a:lnTo>
                                  <a:pt x="1905" y="1378"/>
                                </a:lnTo>
                                <a:lnTo>
                                  <a:pt x="1964" y="1361"/>
                                </a:lnTo>
                                <a:lnTo>
                                  <a:pt x="2022" y="1339"/>
                                </a:lnTo>
                                <a:lnTo>
                                  <a:pt x="2079" y="1316"/>
                                </a:lnTo>
                                <a:lnTo>
                                  <a:pt x="2135" y="1291"/>
                                </a:lnTo>
                                <a:lnTo>
                                  <a:pt x="2135" y="1284"/>
                                </a:lnTo>
                                <a:lnTo>
                                  <a:pt x="2136" y="1276"/>
                                </a:lnTo>
                                <a:lnTo>
                                  <a:pt x="2136" y="1269"/>
                                </a:lnTo>
                                <a:close/>
                                <a:moveTo>
                                  <a:pt x="2136" y="116"/>
                                </a:moveTo>
                                <a:lnTo>
                                  <a:pt x="2062" y="98"/>
                                </a:lnTo>
                                <a:lnTo>
                                  <a:pt x="2101" y="145"/>
                                </a:lnTo>
                                <a:lnTo>
                                  <a:pt x="2136" y="116"/>
                                </a:lnTo>
                                <a:close/>
                                <a:moveTo>
                                  <a:pt x="2635" y="605"/>
                                </a:moveTo>
                                <a:lnTo>
                                  <a:pt x="2599" y="500"/>
                                </a:lnTo>
                                <a:lnTo>
                                  <a:pt x="2537" y="573"/>
                                </a:lnTo>
                                <a:lnTo>
                                  <a:pt x="2635" y="6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4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8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81" y="7617"/>
                            <a:ext cx="306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77" y="7670"/>
                            <a:ext cx="156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0" name="AutoShape 194"/>
                        <wps:cNvSpPr>
                          <a:spLocks/>
                        </wps:cNvSpPr>
                        <wps:spPr bwMode="auto">
                          <a:xfrm>
                            <a:off x="7521" y="169"/>
                            <a:ext cx="4053" cy="8213"/>
                          </a:xfrm>
                          <a:custGeom>
                            <a:avLst/>
                            <a:gdLst>
                              <a:gd name="T0" fmla="+- 0 8647 7521"/>
                              <a:gd name="T1" fmla="*/ T0 w 4053"/>
                              <a:gd name="T2" fmla="+- 0 8066 169"/>
                              <a:gd name="T3" fmla="*/ 8066 h 8213"/>
                              <a:gd name="T4" fmla="+- 0 8617 7521"/>
                              <a:gd name="T5" fmla="*/ T4 w 4053"/>
                              <a:gd name="T6" fmla="+- 0 7996 169"/>
                              <a:gd name="T7" fmla="*/ 7996 h 8213"/>
                              <a:gd name="T8" fmla="+- 0 8656 7521"/>
                              <a:gd name="T9" fmla="*/ T8 w 4053"/>
                              <a:gd name="T10" fmla="+- 0 8122 169"/>
                              <a:gd name="T11" fmla="*/ 8122 h 8213"/>
                              <a:gd name="T12" fmla="+- 0 9760 7521"/>
                              <a:gd name="T13" fmla="*/ T12 w 4053"/>
                              <a:gd name="T14" fmla="+- 0 7303 169"/>
                              <a:gd name="T15" fmla="*/ 7303 h 8213"/>
                              <a:gd name="T16" fmla="+- 0 9724 7521"/>
                              <a:gd name="T17" fmla="*/ T16 w 4053"/>
                              <a:gd name="T18" fmla="+- 0 7107 169"/>
                              <a:gd name="T19" fmla="*/ 7107 h 8213"/>
                              <a:gd name="T20" fmla="+- 0 9688 7521"/>
                              <a:gd name="T21" fmla="*/ T20 w 4053"/>
                              <a:gd name="T22" fmla="+- 0 7284 169"/>
                              <a:gd name="T23" fmla="*/ 7284 h 8213"/>
                              <a:gd name="T24" fmla="+- 0 9679 7521"/>
                              <a:gd name="T25" fmla="*/ T24 w 4053"/>
                              <a:gd name="T26" fmla="+- 0 7279 169"/>
                              <a:gd name="T27" fmla="*/ 7279 h 8213"/>
                              <a:gd name="T28" fmla="+- 0 9691 7521"/>
                              <a:gd name="T29" fmla="*/ T28 w 4053"/>
                              <a:gd name="T30" fmla="+- 0 7221 169"/>
                              <a:gd name="T31" fmla="*/ 7221 h 8213"/>
                              <a:gd name="T32" fmla="+- 0 9702 7521"/>
                              <a:gd name="T33" fmla="*/ T32 w 4053"/>
                              <a:gd name="T34" fmla="+- 0 7040 169"/>
                              <a:gd name="T35" fmla="*/ 7040 h 8213"/>
                              <a:gd name="T36" fmla="+- 0 9614 7521"/>
                              <a:gd name="T37" fmla="*/ T36 w 4053"/>
                              <a:gd name="T38" fmla="+- 0 7117 169"/>
                              <a:gd name="T39" fmla="*/ 7117 h 8213"/>
                              <a:gd name="T40" fmla="+- 0 9591 7521"/>
                              <a:gd name="T41" fmla="*/ T40 w 4053"/>
                              <a:gd name="T42" fmla="+- 0 7215 169"/>
                              <a:gd name="T43" fmla="*/ 7215 h 8213"/>
                              <a:gd name="T44" fmla="+- 0 9582 7521"/>
                              <a:gd name="T45" fmla="*/ T44 w 4053"/>
                              <a:gd name="T46" fmla="+- 0 7209 169"/>
                              <a:gd name="T47" fmla="*/ 7209 h 8213"/>
                              <a:gd name="T48" fmla="+- 0 9602 7521"/>
                              <a:gd name="T49" fmla="*/ T48 w 4053"/>
                              <a:gd name="T50" fmla="+- 0 7174 169"/>
                              <a:gd name="T51" fmla="*/ 7174 h 8213"/>
                              <a:gd name="T52" fmla="+- 0 9614 7521"/>
                              <a:gd name="T53" fmla="*/ T52 w 4053"/>
                              <a:gd name="T54" fmla="+- 0 7117 169"/>
                              <a:gd name="T55" fmla="*/ 7117 h 8213"/>
                              <a:gd name="T56" fmla="+- 0 9537 7521"/>
                              <a:gd name="T57" fmla="*/ T56 w 4053"/>
                              <a:gd name="T58" fmla="+- 0 7112 169"/>
                              <a:gd name="T59" fmla="*/ 7112 h 8213"/>
                              <a:gd name="T60" fmla="+- 0 9506 7521"/>
                              <a:gd name="T61" fmla="*/ T60 w 4053"/>
                              <a:gd name="T62" fmla="+- 0 7169 169"/>
                              <a:gd name="T63" fmla="*/ 7169 h 8213"/>
                              <a:gd name="T64" fmla="+- 0 9505 7521"/>
                              <a:gd name="T65" fmla="*/ T64 w 4053"/>
                              <a:gd name="T66" fmla="+- 0 7151 169"/>
                              <a:gd name="T67" fmla="*/ 7151 h 8213"/>
                              <a:gd name="T68" fmla="+- 0 9537 7521"/>
                              <a:gd name="T69" fmla="*/ T68 w 4053"/>
                              <a:gd name="T70" fmla="+- 0 7112 169"/>
                              <a:gd name="T71" fmla="*/ 7112 h 8213"/>
                              <a:gd name="T72" fmla="+- 0 9401 7521"/>
                              <a:gd name="T73" fmla="*/ T72 w 4053"/>
                              <a:gd name="T74" fmla="+- 0 7086 169"/>
                              <a:gd name="T75" fmla="*/ 7086 h 8213"/>
                              <a:gd name="T76" fmla="+- 0 9391 7521"/>
                              <a:gd name="T77" fmla="*/ T76 w 4053"/>
                              <a:gd name="T78" fmla="+- 0 7144 169"/>
                              <a:gd name="T79" fmla="*/ 7144 h 8213"/>
                              <a:gd name="T80" fmla="+- 0 9375 7521"/>
                              <a:gd name="T81" fmla="*/ T80 w 4053"/>
                              <a:gd name="T82" fmla="+- 0 7162 169"/>
                              <a:gd name="T83" fmla="*/ 7162 h 8213"/>
                              <a:gd name="T84" fmla="+- 0 9387 7521"/>
                              <a:gd name="T85" fmla="*/ T84 w 4053"/>
                              <a:gd name="T86" fmla="+- 0 7109 169"/>
                              <a:gd name="T87" fmla="*/ 7109 h 8213"/>
                              <a:gd name="T88" fmla="+- 0 9391 7521"/>
                              <a:gd name="T89" fmla="*/ T88 w 4053"/>
                              <a:gd name="T90" fmla="+- 0 7079 169"/>
                              <a:gd name="T91" fmla="*/ 7079 h 8213"/>
                              <a:gd name="T92" fmla="+- 0 9290 7521"/>
                              <a:gd name="T93" fmla="*/ T92 w 4053"/>
                              <a:gd name="T94" fmla="+- 0 7056 169"/>
                              <a:gd name="T95" fmla="*/ 7056 h 8213"/>
                              <a:gd name="T96" fmla="+- 0 9255 7521"/>
                              <a:gd name="T97" fmla="*/ T96 w 4053"/>
                              <a:gd name="T98" fmla="+- 0 7142 169"/>
                              <a:gd name="T99" fmla="*/ 7142 h 8213"/>
                              <a:gd name="T100" fmla="+- 0 9256 7521"/>
                              <a:gd name="T101" fmla="*/ T100 w 4053"/>
                              <a:gd name="T102" fmla="+- 0 7174 169"/>
                              <a:gd name="T103" fmla="*/ 7174 h 8213"/>
                              <a:gd name="T104" fmla="+- 0 9247 7521"/>
                              <a:gd name="T105" fmla="*/ T104 w 4053"/>
                              <a:gd name="T106" fmla="+- 0 7131 169"/>
                              <a:gd name="T107" fmla="*/ 7131 h 8213"/>
                              <a:gd name="T108" fmla="+- 0 9259 7521"/>
                              <a:gd name="T109" fmla="*/ T108 w 4053"/>
                              <a:gd name="T110" fmla="+- 0 7109 169"/>
                              <a:gd name="T111" fmla="*/ 7109 h 8213"/>
                              <a:gd name="T112" fmla="+- 0 9216 7521"/>
                              <a:gd name="T113" fmla="*/ T112 w 4053"/>
                              <a:gd name="T114" fmla="+- 0 7082 169"/>
                              <a:gd name="T115" fmla="*/ 7082 h 8213"/>
                              <a:gd name="T116" fmla="+- 0 9245 7521"/>
                              <a:gd name="T117" fmla="*/ T116 w 4053"/>
                              <a:gd name="T118" fmla="+- 0 7061 169"/>
                              <a:gd name="T119" fmla="*/ 7061 h 8213"/>
                              <a:gd name="T120" fmla="+- 0 9544 7521"/>
                              <a:gd name="T121" fmla="*/ T120 w 4053"/>
                              <a:gd name="T122" fmla="+- 0 7063 169"/>
                              <a:gd name="T123" fmla="*/ 7063 h 8213"/>
                              <a:gd name="T124" fmla="+- 0 9696 7521"/>
                              <a:gd name="T125" fmla="*/ T124 w 4053"/>
                              <a:gd name="T126" fmla="+- 0 7029 169"/>
                              <a:gd name="T127" fmla="*/ 7029 h 8213"/>
                              <a:gd name="T128" fmla="+- 0 9671 7521"/>
                              <a:gd name="T129" fmla="*/ T128 w 4053"/>
                              <a:gd name="T130" fmla="+- 0 6978 169"/>
                              <a:gd name="T131" fmla="*/ 6978 h 8213"/>
                              <a:gd name="T132" fmla="+- 0 9723 7521"/>
                              <a:gd name="T133" fmla="*/ T132 w 4053"/>
                              <a:gd name="T134" fmla="+- 0 6942 169"/>
                              <a:gd name="T135" fmla="*/ 6942 h 8213"/>
                              <a:gd name="T136" fmla="+- 0 9711 7521"/>
                              <a:gd name="T137" fmla="*/ T136 w 4053"/>
                              <a:gd name="T138" fmla="+- 0 6842 169"/>
                              <a:gd name="T139" fmla="*/ 6842 h 8213"/>
                              <a:gd name="T140" fmla="+- 0 9696 7521"/>
                              <a:gd name="T141" fmla="*/ T140 w 4053"/>
                              <a:gd name="T142" fmla="+- 0 6922 169"/>
                              <a:gd name="T143" fmla="*/ 6922 h 8213"/>
                              <a:gd name="T144" fmla="+- 0 9655 7521"/>
                              <a:gd name="T145" fmla="*/ T144 w 4053"/>
                              <a:gd name="T146" fmla="+- 0 6932 169"/>
                              <a:gd name="T147" fmla="*/ 6932 h 8213"/>
                              <a:gd name="T148" fmla="+- 0 9694 7521"/>
                              <a:gd name="T149" fmla="*/ T148 w 4053"/>
                              <a:gd name="T150" fmla="+- 0 6907 169"/>
                              <a:gd name="T151" fmla="*/ 6907 h 8213"/>
                              <a:gd name="T152" fmla="+- 0 9690 7521"/>
                              <a:gd name="T153" fmla="*/ T152 w 4053"/>
                              <a:gd name="T154" fmla="+- 0 6854 169"/>
                              <a:gd name="T155" fmla="*/ 6854 h 8213"/>
                              <a:gd name="T156" fmla="+- 0 9697 7521"/>
                              <a:gd name="T157" fmla="*/ T156 w 4053"/>
                              <a:gd name="T158" fmla="+- 0 6827 169"/>
                              <a:gd name="T159" fmla="*/ 6827 h 8213"/>
                              <a:gd name="T160" fmla="+- 0 9660 7521"/>
                              <a:gd name="T161" fmla="*/ T160 w 4053"/>
                              <a:gd name="T162" fmla="+- 0 6840 169"/>
                              <a:gd name="T163" fmla="*/ 6840 h 8213"/>
                              <a:gd name="T164" fmla="+- 0 9603 7521"/>
                              <a:gd name="T165" fmla="*/ T164 w 4053"/>
                              <a:gd name="T166" fmla="+- 0 6898 169"/>
                              <a:gd name="T167" fmla="*/ 6898 h 8213"/>
                              <a:gd name="T168" fmla="+- 0 9620 7521"/>
                              <a:gd name="T169" fmla="*/ T168 w 4053"/>
                              <a:gd name="T170" fmla="+- 0 6864 169"/>
                              <a:gd name="T171" fmla="*/ 6864 h 8213"/>
                              <a:gd name="T172" fmla="+- 0 9665 7521"/>
                              <a:gd name="T173" fmla="*/ T172 w 4053"/>
                              <a:gd name="T174" fmla="+- 0 6836 169"/>
                              <a:gd name="T175" fmla="*/ 6836 h 8213"/>
                              <a:gd name="T176" fmla="+- 0 9621 7521"/>
                              <a:gd name="T177" fmla="*/ T176 w 4053"/>
                              <a:gd name="T178" fmla="+- 0 6814 169"/>
                              <a:gd name="T179" fmla="*/ 6814 h 8213"/>
                              <a:gd name="T180" fmla="+- 0 9542 7521"/>
                              <a:gd name="T181" fmla="*/ T180 w 4053"/>
                              <a:gd name="T182" fmla="+- 0 6858 169"/>
                              <a:gd name="T183" fmla="*/ 6858 h 8213"/>
                              <a:gd name="T184" fmla="+- 0 9565 7521"/>
                              <a:gd name="T185" fmla="*/ T184 w 4053"/>
                              <a:gd name="T186" fmla="+- 0 6816 169"/>
                              <a:gd name="T187" fmla="*/ 6816 h 8213"/>
                              <a:gd name="T188" fmla="+- 0 9614 7521"/>
                              <a:gd name="T189" fmla="*/ T188 w 4053"/>
                              <a:gd name="T190" fmla="+- 0 6787 169"/>
                              <a:gd name="T191" fmla="*/ 6787 h 8213"/>
                              <a:gd name="T192" fmla="+- 0 9482 7521"/>
                              <a:gd name="T193" fmla="*/ T192 w 4053"/>
                              <a:gd name="T194" fmla="+- 0 6853 169"/>
                              <a:gd name="T195" fmla="*/ 6853 h 8213"/>
                              <a:gd name="T196" fmla="+- 0 9420 7521"/>
                              <a:gd name="T197" fmla="*/ T196 w 4053"/>
                              <a:gd name="T198" fmla="+- 0 6865 169"/>
                              <a:gd name="T199" fmla="*/ 6865 h 8213"/>
                              <a:gd name="T200" fmla="+- 0 9206 7521"/>
                              <a:gd name="T201" fmla="*/ T200 w 4053"/>
                              <a:gd name="T202" fmla="+- 0 7024 169"/>
                              <a:gd name="T203" fmla="*/ 7024 h 8213"/>
                              <a:gd name="T204" fmla="+- 0 9178 7521"/>
                              <a:gd name="T205" fmla="*/ T204 w 4053"/>
                              <a:gd name="T206" fmla="+- 0 7127 169"/>
                              <a:gd name="T207" fmla="*/ 7127 h 8213"/>
                              <a:gd name="T208" fmla="+- 0 9156 7521"/>
                              <a:gd name="T209" fmla="*/ T208 w 4053"/>
                              <a:gd name="T210" fmla="+- 0 7194 169"/>
                              <a:gd name="T211" fmla="*/ 7194 h 8213"/>
                              <a:gd name="T212" fmla="+- 0 9148 7521"/>
                              <a:gd name="T213" fmla="*/ T212 w 4053"/>
                              <a:gd name="T214" fmla="+- 0 7200 169"/>
                              <a:gd name="T215" fmla="*/ 7200 h 8213"/>
                              <a:gd name="T216" fmla="+- 0 9171 7521"/>
                              <a:gd name="T217" fmla="*/ T216 w 4053"/>
                              <a:gd name="T218" fmla="+- 0 7120 169"/>
                              <a:gd name="T219" fmla="*/ 7120 h 8213"/>
                              <a:gd name="T220" fmla="+- 0 9118 7521"/>
                              <a:gd name="T221" fmla="*/ T220 w 4053"/>
                              <a:gd name="T222" fmla="+- 0 7174 169"/>
                              <a:gd name="T223" fmla="*/ 7174 h 8213"/>
                              <a:gd name="T224" fmla="+- 0 9179 7521"/>
                              <a:gd name="T225" fmla="*/ T224 w 4053"/>
                              <a:gd name="T226" fmla="+- 0 7264 169"/>
                              <a:gd name="T227" fmla="*/ 7264 h 8213"/>
                              <a:gd name="T228" fmla="+- 0 9455 7521"/>
                              <a:gd name="T229" fmla="*/ T228 w 4053"/>
                              <a:gd name="T230" fmla="+- 0 7217 169"/>
                              <a:gd name="T231" fmla="*/ 7217 h 8213"/>
                              <a:gd name="T232" fmla="+- 0 9689 7521"/>
                              <a:gd name="T233" fmla="*/ T232 w 4053"/>
                              <a:gd name="T234" fmla="+- 0 7379 169"/>
                              <a:gd name="T235" fmla="*/ 7379 h 8213"/>
                              <a:gd name="T236" fmla="+- 0 9760 7521"/>
                              <a:gd name="T237" fmla="*/ T236 w 4053"/>
                              <a:gd name="T238" fmla="+- 0 7303 169"/>
                              <a:gd name="T239" fmla="*/ 7303 h 8213"/>
                              <a:gd name="T240" fmla="+- 0 10228 7521"/>
                              <a:gd name="T241" fmla="*/ T240 w 4053"/>
                              <a:gd name="T242" fmla="+- 0 8220 169"/>
                              <a:gd name="T243" fmla="*/ 8220 h 8213"/>
                              <a:gd name="T244" fmla="+- 0 10238 7521"/>
                              <a:gd name="T245" fmla="*/ T244 w 4053"/>
                              <a:gd name="T246" fmla="+- 0 8222 169"/>
                              <a:gd name="T247" fmla="*/ 8222 h 8213"/>
                              <a:gd name="T248" fmla="+- 0 7521 7521"/>
                              <a:gd name="T249" fmla="*/ T248 w 4053"/>
                              <a:gd name="T250" fmla="+- 0 169 169"/>
                              <a:gd name="T251" fmla="*/ 169 h 82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4053" h="8213">
                                <a:moveTo>
                                  <a:pt x="1183" y="8187"/>
                                </a:moveTo>
                                <a:lnTo>
                                  <a:pt x="1177" y="8094"/>
                                </a:lnTo>
                                <a:lnTo>
                                  <a:pt x="1163" y="8016"/>
                                </a:lnTo>
                                <a:lnTo>
                                  <a:pt x="1144" y="7950"/>
                                </a:lnTo>
                                <a:lnTo>
                                  <a:pt x="1126" y="7897"/>
                                </a:lnTo>
                                <a:lnTo>
                                  <a:pt x="1118" y="7876"/>
                                </a:lnTo>
                                <a:lnTo>
                                  <a:pt x="1112" y="7857"/>
                                </a:lnTo>
                                <a:lnTo>
                                  <a:pt x="1107" y="7840"/>
                                </a:lnTo>
                                <a:lnTo>
                                  <a:pt x="1106" y="7827"/>
                                </a:lnTo>
                                <a:lnTo>
                                  <a:pt x="1096" y="7827"/>
                                </a:lnTo>
                                <a:lnTo>
                                  <a:pt x="1097" y="7841"/>
                                </a:lnTo>
                                <a:lnTo>
                                  <a:pt x="1102" y="7858"/>
                                </a:lnTo>
                                <a:lnTo>
                                  <a:pt x="1108" y="7878"/>
                                </a:lnTo>
                                <a:lnTo>
                                  <a:pt x="1116" y="7901"/>
                                </a:lnTo>
                                <a:lnTo>
                                  <a:pt x="1135" y="7953"/>
                                </a:lnTo>
                                <a:lnTo>
                                  <a:pt x="1153" y="8018"/>
                                </a:lnTo>
                                <a:lnTo>
                                  <a:pt x="1167" y="8096"/>
                                </a:lnTo>
                                <a:lnTo>
                                  <a:pt x="1173" y="8187"/>
                                </a:lnTo>
                                <a:lnTo>
                                  <a:pt x="1183" y="8187"/>
                                </a:lnTo>
                                <a:close/>
                                <a:moveTo>
                                  <a:pt x="2239" y="7134"/>
                                </a:moveTo>
                                <a:lnTo>
                                  <a:pt x="2213" y="7056"/>
                                </a:lnTo>
                                <a:lnTo>
                                  <a:pt x="2213" y="7049"/>
                                </a:lnTo>
                                <a:lnTo>
                                  <a:pt x="2212" y="7015"/>
                                </a:lnTo>
                                <a:lnTo>
                                  <a:pt x="2211" y="6997"/>
                                </a:lnTo>
                                <a:lnTo>
                                  <a:pt x="2203" y="6938"/>
                                </a:lnTo>
                                <a:lnTo>
                                  <a:pt x="2186" y="6881"/>
                                </a:lnTo>
                                <a:lnTo>
                                  <a:pt x="2181" y="6872"/>
                                </a:lnTo>
                                <a:lnTo>
                                  <a:pt x="2181" y="7077"/>
                                </a:lnTo>
                                <a:lnTo>
                                  <a:pt x="2176" y="7097"/>
                                </a:lnTo>
                                <a:lnTo>
                                  <a:pt x="2167" y="7115"/>
                                </a:lnTo>
                                <a:lnTo>
                                  <a:pt x="2152" y="7131"/>
                                </a:lnTo>
                                <a:lnTo>
                                  <a:pt x="2148" y="7136"/>
                                </a:lnTo>
                                <a:lnTo>
                                  <a:pt x="2141" y="7128"/>
                                </a:lnTo>
                                <a:lnTo>
                                  <a:pt x="2145" y="7124"/>
                                </a:lnTo>
                                <a:lnTo>
                                  <a:pt x="2158" y="7110"/>
                                </a:lnTo>
                                <a:lnTo>
                                  <a:pt x="2167" y="7094"/>
                                </a:lnTo>
                                <a:lnTo>
                                  <a:pt x="2171" y="7077"/>
                                </a:lnTo>
                                <a:lnTo>
                                  <a:pt x="2171" y="7063"/>
                                </a:lnTo>
                                <a:lnTo>
                                  <a:pt x="2171" y="7058"/>
                                </a:lnTo>
                                <a:lnTo>
                                  <a:pt x="2170" y="7052"/>
                                </a:lnTo>
                                <a:lnTo>
                                  <a:pt x="2180" y="7049"/>
                                </a:lnTo>
                                <a:lnTo>
                                  <a:pt x="2181" y="7055"/>
                                </a:lnTo>
                                <a:lnTo>
                                  <a:pt x="2181" y="7077"/>
                                </a:lnTo>
                                <a:lnTo>
                                  <a:pt x="2181" y="6872"/>
                                </a:lnTo>
                                <a:lnTo>
                                  <a:pt x="2181" y="6871"/>
                                </a:lnTo>
                                <a:lnTo>
                                  <a:pt x="2181" y="7009"/>
                                </a:lnTo>
                                <a:lnTo>
                                  <a:pt x="2173" y="7015"/>
                                </a:lnTo>
                                <a:lnTo>
                                  <a:pt x="2155" y="6998"/>
                                </a:lnTo>
                                <a:lnTo>
                                  <a:pt x="2148" y="6991"/>
                                </a:lnTo>
                                <a:lnTo>
                                  <a:pt x="2093" y="6948"/>
                                </a:lnTo>
                                <a:lnTo>
                                  <a:pt x="2093" y="7003"/>
                                </a:lnTo>
                                <a:lnTo>
                                  <a:pt x="2091" y="7008"/>
                                </a:lnTo>
                                <a:lnTo>
                                  <a:pt x="2084" y="7021"/>
                                </a:lnTo>
                                <a:lnTo>
                                  <a:pt x="2077" y="7033"/>
                                </a:lnTo>
                                <a:lnTo>
                                  <a:pt x="2070" y="7046"/>
                                </a:lnTo>
                                <a:lnTo>
                                  <a:pt x="2062" y="7057"/>
                                </a:lnTo>
                                <a:lnTo>
                                  <a:pt x="2058" y="7063"/>
                                </a:lnTo>
                                <a:lnTo>
                                  <a:pt x="2049" y="7058"/>
                                </a:lnTo>
                                <a:lnTo>
                                  <a:pt x="2053" y="7052"/>
                                </a:lnTo>
                                <a:lnTo>
                                  <a:pt x="2061" y="7040"/>
                                </a:lnTo>
                                <a:lnTo>
                                  <a:pt x="2065" y="7034"/>
                                </a:lnTo>
                                <a:lnTo>
                                  <a:pt x="2068" y="7028"/>
                                </a:lnTo>
                                <a:lnTo>
                                  <a:pt x="2075" y="7016"/>
                                </a:lnTo>
                                <a:lnTo>
                                  <a:pt x="2080" y="7008"/>
                                </a:lnTo>
                                <a:lnTo>
                                  <a:pt x="2081" y="7005"/>
                                </a:lnTo>
                                <a:lnTo>
                                  <a:pt x="2082" y="7003"/>
                                </a:lnTo>
                                <a:lnTo>
                                  <a:pt x="2085" y="6998"/>
                                </a:lnTo>
                                <a:lnTo>
                                  <a:pt x="2093" y="7003"/>
                                </a:lnTo>
                                <a:lnTo>
                                  <a:pt x="2093" y="6948"/>
                                </a:lnTo>
                                <a:lnTo>
                                  <a:pt x="2077" y="6938"/>
                                </a:lnTo>
                                <a:lnTo>
                                  <a:pt x="2030" y="6910"/>
                                </a:lnTo>
                                <a:lnTo>
                                  <a:pt x="2019" y="6904"/>
                                </a:lnTo>
                                <a:lnTo>
                                  <a:pt x="2016" y="6903"/>
                                </a:lnTo>
                                <a:lnTo>
                                  <a:pt x="2016" y="6943"/>
                                </a:lnTo>
                                <a:lnTo>
                                  <a:pt x="2013" y="6949"/>
                                </a:lnTo>
                                <a:lnTo>
                                  <a:pt x="2006" y="6962"/>
                                </a:lnTo>
                                <a:lnTo>
                                  <a:pt x="2000" y="6974"/>
                                </a:lnTo>
                                <a:lnTo>
                                  <a:pt x="1993" y="6987"/>
                                </a:lnTo>
                                <a:lnTo>
                                  <a:pt x="1985" y="7000"/>
                                </a:lnTo>
                                <a:lnTo>
                                  <a:pt x="1982" y="7005"/>
                                </a:lnTo>
                                <a:lnTo>
                                  <a:pt x="1975" y="7001"/>
                                </a:lnTo>
                                <a:lnTo>
                                  <a:pt x="1973" y="7000"/>
                                </a:lnTo>
                                <a:lnTo>
                                  <a:pt x="1976" y="6994"/>
                                </a:lnTo>
                                <a:lnTo>
                                  <a:pt x="1984" y="6982"/>
                                </a:lnTo>
                                <a:lnTo>
                                  <a:pt x="1991" y="6969"/>
                                </a:lnTo>
                                <a:lnTo>
                                  <a:pt x="1997" y="6957"/>
                                </a:lnTo>
                                <a:lnTo>
                                  <a:pt x="2004" y="6944"/>
                                </a:lnTo>
                                <a:lnTo>
                                  <a:pt x="2007" y="6938"/>
                                </a:lnTo>
                                <a:lnTo>
                                  <a:pt x="2016" y="6943"/>
                                </a:lnTo>
                                <a:lnTo>
                                  <a:pt x="2016" y="6903"/>
                                </a:lnTo>
                                <a:lnTo>
                                  <a:pt x="1935" y="6876"/>
                                </a:lnTo>
                                <a:lnTo>
                                  <a:pt x="1880" y="6871"/>
                                </a:lnTo>
                                <a:lnTo>
                                  <a:pt x="1880" y="6910"/>
                                </a:lnTo>
                                <a:lnTo>
                                  <a:pt x="1880" y="6917"/>
                                </a:lnTo>
                                <a:lnTo>
                                  <a:pt x="1880" y="6929"/>
                                </a:lnTo>
                                <a:lnTo>
                                  <a:pt x="1876" y="6942"/>
                                </a:lnTo>
                                <a:lnTo>
                                  <a:pt x="1874" y="6955"/>
                                </a:lnTo>
                                <a:lnTo>
                                  <a:pt x="1872" y="6965"/>
                                </a:lnTo>
                                <a:lnTo>
                                  <a:pt x="1870" y="6975"/>
                                </a:lnTo>
                                <a:lnTo>
                                  <a:pt x="1867" y="6985"/>
                                </a:lnTo>
                                <a:lnTo>
                                  <a:pt x="1864" y="6995"/>
                                </a:lnTo>
                                <a:lnTo>
                                  <a:pt x="1861" y="7001"/>
                                </a:lnTo>
                                <a:lnTo>
                                  <a:pt x="1852" y="6999"/>
                                </a:lnTo>
                                <a:lnTo>
                                  <a:pt x="1854" y="6993"/>
                                </a:lnTo>
                                <a:lnTo>
                                  <a:pt x="1858" y="6981"/>
                                </a:lnTo>
                                <a:lnTo>
                                  <a:pt x="1861" y="6969"/>
                                </a:lnTo>
                                <a:lnTo>
                                  <a:pt x="1863" y="6957"/>
                                </a:lnTo>
                                <a:lnTo>
                                  <a:pt x="1865" y="6947"/>
                                </a:lnTo>
                                <a:lnTo>
                                  <a:pt x="1866" y="6940"/>
                                </a:lnTo>
                                <a:lnTo>
                                  <a:pt x="1867" y="6937"/>
                                </a:lnTo>
                                <a:lnTo>
                                  <a:pt x="1869" y="6927"/>
                                </a:lnTo>
                                <a:lnTo>
                                  <a:pt x="1870" y="6917"/>
                                </a:lnTo>
                                <a:lnTo>
                                  <a:pt x="1870" y="6910"/>
                                </a:lnTo>
                                <a:lnTo>
                                  <a:pt x="1880" y="6910"/>
                                </a:lnTo>
                                <a:lnTo>
                                  <a:pt x="1880" y="6871"/>
                                </a:lnTo>
                                <a:lnTo>
                                  <a:pt x="1869" y="6870"/>
                                </a:lnTo>
                                <a:lnTo>
                                  <a:pt x="1815" y="6875"/>
                                </a:lnTo>
                                <a:lnTo>
                                  <a:pt x="1769" y="6887"/>
                                </a:lnTo>
                                <a:lnTo>
                                  <a:pt x="1738" y="6898"/>
                                </a:lnTo>
                                <a:lnTo>
                                  <a:pt x="1738" y="6940"/>
                                </a:lnTo>
                                <a:lnTo>
                                  <a:pt x="1737" y="6947"/>
                                </a:lnTo>
                                <a:lnTo>
                                  <a:pt x="1736" y="6960"/>
                                </a:lnTo>
                                <a:lnTo>
                                  <a:pt x="1734" y="6973"/>
                                </a:lnTo>
                                <a:lnTo>
                                  <a:pt x="1733" y="6985"/>
                                </a:lnTo>
                                <a:lnTo>
                                  <a:pt x="1733" y="6988"/>
                                </a:lnTo>
                                <a:lnTo>
                                  <a:pt x="1734" y="6999"/>
                                </a:lnTo>
                                <a:lnTo>
                                  <a:pt x="1735" y="7005"/>
                                </a:lnTo>
                                <a:lnTo>
                                  <a:pt x="1725" y="7008"/>
                                </a:lnTo>
                                <a:lnTo>
                                  <a:pt x="1724" y="7002"/>
                                </a:lnTo>
                                <a:lnTo>
                                  <a:pt x="1723" y="6988"/>
                                </a:lnTo>
                                <a:lnTo>
                                  <a:pt x="1724" y="6974"/>
                                </a:lnTo>
                                <a:lnTo>
                                  <a:pt x="1726" y="6962"/>
                                </a:lnTo>
                                <a:lnTo>
                                  <a:pt x="1726" y="6960"/>
                                </a:lnTo>
                                <a:lnTo>
                                  <a:pt x="1727" y="6951"/>
                                </a:lnTo>
                                <a:lnTo>
                                  <a:pt x="1727" y="6947"/>
                                </a:lnTo>
                                <a:lnTo>
                                  <a:pt x="1728" y="6940"/>
                                </a:lnTo>
                                <a:lnTo>
                                  <a:pt x="1738" y="6940"/>
                                </a:lnTo>
                                <a:lnTo>
                                  <a:pt x="1738" y="6898"/>
                                </a:lnTo>
                                <a:lnTo>
                                  <a:pt x="1728" y="6901"/>
                                </a:lnTo>
                                <a:lnTo>
                                  <a:pt x="1721" y="6904"/>
                                </a:lnTo>
                                <a:lnTo>
                                  <a:pt x="1706" y="6909"/>
                                </a:lnTo>
                                <a:lnTo>
                                  <a:pt x="1695" y="6913"/>
                                </a:lnTo>
                                <a:lnTo>
                                  <a:pt x="1683" y="6917"/>
                                </a:lnTo>
                                <a:lnTo>
                                  <a:pt x="1680" y="6907"/>
                                </a:lnTo>
                                <a:lnTo>
                                  <a:pt x="1691" y="6904"/>
                                </a:lnTo>
                                <a:lnTo>
                                  <a:pt x="1703" y="6900"/>
                                </a:lnTo>
                                <a:lnTo>
                                  <a:pt x="1724" y="6892"/>
                                </a:lnTo>
                                <a:lnTo>
                                  <a:pt x="1766" y="6877"/>
                                </a:lnTo>
                                <a:lnTo>
                                  <a:pt x="1813" y="6865"/>
                                </a:lnTo>
                                <a:lnTo>
                                  <a:pt x="1869" y="6860"/>
                                </a:lnTo>
                                <a:lnTo>
                                  <a:pt x="1937" y="6866"/>
                                </a:lnTo>
                                <a:lnTo>
                                  <a:pt x="2023" y="6894"/>
                                </a:lnTo>
                                <a:lnTo>
                                  <a:pt x="2099" y="6939"/>
                                </a:lnTo>
                                <a:lnTo>
                                  <a:pt x="2155" y="6983"/>
                                </a:lnTo>
                                <a:lnTo>
                                  <a:pt x="2181" y="7009"/>
                                </a:lnTo>
                                <a:lnTo>
                                  <a:pt x="2181" y="6871"/>
                                </a:lnTo>
                                <a:lnTo>
                                  <a:pt x="2175" y="6860"/>
                                </a:lnTo>
                                <a:lnTo>
                                  <a:pt x="2160" y="6831"/>
                                </a:lnTo>
                                <a:lnTo>
                                  <a:pt x="2154" y="6823"/>
                                </a:lnTo>
                                <a:lnTo>
                                  <a:pt x="2149" y="6816"/>
                                </a:lnTo>
                                <a:lnTo>
                                  <a:pt x="2142" y="6808"/>
                                </a:lnTo>
                                <a:lnTo>
                                  <a:pt x="2150" y="6809"/>
                                </a:lnTo>
                                <a:lnTo>
                                  <a:pt x="2157" y="6810"/>
                                </a:lnTo>
                                <a:lnTo>
                                  <a:pt x="2163" y="6809"/>
                                </a:lnTo>
                                <a:lnTo>
                                  <a:pt x="2165" y="6808"/>
                                </a:lnTo>
                                <a:lnTo>
                                  <a:pt x="2190" y="6796"/>
                                </a:lnTo>
                                <a:lnTo>
                                  <a:pt x="2202" y="6773"/>
                                </a:lnTo>
                                <a:lnTo>
                                  <a:pt x="2204" y="6770"/>
                                </a:lnTo>
                                <a:lnTo>
                                  <a:pt x="2209" y="6738"/>
                                </a:lnTo>
                                <a:lnTo>
                                  <a:pt x="2206" y="6710"/>
                                </a:lnTo>
                                <a:lnTo>
                                  <a:pt x="2194" y="6682"/>
                                </a:lnTo>
                                <a:lnTo>
                                  <a:pt x="2190" y="6673"/>
                                </a:lnTo>
                                <a:lnTo>
                                  <a:pt x="2187" y="6669"/>
                                </a:lnTo>
                                <a:lnTo>
                                  <a:pt x="2187" y="6716"/>
                                </a:lnTo>
                                <a:lnTo>
                                  <a:pt x="2187" y="6730"/>
                                </a:lnTo>
                                <a:lnTo>
                                  <a:pt x="2182" y="6743"/>
                                </a:lnTo>
                                <a:lnTo>
                                  <a:pt x="2175" y="6753"/>
                                </a:lnTo>
                                <a:lnTo>
                                  <a:pt x="2165" y="6762"/>
                                </a:lnTo>
                                <a:lnTo>
                                  <a:pt x="2155" y="6768"/>
                                </a:lnTo>
                                <a:lnTo>
                                  <a:pt x="2143" y="6772"/>
                                </a:lnTo>
                                <a:lnTo>
                                  <a:pt x="2136" y="6773"/>
                                </a:lnTo>
                                <a:lnTo>
                                  <a:pt x="2134" y="6763"/>
                                </a:lnTo>
                                <a:lnTo>
                                  <a:pt x="2140" y="6762"/>
                                </a:lnTo>
                                <a:lnTo>
                                  <a:pt x="2150" y="6759"/>
                                </a:lnTo>
                                <a:lnTo>
                                  <a:pt x="2159" y="6754"/>
                                </a:lnTo>
                                <a:lnTo>
                                  <a:pt x="2167" y="6746"/>
                                </a:lnTo>
                                <a:lnTo>
                                  <a:pt x="2173" y="6738"/>
                                </a:lnTo>
                                <a:lnTo>
                                  <a:pt x="2176" y="6729"/>
                                </a:lnTo>
                                <a:lnTo>
                                  <a:pt x="2176" y="6726"/>
                                </a:lnTo>
                                <a:lnTo>
                                  <a:pt x="2176" y="6714"/>
                                </a:lnTo>
                                <a:lnTo>
                                  <a:pt x="2174" y="6703"/>
                                </a:lnTo>
                                <a:lnTo>
                                  <a:pt x="2169" y="6685"/>
                                </a:lnTo>
                                <a:lnTo>
                                  <a:pt x="2179" y="6682"/>
                                </a:lnTo>
                                <a:lnTo>
                                  <a:pt x="2184" y="6702"/>
                                </a:lnTo>
                                <a:lnTo>
                                  <a:pt x="2187" y="6716"/>
                                </a:lnTo>
                                <a:lnTo>
                                  <a:pt x="2187" y="6669"/>
                                </a:lnTo>
                                <a:lnTo>
                                  <a:pt x="2176" y="6658"/>
                                </a:lnTo>
                                <a:lnTo>
                                  <a:pt x="2164" y="6645"/>
                                </a:lnTo>
                                <a:lnTo>
                                  <a:pt x="2146" y="6635"/>
                                </a:lnTo>
                                <a:lnTo>
                                  <a:pt x="2144" y="6634"/>
                                </a:lnTo>
                                <a:lnTo>
                                  <a:pt x="2144" y="6667"/>
                                </a:lnTo>
                                <a:lnTo>
                                  <a:pt x="2139" y="6671"/>
                                </a:lnTo>
                                <a:lnTo>
                                  <a:pt x="2124" y="6683"/>
                                </a:lnTo>
                                <a:lnTo>
                                  <a:pt x="2112" y="6696"/>
                                </a:lnTo>
                                <a:lnTo>
                                  <a:pt x="2099" y="6710"/>
                                </a:lnTo>
                                <a:lnTo>
                                  <a:pt x="2087" y="6724"/>
                                </a:lnTo>
                                <a:lnTo>
                                  <a:pt x="2082" y="6729"/>
                                </a:lnTo>
                                <a:lnTo>
                                  <a:pt x="2075" y="6722"/>
                                </a:lnTo>
                                <a:lnTo>
                                  <a:pt x="2080" y="6717"/>
                                </a:lnTo>
                                <a:lnTo>
                                  <a:pt x="2093" y="6703"/>
                                </a:lnTo>
                                <a:lnTo>
                                  <a:pt x="2098" y="6697"/>
                                </a:lnTo>
                                <a:lnTo>
                                  <a:pt x="2099" y="6695"/>
                                </a:lnTo>
                                <a:lnTo>
                                  <a:pt x="2105" y="6688"/>
                                </a:lnTo>
                                <a:lnTo>
                                  <a:pt x="2119" y="6674"/>
                                </a:lnTo>
                                <a:lnTo>
                                  <a:pt x="2134" y="6662"/>
                                </a:lnTo>
                                <a:lnTo>
                                  <a:pt x="2139" y="6658"/>
                                </a:lnTo>
                                <a:lnTo>
                                  <a:pt x="2144" y="6667"/>
                                </a:lnTo>
                                <a:lnTo>
                                  <a:pt x="2144" y="6634"/>
                                </a:lnTo>
                                <a:lnTo>
                                  <a:pt x="2130" y="6626"/>
                                </a:lnTo>
                                <a:lnTo>
                                  <a:pt x="2100" y="6620"/>
                                </a:lnTo>
                                <a:lnTo>
                                  <a:pt x="2100" y="6635"/>
                                </a:lnTo>
                                <a:lnTo>
                                  <a:pt x="2100" y="6645"/>
                                </a:lnTo>
                                <a:lnTo>
                                  <a:pt x="2094" y="6645"/>
                                </a:lnTo>
                                <a:lnTo>
                                  <a:pt x="2071" y="6648"/>
                                </a:lnTo>
                                <a:lnTo>
                                  <a:pt x="2050" y="6656"/>
                                </a:lnTo>
                                <a:lnTo>
                                  <a:pt x="2033" y="6669"/>
                                </a:lnTo>
                                <a:lnTo>
                                  <a:pt x="2021" y="6689"/>
                                </a:lnTo>
                                <a:lnTo>
                                  <a:pt x="2019" y="6695"/>
                                </a:lnTo>
                                <a:lnTo>
                                  <a:pt x="2009" y="6693"/>
                                </a:lnTo>
                                <a:lnTo>
                                  <a:pt x="2011" y="6686"/>
                                </a:lnTo>
                                <a:lnTo>
                                  <a:pt x="2025" y="6663"/>
                                </a:lnTo>
                                <a:lnTo>
                                  <a:pt x="2044" y="6647"/>
                                </a:lnTo>
                                <a:lnTo>
                                  <a:pt x="2067" y="6638"/>
                                </a:lnTo>
                                <a:lnTo>
                                  <a:pt x="2094" y="6635"/>
                                </a:lnTo>
                                <a:lnTo>
                                  <a:pt x="2100" y="6635"/>
                                </a:lnTo>
                                <a:lnTo>
                                  <a:pt x="2100" y="6620"/>
                                </a:lnTo>
                                <a:lnTo>
                                  <a:pt x="2093" y="6618"/>
                                </a:lnTo>
                                <a:lnTo>
                                  <a:pt x="2056" y="6619"/>
                                </a:lnTo>
                                <a:lnTo>
                                  <a:pt x="2018" y="6628"/>
                                </a:lnTo>
                                <a:lnTo>
                                  <a:pt x="1985" y="6647"/>
                                </a:lnTo>
                                <a:lnTo>
                                  <a:pt x="1963" y="6677"/>
                                </a:lnTo>
                                <a:lnTo>
                                  <a:pt x="1961" y="6684"/>
                                </a:lnTo>
                                <a:lnTo>
                                  <a:pt x="1960" y="6689"/>
                                </a:lnTo>
                                <a:lnTo>
                                  <a:pt x="1960" y="6697"/>
                                </a:lnTo>
                                <a:lnTo>
                                  <a:pt x="1940" y="6695"/>
                                </a:lnTo>
                                <a:lnTo>
                                  <a:pt x="1920" y="6694"/>
                                </a:lnTo>
                                <a:lnTo>
                                  <a:pt x="1899" y="6696"/>
                                </a:lnTo>
                                <a:lnTo>
                                  <a:pt x="1879" y="6699"/>
                                </a:lnTo>
                                <a:lnTo>
                                  <a:pt x="1820" y="6722"/>
                                </a:lnTo>
                                <a:lnTo>
                                  <a:pt x="1767" y="6757"/>
                                </a:lnTo>
                                <a:lnTo>
                                  <a:pt x="1722" y="6803"/>
                                </a:lnTo>
                                <a:lnTo>
                                  <a:pt x="1685" y="6855"/>
                                </a:lnTo>
                                <a:lnTo>
                                  <a:pt x="1676" y="6872"/>
                                </a:lnTo>
                                <a:lnTo>
                                  <a:pt x="1669" y="6890"/>
                                </a:lnTo>
                                <a:lnTo>
                                  <a:pt x="1662" y="6909"/>
                                </a:lnTo>
                                <a:lnTo>
                                  <a:pt x="1657" y="6925"/>
                                </a:lnTo>
                                <a:lnTo>
                                  <a:pt x="1657" y="6958"/>
                                </a:lnTo>
                                <a:lnTo>
                                  <a:pt x="1653" y="6963"/>
                                </a:lnTo>
                                <a:lnTo>
                                  <a:pt x="1643" y="6980"/>
                                </a:lnTo>
                                <a:lnTo>
                                  <a:pt x="1636" y="7003"/>
                                </a:lnTo>
                                <a:lnTo>
                                  <a:pt x="1635" y="7016"/>
                                </a:lnTo>
                                <a:lnTo>
                                  <a:pt x="1635" y="7025"/>
                                </a:lnTo>
                                <a:lnTo>
                                  <a:pt x="1647" y="7039"/>
                                </a:lnTo>
                                <a:lnTo>
                                  <a:pt x="1653" y="7042"/>
                                </a:lnTo>
                                <a:lnTo>
                                  <a:pt x="1651" y="7051"/>
                                </a:lnTo>
                                <a:lnTo>
                                  <a:pt x="1644" y="7049"/>
                                </a:lnTo>
                                <a:lnTo>
                                  <a:pt x="1627" y="7031"/>
                                </a:lnTo>
                                <a:lnTo>
                                  <a:pt x="1625" y="7005"/>
                                </a:lnTo>
                                <a:lnTo>
                                  <a:pt x="1633" y="6978"/>
                                </a:lnTo>
                                <a:lnTo>
                                  <a:pt x="1645" y="6956"/>
                                </a:lnTo>
                                <a:lnTo>
                                  <a:pt x="1650" y="6951"/>
                                </a:lnTo>
                                <a:lnTo>
                                  <a:pt x="1657" y="6958"/>
                                </a:lnTo>
                                <a:lnTo>
                                  <a:pt x="1657" y="6925"/>
                                </a:lnTo>
                                <a:lnTo>
                                  <a:pt x="1656" y="6928"/>
                                </a:lnTo>
                                <a:lnTo>
                                  <a:pt x="1597" y="7005"/>
                                </a:lnTo>
                                <a:lnTo>
                                  <a:pt x="1597" y="7008"/>
                                </a:lnTo>
                                <a:lnTo>
                                  <a:pt x="1603" y="7073"/>
                                </a:lnTo>
                                <a:lnTo>
                                  <a:pt x="1635" y="7121"/>
                                </a:lnTo>
                                <a:lnTo>
                                  <a:pt x="1655" y="7139"/>
                                </a:lnTo>
                                <a:lnTo>
                                  <a:pt x="1658" y="7095"/>
                                </a:lnTo>
                                <a:lnTo>
                                  <a:pt x="1677" y="7081"/>
                                </a:lnTo>
                                <a:lnTo>
                                  <a:pt x="1732" y="7053"/>
                                </a:lnTo>
                                <a:lnTo>
                                  <a:pt x="1739" y="7051"/>
                                </a:lnTo>
                                <a:lnTo>
                                  <a:pt x="1818" y="7034"/>
                                </a:lnTo>
                                <a:lnTo>
                                  <a:pt x="1934" y="7048"/>
                                </a:lnTo>
                                <a:lnTo>
                                  <a:pt x="2015" y="7084"/>
                                </a:lnTo>
                                <a:lnTo>
                                  <a:pt x="2075" y="7131"/>
                                </a:lnTo>
                                <a:lnTo>
                                  <a:pt x="2121" y="7176"/>
                                </a:lnTo>
                                <a:lnTo>
                                  <a:pt x="2164" y="7209"/>
                                </a:lnTo>
                                <a:lnTo>
                                  <a:pt x="2168" y="7210"/>
                                </a:lnTo>
                                <a:lnTo>
                                  <a:pt x="2165" y="7228"/>
                                </a:lnTo>
                                <a:lnTo>
                                  <a:pt x="2184" y="7218"/>
                                </a:lnTo>
                                <a:lnTo>
                                  <a:pt x="2219" y="7187"/>
                                </a:lnTo>
                                <a:lnTo>
                                  <a:pt x="2239" y="7136"/>
                                </a:lnTo>
                                <a:lnTo>
                                  <a:pt x="2239" y="7134"/>
                                </a:lnTo>
                                <a:close/>
                                <a:moveTo>
                                  <a:pt x="2794" y="7830"/>
                                </a:moveTo>
                                <a:lnTo>
                                  <a:pt x="2787" y="7823"/>
                                </a:lnTo>
                                <a:lnTo>
                                  <a:pt x="2750" y="7884"/>
                                </a:lnTo>
                                <a:lnTo>
                                  <a:pt x="2724" y="7963"/>
                                </a:lnTo>
                                <a:lnTo>
                                  <a:pt x="2707" y="8051"/>
                                </a:lnTo>
                                <a:lnTo>
                                  <a:pt x="2699" y="8137"/>
                                </a:lnTo>
                                <a:lnTo>
                                  <a:pt x="2699" y="8212"/>
                                </a:lnTo>
                                <a:lnTo>
                                  <a:pt x="2709" y="8212"/>
                                </a:lnTo>
                                <a:lnTo>
                                  <a:pt x="2709" y="8138"/>
                                </a:lnTo>
                                <a:lnTo>
                                  <a:pt x="2717" y="8053"/>
                                </a:lnTo>
                                <a:lnTo>
                                  <a:pt x="2733" y="7967"/>
                                </a:lnTo>
                                <a:lnTo>
                                  <a:pt x="2759" y="7889"/>
                                </a:lnTo>
                                <a:lnTo>
                                  <a:pt x="2794" y="7830"/>
                                </a:lnTo>
                                <a:close/>
                                <a:moveTo>
                                  <a:pt x="40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36"/>
                                </a:lnTo>
                                <a:lnTo>
                                  <a:pt x="4053" y="5636"/>
                                </a:lnTo>
                                <a:lnTo>
                                  <a:pt x="40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4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Text Box 193"/>
                        <wps:cNvSpPr txBox="1">
                          <a:spLocks noChangeArrowheads="1"/>
                        </wps:cNvSpPr>
                        <wps:spPr bwMode="auto">
                          <a:xfrm>
                            <a:off x="11052" y="7918"/>
                            <a:ext cx="529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438" w:lineRule="exact"/>
                                <w:rPr>
                                  <w:rFonts w:ascii="Century Gothic"/>
                                  <w:sz w:val="42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535353"/>
                                  <w:sz w:val="42"/>
                                </w:rPr>
                                <w:t>4.)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2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7974" y="5145"/>
                            <a:ext cx="3158" cy="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288" w:lineRule="exact"/>
                                <w:ind w:left="-1" w:right="18"/>
                                <w:jc w:val="center"/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77"/>
                                  <w:sz w:val="26"/>
                                </w:rPr>
                                <w:t>f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21"/>
                                  <w:sz w:val="26"/>
                                </w:rPr>
                                <w:t>o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58"/>
                                  <w:sz w:val="26"/>
                                </w:rPr>
                                <w:t>r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14"/>
                                  <w:sz w:val="26"/>
                                </w:rPr>
                                <w:t>B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87"/>
                                  <w:sz w:val="26"/>
                                </w:rPr>
                                <w:t>l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34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43"/>
                                  <w:sz w:val="26"/>
                                </w:rPr>
                                <w:t>c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12"/>
                                  <w:sz w:val="26"/>
                                </w:rPr>
                                <w:t>k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87"/>
                                  <w:sz w:val="26"/>
                                </w:rPr>
                                <w:t>l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89"/>
                                  <w:sz w:val="26"/>
                                </w:rPr>
                                <w:t>i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51"/>
                                  <w:sz w:val="26"/>
                                </w:rPr>
                                <w:t>v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16"/>
                                  <w:sz w:val="26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47"/>
                                  <w:sz w:val="26"/>
                                </w:rPr>
                                <w:t>s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34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58"/>
                                  <w:sz w:val="26"/>
                                </w:rPr>
                                <w:t>r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16"/>
                                  <w:sz w:val="26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89"/>
                                  <w:sz w:val="26"/>
                                </w:rPr>
                                <w:t>i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10"/>
                                  <w:sz w:val="26"/>
                                </w:rPr>
                                <w:t>n</w:t>
                              </w:r>
                            </w:p>
                            <w:p w:rsidR="009F0D76" w:rsidRDefault="00BA5C19">
                              <w:pPr>
                                <w:spacing w:before="43"/>
                                <w:ind w:left="1" w:right="18"/>
                                <w:jc w:val="center"/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w w:val="120"/>
                                  <w:sz w:val="26"/>
                                </w:rPr>
                                <w:t>danger!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3" name="Text Box 191"/>
                        <wps:cNvSpPr txBox="1">
                          <a:spLocks noChangeArrowheads="1"/>
                        </wps:cNvSpPr>
                        <wps:spPr bwMode="auto">
                          <a:xfrm>
                            <a:off x="7840" y="3704"/>
                            <a:ext cx="3427" cy="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288" w:lineRule="exact"/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w w:val="125"/>
                                  <w:sz w:val="26"/>
                                </w:rPr>
                                <w:t xml:space="preserve">We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40"/>
                                  <w:sz w:val="26"/>
                                </w:rPr>
                                <w:t xml:space="preserve">just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25"/>
                                  <w:sz w:val="26"/>
                                </w:rPr>
                                <w:t>need your help</w:t>
                              </w:r>
                            </w:p>
                            <w:p w:rsidR="009F0D76" w:rsidRDefault="00BA5C19">
                              <w:pPr>
                                <w:spacing w:line="360" w:lineRule="atLeast"/>
                                <w:ind w:left="283" w:right="428" w:firstLine="1093"/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w w:val="135"/>
                                  <w:sz w:val="26"/>
                                </w:rPr>
                                <w:t xml:space="preserve">with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96"/>
                                  <w:sz w:val="26"/>
                                </w:rPr>
                                <w:t>#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14"/>
                                  <w:sz w:val="26"/>
                                </w:rPr>
                                <w:t>B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87"/>
                                  <w:sz w:val="26"/>
                                </w:rPr>
                                <w:t>l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34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43"/>
                                  <w:sz w:val="26"/>
                                </w:rPr>
                                <w:t>c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12"/>
                                  <w:sz w:val="26"/>
                                </w:rPr>
                                <w:t>k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23"/>
                                  <w:sz w:val="26"/>
                                </w:rPr>
                                <w:t>L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89"/>
                                  <w:sz w:val="26"/>
                                </w:rPr>
                                <w:t>i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51"/>
                                  <w:sz w:val="26"/>
                                </w:rPr>
                                <w:t>v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16"/>
                                  <w:sz w:val="26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47"/>
                                  <w:sz w:val="26"/>
                                </w:rPr>
                                <w:t>s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87"/>
                                  <w:sz w:val="26"/>
                                </w:rPr>
                                <w:t>M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34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79"/>
                                  <w:sz w:val="26"/>
                                </w:rPr>
                                <w:t>tt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16"/>
                                  <w:sz w:val="26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58"/>
                                  <w:sz w:val="26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4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8170" y="2623"/>
                            <a:ext cx="2765" cy="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288" w:lineRule="exact"/>
                                <w:ind w:right="18"/>
                                <w:jc w:val="center"/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w w:val="130"/>
                                  <w:sz w:val="26"/>
                                </w:rPr>
                                <w:t xml:space="preserve">We know: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50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76"/>
                                  <w:w w:val="15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50"/>
                                  <w:sz w:val="26"/>
                                </w:rPr>
                                <w:t>all</w:t>
                              </w:r>
                            </w:p>
                            <w:p w:rsidR="009F0D76" w:rsidRDefault="00BA5C19">
                              <w:pPr>
                                <w:spacing w:before="43"/>
                                <w:ind w:right="17"/>
                                <w:jc w:val="center"/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87"/>
                                  <w:sz w:val="26"/>
                                </w:rPr>
                                <w:t>l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89"/>
                                  <w:sz w:val="26"/>
                                </w:rPr>
                                <w:t>i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51"/>
                                  <w:sz w:val="26"/>
                                </w:rPr>
                                <w:t>v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16"/>
                                  <w:sz w:val="26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47"/>
                                  <w:sz w:val="26"/>
                                </w:rPr>
                                <w:t>s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95"/>
                                  <w:sz w:val="26"/>
                                </w:rPr>
                                <w:t>m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34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79"/>
                                  <w:sz w:val="26"/>
                                </w:rPr>
                                <w:t>tt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16"/>
                                  <w:sz w:val="26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58"/>
                                  <w:sz w:val="26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5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8105" y="1542"/>
                            <a:ext cx="2897" cy="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288" w:lineRule="exact"/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w w:val="125"/>
                                  <w:sz w:val="26"/>
                                </w:rPr>
                                <w:t>We never said: Only</w:t>
                              </w:r>
                            </w:p>
                            <w:p w:rsidR="009F0D76" w:rsidRDefault="00BA5C19">
                              <w:pPr>
                                <w:spacing w:before="43"/>
                                <w:ind w:left="82"/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14"/>
                                  <w:sz w:val="26"/>
                                </w:rPr>
                                <w:t>B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87"/>
                                  <w:sz w:val="26"/>
                                </w:rPr>
                                <w:t>l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34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43"/>
                                  <w:sz w:val="26"/>
                                </w:rPr>
                                <w:t>c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12"/>
                                  <w:sz w:val="26"/>
                                </w:rPr>
                                <w:t>k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87"/>
                                  <w:sz w:val="26"/>
                                </w:rPr>
                                <w:t>l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89"/>
                                  <w:sz w:val="26"/>
                                </w:rPr>
                                <w:t>i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51"/>
                                  <w:sz w:val="26"/>
                                </w:rPr>
                                <w:t>v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16"/>
                                  <w:sz w:val="26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47"/>
                                  <w:sz w:val="26"/>
                                </w:rPr>
                                <w:t>s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95"/>
                                  <w:sz w:val="26"/>
                                </w:rPr>
                                <w:t>m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34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79"/>
                                  <w:sz w:val="26"/>
                                </w:rPr>
                                <w:t>tt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16"/>
                                  <w:sz w:val="26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58"/>
                                  <w:sz w:val="26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6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8088" y="461"/>
                            <a:ext cx="2930" cy="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288" w:lineRule="exact"/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w w:val="125"/>
                                  <w:sz w:val="26"/>
                                </w:rPr>
                                <w:t>We said: Black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51"/>
                                  <w:w w:val="12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25"/>
                                  <w:sz w:val="26"/>
                                </w:rPr>
                                <w:t>Lives</w:t>
                              </w:r>
                            </w:p>
                            <w:p w:rsidR="009F0D76" w:rsidRDefault="00BA5C19">
                              <w:pPr>
                                <w:spacing w:before="43"/>
                                <w:ind w:left="884"/>
                                <w:rPr>
                                  <w:rFonts w:ascii="Calibri"/>
                                  <w:b/>
                                  <w:i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87"/>
                                  <w:sz w:val="26"/>
                                </w:rPr>
                                <w:t>M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34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79"/>
                                  <w:sz w:val="26"/>
                                </w:rPr>
                                <w:t>tt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1"/>
                                  <w:w w:val="116"/>
                                  <w:sz w:val="26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58"/>
                                  <w:sz w:val="26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7" o:spid="_x0000_s1031" style="position:absolute;left:0;text-align:left;margin-left:376.05pt;margin-top:8.45pt;width:203pt;height:420.95pt;z-index:15739392;mso-position-horizontal-relative:page" coordorigin="7521,169" coordsize="4060,84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">
                <v:rect id="Rectangle 200" o:spid="_x0000_s1032" style="position:absolute;left:7521;top:5804;width:4039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" fillcolor="#fbcfb3" stroked="f"/>
                <v:shape id="Freeform 199" o:spid="_x0000_s1033" style="position:absolute;left:7894;top:5944;width:3173;height:2214;visibility:visible;mso-wrap-style:square;v-text-anchor:top" coordsize="3173,2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" path="m2418,2213r-1664,l691,2143r-65,-72l561,1998r-64,-73l433,1852r-61,-73l312,1709r-56,-68l203,1575r-48,-62l111,1454,73,1401,17,1310,,1274,118,1060,440,740,773,448,927,320r14,-32l946,252r,-28l945,212r312,l1265,210r4,-4l1269,200r-7,-19l1244,155r-23,-32l1198,88,1184,50r1,-28l1192,6r4,-6l1340,106r38,49l1391,210r-9,53l1353,308r-38,26l1276,348r-36,11l1209,380,572,1171r92,78l874,1424r225,187l1237,1721r61,35l1356,1777r54,6l1457,1773r31,-21l1500,1729r1,-22l1499,1690r-27,7l1445,1700r-92,-21l1299,1589r-15,-71l1279,1428r5,-108l1305,1260r43,-44l1408,1187r69,-14l1550,1174r69,16l1677,1221r42,46l1740,1334r,39l1755,1365r13,-2l1780,1369r9,16l1795,1433r-13,39l1756,1501r-33,20l1731,1593r32,71l1810,1721r52,31l1907,1743r693,-572l1963,380r-33,-21l1892,346r-38,-14l1819,308r-31,-59l1793,188r34,-52l1883,104r88,-17l2031,75r,8l1990,156r-38,15l1918,186r-15,14l1903,206r4,4l1915,212r312,l2226,224r,28l2231,288r14,32l2399,448r333,292l3054,1060r118,214l3155,1310r-56,91l3061,1454r-44,59l2969,1575r-53,66l2860,1709r-60,70l2739,1852r-64,73l2611,1998r-65,73l2481,2143r-63,70xe" fillcolor="#9e6716" stroked="f">
                  <v:path arrowok="t" o:connecttype="custom" o:connectlocs="691,8087;497,7869;312,7653;155,7457;17,7254;440,6684;941,6232;945,6156;1269,6150;1244,6099;1184,5994;1196,5944;1391,6154;1315,6278;1209,6324;874,7368;1298,7700;1457,7717;1501,7651;1445,7644;1284,7462;1305,7204;1477,7117;1677,7165;1740,7317;1780,7313;1782,7416;1731,7537;1862,7696;1963,6324;1854,6276;1793,6132;1971,6031;1990,6100;1903,6144;1915,6156;2226,6196;2399,6392;3172,7218;3061,7398;2916,7585;2739,7796;2546,8015" o:connectangles="0,0,0,0,0,0,0,0,0,0,0,0,0,0,0,0,0,0,0,0,0,0,0,0,0,0,0,0,0,0,0,0,0,0,0,0,0,0,0,0,0,0,0"/>
                </v:shape>
                <v:shape id="AutoShape 198" o:spid="_x0000_s1034" style="position:absolute;left:8115;top:6796;width:2636;height:1792;visibility:visible;mso-wrap-style:square;v-text-anchor:top" coordsize="2636,1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" path="m1635,504r-2,-22l1625,459r-14,-25l1609,431r,-3l1608,386r-6,-56l1587,267r-29,-58l1553,202r-6,-7l1523,166r32,5l1559,171r9,l1579,170r8,-6l1593,155r7,-16l1604,120r,-19l1602,84,1586,49,1561,23,1530,7,1498,r-8,l1485,r-32,3l1422,12r-27,16l1378,53r-1,5l1376,63r1,18l1354,77r-11,l1333,77r-12,l1310,78r-12,1l1287,81r-52,20l1184,134r-46,44l1100,232r-8,15l1085,263r-7,19l1071,306r-3,2l1043,330r-19,23l1013,377r-3,25l1014,429r11,25l1039,474r13,15l1055,462r3,-2l1072,448r36,-21l1166,405r78,-9l1268,396r25,3l1318,404r25,6l1399,432r46,28l1483,491r32,31l1531,537r15,14l1560,563r15,8l1578,573r3,3l1582,583r13,-9l1610,562r13,-17l1632,525r3,-21xm2636,1008l2503,965r-86,-28l2063,501,1583,893r-48,32l1469,955r-73,10l1330,953r-50,-15l1248,925r-11,-5l1088,822,845,646,520,403,270,825,,881r67,66l222,1103r174,184l520,1434r43,295l562,1791r1578,l2151,1576r101,-155l2416,1233r153,-158l2636,1008xe" fillcolor="#ff5757" stroked="f">
                  <v:path arrowok="t" o:connecttype="custom" o:connectlocs="1633,7279;1611,7231;1609,7225;1602,7127;1558,7006;1547,6992;1555,6968;1568,6968;1587,6961;1600,6936;1604,6898;1586,6846;1530,6804;1490,6797;1453,6800;1395,6825;1377,6855;1377,6878;1343,6874;1321,6874;1298,6876;1235,6898;1138,6975;1092,7044;1078,7079;1068,7105;1024,7150;1010,7199;1025,7251;1052,7286;1058,7257;1108,7224;1244,7193;1293,7196;1343,7207;1445,7257;1515,7319;1546,7348;1575,7368;1581,7373;1595,7371;1623,7342;1635,7301;2503,7762;2063,7298;1535,7722;1396,7762;1280,7735;1237,7717;845,7443;270,7622;67,7744;396,8084;563,8526;2140,8588;2252,8218;2569,7872" o:connectangles="0,0,0,0,0,0,0,0,0,0,0,0,0,0,0,0,0,0,0,0,0,0,0,0,0,0,0,0,0,0,0,0,0,0,0,0,0,0,0,0,0,0,0,0,0,0,0,0,0,0,0,0,0,0,0,0,0"/>
                </v:shape>
                <v:shape id="AutoShape 197" o:spid="_x0000_s1035" style="position:absolute;left:8115;top:7199;width:2636;height:1389;visibility:visible;mso-wrap-style:square;v-text-anchor:top" coordsize="2636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" path="m98,457l54,408,,478,98,457xm519,l475,19r21,19l519,xm973,1388r-18,-3l875,1367r-79,-19l717,1327r-79,-22l560,1282r,14l561,1303r78,23l717,1348r79,21l876,1388r97,xm2136,1269r-58,26l2019,1319r-59,22l1899,1359r-71,19l1780,1388r88,l1905,1378r59,-17l2022,1339r57,-23l2135,1291r,-7l2136,1276r,-7xm2136,116l2062,98r39,47l2136,116xm2635,605l2599,500r-62,73l2635,605xe" fillcolor="#ffd493" stroked="f">
                  <v:path arrowok="t" o:connecttype="custom" o:connectlocs="98,7657;54,7608;0,7678;98,7657;519,7200;475,7219;496,7238;519,7200;973,8588;955,8585;875,8567;796,8548;717,8527;638,8505;560,8482;560,8496;561,8503;639,8526;717,8548;796,8569;876,8588;973,8588;2136,8469;2078,8495;2019,8519;1960,8541;1899,8559;1828,8578;1780,8588;1868,8588;1905,8578;1964,8561;2022,8539;2079,8516;2135,8491;2135,8484;2136,8476;2136,8469;2136,7316;2062,7298;2101,7345;2136,7316;2635,7805;2599,7700;2537,7773;2635,7805" o:connectangles="0,0,0,0,0,0,0,0,0,0,0,0,0,0,0,0,0,0,0,0,0,0,0,0,0,0,0,0,0,0,0,0,0,0,0,0,0,0,0,0,0,0,0,0,0,0"/>
                </v:shape>
                <v:shape id="Picture 196" o:spid="_x0000_s1036" type="#_x0000_t75" style="position:absolute;left:9481;top:7617;width:306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">
                  <v:imagedata r:id="rId20" o:title=""/>
                </v:shape>
                <v:shape id="Picture 195" o:spid="_x0000_s1037" type="#_x0000_t75" style="position:absolute;left:9277;top:7670;width:156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">
                  <v:imagedata r:id="rId21" o:title=""/>
                </v:shape>
                <v:shape id="AutoShape 194" o:spid="_x0000_s1038" style="position:absolute;left:7521;top:169;width:4053;height:8213;visibility:visible;mso-wrap-style:square;v-text-anchor:top" coordsize="4053,8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" path="m1183,8187r-6,-93l1163,8016r-19,-66l1126,7897r-8,-21l1112,7857r-5,-17l1106,7827r-10,l1097,7841r5,17l1108,7878r8,23l1135,7953r18,65l1167,8096r6,91l1183,8187xm2239,7134r-26,-78l2213,7049r-1,-34l2211,6997r-8,-59l2186,6881r-5,-9l2181,7077r-5,20l2167,7115r-15,16l2148,7136r-7,-8l2145,7124r13,-14l2167,7094r4,-17l2171,7063r,-5l2170,7052r10,-3l2181,7055r,22l2181,6872r,-1l2181,7009r-8,6l2155,6998r-7,-7l2093,6948r,55l2091,7008r-7,13l2077,7033r-7,13l2062,7057r-4,6l2049,7058r4,-6l2061,7040r4,-6l2068,7028r7,-12l2080,7008r1,-3l2082,7003r3,-5l2093,7003r,-55l2077,6938r-47,-28l2019,6904r-3,-1l2016,6943r-3,6l2006,6962r-6,12l1993,6987r-8,13l1982,7005r-7,-4l1973,7000r3,-6l1984,6982r7,-13l1997,6957r7,-13l2007,6938r9,5l2016,6903r-81,-27l1880,6871r,39l1880,6917r,12l1876,6942r-2,13l1872,6965r-2,10l1867,6985r-3,10l1861,7001r-9,-2l1854,6993r4,-12l1861,6969r2,-12l1865,6947r1,-7l1867,6937r2,-10l1870,6917r,-7l1880,6910r,-39l1869,6870r-54,5l1769,6887r-31,11l1738,6940r-1,7l1736,6960r-2,13l1733,6985r,3l1734,6999r1,6l1725,7008r-1,-6l1723,6988r1,-14l1726,6962r,-2l1727,6951r,-4l1728,6940r10,l1738,6898r-10,3l1721,6904r-15,5l1695,6913r-12,4l1680,6907r11,-3l1703,6900r21,-8l1766,6877r47,-12l1869,6860r68,6l2023,6894r76,45l2155,6983r26,26l2181,6871r-6,-11l2160,6831r-6,-8l2149,6816r-7,-8l2150,6809r7,1l2163,6809r2,-1l2190,6796r12,-23l2204,6770r5,-32l2206,6710r-12,-28l2190,6673r-3,-4l2187,6716r,14l2182,6743r-7,10l2165,6762r-10,6l2143,6772r-7,1l2134,6763r6,-1l2150,6759r9,-5l2167,6746r6,-8l2176,6729r,-3l2176,6714r-2,-11l2169,6685r10,-3l2184,6702r3,14l2187,6669r-11,-11l2164,6645r-18,-10l2144,6634r,33l2139,6671r-15,12l2112,6696r-13,14l2087,6724r-5,5l2075,6722r5,-5l2093,6703r5,-6l2099,6695r6,-7l2119,6674r15,-12l2139,6658r5,9l2144,6634r-14,-8l2100,6620r,15l2100,6645r-6,l2071,6648r-21,8l2033,6669r-12,20l2019,6695r-10,-2l2011,6686r14,-23l2044,6647r23,-9l2094,6635r6,l2100,6620r-7,-2l2056,6619r-38,9l1985,6647r-22,30l1961,6684r-1,5l1960,6697r-20,-2l1920,6694r-21,2l1879,6699r-59,23l1767,6757r-45,46l1685,6855r-9,17l1669,6890r-7,19l1657,6925r,33l1653,6963r-10,17l1636,7003r-1,13l1635,7025r12,14l1653,7042r-2,9l1644,7049r-17,-18l1625,7005r8,-27l1645,6956r5,-5l1657,6958r,-33l1656,6928r-59,77l1597,7008r6,65l1635,7121r20,18l1658,7095r19,-14l1732,7053r7,-2l1818,7034r116,14l2015,7084r60,47l2121,7176r43,33l2168,7210r-3,18l2184,7218r35,-31l2239,7136r,-2xm2794,7830r-7,-7l2750,7884r-26,79l2707,8051r-8,86l2699,8212r10,l2709,8138r8,-85l2733,7967r26,-78l2794,7830xm4053,l,,,5636r4053,l4053,xe" fillcolor="#ffd493" stroked="f">
                  <v:path arrowok="t" o:connecttype="custom" o:connectlocs="1126,8066;1096,7996;1135,8122;2239,7303;2203,7107;2167,7284;2158,7279;2170,7221;2181,7040;2093,7117;2070,7215;2061,7209;2081,7174;2093,7117;2016,7112;1985,7169;1984,7151;2016,7112;1880,7086;1870,7144;1854,7162;1866,7109;1870,7079;1769,7056;1734,7142;1735,7174;1726,7131;1738,7109;1695,7082;1724,7061;2023,7063;2175,7029;2150,6978;2202,6942;2190,6842;2175,6922;2134,6932;2173,6907;2169,6854;2176,6827;2139,6840;2082,6898;2099,6864;2144,6836;2100,6814;2021,6858;2044,6816;2093,6787;1961,6853;1899,6865;1685,7024;1657,7127;1635,7194;1627,7200;1650,7120;1597,7174;1658,7264;1934,7217;2168,7379;2239,7303;2707,8220;2717,8222;0,169" o:connectangles="0,0,0,0,0,0,0,0,0,0,0,0,0,0,0,0,0,0,0,0,0,0,0,0,0,0,0,0,0,0,0,0,0,0,0,0,0,0,0,0,0,0,0,0,0,0,0,0,0,0,0,0,0,0,0,0,0,0,0,0,0,0,0"/>
                </v:shape>
                <v:shape id="Text Box 193" o:spid="_x0000_s1039" type="#_x0000_t202" style="position:absolute;left:11052;top:7918;width:529;height: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" filled="f" stroked="f">
                  <v:textbox inset="0,0,0,0">
                    <w:txbxContent>
                      <w:p w:rsidR="009F0D76" w:rsidRDefault="00BA5C19">
                        <w:pPr>
                          <w:spacing w:line="438" w:lineRule="exact"/>
                          <w:rPr>
                            <w:rFonts w:ascii="Century Gothic"/>
                            <w:sz w:val="42"/>
                          </w:rPr>
                        </w:pPr>
                        <w:r>
                          <w:rPr>
                            <w:rFonts w:ascii="Century Gothic"/>
                            <w:color w:val="535353"/>
                            <w:sz w:val="42"/>
                          </w:rPr>
                          <w:t>4.)</w:t>
                        </w:r>
                      </w:p>
                    </w:txbxContent>
                  </v:textbox>
                </v:shape>
                <v:shape id="Text Box 192" o:spid="_x0000_s1040" type="#_x0000_t202" style="position:absolute;left:7974;top:5145;width:3158;height: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" filled="f" stroked="f">
                  <v:textbox inset="0,0,0,0">
                    <w:txbxContent>
                      <w:p w:rsidR="009F0D76" w:rsidRDefault="00BA5C19">
                        <w:pPr>
                          <w:spacing w:line="288" w:lineRule="exact"/>
                          <w:ind w:left="-1" w:right="18"/>
                          <w:jc w:val="center"/>
                          <w:rPr>
                            <w:rFonts w:ascii="Calibri"/>
                            <w:b/>
                            <w:i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77"/>
                            <w:sz w:val="26"/>
                          </w:rPr>
                          <w:t>f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21"/>
                            <w:sz w:val="26"/>
                          </w:rPr>
                          <w:t>o</w:t>
                        </w:r>
                        <w:r>
                          <w:rPr>
                            <w:rFonts w:ascii="Calibri"/>
                            <w:b/>
                            <w:i/>
                            <w:w w:val="158"/>
                            <w:sz w:val="26"/>
                          </w:rPr>
                          <w:t>r</w:t>
                        </w:r>
                        <w:r>
                          <w:rPr>
                            <w:rFonts w:ascii="Calibri"/>
                            <w:b/>
                            <w:i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23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14"/>
                            <w:sz w:val="26"/>
                          </w:rPr>
                          <w:t>B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87"/>
                            <w:sz w:val="26"/>
                          </w:rPr>
                          <w:t>l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34"/>
                            <w:sz w:val="26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43"/>
                            <w:sz w:val="26"/>
                          </w:rPr>
                          <w:t>c</w:t>
                        </w:r>
                        <w:r>
                          <w:rPr>
                            <w:rFonts w:ascii="Calibri"/>
                            <w:b/>
                            <w:i/>
                            <w:w w:val="112"/>
                            <w:sz w:val="26"/>
                          </w:rPr>
                          <w:t>k</w:t>
                        </w:r>
                        <w:r>
                          <w:rPr>
                            <w:rFonts w:ascii="Calibri"/>
                            <w:b/>
                            <w:i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23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87"/>
                            <w:sz w:val="26"/>
                          </w:rPr>
                          <w:t>l</w:t>
                        </w:r>
                        <w:r>
                          <w:rPr>
                            <w:rFonts w:ascii="Calibri"/>
                            <w:b/>
                            <w:i/>
                            <w:w w:val="89"/>
                            <w:sz w:val="26"/>
                          </w:rPr>
                          <w:t>i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51"/>
                            <w:sz w:val="26"/>
                          </w:rPr>
                          <w:t>v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16"/>
                            <w:sz w:val="26"/>
                          </w:rPr>
                          <w:t>e</w:t>
                        </w:r>
                        <w:r>
                          <w:rPr>
                            <w:rFonts w:ascii="Calibri"/>
                            <w:b/>
                            <w:i/>
                            <w:w w:val="147"/>
                            <w:sz w:val="26"/>
                          </w:rPr>
                          <w:t>s</w:t>
                        </w:r>
                        <w:r>
                          <w:rPr>
                            <w:rFonts w:ascii="Calibri"/>
                            <w:b/>
                            <w:i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23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34"/>
                            <w:sz w:val="26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58"/>
                            <w:sz w:val="26"/>
                          </w:rPr>
                          <w:t>r</w:t>
                        </w:r>
                        <w:r>
                          <w:rPr>
                            <w:rFonts w:ascii="Calibri"/>
                            <w:b/>
                            <w:i/>
                            <w:w w:val="116"/>
                            <w:sz w:val="26"/>
                          </w:rPr>
                          <w:t>e</w:t>
                        </w:r>
                        <w:r>
                          <w:rPr>
                            <w:rFonts w:ascii="Calibri"/>
                            <w:b/>
                            <w:i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23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w w:val="89"/>
                            <w:sz w:val="26"/>
                          </w:rPr>
                          <w:t>i</w:t>
                        </w:r>
                        <w:r>
                          <w:rPr>
                            <w:rFonts w:ascii="Calibri"/>
                            <w:b/>
                            <w:i/>
                            <w:w w:val="110"/>
                            <w:sz w:val="26"/>
                          </w:rPr>
                          <w:t>n</w:t>
                        </w:r>
                      </w:p>
                      <w:p w:rsidR="009F0D76" w:rsidRDefault="00BA5C19">
                        <w:pPr>
                          <w:spacing w:before="43"/>
                          <w:ind w:left="1" w:right="18"/>
                          <w:jc w:val="center"/>
                          <w:rPr>
                            <w:rFonts w:ascii="Calibri"/>
                            <w:b/>
                            <w:i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w w:val="120"/>
                            <w:sz w:val="26"/>
                          </w:rPr>
                          <w:t>danger!</w:t>
                        </w:r>
                      </w:p>
                    </w:txbxContent>
                  </v:textbox>
                </v:shape>
                <v:shape id="Text Box 191" o:spid="_x0000_s1041" type="#_x0000_t202" style="position:absolute;left:7840;top:3704;width:3427;height:1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Dg5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M/wODnEAAAA3AAAAA8A&#10;AAAAAAAAAAAAAAAABwIAAGRycy9kb3ducmV2LnhtbFBLBQYAAAAAAwADALcAAAD4AgAAAAA=&#10;" filled="f" stroked="f">
                  <v:textbox inset="0,0,0,0">
                    <w:txbxContent>
                      <w:p w:rsidR="009F0D76" w:rsidRDefault="00BA5C19">
                        <w:pPr>
                          <w:spacing w:line="288" w:lineRule="exact"/>
                          <w:rPr>
                            <w:rFonts w:ascii="Calibri"/>
                            <w:b/>
                            <w:i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w w:val="125"/>
                            <w:sz w:val="26"/>
                          </w:rPr>
                          <w:t xml:space="preserve">We </w:t>
                        </w:r>
                        <w:r>
                          <w:rPr>
                            <w:rFonts w:ascii="Calibri"/>
                            <w:b/>
                            <w:i/>
                            <w:w w:val="140"/>
                            <w:sz w:val="26"/>
                          </w:rPr>
                          <w:t xml:space="preserve">just </w:t>
                        </w:r>
                        <w:r>
                          <w:rPr>
                            <w:rFonts w:ascii="Calibri"/>
                            <w:b/>
                            <w:i/>
                            <w:w w:val="125"/>
                            <w:sz w:val="26"/>
                          </w:rPr>
                          <w:t>need your help</w:t>
                        </w:r>
                      </w:p>
                      <w:p w:rsidR="009F0D76" w:rsidRDefault="00BA5C19">
                        <w:pPr>
                          <w:spacing w:line="360" w:lineRule="atLeast"/>
                          <w:ind w:left="283" w:right="428" w:firstLine="1093"/>
                          <w:rPr>
                            <w:rFonts w:ascii="Calibri"/>
                            <w:b/>
                            <w:i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w w:val="135"/>
                            <w:sz w:val="26"/>
                          </w:rPr>
                          <w:t xml:space="preserve">with </w:t>
                        </w:r>
                        <w:r>
                          <w:rPr>
                            <w:rFonts w:ascii="Calibri"/>
                            <w:b/>
                            <w:i/>
                            <w:w w:val="196"/>
                            <w:sz w:val="26"/>
                          </w:rPr>
                          <w:t>#</w:t>
                        </w:r>
                        <w:r>
                          <w:rPr>
                            <w:rFonts w:ascii="Calibri"/>
                            <w:b/>
                            <w:i/>
                            <w:w w:val="114"/>
                            <w:sz w:val="26"/>
                          </w:rPr>
                          <w:t>B</w:t>
                        </w:r>
                        <w:r>
                          <w:rPr>
                            <w:rFonts w:ascii="Calibri"/>
                            <w:b/>
                            <w:i/>
                            <w:w w:val="187"/>
                            <w:sz w:val="26"/>
                          </w:rPr>
                          <w:t>l</w:t>
                        </w:r>
                        <w:r>
                          <w:rPr>
                            <w:rFonts w:ascii="Calibri"/>
                            <w:b/>
                            <w:i/>
                            <w:w w:val="134"/>
                            <w:sz w:val="26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w w:val="143"/>
                            <w:sz w:val="26"/>
                          </w:rPr>
                          <w:t>c</w:t>
                        </w:r>
                        <w:r>
                          <w:rPr>
                            <w:rFonts w:ascii="Calibri"/>
                            <w:b/>
                            <w:i/>
                            <w:w w:val="112"/>
                            <w:sz w:val="26"/>
                          </w:rPr>
                          <w:t>k</w:t>
                        </w:r>
                        <w:r>
                          <w:rPr>
                            <w:rFonts w:ascii="Calibri"/>
                            <w:b/>
                            <w:i/>
                            <w:w w:val="123"/>
                            <w:sz w:val="26"/>
                          </w:rPr>
                          <w:t>L</w:t>
                        </w:r>
                        <w:r>
                          <w:rPr>
                            <w:rFonts w:ascii="Calibri"/>
                            <w:b/>
                            <w:i/>
                            <w:w w:val="89"/>
                            <w:sz w:val="26"/>
                          </w:rPr>
                          <w:t>i</w:t>
                        </w:r>
                        <w:r>
                          <w:rPr>
                            <w:rFonts w:ascii="Calibri"/>
                            <w:b/>
                            <w:i/>
                            <w:w w:val="151"/>
                            <w:sz w:val="26"/>
                          </w:rPr>
                          <w:t>v</w:t>
                        </w:r>
                        <w:r>
                          <w:rPr>
                            <w:rFonts w:ascii="Calibri"/>
                            <w:b/>
                            <w:i/>
                            <w:w w:val="116"/>
                            <w:sz w:val="26"/>
                          </w:rPr>
                          <w:t>e</w:t>
                        </w:r>
                        <w:r>
                          <w:rPr>
                            <w:rFonts w:ascii="Calibri"/>
                            <w:b/>
                            <w:i/>
                            <w:w w:val="147"/>
                            <w:sz w:val="26"/>
                          </w:rPr>
                          <w:t>s</w:t>
                        </w:r>
                        <w:r>
                          <w:rPr>
                            <w:rFonts w:ascii="Calibri"/>
                            <w:b/>
                            <w:i/>
                            <w:w w:val="87"/>
                            <w:sz w:val="26"/>
                          </w:rPr>
                          <w:t>M</w:t>
                        </w:r>
                        <w:r>
                          <w:rPr>
                            <w:rFonts w:ascii="Calibri"/>
                            <w:b/>
                            <w:i/>
                            <w:w w:val="134"/>
                            <w:sz w:val="26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w w:val="179"/>
                            <w:sz w:val="26"/>
                          </w:rPr>
                          <w:t>tt</w:t>
                        </w:r>
                        <w:r>
                          <w:rPr>
                            <w:rFonts w:ascii="Calibri"/>
                            <w:b/>
                            <w:i/>
                            <w:w w:val="116"/>
                            <w:sz w:val="26"/>
                          </w:rPr>
                          <w:t>e</w:t>
                        </w:r>
                        <w:r>
                          <w:rPr>
                            <w:rFonts w:ascii="Calibri"/>
                            <w:b/>
                            <w:i/>
                            <w:w w:val="158"/>
                            <w:sz w:val="26"/>
                          </w:rPr>
                          <w:t>r</w:t>
                        </w:r>
                      </w:p>
                    </w:txbxContent>
                  </v:textbox>
                </v:shape>
                <v:shape id="Text Box 190" o:spid="_x0000_s1042" type="#_x0000_t202" style="position:absolute;left:8170;top:2623;width:2765;height: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aBN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EAZoE3EAAAA3AAAAA8A&#10;AAAAAAAAAAAAAAAABwIAAGRycy9kb3ducmV2LnhtbFBLBQYAAAAAAwADALcAAAD4AgAAAAA=&#10;" filled="f" stroked="f">
                  <v:textbox inset="0,0,0,0">
                    <w:txbxContent>
                      <w:p w:rsidR="009F0D76" w:rsidRDefault="00BA5C19">
                        <w:pPr>
                          <w:spacing w:line="288" w:lineRule="exact"/>
                          <w:ind w:right="18"/>
                          <w:jc w:val="center"/>
                          <w:rPr>
                            <w:rFonts w:ascii="Calibri"/>
                            <w:b/>
                            <w:i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w w:val="130"/>
                            <w:sz w:val="26"/>
                          </w:rPr>
                          <w:t xml:space="preserve">We know: </w:t>
                        </w:r>
                        <w:r>
                          <w:rPr>
                            <w:rFonts w:ascii="Calibri"/>
                            <w:b/>
                            <w:i/>
                            <w:w w:val="150"/>
                            <w:sz w:val="26"/>
                          </w:rPr>
                          <w:t>that</w:t>
                        </w:r>
                        <w:r>
                          <w:rPr>
                            <w:rFonts w:ascii="Calibri"/>
                            <w:b/>
                            <w:i/>
                            <w:spacing w:val="76"/>
                            <w:w w:val="15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w w:val="150"/>
                            <w:sz w:val="26"/>
                          </w:rPr>
                          <w:t>all</w:t>
                        </w:r>
                      </w:p>
                      <w:p w:rsidR="009F0D76" w:rsidRDefault="00BA5C19">
                        <w:pPr>
                          <w:spacing w:before="43"/>
                          <w:ind w:right="17"/>
                          <w:jc w:val="center"/>
                          <w:rPr>
                            <w:rFonts w:ascii="Calibri"/>
                            <w:b/>
                            <w:i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87"/>
                            <w:sz w:val="26"/>
                          </w:rPr>
                          <w:t>l</w:t>
                        </w:r>
                        <w:r>
                          <w:rPr>
                            <w:rFonts w:ascii="Calibri"/>
                            <w:b/>
                            <w:i/>
                            <w:w w:val="89"/>
                            <w:sz w:val="26"/>
                          </w:rPr>
                          <w:t>i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51"/>
                            <w:sz w:val="26"/>
                          </w:rPr>
                          <w:t>v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16"/>
                            <w:sz w:val="26"/>
                          </w:rPr>
                          <w:t>e</w:t>
                        </w:r>
                        <w:r>
                          <w:rPr>
                            <w:rFonts w:ascii="Calibri"/>
                            <w:b/>
                            <w:i/>
                            <w:w w:val="147"/>
                            <w:sz w:val="26"/>
                          </w:rPr>
                          <w:t>s</w:t>
                        </w:r>
                        <w:r>
                          <w:rPr>
                            <w:rFonts w:ascii="Calibri"/>
                            <w:b/>
                            <w:i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23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95"/>
                            <w:sz w:val="26"/>
                          </w:rPr>
                          <w:t>m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34"/>
                            <w:sz w:val="26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79"/>
                            <w:sz w:val="26"/>
                          </w:rPr>
                          <w:t>tt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16"/>
                            <w:sz w:val="26"/>
                          </w:rPr>
                          <w:t>e</w:t>
                        </w:r>
                        <w:r>
                          <w:rPr>
                            <w:rFonts w:ascii="Calibri"/>
                            <w:b/>
                            <w:i/>
                            <w:w w:val="158"/>
                            <w:sz w:val="26"/>
                          </w:rPr>
                          <w:t>r</w:t>
                        </w:r>
                      </w:p>
                    </w:txbxContent>
                  </v:textbox>
                </v:shape>
                <v:shape id="Text Box 189" o:spid="_x0000_s1043" type="#_x0000_t202" style="position:absolute;left:8105;top:1542;width:2897;height: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QXW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C9VBdbEAAAA3AAAAA8A&#10;AAAAAAAAAAAAAAAABwIAAGRycy9kb3ducmV2LnhtbFBLBQYAAAAAAwADALcAAAD4AgAAAAA=&#10;" filled="f" stroked="f">
                  <v:textbox inset="0,0,0,0">
                    <w:txbxContent>
                      <w:p w:rsidR="009F0D76" w:rsidRDefault="00BA5C19">
                        <w:pPr>
                          <w:spacing w:line="288" w:lineRule="exact"/>
                          <w:rPr>
                            <w:rFonts w:ascii="Calibri"/>
                            <w:b/>
                            <w:i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w w:val="125"/>
                            <w:sz w:val="26"/>
                          </w:rPr>
                          <w:t>We never said: Only</w:t>
                        </w:r>
                      </w:p>
                      <w:p w:rsidR="009F0D76" w:rsidRDefault="00BA5C19">
                        <w:pPr>
                          <w:spacing w:before="43"/>
                          <w:ind w:left="82"/>
                          <w:rPr>
                            <w:rFonts w:ascii="Calibri"/>
                            <w:b/>
                            <w:i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14"/>
                            <w:sz w:val="26"/>
                          </w:rPr>
                          <w:t>B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87"/>
                            <w:sz w:val="26"/>
                          </w:rPr>
                          <w:t>l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34"/>
                            <w:sz w:val="26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43"/>
                            <w:sz w:val="26"/>
                          </w:rPr>
                          <w:t>c</w:t>
                        </w:r>
                        <w:r>
                          <w:rPr>
                            <w:rFonts w:ascii="Calibri"/>
                            <w:b/>
                            <w:i/>
                            <w:w w:val="112"/>
                            <w:sz w:val="26"/>
                          </w:rPr>
                          <w:t>k</w:t>
                        </w:r>
                        <w:r>
                          <w:rPr>
                            <w:rFonts w:ascii="Calibri"/>
                            <w:b/>
                            <w:i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23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87"/>
                            <w:sz w:val="26"/>
                          </w:rPr>
                          <w:t>l</w:t>
                        </w:r>
                        <w:r>
                          <w:rPr>
                            <w:rFonts w:ascii="Calibri"/>
                            <w:b/>
                            <w:i/>
                            <w:w w:val="89"/>
                            <w:sz w:val="26"/>
                          </w:rPr>
                          <w:t>i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51"/>
                            <w:sz w:val="26"/>
                          </w:rPr>
                          <w:t>v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16"/>
                            <w:sz w:val="26"/>
                          </w:rPr>
                          <w:t>e</w:t>
                        </w:r>
                        <w:r>
                          <w:rPr>
                            <w:rFonts w:ascii="Calibri"/>
                            <w:b/>
                            <w:i/>
                            <w:w w:val="147"/>
                            <w:sz w:val="26"/>
                          </w:rPr>
                          <w:t>s</w:t>
                        </w:r>
                        <w:r>
                          <w:rPr>
                            <w:rFonts w:ascii="Calibri"/>
                            <w:b/>
                            <w:i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23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95"/>
                            <w:sz w:val="26"/>
                          </w:rPr>
                          <w:t>m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34"/>
                            <w:sz w:val="26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79"/>
                            <w:sz w:val="26"/>
                          </w:rPr>
                          <w:t>tt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16"/>
                            <w:sz w:val="26"/>
                          </w:rPr>
                          <w:t>e</w:t>
                        </w:r>
                        <w:r>
                          <w:rPr>
                            <w:rFonts w:ascii="Calibri"/>
                            <w:b/>
                            <w:i/>
                            <w:w w:val="158"/>
                            <w:sz w:val="26"/>
                          </w:rPr>
                          <w:t>r</w:t>
                        </w:r>
                      </w:p>
                    </w:txbxContent>
                  </v:textbox>
                </v:shape>
                <v:shape id="Text Box 188" o:spid="_x0000_s1044" type="#_x0000_t202" style="position:absolute;left:8088;top:461;width:2930;height: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5uh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YwnaTweyYeAbn4AQAA//8DAFBLAQItABQABgAIAAAAIQDb4fbL7gAAAIUBAAATAAAAAAAAAAAA&#10;AAAAAAAAAABbQ29udGVudF9UeXBlc10ueG1sUEsBAi0AFAAGAAgAAAAhAFr0LFu/AAAAFQEAAAsA&#10;AAAAAAAAAAAAAAAAHwEAAF9yZWxzLy5yZWxzUEsBAi0AFAAGAAgAAAAhAN+Hm6HEAAAA3AAAAA8A&#10;AAAAAAAAAAAAAAAABwIAAGRycy9kb3ducmV2LnhtbFBLBQYAAAAAAwADALcAAAD4AgAAAAA=&#10;" filled="f" stroked="f">
                  <v:textbox inset="0,0,0,0">
                    <w:txbxContent>
                      <w:p w:rsidR="009F0D76" w:rsidRDefault="00BA5C19">
                        <w:pPr>
                          <w:spacing w:line="288" w:lineRule="exact"/>
                          <w:rPr>
                            <w:rFonts w:ascii="Calibri"/>
                            <w:b/>
                            <w:i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w w:val="125"/>
                            <w:sz w:val="26"/>
                          </w:rPr>
                          <w:t>We said: Black</w:t>
                        </w:r>
                        <w:r>
                          <w:rPr>
                            <w:rFonts w:ascii="Calibri"/>
                            <w:b/>
                            <w:i/>
                            <w:spacing w:val="51"/>
                            <w:w w:val="125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w w:val="125"/>
                            <w:sz w:val="26"/>
                          </w:rPr>
                          <w:t>Lives</w:t>
                        </w:r>
                      </w:p>
                      <w:p w:rsidR="009F0D76" w:rsidRDefault="00BA5C19">
                        <w:pPr>
                          <w:spacing w:before="43"/>
                          <w:ind w:left="884"/>
                          <w:rPr>
                            <w:rFonts w:ascii="Calibri"/>
                            <w:b/>
                            <w:i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87"/>
                            <w:sz w:val="26"/>
                          </w:rPr>
                          <w:t>M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34"/>
                            <w:sz w:val="26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79"/>
                            <w:sz w:val="26"/>
                          </w:rPr>
                          <w:t>tt</w:t>
                        </w:r>
                        <w:r>
                          <w:rPr>
                            <w:rFonts w:ascii="Calibri"/>
                            <w:b/>
                            <w:i/>
                            <w:spacing w:val="-1"/>
                            <w:w w:val="116"/>
                            <w:sz w:val="26"/>
                          </w:rPr>
                          <w:t>e</w:t>
                        </w:r>
                        <w:r>
                          <w:rPr>
                            <w:rFonts w:ascii="Calibri"/>
                            <w:b/>
                            <w:i/>
                            <w:w w:val="158"/>
                            <w:sz w:val="26"/>
                          </w:rPr>
                          <w:t>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Century Gothic"/>
          <w:color w:val="535353"/>
          <w:position w:val="-17"/>
          <w:sz w:val="42"/>
        </w:rPr>
        <w:t>1.)</w:t>
      </w:r>
      <w:r>
        <w:rPr>
          <w:rFonts w:ascii="Century Gothic"/>
          <w:color w:val="535353"/>
          <w:spacing w:val="13"/>
          <w:position w:val="-17"/>
          <w:sz w:val="42"/>
        </w:rPr>
        <w:t xml:space="preserve"> </w:t>
      </w:r>
      <w:r>
        <w:rPr>
          <w:rFonts w:ascii="Verdana"/>
          <w:color w:val="535353"/>
        </w:rPr>
        <w:t>I</w:t>
      </w:r>
      <w:r>
        <w:rPr>
          <w:color w:val="535353"/>
        </w:rPr>
        <w:t>m</w:t>
      </w:r>
      <w:r>
        <w:rPr>
          <w:rFonts w:ascii="Verdana"/>
          <w:color w:val="535353"/>
        </w:rPr>
        <w:t>ag</w:t>
      </w:r>
      <w:r>
        <w:rPr>
          <w:color w:val="535353"/>
        </w:rPr>
        <w:t>in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i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you</w:t>
      </w:r>
      <w:r>
        <w:rPr>
          <w:color w:val="535353"/>
          <w:spacing w:val="-20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rok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your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l</w:t>
      </w:r>
      <w:r>
        <w:rPr>
          <w:rFonts w:ascii="Verdana"/>
          <w:color w:val="535353"/>
        </w:rPr>
        <w:t>eg</w:t>
      </w:r>
      <w:r>
        <w:rPr>
          <w:rFonts w:ascii="Verdana"/>
          <w:color w:val="535353"/>
          <w:spacing w:val="-29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ad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0"/>
        </w:rPr>
        <w:t xml:space="preserve"> </w:t>
      </w:r>
      <w:r>
        <w:rPr>
          <w:rFonts w:ascii="Verdana"/>
          <w:color w:val="535353"/>
        </w:rPr>
        <w:t>g</w:t>
      </w:r>
      <w:r>
        <w:rPr>
          <w:color w:val="535353"/>
        </w:rPr>
        <w:t>o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6"/>
        </w:rPr>
        <w:t xml:space="preserve">to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1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o</w:t>
      </w:r>
      <w:r>
        <w:rPr>
          <w:rFonts w:ascii="Verdana"/>
          <w:color w:val="535353"/>
        </w:rPr>
        <w:t>c</w:t>
      </w:r>
      <w:r>
        <w:rPr>
          <w:color w:val="535353"/>
        </w:rPr>
        <w:t>tor.</w:t>
      </w:r>
      <w:r>
        <w:rPr>
          <w:color w:val="535353"/>
          <w:spacing w:val="-21"/>
        </w:rPr>
        <w:t xml:space="preserve"> </w:t>
      </w:r>
      <w:r>
        <w:rPr>
          <w:rFonts w:ascii="Verdana"/>
          <w:color w:val="535353"/>
        </w:rPr>
        <w:t>Y</w:t>
      </w:r>
      <w:r>
        <w:rPr>
          <w:color w:val="535353"/>
        </w:rPr>
        <w:t>ou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woul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0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nt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t</w:t>
      </w:r>
      <w:r>
        <w:rPr>
          <w:rFonts w:ascii="Verdana"/>
          <w:color w:val="535353"/>
        </w:rPr>
        <w:t>e</w:t>
      </w:r>
      <w:r>
        <w:rPr>
          <w:color w:val="535353"/>
        </w:rPr>
        <w:t>ll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0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o</w:t>
      </w:r>
      <w:r>
        <w:rPr>
          <w:rFonts w:ascii="Verdana"/>
          <w:color w:val="535353"/>
        </w:rPr>
        <w:t>c</w:t>
      </w:r>
      <w:r>
        <w:rPr>
          <w:color w:val="535353"/>
        </w:rPr>
        <w:t>tor</w:t>
      </w:r>
    </w:p>
    <w:p w:rsidR="009F0D76" w:rsidRDefault="00BA5C19">
      <w:pPr>
        <w:pStyle w:val="BodyText"/>
        <w:spacing w:before="26" w:line="216" w:lineRule="auto"/>
        <w:ind w:left="1461" w:right="5019"/>
        <w:jc w:val="both"/>
      </w:pP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ht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now,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your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eg</w:t>
      </w:r>
      <w:r>
        <w:rPr>
          <w:rFonts w:ascii="Verdana" w:hAnsi="Verdana"/>
          <w:color w:val="535353"/>
          <w:spacing w:val="-25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in.</w:t>
      </w:r>
      <w:r>
        <w:rPr>
          <w:color w:val="535353"/>
          <w:spacing w:val="-17"/>
        </w:rPr>
        <w:t xml:space="preserve"> </w:t>
      </w:r>
      <w:r>
        <w:rPr>
          <w:rFonts w:ascii="Verdana" w:hAnsi="Verdana"/>
          <w:color w:val="535353"/>
        </w:rPr>
        <w:t>W</w:t>
      </w:r>
      <w:r>
        <w:rPr>
          <w:color w:val="535353"/>
        </w:rPr>
        <w:t>hilst</w:t>
      </w:r>
      <w:r>
        <w:rPr>
          <w:color w:val="535353"/>
          <w:spacing w:val="-17"/>
        </w:rPr>
        <w:t xml:space="preserve"> </w:t>
      </w:r>
      <w:r>
        <w:rPr>
          <w:rFonts w:ascii="Verdana" w:hAnsi="Verdana"/>
          <w:color w:val="535353"/>
          <w:spacing w:val="-5"/>
        </w:rPr>
        <w:t xml:space="preserve">ALL </w:t>
      </w:r>
      <w:r>
        <w:rPr>
          <w:color w:val="535353"/>
        </w:rPr>
        <w:t>your</w:t>
      </w:r>
      <w:r>
        <w:rPr>
          <w:color w:val="535353"/>
          <w:spacing w:val="-20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on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r,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ht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now,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it’s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your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eg</w:t>
      </w:r>
      <w:r>
        <w:rPr>
          <w:rFonts w:ascii="Verdana" w:hAnsi="Verdana"/>
          <w:color w:val="535353"/>
          <w:spacing w:val="-28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 n</w:t>
      </w:r>
      <w:r>
        <w:rPr>
          <w:rFonts w:ascii="Verdana" w:hAnsi="Verdana"/>
          <w:color w:val="535353"/>
        </w:rPr>
        <w:t>eed</w:t>
      </w:r>
      <w:r>
        <w:rPr>
          <w:color w:val="535353"/>
        </w:rPr>
        <w:t>s</w:t>
      </w:r>
      <w:r>
        <w:rPr>
          <w:color w:val="535353"/>
          <w:spacing w:val="-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ntion.</w:t>
      </w:r>
    </w:p>
    <w:p w:rsidR="009F0D76" w:rsidRDefault="009F0D76">
      <w:pPr>
        <w:pStyle w:val="BodyText"/>
      </w:pPr>
    </w:p>
    <w:p w:rsidR="009F0D76" w:rsidRDefault="009F0D76">
      <w:pPr>
        <w:pStyle w:val="BodyText"/>
        <w:spacing w:before="4"/>
        <w:rPr>
          <w:sz w:val="18"/>
        </w:rPr>
      </w:pPr>
    </w:p>
    <w:p w:rsidR="009F0D76" w:rsidRDefault="00BA5C19">
      <w:pPr>
        <w:pStyle w:val="BodyText"/>
        <w:spacing w:before="1" w:line="151" w:lineRule="auto"/>
        <w:ind w:left="1476" w:right="4901" w:hanging="646"/>
      </w:pPr>
      <w:r>
        <w:rPr>
          <w:rFonts w:ascii="Century Gothic"/>
          <w:color w:val="535353"/>
          <w:position w:val="-16"/>
          <w:sz w:val="40"/>
        </w:rPr>
        <w:t>2.)</w:t>
      </w:r>
      <w:r>
        <w:rPr>
          <w:rFonts w:ascii="Century Gothic"/>
          <w:color w:val="535353"/>
          <w:spacing w:val="-7"/>
          <w:position w:val="-16"/>
          <w:sz w:val="40"/>
        </w:rPr>
        <w:t xml:space="preserve"> </w:t>
      </w:r>
      <w:r>
        <w:rPr>
          <w:rFonts w:ascii="Verdana"/>
          <w:color w:val="535353"/>
        </w:rPr>
        <w:t>I</w:t>
      </w:r>
      <w:r>
        <w:rPr>
          <w:color w:val="535353"/>
        </w:rPr>
        <w:t>m</w:t>
      </w:r>
      <w:r>
        <w:rPr>
          <w:rFonts w:ascii="Verdana"/>
          <w:color w:val="535353"/>
        </w:rPr>
        <w:t>ag</w:t>
      </w:r>
      <w:r>
        <w:rPr>
          <w:color w:val="535353"/>
        </w:rPr>
        <w:t>in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you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runnin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ace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is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  <w:spacing w:val="-3"/>
        </w:rPr>
        <w:t>mon</w:t>
      </w:r>
      <w:r>
        <w:rPr>
          <w:rFonts w:ascii="Verdana"/>
          <w:color w:val="535353"/>
          <w:spacing w:val="-3"/>
        </w:rPr>
        <w:t>e</w:t>
      </w:r>
      <w:r>
        <w:rPr>
          <w:color w:val="535353"/>
          <w:spacing w:val="-3"/>
        </w:rPr>
        <w:t xml:space="preserve">y 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42"/>
        </w:rPr>
        <w:t xml:space="preserve"> 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rFonts w:ascii="Verdana"/>
          <w:color w:val="535353"/>
        </w:rPr>
        <w:t>ce</w:t>
      </w:r>
      <w:r>
        <w:rPr>
          <w:color w:val="535353"/>
        </w:rPr>
        <w:t>r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un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is</w:t>
      </w:r>
      <w:r>
        <w:rPr>
          <w:rFonts w:ascii="Verdana"/>
          <w:color w:val="535353"/>
        </w:rPr>
        <w:t>e</w:t>
      </w:r>
      <w:r>
        <w:rPr>
          <w:color w:val="535353"/>
        </w:rPr>
        <w:t>r,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2"/>
        </w:rPr>
        <w:t xml:space="preserve"> </w:t>
      </w:r>
      <w:r>
        <w:rPr>
          <w:color w:val="535353"/>
        </w:rPr>
        <w:t>som</w:t>
      </w:r>
      <w:r>
        <w:rPr>
          <w:rFonts w:ascii="Verdana"/>
          <w:color w:val="535353"/>
        </w:rPr>
        <w:t>e</w:t>
      </w:r>
      <w:r>
        <w:rPr>
          <w:color w:val="535353"/>
        </w:rPr>
        <w:t>on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1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a</w:t>
      </w:r>
      <w:r>
        <w:rPr>
          <w:color w:val="535353"/>
        </w:rPr>
        <w:t>i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2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you</w:t>
      </w:r>
    </w:p>
    <w:p w:rsidR="009F0D76" w:rsidRDefault="00BA5C19">
      <w:pPr>
        <w:pStyle w:val="BodyText"/>
        <w:spacing w:before="28" w:line="216" w:lineRule="auto"/>
        <w:ind w:left="1476" w:right="4812"/>
        <w:rPr>
          <w:rFonts w:ascii="Verdana"/>
        </w:rPr>
      </w:pPr>
      <w:r>
        <w:rPr>
          <w:color w:val="535353"/>
        </w:rPr>
        <w:t>'</w:t>
      </w:r>
      <w:r>
        <w:rPr>
          <w:rFonts w:ascii="Verdana"/>
          <w:color w:val="535353"/>
        </w:rPr>
        <w:t>B</w:t>
      </w:r>
      <w:r>
        <w:rPr>
          <w:color w:val="535353"/>
        </w:rPr>
        <w:t>ut</w:t>
      </w:r>
      <w:r>
        <w:rPr>
          <w:color w:val="535353"/>
          <w:spacing w:val="-28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on't</w:t>
      </w:r>
      <w:r>
        <w:rPr>
          <w:color w:val="535353"/>
          <w:spacing w:val="-2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ll</w:t>
      </w:r>
      <w:r>
        <w:rPr>
          <w:color w:val="535353"/>
          <w:spacing w:val="-28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is</w:t>
      </w:r>
      <w:r>
        <w:rPr>
          <w:rFonts w:ascii="Verdana"/>
          <w:color w:val="535353"/>
        </w:rPr>
        <w:t>ea</w:t>
      </w:r>
      <w:r>
        <w:rPr>
          <w:color w:val="535353"/>
        </w:rPr>
        <w:t>s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color w:val="535353"/>
        </w:rPr>
        <w:t>tt</w:t>
      </w:r>
      <w:r>
        <w:rPr>
          <w:rFonts w:ascii="Verdana"/>
          <w:color w:val="535353"/>
        </w:rPr>
        <w:t>e</w:t>
      </w:r>
      <w:r>
        <w:rPr>
          <w:color w:val="535353"/>
        </w:rPr>
        <w:t>r?'</w:t>
      </w:r>
      <w:r>
        <w:rPr>
          <w:color w:val="535353"/>
          <w:spacing w:val="-29"/>
        </w:rPr>
        <w:t xml:space="preserve"> </w:t>
      </w:r>
      <w:r>
        <w:rPr>
          <w:rFonts w:ascii="Verdana"/>
          <w:color w:val="535353"/>
        </w:rPr>
        <w:t>Of</w:t>
      </w:r>
      <w:r>
        <w:rPr>
          <w:rFonts w:ascii="Verdana"/>
          <w:color w:val="535353"/>
          <w:spacing w:val="-36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ours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6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28"/>
        </w:rPr>
        <w:t xml:space="preserve"> </w:t>
      </w:r>
      <w:r>
        <w:rPr>
          <w:rFonts w:ascii="Verdana"/>
          <w:color w:val="535353"/>
          <w:spacing w:val="-5"/>
        </w:rPr>
        <w:t>d</w:t>
      </w:r>
      <w:r>
        <w:rPr>
          <w:color w:val="535353"/>
          <w:spacing w:val="-5"/>
        </w:rPr>
        <w:t xml:space="preserve">o, </w:t>
      </w:r>
      <w:r>
        <w:rPr>
          <w:rFonts w:ascii="Verdana"/>
          <w:color w:val="535353"/>
        </w:rPr>
        <w:t>b</w:t>
      </w:r>
      <w:r>
        <w:rPr>
          <w:color w:val="535353"/>
        </w:rPr>
        <w:t>ut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ri</w:t>
      </w:r>
      <w:r>
        <w:rPr>
          <w:rFonts w:ascii="Verdana"/>
          <w:color w:val="535353"/>
        </w:rPr>
        <w:t>g</w:t>
      </w:r>
      <w:r>
        <w:rPr>
          <w:color w:val="535353"/>
        </w:rPr>
        <w:t>ht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now,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it's</w:t>
      </w:r>
      <w:r>
        <w:rPr>
          <w:color w:val="535353"/>
          <w:spacing w:val="-10"/>
        </w:rPr>
        <w:t xml:space="preserve"> 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rFonts w:ascii="Verdana"/>
          <w:color w:val="535353"/>
        </w:rPr>
        <w:t>ce</w:t>
      </w:r>
      <w:r>
        <w:rPr>
          <w:color w:val="535353"/>
        </w:rPr>
        <w:t>r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n</w:t>
      </w:r>
      <w:r>
        <w:rPr>
          <w:rFonts w:ascii="Verdana"/>
          <w:color w:val="535353"/>
        </w:rPr>
        <w:t>eed</w:t>
      </w:r>
      <w:r>
        <w:rPr>
          <w:color w:val="535353"/>
        </w:rPr>
        <w:t>s</w:t>
      </w:r>
      <w:r>
        <w:rPr>
          <w:color w:val="535353"/>
          <w:spacing w:val="-11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un</w:t>
      </w:r>
      <w:r>
        <w:rPr>
          <w:rFonts w:ascii="Verdana"/>
          <w:color w:val="535353"/>
        </w:rPr>
        <w:t>d</w:t>
      </w:r>
      <w:r>
        <w:rPr>
          <w:color w:val="535353"/>
        </w:rPr>
        <w:t>in</w:t>
      </w:r>
      <w:r>
        <w:rPr>
          <w:rFonts w:ascii="Verdana"/>
          <w:color w:val="535353"/>
        </w:rPr>
        <w:t>g</w:t>
      </w:r>
    </w:p>
    <w:p w:rsidR="009F0D76" w:rsidRDefault="009F0D76">
      <w:pPr>
        <w:pStyle w:val="BodyText"/>
        <w:rPr>
          <w:rFonts w:ascii="Verdana"/>
        </w:rPr>
      </w:pPr>
    </w:p>
    <w:p w:rsidR="009F0D76" w:rsidRDefault="009F0D76">
      <w:pPr>
        <w:pStyle w:val="BodyText"/>
        <w:spacing w:before="4"/>
        <w:rPr>
          <w:rFonts w:ascii="Verdana"/>
          <w:sz w:val="32"/>
        </w:rPr>
      </w:pPr>
    </w:p>
    <w:p w:rsidR="009F0D76" w:rsidRDefault="00BA5C19">
      <w:pPr>
        <w:pStyle w:val="Heading2"/>
        <w:ind w:left="831"/>
        <w:jc w:val="left"/>
      </w:pPr>
      <w:r>
        <w:rPr>
          <w:noProof/>
          <w:lang w:val="en-GB" w:eastAsia="en-GB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1041876</wp:posOffset>
            </wp:positionH>
            <wp:positionV relativeFrom="paragraph">
              <wp:posOffset>28029</wp:posOffset>
            </wp:positionV>
            <wp:extent cx="2847488" cy="1401350"/>
            <wp:effectExtent l="0" t="0" r="0" b="0"/>
            <wp:wrapNone/>
            <wp:docPr id="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488" cy="140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35353"/>
        </w:rPr>
        <w:t>3.)</w:t>
      </w:r>
    </w:p>
    <w:p w:rsidR="009F0D76" w:rsidRDefault="009F0D76">
      <w:pPr>
        <w:pStyle w:val="BodyText"/>
        <w:rPr>
          <w:rFonts w:ascii="Century Gothic"/>
          <w:sz w:val="44"/>
        </w:rPr>
      </w:pPr>
    </w:p>
    <w:p w:rsidR="009F0D76" w:rsidRDefault="009F0D76">
      <w:pPr>
        <w:pStyle w:val="BodyText"/>
        <w:rPr>
          <w:rFonts w:ascii="Century Gothic"/>
          <w:sz w:val="44"/>
        </w:rPr>
      </w:pPr>
    </w:p>
    <w:p w:rsidR="009F0D76" w:rsidRDefault="009F0D76">
      <w:pPr>
        <w:pStyle w:val="BodyText"/>
        <w:spacing w:before="7"/>
        <w:rPr>
          <w:rFonts w:ascii="Century Gothic"/>
          <w:sz w:val="60"/>
        </w:rPr>
      </w:pPr>
    </w:p>
    <w:p w:rsidR="009F0D76" w:rsidRDefault="00BA5C19">
      <w:pPr>
        <w:ind w:left="3843"/>
        <w:rPr>
          <w:rFonts w:ascii="Verdana"/>
          <w:sz w:val="17"/>
        </w:rPr>
      </w:pPr>
      <w:r>
        <w:rPr>
          <w:color w:val="535353"/>
          <w:sz w:val="17"/>
        </w:rPr>
        <w:t>illustr</w:t>
      </w:r>
      <w:r>
        <w:rPr>
          <w:rFonts w:ascii="Verdana"/>
          <w:color w:val="535353"/>
          <w:sz w:val="17"/>
        </w:rPr>
        <w:t>a</w:t>
      </w:r>
      <w:r>
        <w:rPr>
          <w:color w:val="535353"/>
          <w:sz w:val="17"/>
        </w:rPr>
        <w:t xml:space="preserve">tion </w:t>
      </w:r>
      <w:r>
        <w:rPr>
          <w:rFonts w:ascii="Verdana"/>
          <w:color w:val="535353"/>
          <w:sz w:val="17"/>
        </w:rPr>
        <w:t>c</w:t>
      </w:r>
      <w:r>
        <w:rPr>
          <w:color w:val="535353"/>
          <w:sz w:val="17"/>
        </w:rPr>
        <w:t>r</w:t>
      </w:r>
      <w:r>
        <w:rPr>
          <w:rFonts w:ascii="Verdana"/>
          <w:color w:val="535353"/>
          <w:sz w:val="17"/>
        </w:rPr>
        <w:t>ed</w:t>
      </w:r>
      <w:r>
        <w:rPr>
          <w:color w:val="535353"/>
          <w:sz w:val="17"/>
        </w:rPr>
        <w:t xml:space="preserve">it: </w:t>
      </w:r>
      <w:hyperlink r:id="rId23">
        <w:r>
          <w:rPr>
            <w:rFonts w:ascii="Verdana"/>
            <w:color w:val="535353"/>
            <w:sz w:val="17"/>
            <w:u w:val="single" w:color="535353"/>
          </w:rPr>
          <w:t>K</w:t>
        </w:r>
        <w:r>
          <w:rPr>
            <w:color w:val="535353"/>
            <w:sz w:val="17"/>
            <w:u w:val="single" w:color="535353"/>
          </w:rPr>
          <w:t xml:space="preserve">ris </w:t>
        </w:r>
        <w:r>
          <w:rPr>
            <w:rFonts w:ascii="Verdana"/>
            <w:color w:val="535353"/>
            <w:sz w:val="17"/>
            <w:u w:val="single" w:color="535353"/>
          </w:rPr>
          <w:t>S</w:t>
        </w:r>
        <w:r>
          <w:rPr>
            <w:color w:val="535353"/>
            <w:sz w:val="17"/>
            <w:u w:val="single" w:color="535353"/>
          </w:rPr>
          <w:t>tr</w:t>
        </w:r>
        <w:r>
          <w:rPr>
            <w:rFonts w:ascii="Verdana"/>
            <w:color w:val="535353"/>
            <w:sz w:val="17"/>
            <w:u w:val="single" w:color="535353"/>
          </w:rPr>
          <w:t>a</w:t>
        </w:r>
        <w:r>
          <w:rPr>
            <w:color w:val="535353"/>
            <w:sz w:val="17"/>
            <w:u w:val="single" w:color="535353"/>
          </w:rPr>
          <w:t>u</w:t>
        </w:r>
        <w:r>
          <w:rPr>
            <w:rFonts w:ascii="Verdana"/>
            <w:color w:val="535353"/>
            <w:sz w:val="17"/>
            <w:u w:val="single" w:color="535353"/>
          </w:rPr>
          <w:t>b</w:t>
        </w:r>
      </w:hyperlink>
    </w:p>
    <w:p w:rsidR="009F0D76" w:rsidRDefault="009F0D76">
      <w:pPr>
        <w:rPr>
          <w:rFonts w:ascii="Verdana"/>
          <w:sz w:val="17"/>
        </w:rPr>
        <w:sectPr w:rsidR="009F0D76">
          <w:pgSz w:w="11910" w:h="16850"/>
          <w:pgMar w:top="180" w:right="0" w:bottom="0" w:left="0" w:header="720" w:footer="720" w:gutter="0"/>
          <w:cols w:space="720"/>
        </w:sectPr>
      </w:pPr>
    </w:p>
    <w:p w:rsidR="009F0D76" w:rsidRDefault="00BA5C19">
      <w:pPr>
        <w:tabs>
          <w:tab w:val="left" w:pos="6671"/>
        </w:tabs>
        <w:spacing w:before="14"/>
        <w:ind w:right="193"/>
        <w:jc w:val="center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4870686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202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B8320C" id="Rectangle 186" o:spid="_x0000_s1026" style="position:absolute;margin-left:0;margin-top:0;width:595.5pt;height:842.25pt;z-index:-1624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" fillcolor="#fff9f1" stroked="f">
                <w10:wrap anchorx="page" anchory="page"/>
              </v:rect>
            </w:pict>
          </mc:Fallback>
        </mc:AlternateContent>
      </w:r>
      <w:r>
        <w:rPr>
          <w:rFonts w:ascii="Verdana"/>
          <w:color w:val="535353"/>
          <w:sz w:val="20"/>
        </w:rPr>
        <w:t>A</w:t>
      </w:r>
      <w:r>
        <w:rPr>
          <w:rFonts w:ascii="Verdana"/>
          <w:color w:val="535353"/>
          <w:spacing w:val="-29"/>
          <w:sz w:val="20"/>
        </w:rPr>
        <w:t xml:space="preserve"> </w:t>
      </w:r>
      <w:r>
        <w:rPr>
          <w:color w:val="535353"/>
          <w:sz w:val="20"/>
        </w:rPr>
        <w:t>p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r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nt's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g</w:t>
      </w:r>
      <w:r>
        <w:rPr>
          <w:color w:val="535353"/>
          <w:sz w:val="20"/>
        </w:rPr>
        <w:t>ui</w:t>
      </w:r>
      <w:r>
        <w:rPr>
          <w:rFonts w:ascii="Verdana"/>
          <w:color w:val="535353"/>
          <w:sz w:val="20"/>
        </w:rPr>
        <w:t>de</w:t>
      </w:r>
      <w:r>
        <w:rPr>
          <w:rFonts w:ascii="Verdana"/>
          <w:color w:val="535353"/>
          <w:spacing w:val="-28"/>
          <w:sz w:val="20"/>
        </w:rPr>
        <w:t xml:space="preserve"> </w:t>
      </w:r>
      <w:r>
        <w:rPr>
          <w:color w:val="535353"/>
          <w:sz w:val="20"/>
        </w:rPr>
        <w:t>to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B</w:t>
      </w:r>
      <w:r>
        <w:rPr>
          <w:color w:val="535353"/>
          <w:sz w:val="20"/>
        </w:rPr>
        <w:t>l</w:t>
      </w:r>
      <w:r>
        <w:rPr>
          <w:rFonts w:ascii="Verdana"/>
          <w:color w:val="535353"/>
          <w:sz w:val="20"/>
        </w:rPr>
        <w:t>ac</w:t>
      </w:r>
      <w:r>
        <w:rPr>
          <w:color w:val="535353"/>
          <w:sz w:val="20"/>
        </w:rPr>
        <w:t>k</w:t>
      </w:r>
      <w:r>
        <w:rPr>
          <w:color w:val="535353"/>
          <w:spacing w:val="-22"/>
          <w:sz w:val="20"/>
        </w:rPr>
        <w:t xml:space="preserve"> </w:t>
      </w:r>
      <w:r>
        <w:rPr>
          <w:rFonts w:ascii="Verdana"/>
          <w:color w:val="535353"/>
          <w:sz w:val="20"/>
        </w:rPr>
        <w:t>L</w:t>
      </w:r>
      <w:r>
        <w:rPr>
          <w:color w:val="535353"/>
          <w:sz w:val="20"/>
        </w:rPr>
        <w:t>iv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Ma</w:t>
      </w:r>
      <w:r>
        <w:rPr>
          <w:color w:val="535353"/>
          <w:sz w:val="20"/>
        </w:rPr>
        <w:t>tt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r</w:t>
      </w:r>
      <w:r>
        <w:rPr>
          <w:color w:val="535353"/>
          <w:sz w:val="20"/>
        </w:rPr>
        <w:tab/>
      </w:r>
      <w:r>
        <w:rPr>
          <w:rFonts w:ascii="Verdana"/>
          <w:color w:val="535353"/>
          <w:sz w:val="20"/>
        </w:rPr>
        <w:t>H</w:t>
      </w:r>
      <w:r>
        <w:rPr>
          <w:color w:val="535353"/>
          <w:sz w:val="20"/>
        </w:rPr>
        <w:t>ow</w:t>
      </w:r>
      <w:r>
        <w:rPr>
          <w:color w:val="535353"/>
          <w:spacing w:val="-11"/>
          <w:sz w:val="20"/>
        </w:rPr>
        <w:t xml:space="preserve"> </w:t>
      </w:r>
      <w:r>
        <w:rPr>
          <w:rFonts w:ascii="Verdana"/>
          <w:color w:val="535353"/>
          <w:sz w:val="20"/>
        </w:rPr>
        <w:t>d</w:t>
      </w:r>
      <w:r>
        <w:rPr>
          <w:color w:val="535353"/>
          <w:sz w:val="20"/>
        </w:rPr>
        <w:t>o</w:t>
      </w:r>
      <w:r>
        <w:rPr>
          <w:color w:val="535353"/>
          <w:spacing w:val="-10"/>
          <w:sz w:val="20"/>
        </w:rPr>
        <w:t xml:space="preserve"> </w:t>
      </w:r>
      <w:r>
        <w:rPr>
          <w:rFonts w:ascii="Verdana"/>
          <w:color w:val="535353"/>
          <w:sz w:val="20"/>
        </w:rPr>
        <w:t>I</w:t>
      </w:r>
      <w:r>
        <w:rPr>
          <w:rFonts w:ascii="Verdana"/>
          <w:color w:val="535353"/>
          <w:spacing w:val="-18"/>
          <w:sz w:val="20"/>
        </w:rPr>
        <w:t xml:space="preserve"> 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xpl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in</w:t>
      </w:r>
      <w:r>
        <w:rPr>
          <w:color w:val="535353"/>
          <w:spacing w:val="-11"/>
          <w:sz w:val="20"/>
        </w:rPr>
        <w:t xml:space="preserve"> </w:t>
      </w:r>
      <w:r>
        <w:rPr>
          <w:rFonts w:ascii="Verdana"/>
          <w:color w:val="535353"/>
          <w:sz w:val="20"/>
        </w:rPr>
        <w:t>Ge</w:t>
      </w:r>
      <w:r>
        <w:rPr>
          <w:color w:val="535353"/>
          <w:sz w:val="20"/>
        </w:rPr>
        <w:t>or</w:t>
      </w:r>
      <w:r>
        <w:rPr>
          <w:rFonts w:ascii="Verdana"/>
          <w:color w:val="535353"/>
          <w:sz w:val="20"/>
        </w:rPr>
        <w:t>ge</w:t>
      </w:r>
      <w:r>
        <w:rPr>
          <w:rFonts w:ascii="Verdana"/>
          <w:color w:val="535353"/>
          <w:spacing w:val="-18"/>
          <w:sz w:val="20"/>
        </w:rPr>
        <w:t xml:space="preserve"> </w:t>
      </w:r>
      <w:r>
        <w:rPr>
          <w:rFonts w:ascii="Verdana"/>
          <w:color w:val="535353"/>
          <w:sz w:val="20"/>
        </w:rPr>
        <w:t>F</w:t>
      </w:r>
      <w:r>
        <w:rPr>
          <w:color w:val="535353"/>
          <w:sz w:val="20"/>
        </w:rPr>
        <w:t>loy</w:t>
      </w:r>
      <w:r>
        <w:rPr>
          <w:rFonts w:ascii="Verdana"/>
          <w:color w:val="535353"/>
          <w:sz w:val="20"/>
        </w:rPr>
        <w:t>d</w:t>
      </w:r>
      <w:r>
        <w:rPr>
          <w:rFonts w:ascii="Verdana"/>
          <w:color w:val="535353"/>
          <w:spacing w:val="-18"/>
          <w:sz w:val="20"/>
        </w:rPr>
        <w:t xml:space="preserve"> </w:t>
      </w:r>
      <w:r>
        <w:rPr>
          <w:color w:val="535353"/>
          <w:sz w:val="20"/>
        </w:rPr>
        <w:t>to</w:t>
      </w:r>
      <w:r>
        <w:rPr>
          <w:color w:val="535353"/>
          <w:spacing w:val="-11"/>
          <w:sz w:val="20"/>
        </w:rPr>
        <w:t xml:space="preserve"> </w:t>
      </w:r>
      <w:r>
        <w:rPr>
          <w:color w:val="535353"/>
          <w:sz w:val="20"/>
        </w:rPr>
        <w:t>my</w:t>
      </w:r>
      <w:r>
        <w:rPr>
          <w:color w:val="535353"/>
          <w:spacing w:val="-10"/>
          <w:sz w:val="20"/>
        </w:rPr>
        <w:t xml:space="preserve"> </w:t>
      </w:r>
      <w:r>
        <w:rPr>
          <w:rFonts w:ascii="Verdana"/>
          <w:color w:val="535353"/>
          <w:sz w:val="20"/>
        </w:rPr>
        <w:t>c</w:t>
      </w:r>
      <w:r>
        <w:rPr>
          <w:color w:val="535353"/>
          <w:sz w:val="20"/>
        </w:rPr>
        <w:t>hil</w:t>
      </w:r>
      <w:r>
        <w:rPr>
          <w:rFonts w:ascii="Verdana"/>
          <w:color w:val="535353"/>
          <w:sz w:val="20"/>
        </w:rPr>
        <w:t>d</w:t>
      </w:r>
      <w:r>
        <w:rPr>
          <w:color w:val="535353"/>
          <w:sz w:val="20"/>
        </w:rPr>
        <w:t>r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n?</w:t>
      </w:r>
    </w:p>
    <w:p w:rsidR="009F0D76" w:rsidRDefault="009F0D76">
      <w:pPr>
        <w:pStyle w:val="BodyText"/>
        <w:spacing w:before="5"/>
        <w:rPr>
          <w:sz w:val="27"/>
        </w:rPr>
      </w:pPr>
    </w:p>
    <w:p w:rsidR="009F0D76" w:rsidRDefault="00BA5C19">
      <w:pPr>
        <w:pStyle w:val="Heading1"/>
        <w:spacing w:before="1" w:line="336" w:lineRule="auto"/>
        <w:ind w:left="823" w:right="1025"/>
        <w:jc w:val="center"/>
        <w:rPr>
          <w:rFonts w:ascii="Tahoma"/>
        </w:rPr>
      </w:pPr>
      <w:r>
        <w:rPr>
          <w:color w:val="204D67"/>
          <w:spacing w:val="-1"/>
          <w:w w:val="110"/>
        </w:rPr>
        <w:t>H</w:t>
      </w:r>
      <w:r>
        <w:rPr>
          <w:color w:val="204D67"/>
          <w:spacing w:val="-1"/>
          <w:w w:val="184"/>
        </w:rPr>
        <w:t>o</w:t>
      </w:r>
      <w:r>
        <w:rPr>
          <w:color w:val="204D67"/>
          <w:w w:val="152"/>
        </w:rPr>
        <w:t>w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52"/>
        </w:rPr>
        <w:t>d</w:t>
      </w:r>
      <w:r>
        <w:rPr>
          <w:color w:val="204D67"/>
          <w:w w:val="184"/>
        </w:rPr>
        <w:t>o</w:t>
      </w:r>
      <w:r>
        <w:rPr>
          <w:color w:val="204D67"/>
          <w:spacing w:val="34"/>
        </w:rPr>
        <w:t xml:space="preserve"> </w:t>
      </w:r>
      <w:r>
        <w:rPr>
          <w:color w:val="204D67"/>
          <w:w w:val="132"/>
        </w:rPr>
        <w:t>I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152"/>
        </w:rPr>
        <w:t>x</w:t>
      </w:r>
      <w:r>
        <w:rPr>
          <w:color w:val="204D67"/>
          <w:spacing w:val="-1"/>
          <w:w w:val="131"/>
        </w:rPr>
        <w:t>p</w:t>
      </w:r>
      <w:r>
        <w:rPr>
          <w:color w:val="204D67"/>
          <w:spacing w:val="-1"/>
          <w:w w:val="268"/>
        </w:rPr>
        <w:t>l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165"/>
        </w:rPr>
        <w:t>i</w:t>
      </w:r>
      <w:r>
        <w:rPr>
          <w:color w:val="204D67"/>
          <w:w w:val="152"/>
        </w:rPr>
        <w:t>n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46"/>
        </w:rPr>
        <w:t>g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184"/>
        </w:rPr>
        <w:t>o</w:t>
      </w:r>
      <w:r>
        <w:rPr>
          <w:color w:val="204D67"/>
          <w:spacing w:val="-1"/>
          <w:w w:val="222"/>
        </w:rPr>
        <w:t>r</w:t>
      </w:r>
      <w:r>
        <w:rPr>
          <w:color w:val="204D67"/>
          <w:spacing w:val="-1"/>
          <w:w w:val="146"/>
        </w:rPr>
        <w:t>g</w:t>
      </w:r>
      <w:r>
        <w:rPr>
          <w:color w:val="204D67"/>
          <w:w w:val="109"/>
        </w:rPr>
        <w:t xml:space="preserve">e </w:t>
      </w:r>
      <w:r>
        <w:rPr>
          <w:color w:val="204D67"/>
          <w:spacing w:val="-1"/>
          <w:w w:val="206"/>
        </w:rPr>
        <w:t>f</w:t>
      </w:r>
      <w:r>
        <w:rPr>
          <w:color w:val="204D67"/>
          <w:spacing w:val="-1"/>
          <w:w w:val="268"/>
        </w:rPr>
        <w:t>l</w:t>
      </w:r>
      <w:r>
        <w:rPr>
          <w:color w:val="204D67"/>
          <w:spacing w:val="-1"/>
          <w:w w:val="184"/>
        </w:rPr>
        <w:t>o</w:t>
      </w:r>
      <w:r>
        <w:rPr>
          <w:color w:val="204D67"/>
          <w:spacing w:val="-1"/>
          <w:w w:val="156"/>
        </w:rPr>
        <w:t>y</w:t>
      </w:r>
      <w:r>
        <w:rPr>
          <w:color w:val="204D67"/>
          <w:w w:val="152"/>
        </w:rPr>
        <w:t>d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08"/>
        </w:rPr>
        <w:t>T</w:t>
      </w:r>
      <w:r>
        <w:rPr>
          <w:color w:val="204D67"/>
          <w:w w:val="184"/>
        </w:rPr>
        <w:t>o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18"/>
        </w:rPr>
        <w:t>m</w:t>
      </w:r>
      <w:r>
        <w:rPr>
          <w:color w:val="204D67"/>
          <w:w w:val="156"/>
        </w:rPr>
        <w:t>y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45"/>
        </w:rPr>
        <w:t>c</w:t>
      </w:r>
      <w:r>
        <w:rPr>
          <w:color w:val="204D67"/>
          <w:spacing w:val="-1"/>
          <w:w w:val="143"/>
        </w:rPr>
        <w:t>h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268"/>
        </w:rPr>
        <w:t>l</w:t>
      </w:r>
      <w:r>
        <w:rPr>
          <w:color w:val="204D67"/>
          <w:spacing w:val="-1"/>
          <w:w w:val="152"/>
        </w:rPr>
        <w:t>d</w:t>
      </w:r>
      <w:r>
        <w:rPr>
          <w:color w:val="204D67"/>
          <w:spacing w:val="-1"/>
          <w:w w:val="222"/>
        </w:rPr>
        <w:t>r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152"/>
        </w:rPr>
        <w:t>n</w:t>
      </w:r>
      <w:r>
        <w:rPr>
          <w:rFonts w:ascii="Tahoma"/>
          <w:color w:val="204D67"/>
          <w:w w:val="122"/>
        </w:rPr>
        <w:t>?</w:t>
      </w:r>
    </w:p>
    <w:p w:rsidR="009F0D76" w:rsidRDefault="00BA5C19">
      <w:pPr>
        <w:pStyle w:val="BodyText"/>
        <w:spacing w:before="462" w:line="216" w:lineRule="auto"/>
        <w:ind w:left="1191" w:right="1189"/>
        <w:jc w:val="both"/>
      </w:pPr>
      <w:r>
        <w:rPr>
          <w:rFonts w:ascii="Verdana" w:hAnsi="Verdana"/>
          <w:color w:val="535353"/>
        </w:rPr>
        <w:t>Pe</w:t>
      </w:r>
      <w:r>
        <w:rPr>
          <w:color w:val="535353"/>
        </w:rPr>
        <w:t>rh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ps,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prior</w:t>
      </w:r>
      <w:r>
        <w:rPr>
          <w:color w:val="535353"/>
          <w:spacing w:val="-32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32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0"/>
        </w:rPr>
        <w:t xml:space="preserve"> </w:t>
      </w:r>
      <w:r>
        <w:rPr>
          <w:rFonts w:ascii="Verdana" w:hAnsi="Verdana"/>
          <w:color w:val="535353"/>
        </w:rPr>
        <w:t>dea</w:t>
      </w:r>
      <w:r>
        <w:rPr>
          <w:color w:val="535353"/>
        </w:rPr>
        <w:t>th</w:t>
      </w:r>
      <w:r>
        <w:rPr>
          <w:color w:val="535353"/>
          <w:spacing w:val="-32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40"/>
        </w:rPr>
        <w:t xml:space="preserve"> </w:t>
      </w:r>
      <w:r>
        <w:rPr>
          <w:rFonts w:ascii="Verdana" w:hAnsi="Verdana"/>
          <w:color w:val="535353"/>
        </w:rPr>
        <w:t>Ge</w:t>
      </w:r>
      <w:r>
        <w:rPr>
          <w:color w:val="535353"/>
        </w:rPr>
        <w:t>or</w:t>
      </w:r>
      <w:r>
        <w:rPr>
          <w:rFonts w:ascii="Verdana" w:hAnsi="Verdana"/>
          <w:color w:val="535353"/>
        </w:rPr>
        <w:t>ge</w:t>
      </w:r>
      <w:r>
        <w:rPr>
          <w:rFonts w:ascii="Verdana" w:hAnsi="Verdana"/>
          <w:color w:val="535353"/>
          <w:spacing w:val="-40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loy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,</w:t>
      </w:r>
      <w:r>
        <w:rPr>
          <w:color w:val="535353"/>
          <w:spacing w:val="-32"/>
        </w:rPr>
        <w:t xml:space="preserve"> </w:t>
      </w:r>
      <w:r>
        <w:rPr>
          <w:color w:val="535353"/>
        </w:rPr>
        <w:t>you</w:t>
      </w:r>
      <w:r>
        <w:rPr>
          <w:color w:val="535353"/>
          <w:spacing w:val="-32"/>
        </w:rPr>
        <w:t xml:space="preserve"> </w:t>
      </w:r>
      <w:r>
        <w:rPr>
          <w:color w:val="535353"/>
        </w:rPr>
        <w:t>vi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40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ism</w:t>
      </w:r>
      <w:r>
        <w:rPr>
          <w:color w:val="535353"/>
          <w:spacing w:val="-3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32"/>
        </w:rPr>
        <w:t xml:space="preserve"> </w:t>
      </w:r>
      <w:r>
        <w:rPr>
          <w:color w:val="535353"/>
        </w:rPr>
        <w:t>som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thin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41"/>
        </w:rPr>
        <w:t xml:space="preserve"> </w:t>
      </w:r>
      <w:r>
        <w:rPr>
          <w:color w:val="535353"/>
        </w:rPr>
        <w:t>‘o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42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st’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or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‘som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thin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2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sn’t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pp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.’</w:t>
      </w:r>
      <w:r>
        <w:rPr>
          <w:color w:val="535353"/>
          <w:spacing w:val="-10"/>
        </w:rPr>
        <w:t xml:space="preserve"> </w:t>
      </w:r>
      <w:r>
        <w:rPr>
          <w:rFonts w:ascii="Verdana" w:hAnsi="Verdana"/>
          <w:color w:val="535353"/>
        </w:rPr>
        <w:t>W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lkin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out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color w:val="535353"/>
        </w:rPr>
        <w:t>tr</w:t>
      </w:r>
      <w:r>
        <w:rPr>
          <w:rFonts w:ascii="Verdana" w:hAnsi="Verdana"/>
          <w:color w:val="535353"/>
        </w:rPr>
        <w:t>aged</w:t>
      </w:r>
      <w:r>
        <w:rPr>
          <w:color w:val="535353"/>
        </w:rPr>
        <w:t>y</w:t>
      </w:r>
      <w:r>
        <w:rPr>
          <w:color w:val="535353"/>
          <w:spacing w:val="-10"/>
        </w:rPr>
        <w:t xml:space="preserve"> </w:t>
      </w:r>
      <w:r>
        <w:rPr>
          <w:color w:val="535353"/>
          <w:spacing w:val="-6"/>
        </w:rPr>
        <w:t>o</w:t>
      </w:r>
      <w:r>
        <w:rPr>
          <w:rFonts w:ascii="Verdana" w:hAnsi="Verdana"/>
          <w:color w:val="535353"/>
          <w:spacing w:val="-6"/>
        </w:rPr>
        <w:t xml:space="preserve">f </w:t>
      </w:r>
      <w:r>
        <w:rPr>
          <w:rFonts w:ascii="Verdana" w:hAnsi="Verdana"/>
          <w:color w:val="535353"/>
        </w:rPr>
        <w:t>Ge</w:t>
      </w:r>
      <w:r>
        <w:rPr>
          <w:color w:val="535353"/>
        </w:rPr>
        <w:t>or</w:t>
      </w:r>
      <w:r>
        <w:rPr>
          <w:rFonts w:ascii="Verdana" w:hAnsi="Verdana"/>
          <w:color w:val="535353"/>
        </w:rPr>
        <w:t>ge</w:t>
      </w:r>
      <w:r>
        <w:rPr>
          <w:rFonts w:ascii="Verdana" w:hAnsi="Verdana"/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loy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7"/>
        </w:rPr>
        <w:t xml:space="preserve"> </w:t>
      </w:r>
      <w:r>
        <w:rPr>
          <w:color w:val="535353"/>
        </w:rPr>
        <w:t>simil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nts,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it’s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import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nt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9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mph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sis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ism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sn’t su</w:t>
      </w:r>
      <w:r>
        <w:rPr>
          <w:rFonts w:ascii="Verdana" w:hAnsi="Verdana"/>
          <w:color w:val="535353"/>
        </w:rPr>
        <w:t>dde</w:t>
      </w:r>
      <w:r>
        <w:rPr>
          <w:color w:val="535353"/>
        </w:rPr>
        <w:t xml:space="preserve">nly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pp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ed f</w:t>
      </w:r>
      <w:r>
        <w:rPr>
          <w:color w:val="535353"/>
        </w:rPr>
        <w:t>rom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nowh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.</w:t>
      </w:r>
    </w:p>
    <w:p w:rsidR="009F0D76" w:rsidRDefault="009F0D76">
      <w:pPr>
        <w:pStyle w:val="BodyText"/>
        <w:spacing w:before="13"/>
        <w:rPr>
          <w:sz w:val="20"/>
        </w:rPr>
      </w:pPr>
    </w:p>
    <w:p w:rsidR="009F0D76" w:rsidRDefault="00BA5C19">
      <w:pPr>
        <w:pStyle w:val="Heading3"/>
        <w:ind w:left="1191"/>
        <w:jc w:val="both"/>
      </w:pPr>
      <w:r>
        <w:rPr>
          <w:color w:val="535353"/>
          <w:spacing w:val="-1"/>
          <w:w w:val="129"/>
        </w:rPr>
        <w:t>F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169"/>
        </w:rPr>
        <w:t>r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119"/>
        </w:rPr>
        <w:t>y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99"/>
        </w:rPr>
        <w:t>u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81"/>
        </w:rPr>
        <w:t>g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69"/>
        </w:rPr>
        <w:t>r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87"/>
        </w:rPr>
        <w:t>h</w:t>
      </w:r>
      <w:r>
        <w:rPr>
          <w:color w:val="535353"/>
          <w:w w:val="135"/>
        </w:rPr>
        <w:t>i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70"/>
        </w:rPr>
        <w:t>:</w:t>
      </w:r>
    </w:p>
    <w:p w:rsidR="009F0D76" w:rsidRDefault="009F0D76">
      <w:pPr>
        <w:pStyle w:val="BodyText"/>
        <w:spacing w:before="5"/>
        <w:rPr>
          <w:rFonts w:ascii="Century Gothic"/>
          <w:sz w:val="22"/>
        </w:rPr>
      </w:pPr>
    </w:p>
    <w:p w:rsidR="009F0D76" w:rsidRDefault="00BA5C19">
      <w:pPr>
        <w:pStyle w:val="BodyText"/>
        <w:spacing w:before="51" w:line="213" w:lineRule="auto"/>
        <w:ind w:left="1191" w:right="3637"/>
        <w:jc w:val="both"/>
        <w:rPr>
          <w:sz w:val="25"/>
        </w:rPr>
      </w:pPr>
      <w:r>
        <w:rPr>
          <w:noProof/>
          <w:lang w:val="en-GB" w:eastAsia="en-GB"/>
        </w:rPr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5500172</wp:posOffset>
            </wp:positionH>
            <wp:positionV relativeFrom="paragraph">
              <wp:posOffset>268639</wp:posOffset>
            </wp:positionV>
            <wp:extent cx="1499427" cy="1924837"/>
            <wp:effectExtent l="0" t="0" r="0" b="0"/>
            <wp:wrapNone/>
            <wp:docPr id="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9427" cy="1924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inin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 c</w:t>
      </w:r>
      <w:r>
        <w:rPr>
          <w:color w:val="535353"/>
        </w:rPr>
        <w:t>urr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nt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nts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 xml:space="preserve">be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ade c</w:t>
      </w:r>
      <w:r>
        <w:rPr>
          <w:color w:val="535353"/>
        </w:rPr>
        <w:t>ompr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nsi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throu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 xml:space="preserve">h </w:t>
      </w:r>
      <w:r>
        <w:rPr>
          <w:rFonts w:ascii="Verdana" w:hAnsi="Verdana"/>
          <w:color w:val="535353"/>
        </w:rPr>
        <w:t>a 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-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ly 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ns. </w:t>
      </w:r>
      <w:r>
        <w:rPr>
          <w:rFonts w:ascii="Verdana" w:hAnsi="Verdana"/>
          <w:color w:val="535353"/>
        </w:rPr>
        <w:t>H</w:t>
      </w:r>
      <w:r>
        <w:rPr>
          <w:color w:val="535353"/>
        </w:rPr>
        <w:t>ow woul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 xml:space="preserve">your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 fee</w:t>
      </w:r>
      <w:r>
        <w:rPr>
          <w:color w:val="535353"/>
        </w:rPr>
        <w:t>l i</w:t>
      </w:r>
      <w:r>
        <w:rPr>
          <w:rFonts w:ascii="Verdana" w:hAnsi="Verdana"/>
          <w:color w:val="535353"/>
        </w:rPr>
        <w:t xml:space="preserve">f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ir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som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thin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n to 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 or push</w:t>
      </w:r>
      <w:r>
        <w:rPr>
          <w:rFonts w:ascii="Verdana" w:hAnsi="Verdana"/>
          <w:color w:val="535353"/>
        </w:rPr>
        <w:t xml:space="preserve">ed </w:t>
      </w:r>
      <w:r>
        <w:rPr>
          <w:color w:val="535353"/>
          <w:spacing w:val="-4"/>
        </w:rPr>
        <w:t>th</w:t>
      </w:r>
      <w:r>
        <w:rPr>
          <w:rFonts w:ascii="Verdana" w:hAnsi="Verdana"/>
          <w:color w:val="535353"/>
          <w:spacing w:val="-4"/>
        </w:rPr>
        <w:t>e</w:t>
      </w:r>
      <w:r>
        <w:rPr>
          <w:color w:val="535353"/>
          <w:spacing w:val="-4"/>
        </w:rPr>
        <w:t>m</w:t>
      </w:r>
      <w:r>
        <w:rPr>
          <w:color w:val="535353"/>
          <w:spacing w:val="67"/>
        </w:rPr>
        <w:t xml:space="preserve"> </w:t>
      </w:r>
      <w:r>
        <w:rPr>
          <w:rFonts w:ascii="Verdana" w:hAnsi="Verdana"/>
          <w:color w:val="535353"/>
        </w:rPr>
        <w:t>beca</w:t>
      </w:r>
      <w:r>
        <w:rPr>
          <w:color w:val="535353"/>
        </w:rPr>
        <w:t>us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8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37"/>
        </w:rPr>
        <w:t xml:space="preserve"> </w:t>
      </w:r>
      <w:r>
        <w:rPr>
          <w:color w:val="535353"/>
        </w:rPr>
        <w:t>som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thin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37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29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oul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n’t</w:t>
      </w:r>
      <w:r>
        <w:rPr>
          <w:color w:val="535353"/>
          <w:spacing w:val="-29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ontrol?</w:t>
      </w:r>
      <w:r>
        <w:rPr>
          <w:color w:val="535353"/>
          <w:spacing w:val="-29"/>
        </w:rPr>
        <w:t xml:space="preserve"> </w:t>
      </w:r>
      <w:r>
        <w:rPr>
          <w:rFonts w:ascii="Verdana" w:hAnsi="Verdana"/>
          <w:color w:val="535353"/>
        </w:rPr>
        <w:t>W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29"/>
        </w:rPr>
        <w:t xml:space="preserve"> 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38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29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0"/>
        </w:rPr>
        <w:t xml:space="preserve"> </w:t>
      </w:r>
      <w:r>
        <w:rPr>
          <w:color w:val="535353"/>
        </w:rPr>
        <w:t>it</w:t>
      </w:r>
      <w:r>
        <w:rPr>
          <w:color w:val="535353"/>
          <w:spacing w:val="-11"/>
        </w:rPr>
        <w:t xml:space="preserve"> </w:t>
      </w:r>
      <w:r>
        <w:rPr>
          <w:rFonts w:ascii="Verdana" w:hAnsi="Verdana"/>
          <w:color w:val="535353"/>
        </w:rPr>
        <w:t>aga</w:t>
      </w:r>
      <w:r>
        <w:rPr>
          <w:color w:val="535353"/>
        </w:rPr>
        <w:t>in,</w:t>
      </w:r>
      <w:r>
        <w:rPr>
          <w:color w:val="535353"/>
          <w:spacing w:val="-11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11"/>
        </w:rPr>
        <w:t xml:space="preserve"> </w:t>
      </w:r>
      <w:r>
        <w:rPr>
          <w:rFonts w:ascii="Verdana" w:hAnsi="Verdana"/>
          <w:color w:val="535353"/>
        </w:rPr>
        <w:t>af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/sh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sk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stop?</w:t>
      </w:r>
      <w:r>
        <w:rPr>
          <w:color w:val="535353"/>
          <w:spacing w:val="-11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>aga</w:t>
      </w:r>
      <w:r>
        <w:rPr>
          <w:color w:val="535353"/>
        </w:rPr>
        <w:t xml:space="preserve">in,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no on</w:t>
      </w:r>
      <w:r>
        <w:rPr>
          <w:rFonts w:ascii="Verdana" w:hAnsi="Verdana"/>
          <w:color w:val="535353"/>
        </w:rPr>
        <w:t>e a</w:t>
      </w:r>
      <w:r>
        <w:rPr>
          <w:color w:val="535353"/>
        </w:rPr>
        <w:t>t s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hool 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lp</w:t>
      </w:r>
      <w:r>
        <w:rPr>
          <w:rFonts w:ascii="Verdana" w:hAnsi="Verdana"/>
          <w:color w:val="535353"/>
        </w:rPr>
        <w:t xml:space="preserve">ed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m?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ntu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lly, </w:t>
      </w:r>
      <w:r>
        <w:rPr>
          <w:color w:val="535353"/>
          <w:spacing w:val="-3"/>
        </w:rPr>
        <w:t>th</w:t>
      </w:r>
      <w:r>
        <w:rPr>
          <w:rFonts w:ascii="Verdana" w:hAnsi="Verdana"/>
          <w:color w:val="535353"/>
          <w:spacing w:val="-3"/>
        </w:rPr>
        <w:t>e</w:t>
      </w:r>
      <w:r>
        <w:rPr>
          <w:color w:val="535353"/>
          <w:spacing w:val="-3"/>
        </w:rPr>
        <w:t xml:space="preserve">y </w:t>
      </w:r>
      <w:r>
        <w:rPr>
          <w:color w:val="535353"/>
        </w:rPr>
        <w:t>woul</w:t>
      </w:r>
      <w:r>
        <w:rPr>
          <w:rFonts w:ascii="Verdana" w:hAnsi="Verdana"/>
          <w:color w:val="535353"/>
        </w:rPr>
        <w:t>d fee</w:t>
      </w:r>
      <w:r>
        <w:rPr>
          <w:color w:val="535353"/>
        </w:rPr>
        <w:t>l ups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t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 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 xml:space="preserve">ry. </w:t>
      </w:r>
      <w:r>
        <w:rPr>
          <w:rFonts w:ascii="Verdana" w:hAnsi="Verdana"/>
          <w:color w:val="535353"/>
        </w:rPr>
        <w:t>I</w:t>
      </w:r>
      <w:r>
        <w:rPr>
          <w:color w:val="535353"/>
          <w:sz w:val="25"/>
        </w:rPr>
        <w:t>n som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  <w:sz w:val="25"/>
        </w:rPr>
        <w:t>w</w:t>
      </w:r>
      <w:r>
        <w:rPr>
          <w:rFonts w:ascii="Verdana" w:hAnsi="Verdana"/>
          <w:color w:val="535353"/>
        </w:rPr>
        <w:t>a</w:t>
      </w:r>
      <w:r>
        <w:rPr>
          <w:color w:val="535353"/>
          <w:sz w:val="25"/>
        </w:rPr>
        <w:t>ys, this is lik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  <w:sz w:val="25"/>
        </w:rPr>
        <w:t>th</w:t>
      </w:r>
      <w:r>
        <w:rPr>
          <w:rFonts w:ascii="Verdana" w:hAnsi="Verdana"/>
          <w:color w:val="535353"/>
        </w:rPr>
        <w:t>e Ge</w:t>
      </w:r>
      <w:r>
        <w:rPr>
          <w:color w:val="535353"/>
          <w:sz w:val="25"/>
        </w:rPr>
        <w:t>or</w:t>
      </w:r>
      <w:r>
        <w:rPr>
          <w:rFonts w:ascii="Verdana" w:hAnsi="Verdana"/>
          <w:color w:val="535353"/>
        </w:rPr>
        <w:t>ge F</w:t>
      </w:r>
      <w:r>
        <w:rPr>
          <w:color w:val="535353"/>
          <w:sz w:val="25"/>
        </w:rPr>
        <w:t>loy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color w:val="535353"/>
          <w:sz w:val="25"/>
        </w:rPr>
        <w:t>tr</w:t>
      </w:r>
      <w:r>
        <w:rPr>
          <w:rFonts w:ascii="Verdana" w:hAnsi="Verdana"/>
          <w:color w:val="535353"/>
        </w:rPr>
        <w:t>aged</w:t>
      </w:r>
      <w:r>
        <w:rPr>
          <w:color w:val="535353"/>
          <w:sz w:val="25"/>
        </w:rPr>
        <w:t>y.</w:t>
      </w:r>
    </w:p>
    <w:p w:rsidR="009F0D76" w:rsidRDefault="009F0D76">
      <w:pPr>
        <w:pStyle w:val="BodyText"/>
        <w:spacing w:before="1"/>
        <w:rPr>
          <w:sz w:val="22"/>
        </w:rPr>
      </w:pPr>
    </w:p>
    <w:p w:rsidR="009F0D76" w:rsidRDefault="00BA5C19">
      <w:pPr>
        <w:spacing w:line="211" w:lineRule="auto"/>
        <w:ind w:left="1191" w:right="3639"/>
        <w:jc w:val="both"/>
        <w:rPr>
          <w:sz w:val="24"/>
        </w:rPr>
      </w:pPr>
      <w:r>
        <w:rPr>
          <w:rFonts w:ascii="Verdana" w:hAnsi="Verdana"/>
          <w:color w:val="535353"/>
          <w:sz w:val="24"/>
        </w:rPr>
        <w:t>I</w:t>
      </w:r>
      <w:r>
        <w:rPr>
          <w:color w:val="535353"/>
          <w:sz w:val="24"/>
        </w:rPr>
        <w:t>n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4"/>
        </w:rPr>
        <w:t>i</w:t>
      </w:r>
      <w:r>
        <w:rPr>
          <w:rFonts w:ascii="Verdana" w:hAnsi="Verdana"/>
          <w:color w:val="535353"/>
          <w:sz w:val="24"/>
        </w:rPr>
        <w:t>de</w:t>
      </w:r>
      <w:r>
        <w:rPr>
          <w:color w:val="535353"/>
          <w:sz w:val="24"/>
        </w:rPr>
        <w:t>nts</w:t>
      </w:r>
      <w:r>
        <w:rPr>
          <w:color w:val="535353"/>
          <w:spacing w:val="-26"/>
          <w:sz w:val="24"/>
        </w:rPr>
        <w:t xml:space="preserve"> </w:t>
      </w:r>
      <w:r>
        <w:rPr>
          <w:color w:val="535353"/>
          <w:sz w:val="24"/>
        </w:rPr>
        <w:t>o</w:t>
      </w:r>
      <w:r>
        <w:rPr>
          <w:rFonts w:ascii="Verdana" w:hAnsi="Verdana"/>
          <w:color w:val="535353"/>
          <w:sz w:val="24"/>
        </w:rPr>
        <w:t>f</w:t>
      </w:r>
      <w:r>
        <w:rPr>
          <w:rFonts w:ascii="Verdana" w:hAnsi="Verdana"/>
          <w:color w:val="535353"/>
          <w:spacing w:val="-34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bad</w:t>
      </w:r>
      <w:r>
        <w:rPr>
          <w:rFonts w:ascii="Verdana" w:hAnsi="Verdana"/>
          <w:color w:val="535353"/>
          <w:spacing w:val="-33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be</w:t>
      </w:r>
      <w:r>
        <w:rPr>
          <w:color w:val="535353"/>
          <w:sz w:val="24"/>
        </w:rPr>
        <w:t>h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viour</w:t>
      </w:r>
      <w:r>
        <w:rPr>
          <w:color w:val="535353"/>
          <w:spacing w:val="-26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 w:hAnsi="Verdana"/>
          <w:color w:val="535353"/>
          <w:sz w:val="24"/>
        </w:rPr>
        <w:t>d</w:t>
      </w:r>
      <w:r>
        <w:rPr>
          <w:rFonts w:ascii="Verdana" w:hAnsi="Verdana"/>
          <w:color w:val="535353"/>
          <w:spacing w:val="-34"/>
          <w:sz w:val="24"/>
        </w:rPr>
        <w:t xml:space="preserve"> </w:t>
      </w:r>
      <w:r>
        <w:rPr>
          <w:color w:val="535353"/>
          <w:sz w:val="24"/>
        </w:rPr>
        <w:t>mistr</w:t>
      </w:r>
      <w:r>
        <w:rPr>
          <w:rFonts w:ascii="Verdana" w:hAnsi="Verdana"/>
          <w:color w:val="535353"/>
          <w:sz w:val="24"/>
        </w:rPr>
        <w:t>ea</w:t>
      </w:r>
      <w:r>
        <w:rPr>
          <w:color w:val="535353"/>
          <w:sz w:val="24"/>
        </w:rPr>
        <w:t>tm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nt</w:t>
      </w:r>
      <w:r>
        <w:rPr>
          <w:color w:val="535353"/>
          <w:spacing w:val="-25"/>
          <w:sz w:val="24"/>
        </w:rPr>
        <w:t xml:space="preserve"> </w:t>
      </w:r>
      <w:r>
        <w:rPr>
          <w:color w:val="535353"/>
          <w:sz w:val="24"/>
        </w:rPr>
        <w:t>h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v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34"/>
          <w:sz w:val="24"/>
        </w:rPr>
        <w:t xml:space="preserve"> </w:t>
      </w:r>
      <w:r>
        <w:rPr>
          <w:color w:val="535353"/>
          <w:sz w:val="24"/>
        </w:rPr>
        <w:t>h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pp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n</w:t>
      </w:r>
      <w:r>
        <w:rPr>
          <w:rFonts w:ascii="Verdana" w:hAnsi="Verdana"/>
          <w:color w:val="535353"/>
          <w:sz w:val="24"/>
        </w:rPr>
        <w:t xml:space="preserve">ed 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eg</w:t>
      </w:r>
      <w:r>
        <w:rPr>
          <w:color w:val="535353"/>
          <w:sz w:val="24"/>
        </w:rPr>
        <w:t>ul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rly</w:t>
      </w:r>
      <w:r>
        <w:rPr>
          <w:color w:val="535353"/>
          <w:spacing w:val="-29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f</w:t>
      </w:r>
      <w:r>
        <w:rPr>
          <w:color w:val="535353"/>
          <w:sz w:val="24"/>
        </w:rPr>
        <w:t>or</w:t>
      </w:r>
      <w:r>
        <w:rPr>
          <w:color w:val="535353"/>
          <w:spacing w:val="-29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decade</w:t>
      </w:r>
      <w:r>
        <w:rPr>
          <w:color w:val="535353"/>
          <w:sz w:val="24"/>
        </w:rPr>
        <w:t>s,</w:t>
      </w:r>
      <w:r>
        <w:rPr>
          <w:color w:val="535353"/>
          <w:spacing w:val="-29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 w:hAnsi="Verdana"/>
          <w:color w:val="535353"/>
          <w:sz w:val="24"/>
        </w:rPr>
        <w:t>d</w:t>
      </w:r>
      <w:r>
        <w:rPr>
          <w:rFonts w:ascii="Verdana" w:hAnsi="Verdana"/>
          <w:color w:val="535353"/>
          <w:spacing w:val="-36"/>
          <w:sz w:val="24"/>
        </w:rPr>
        <w:t xml:space="preserve"> </w:t>
      </w:r>
      <w:r>
        <w:rPr>
          <w:color w:val="535353"/>
          <w:sz w:val="25"/>
        </w:rPr>
        <w:t>no</w:t>
      </w:r>
      <w:r>
        <w:rPr>
          <w:color w:val="535353"/>
          <w:spacing w:val="-33"/>
          <w:sz w:val="25"/>
        </w:rPr>
        <w:t xml:space="preserve"> </w:t>
      </w:r>
      <w:r>
        <w:rPr>
          <w:color w:val="535353"/>
          <w:sz w:val="25"/>
        </w:rPr>
        <w:t>m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tt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r</w:t>
      </w:r>
      <w:r>
        <w:rPr>
          <w:color w:val="535353"/>
          <w:spacing w:val="-33"/>
          <w:sz w:val="25"/>
        </w:rPr>
        <w:t xml:space="preserve"> </w:t>
      </w:r>
      <w:r>
        <w:rPr>
          <w:color w:val="535353"/>
          <w:sz w:val="25"/>
        </w:rPr>
        <w:t>how</w:t>
      </w:r>
      <w:r>
        <w:rPr>
          <w:color w:val="535353"/>
          <w:spacing w:val="-33"/>
          <w:sz w:val="25"/>
        </w:rPr>
        <w:t xml:space="preserve"> </w:t>
      </w:r>
      <w:r>
        <w:rPr>
          <w:color w:val="535353"/>
          <w:sz w:val="25"/>
        </w:rPr>
        <w:t>m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ny</w:t>
      </w:r>
      <w:r>
        <w:rPr>
          <w:color w:val="535353"/>
          <w:spacing w:val="-33"/>
          <w:sz w:val="25"/>
        </w:rPr>
        <w:t xml:space="preserve"> </w:t>
      </w:r>
      <w:r>
        <w:rPr>
          <w:color w:val="535353"/>
          <w:sz w:val="25"/>
        </w:rPr>
        <w:t>tim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s</w:t>
      </w:r>
      <w:r>
        <w:rPr>
          <w:color w:val="535353"/>
          <w:spacing w:val="-32"/>
          <w:sz w:val="25"/>
        </w:rPr>
        <w:t xml:space="preserve"> </w:t>
      </w:r>
      <w:r>
        <w:rPr>
          <w:color w:val="535353"/>
          <w:sz w:val="25"/>
        </w:rPr>
        <w:t>p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opl</w:t>
      </w:r>
      <w:r>
        <w:rPr>
          <w:rFonts w:ascii="Verdana" w:hAnsi="Verdana"/>
          <w:color w:val="535353"/>
          <w:sz w:val="24"/>
        </w:rPr>
        <w:t xml:space="preserve">e </w:t>
      </w:r>
      <w:r>
        <w:rPr>
          <w:color w:val="535353"/>
          <w:sz w:val="25"/>
        </w:rPr>
        <w:t>s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i</w:t>
      </w:r>
      <w:r>
        <w:rPr>
          <w:rFonts w:ascii="Verdana" w:hAnsi="Verdana"/>
          <w:color w:val="535353"/>
          <w:sz w:val="24"/>
        </w:rPr>
        <w:t>d</w:t>
      </w:r>
      <w:r>
        <w:rPr>
          <w:rFonts w:ascii="Verdana" w:hAnsi="Verdana"/>
          <w:color w:val="535353"/>
          <w:spacing w:val="-26"/>
          <w:sz w:val="24"/>
        </w:rPr>
        <w:t xml:space="preserve"> </w:t>
      </w:r>
      <w:r>
        <w:rPr>
          <w:color w:val="535353"/>
          <w:sz w:val="25"/>
        </w:rPr>
        <w:t>‘stop’</w:t>
      </w:r>
      <w:r>
        <w:rPr>
          <w:color w:val="535353"/>
          <w:spacing w:val="-20"/>
          <w:sz w:val="25"/>
        </w:rPr>
        <w:t xml:space="preserve"> </w:t>
      </w:r>
      <w:r>
        <w:rPr>
          <w:color w:val="535353"/>
          <w:sz w:val="25"/>
        </w:rPr>
        <w:t>or</w:t>
      </w:r>
      <w:r>
        <w:rPr>
          <w:color w:val="535353"/>
          <w:spacing w:val="-21"/>
          <w:sz w:val="25"/>
        </w:rPr>
        <w:t xml:space="preserve">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sk</w:t>
      </w:r>
      <w:r>
        <w:rPr>
          <w:rFonts w:ascii="Verdana" w:hAnsi="Verdana"/>
          <w:color w:val="535353"/>
          <w:sz w:val="24"/>
        </w:rPr>
        <w:t>ed</w:t>
      </w:r>
      <w:r>
        <w:rPr>
          <w:rFonts w:ascii="Verdana" w:hAnsi="Verdana"/>
          <w:color w:val="535353"/>
          <w:spacing w:val="-25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f</w:t>
      </w:r>
      <w:r>
        <w:rPr>
          <w:color w:val="535353"/>
          <w:sz w:val="25"/>
        </w:rPr>
        <w:t>or</w:t>
      </w:r>
      <w:r>
        <w:rPr>
          <w:color w:val="535353"/>
          <w:spacing w:val="-20"/>
          <w:sz w:val="25"/>
        </w:rPr>
        <w:t xml:space="preserve"> </w:t>
      </w:r>
      <w:r>
        <w:rPr>
          <w:color w:val="535353"/>
          <w:sz w:val="25"/>
        </w:rPr>
        <w:t>h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lp,</w:t>
      </w:r>
      <w:r>
        <w:rPr>
          <w:color w:val="535353"/>
          <w:spacing w:val="-21"/>
          <w:sz w:val="25"/>
        </w:rPr>
        <w:t xml:space="preserve"> </w:t>
      </w:r>
      <w:r>
        <w:rPr>
          <w:color w:val="535353"/>
          <w:sz w:val="25"/>
        </w:rPr>
        <w:t>littl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25"/>
          <w:sz w:val="24"/>
        </w:rPr>
        <w:t xml:space="preserve"> </w:t>
      </w:r>
      <w:r>
        <w:rPr>
          <w:color w:val="535353"/>
          <w:sz w:val="25"/>
        </w:rPr>
        <w:t>w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s</w:t>
      </w:r>
      <w:r>
        <w:rPr>
          <w:color w:val="535353"/>
          <w:spacing w:val="-21"/>
          <w:sz w:val="25"/>
        </w:rPr>
        <w:t xml:space="preserve"> 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5"/>
        </w:rPr>
        <w:t>on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.</w:t>
      </w:r>
      <w:r>
        <w:rPr>
          <w:color w:val="535353"/>
          <w:spacing w:val="-20"/>
          <w:sz w:val="25"/>
        </w:rPr>
        <w:t xml:space="preserve"> </w:t>
      </w:r>
      <w:r>
        <w:rPr>
          <w:rFonts w:ascii="Verdana" w:hAnsi="Verdana"/>
          <w:color w:val="535353"/>
          <w:sz w:val="24"/>
        </w:rPr>
        <w:t>Ge</w:t>
      </w:r>
      <w:r>
        <w:rPr>
          <w:color w:val="535353"/>
          <w:sz w:val="24"/>
        </w:rPr>
        <w:t>or</w:t>
      </w:r>
      <w:r>
        <w:rPr>
          <w:rFonts w:ascii="Verdana" w:hAnsi="Verdana"/>
          <w:color w:val="535353"/>
          <w:sz w:val="24"/>
        </w:rPr>
        <w:t>ge</w:t>
      </w:r>
      <w:r>
        <w:rPr>
          <w:rFonts w:ascii="Verdana" w:hAnsi="Verdana"/>
          <w:color w:val="535353"/>
          <w:spacing w:val="-24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F</w:t>
      </w:r>
      <w:r>
        <w:rPr>
          <w:color w:val="535353"/>
          <w:sz w:val="24"/>
        </w:rPr>
        <w:t>loy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4"/>
        </w:rPr>
        <w:t xml:space="preserve">’s </w:t>
      </w:r>
      <w:r>
        <w:rPr>
          <w:rFonts w:ascii="Verdana" w:hAnsi="Verdana"/>
          <w:color w:val="535353"/>
          <w:sz w:val="24"/>
        </w:rPr>
        <w:t>dea</w:t>
      </w:r>
      <w:r>
        <w:rPr>
          <w:color w:val="535353"/>
          <w:sz w:val="24"/>
        </w:rPr>
        <w:t>th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z w:val="24"/>
        </w:rPr>
        <w:t>w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s</w:t>
      </w:r>
      <w:r>
        <w:rPr>
          <w:color w:val="535353"/>
          <w:spacing w:val="-9"/>
          <w:sz w:val="24"/>
        </w:rPr>
        <w:t xml:space="preserve"> </w:t>
      </w:r>
      <w:r>
        <w:rPr>
          <w:color w:val="535353"/>
          <w:sz w:val="24"/>
        </w:rPr>
        <w:t>th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17"/>
          <w:sz w:val="24"/>
        </w:rPr>
        <w:t xml:space="preserve"> </w:t>
      </w:r>
      <w:r>
        <w:rPr>
          <w:color w:val="535353"/>
          <w:sz w:val="24"/>
        </w:rPr>
        <w:t>str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w</w:t>
      </w:r>
      <w:r>
        <w:rPr>
          <w:color w:val="535353"/>
          <w:spacing w:val="-9"/>
          <w:sz w:val="24"/>
        </w:rPr>
        <w:t xml:space="preserve"> </w:t>
      </w:r>
      <w:r>
        <w:rPr>
          <w:color w:val="535353"/>
          <w:sz w:val="24"/>
        </w:rPr>
        <w:t>th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t</w:t>
      </w:r>
      <w:r>
        <w:rPr>
          <w:color w:val="535353"/>
          <w:spacing w:val="-9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b</w:t>
      </w:r>
      <w:r>
        <w:rPr>
          <w:color w:val="535353"/>
          <w:sz w:val="24"/>
        </w:rPr>
        <w:t>rok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18"/>
          <w:sz w:val="24"/>
        </w:rPr>
        <w:t xml:space="preserve"> </w:t>
      </w:r>
      <w:r>
        <w:rPr>
          <w:color w:val="535353"/>
          <w:sz w:val="24"/>
        </w:rPr>
        <w:t>th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17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ca</w:t>
      </w:r>
      <w:r>
        <w:rPr>
          <w:color w:val="535353"/>
          <w:sz w:val="24"/>
        </w:rPr>
        <w:t>m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l’s</w:t>
      </w:r>
      <w:r>
        <w:rPr>
          <w:color w:val="535353"/>
          <w:spacing w:val="-9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bac</w:t>
      </w:r>
      <w:r>
        <w:rPr>
          <w:color w:val="535353"/>
          <w:sz w:val="24"/>
        </w:rPr>
        <w:t>k.</w:t>
      </w:r>
    </w:p>
    <w:p w:rsidR="009F0D76" w:rsidRDefault="009F0D76">
      <w:pPr>
        <w:pStyle w:val="BodyText"/>
        <w:spacing w:before="11"/>
        <w:rPr>
          <w:sz w:val="22"/>
        </w:rPr>
      </w:pPr>
    </w:p>
    <w:p w:rsidR="009F0D76" w:rsidRDefault="00BA5C19">
      <w:pPr>
        <w:pStyle w:val="BodyText"/>
        <w:spacing w:before="46" w:line="216" w:lineRule="auto"/>
        <w:ind w:left="4731" w:right="1387"/>
        <w:jc w:val="both"/>
      </w:pPr>
      <w:r>
        <w:rPr>
          <w:noProof/>
          <w:lang w:val="en-GB" w:eastAsia="en-GB"/>
        </w:rPr>
        <w:drawing>
          <wp:anchor distT="0" distB="0" distL="0" distR="0" simplePos="0" relativeHeight="15740928" behindDoc="0" locked="0" layoutInCell="1" allowOverlap="1">
            <wp:simplePos x="0" y="0"/>
            <wp:positionH relativeFrom="page">
              <wp:posOffset>991712</wp:posOffset>
            </wp:positionH>
            <wp:positionV relativeFrom="paragraph">
              <wp:posOffset>604462</wp:posOffset>
            </wp:positionV>
            <wp:extent cx="1468515" cy="2250363"/>
            <wp:effectExtent l="0" t="0" r="0" b="0"/>
            <wp:wrapNone/>
            <wp:docPr id="1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8515" cy="2250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color w:val="535353"/>
        </w:rPr>
        <w:t>Y</w:t>
      </w:r>
      <w:r>
        <w:rPr>
          <w:color w:val="535353"/>
        </w:rPr>
        <w:t>oun</w:t>
      </w:r>
      <w:r>
        <w:rPr>
          <w:rFonts w:ascii="Verdana" w:hAnsi="Verdana"/>
          <w:color w:val="535353"/>
        </w:rPr>
        <w:t>ge</w:t>
      </w:r>
      <w:r>
        <w:rPr>
          <w:color w:val="535353"/>
        </w:rPr>
        <w:t>r</w:t>
      </w:r>
      <w:r>
        <w:rPr>
          <w:color w:val="535353"/>
          <w:spacing w:val="-38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37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</w:t>
      </w:r>
      <w:r>
        <w:rPr>
          <w:color w:val="535353"/>
          <w:spacing w:val="-37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46"/>
        </w:rPr>
        <w:t xml:space="preserve"> </w:t>
      </w:r>
      <w:r>
        <w:rPr>
          <w:color w:val="535353"/>
        </w:rPr>
        <w:t>it</w:t>
      </w:r>
      <w:r>
        <w:rPr>
          <w:color w:val="535353"/>
          <w:spacing w:val="-38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ff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ult</w:t>
      </w:r>
      <w:r>
        <w:rPr>
          <w:color w:val="535353"/>
          <w:spacing w:val="-37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37"/>
        </w:rPr>
        <w:t xml:space="preserve"> </w:t>
      </w:r>
      <w:r>
        <w:rPr>
          <w:color w:val="535353"/>
        </w:rPr>
        <w:t>un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rst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poli</w:t>
      </w:r>
      <w:r>
        <w:rPr>
          <w:rFonts w:ascii="Verdana" w:hAnsi="Verdana"/>
          <w:color w:val="535353"/>
        </w:rPr>
        <w:t>ce b</w:t>
      </w:r>
      <w:r>
        <w:rPr>
          <w:color w:val="535353"/>
        </w:rPr>
        <w:t>rut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lity, so it’s import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nt to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in 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 whil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poli</w:t>
      </w:r>
      <w:r>
        <w:rPr>
          <w:rFonts w:ascii="Verdana" w:hAnsi="Verdana"/>
          <w:color w:val="535353"/>
        </w:rPr>
        <w:t xml:space="preserve">ce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ff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>rs shoul</w:t>
      </w:r>
      <w:r>
        <w:rPr>
          <w:rFonts w:ascii="Verdana" w:hAnsi="Verdana"/>
          <w:color w:val="535353"/>
        </w:rPr>
        <w:t xml:space="preserve">d be </w:t>
      </w:r>
      <w:r>
        <w:rPr>
          <w:color w:val="535353"/>
        </w:rPr>
        <w:t>kin</w:t>
      </w:r>
      <w:r>
        <w:rPr>
          <w:rFonts w:ascii="Verdana" w:hAnsi="Verdana"/>
          <w:color w:val="535353"/>
        </w:rPr>
        <w:t>d 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lp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ul, this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is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not</w:t>
      </w:r>
      <w:r>
        <w:rPr>
          <w:color w:val="535353"/>
          <w:spacing w:val="-1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ys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,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linkin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it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notion 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9"/>
        </w:rPr>
        <w:t xml:space="preserve"> </w:t>
      </w:r>
      <w:r>
        <w:rPr>
          <w:color w:val="535353"/>
        </w:rPr>
        <w:t>‘</w:t>
      </w:r>
      <w:r>
        <w:rPr>
          <w:rFonts w:ascii="Verdana" w:hAnsi="Verdana"/>
          <w:color w:val="535353"/>
        </w:rPr>
        <w:t>fa</w:t>
      </w:r>
      <w:r>
        <w:rPr>
          <w:color w:val="535353"/>
        </w:rPr>
        <w:t>irn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ss.’</w:t>
      </w:r>
    </w:p>
    <w:p w:rsidR="009F0D76" w:rsidRDefault="009F0D76">
      <w:pPr>
        <w:pStyle w:val="BodyText"/>
        <w:rPr>
          <w:sz w:val="21"/>
        </w:rPr>
      </w:pPr>
    </w:p>
    <w:p w:rsidR="009F0D76" w:rsidRDefault="00BA5C19">
      <w:pPr>
        <w:pStyle w:val="BodyText"/>
        <w:spacing w:line="216" w:lineRule="auto"/>
        <w:ind w:left="4731" w:right="1387"/>
        <w:jc w:val="both"/>
      </w:pPr>
      <w:r>
        <w:rPr>
          <w:rFonts w:ascii="Verdana" w:hAnsi="Verdana"/>
          <w:color w:val="535353"/>
        </w:rPr>
        <w:t>T</w:t>
      </w:r>
      <w:r>
        <w:rPr>
          <w:color w:val="535353"/>
        </w:rPr>
        <w:t xml:space="preserve">his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lso </w:t>
      </w:r>
      <w:r>
        <w:rPr>
          <w:rFonts w:ascii="Verdana" w:hAnsi="Verdana"/>
          <w:color w:val="535353"/>
        </w:rPr>
        <w:t>be a g</w:t>
      </w:r>
      <w:r>
        <w:rPr>
          <w:color w:val="535353"/>
        </w:rPr>
        <w:t>oo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tim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to t</w:t>
      </w:r>
      <w:r>
        <w:rPr>
          <w:rFonts w:ascii="Verdana" w:hAnsi="Verdana"/>
          <w:color w:val="535353"/>
        </w:rPr>
        <w:t>eac</w:t>
      </w:r>
      <w:r>
        <w:rPr>
          <w:color w:val="535353"/>
        </w:rPr>
        <w:t xml:space="preserve">h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out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pr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ju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ce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1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color w:val="535353"/>
        </w:rPr>
        <w:t>shoul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1"/>
        </w:rPr>
        <w:t xml:space="preserve"> 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ju</w:t>
      </w:r>
      <w:r>
        <w:rPr>
          <w:rFonts w:ascii="Verdana" w:hAnsi="Verdana"/>
          <w:color w:val="535353"/>
        </w:rPr>
        <w:t>dge</w:t>
      </w:r>
      <w:r>
        <w:rPr>
          <w:rFonts w:ascii="Verdana" w:hAnsi="Verdana"/>
          <w:color w:val="535353"/>
          <w:spacing w:val="-21"/>
        </w:rPr>
        <w:t xml:space="preserve"> 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rson’s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r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y 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ir physi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 xml:space="preserve">l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pp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 xml:space="preserve">. </w:t>
      </w:r>
      <w:r>
        <w:rPr>
          <w:rFonts w:ascii="Verdana" w:hAnsi="Verdana"/>
          <w:color w:val="535353"/>
        </w:rPr>
        <w:t>Of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our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so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ty,</w:t>
      </w:r>
      <w:r>
        <w:rPr>
          <w:color w:val="535353"/>
          <w:spacing w:val="-3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41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ons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qu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ntly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1"/>
        </w:rPr>
        <w:t xml:space="preserve"> </w:t>
      </w:r>
      <w:r>
        <w:rPr>
          <w:color w:val="535353"/>
        </w:rPr>
        <w:t>poli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syst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m, 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 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pr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sumptions o</w:t>
      </w:r>
      <w:r>
        <w:rPr>
          <w:rFonts w:ascii="Verdana" w:hAnsi="Verdana"/>
          <w:color w:val="535353"/>
        </w:rPr>
        <w:t xml:space="preserve">f </w:t>
      </w:r>
      <w:r>
        <w:rPr>
          <w:color w:val="535353"/>
        </w:rPr>
        <w:t>wh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t 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'</w:t>
      </w:r>
      <w:r>
        <w:rPr>
          <w:rFonts w:ascii="Verdana" w:hAnsi="Verdana"/>
          <w:color w:val="535353"/>
        </w:rPr>
        <w:t>da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ge</w:t>
      </w:r>
      <w:r>
        <w:rPr>
          <w:color w:val="535353"/>
        </w:rPr>
        <w:t>rous' 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rson looks lik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, whi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 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s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u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ll</w:t>
      </w:r>
      <w:r>
        <w:rPr>
          <w:rFonts w:ascii="Verdana" w:hAnsi="Verdana"/>
          <w:color w:val="535353"/>
        </w:rPr>
        <w:t xml:space="preserve">ed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ny o</w:t>
      </w:r>
      <w:r>
        <w:rPr>
          <w:rFonts w:ascii="Verdana" w:hAnsi="Verdana"/>
          <w:color w:val="535353"/>
        </w:rPr>
        <w:t xml:space="preserve">f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 ac</w:t>
      </w:r>
      <w:r>
        <w:rPr>
          <w:color w:val="535353"/>
        </w:rPr>
        <w:t>ts o</w:t>
      </w:r>
      <w:r>
        <w:rPr>
          <w:rFonts w:ascii="Verdana" w:hAnsi="Verdana"/>
          <w:color w:val="535353"/>
        </w:rPr>
        <w:t xml:space="preserve">f </w:t>
      </w:r>
      <w:r>
        <w:rPr>
          <w:color w:val="535353"/>
        </w:rPr>
        <w:t>poli</w:t>
      </w:r>
      <w:r>
        <w:rPr>
          <w:rFonts w:ascii="Verdana" w:hAnsi="Verdana"/>
          <w:color w:val="535353"/>
        </w:rPr>
        <w:t>ce b</w:t>
      </w:r>
      <w:r>
        <w:rPr>
          <w:color w:val="535353"/>
        </w:rPr>
        <w:t>rut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lity. </w:t>
      </w:r>
      <w:r>
        <w:rPr>
          <w:rFonts w:ascii="Verdana" w:hAnsi="Verdana"/>
          <w:color w:val="535353"/>
        </w:rPr>
        <w:t>We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shoul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min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 xml:space="preserve">our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 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t 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rson with </w:t>
      </w:r>
      <w:r>
        <w:rPr>
          <w:rFonts w:ascii="Verdana" w:hAnsi="Verdana"/>
          <w:color w:val="535353"/>
        </w:rPr>
        <w:t>a da</w:t>
      </w:r>
      <w:r>
        <w:rPr>
          <w:color w:val="535353"/>
        </w:rPr>
        <w:t>rk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 skin</w:t>
      </w:r>
      <w:r>
        <w:rPr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olour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shoul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not</w:t>
      </w:r>
      <w:r>
        <w:rPr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be</w:t>
      </w:r>
      <w:r>
        <w:rPr>
          <w:rFonts w:ascii="Verdana" w:hAnsi="Verdana"/>
          <w:color w:val="535353"/>
          <w:spacing w:val="-37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sso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ega</w:t>
      </w:r>
      <w:r>
        <w:rPr>
          <w:color w:val="535353"/>
        </w:rPr>
        <w:t>tiv</w:t>
      </w:r>
      <w:r>
        <w:rPr>
          <w:rFonts w:ascii="Verdana" w:hAnsi="Verdana"/>
          <w:color w:val="535353"/>
        </w:rPr>
        <w:t>e c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risti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s</w:t>
      </w:r>
      <w:r>
        <w:rPr>
          <w:color w:val="535353"/>
          <w:spacing w:val="-40"/>
        </w:rPr>
        <w:t xml:space="preserve"> </w:t>
      </w:r>
      <w:r>
        <w:rPr>
          <w:color w:val="535353"/>
        </w:rPr>
        <w:t>su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</w:t>
      </w:r>
      <w:r>
        <w:rPr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be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48"/>
        </w:rPr>
        <w:t xml:space="preserve"> </w:t>
      </w:r>
      <w:r>
        <w:rPr>
          <w:rFonts w:ascii="Verdana" w:hAnsi="Verdana"/>
          <w:color w:val="535353"/>
        </w:rPr>
        <w:t>da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ge</w:t>
      </w:r>
      <w:r>
        <w:rPr>
          <w:color w:val="535353"/>
        </w:rPr>
        <w:t>rous</w:t>
      </w:r>
      <w:r>
        <w:rPr>
          <w:color w:val="535353"/>
          <w:spacing w:val="-39"/>
        </w:rPr>
        <w:t xml:space="preserve"> </w:t>
      </w:r>
      <w:r>
        <w:rPr>
          <w:color w:val="535353"/>
        </w:rPr>
        <w:t>or</w:t>
      </w:r>
      <w:r>
        <w:rPr>
          <w:color w:val="535353"/>
          <w:spacing w:val="-39"/>
        </w:rPr>
        <w:t xml:space="preserve"> </w:t>
      </w:r>
      <w:r>
        <w:rPr>
          <w:color w:val="535353"/>
        </w:rPr>
        <w:t>unkin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 xml:space="preserve">,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 w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shoul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 ju</w:t>
      </w:r>
      <w:r>
        <w:rPr>
          <w:rFonts w:ascii="Verdana" w:hAnsi="Verdana"/>
          <w:color w:val="535353"/>
        </w:rPr>
        <w:t>dge a b</w:t>
      </w:r>
      <w:r>
        <w:rPr>
          <w:color w:val="535353"/>
        </w:rPr>
        <w:t xml:space="preserve">ook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 xml:space="preserve">y </w:t>
      </w:r>
      <w:r>
        <w:rPr>
          <w:color w:val="535353"/>
          <w:spacing w:val="-4"/>
        </w:rPr>
        <w:t xml:space="preserve">its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r.</w:t>
      </w:r>
    </w:p>
    <w:p w:rsidR="009F0D76" w:rsidRDefault="00BA5C19">
      <w:pPr>
        <w:spacing w:line="439" w:lineRule="exact"/>
        <w:ind w:right="286"/>
        <w:jc w:val="right"/>
        <w:rPr>
          <w:rFonts w:ascii="Century Gothic"/>
          <w:sz w:val="42"/>
        </w:rPr>
      </w:pPr>
      <w:r>
        <w:rPr>
          <w:rFonts w:ascii="Century Gothic"/>
          <w:color w:val="535353"/>
          <w:w w:val="110"/>
          <w:sz w:val="42"/>
        </w:rPr>
        <w:t>5.)</w:t>
      </w:r>
    </w:p>
    <w:p w:rsidR="009F0D76" w:rsidRDefault="009F0D76">
      <w:pPr>
        <w:spacing w:line="439" w:lineRule="exact"/>
        <w:jc w:val="right"/>
        <w:rPr>
          <w:rFonts w:ascii="Century Gothic"/>
          <w:sz w:val="42"/>
        </w:rPr>
        <w:sectPr w:rsidR="009F0D76">
          <w:pgSz w:w="11910" w:h="16850"/>
          <w:pgMar w:top="180" w:right="0" w:bottom="0" w:left="0" w:header="720" w:footer="720" w:gutter="0"/>
          <w:cols w:space="720"/>
        </w:sectPr>
      </w:pPr>
    </w:p>
    <w:p w:rsidR="009F0D76" w:rsidRDefault="00BA5C19">
      <w:pPr>
        <w:pStyle w:val="BodyText"/>
        <w:rPr>
          <w:rFonts w:ascii="Century Gothic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4297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2892425"/>
                <wp:effectExtent l="0" t="0" r="0" b="0"/>
                <wp:wrapNone/>
                <wp:docPr id="197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2850" cy="2892425"/>
                          <a:chOff x="0" y="0"/>
                          <a:chExt cx="11910" cy="4555"/>
                        </a:xfrm>
                      </wpg:grpSpPr>
                      <wps:wsp>
                        <wps:cNvPr id="198" name="Rectangle 18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910" cy="4555"/>
                          </a:xfrm>
                          <a:prstGeom prst="rect">
                            <a:avLst/>
                          </a:prstGeom>
                          <a:solidFill>
                            <a:srgbClr val="FFF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285" y="262"/>
                            <a:ext cx="3572" cy="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20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3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p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nt's</w:t>
                              </w:r>
                              <w:r>
                                <w:rPr>
                                  <w:color w:val="535353"/>
                                  <w:spacing w:val="-2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g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ui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3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535353"/>
                                  <w:spacing w:val="-2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B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ac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k</w:t>
                              </w:r>
                              <w:r>
                                <w:rPr>
                                  <w:color w:val="535353"/>
                                  <w:spacing w:val="-2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L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iv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s</w:t>
                              </w:r>
                              <w:r>
                                <w:rPr>
                                  <w:color w:val="535353"/>
                                  <w:spacing w:val="-2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Ma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tt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0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6956" y="262"/>
                            <a:ext cx="4494" cy="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20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H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ow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d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xpl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Ge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ge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F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loy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535353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my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c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hil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d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0"/>
                                </w:rPr>
                                <w:t>n?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1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191" y="1206"/>
                            <a:ext cx="9944" cy="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339" w:lineRule="exact"/>
                                <w:rPr>
                                  <w:rFonts w:ascii="Century Gothic"/>
                                  <w:sz w:val="32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129"/>
                                  <w:sz w:val="32"/>
                                </w:rPr>
                                <w:t>F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72"/>
                                  <w:sz w:val="32"/>
                                </w:rPr>
                                <w:t>o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w w:val="169"/>
                                  <w:sz w:val="32"/>
                                </w:rPr>
                                <w:t>r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72"/>
                                  <w:sz w:val="32"/>
                                </w:rPr>
                                <w:t>o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w w:val="152"/>
                                  <w:sz w:val="32"/>
                                </w:rPr>
                                <w:t>l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74"/>
                                  <w:sz w:val="32"/>
                                </w:rPr>
                                <w:t>d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101"/>
                                  <w:sz w:val="32"/>
                                </w:rPr>
                                <w:t>e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w w:val="169"/>
                                  <w:sz w:val="32"/>
                                </w:rPr>
                                <w:t>r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86"/>
                                  <w:sz w:val="32"/>
                                </w:rPr>
                                <w:t>c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87"/>
                                  <w:sz w:val="32"/>
                                </w:rPr>
                                <w:t>h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w w:val="135"/>
                                  <w:sz w:val="32"/>
                                </w:rPr>
                                <w:t>i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w w:val="152"/>
                                  <w:sz w:val="32"/>
                                </w:rPr>
                                <w:t>l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74"/>
                                  <w:sz w:val="32"/>
                                </w:rPr>
                                <w:t>d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169"/>
                                  <w:sz w:val="32"/>
                                </w:rPr>
                                <w:t>r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101"/>
                                  <w:sz w:val="32"/>
                                </w:rPr>
                                <w:t>e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w w:val="104"/>
                                  <w:sz w:val="32"/>
                                </w:rPr>
                                <w:t>n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120"/>
                                  <w:sz w:val="32"/>
                                </w:rPr>
                                <w:t>(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131"/>
                                  <w:sz w:val="32"/>
                                </w:rPr>
                                <w:t>s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101"/>
                                  <w:sz w:val="32"/>
                                </w:rPr>
                                <w:t>e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86"/>
                                  <w:sz w:val="32"/>
                                </w:rPr>
                                <w:t>c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72"/>
                                  <w:sz w:val="32"/>
                                </w:rPr>
                                <w:t>o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104"/>
                                  <w:sz w:val="32"/>
                                </w:rPr>
                                <w:t>n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74"/>
                                  <w:sz w:val="32"/>
                                </w:rPr>
                                <w:t>d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169"/>
                                  <w:sz w:val="32"/>
                                </w:rPr>
                                <w:t>r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w w:val="119"/>
                                  <w:sz w:val="32"/>
                                </w:rPr>
                                <w:t>y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131"/>
                                  <w:sz w:val="32"/>
                                </w:rPr>
                                <w:t>s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86"/>
                                  <w:sz w:val="32"/>
                                </w:rPr>
                                <w:t>c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87"/>
                                  <w:sz w:val="32"/>
                                </w:rPr>
                                <w:t>h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72"/>
                                  <w:sz w:val="32"/>
                                </w:rPr>
                                <w:t>oo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w w:val="152"/>
                                  <w:sz w:val="32"/>
                                </w:rPr>
                                <w:t>l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w w:val="108"/>
                                  <w:sz w:val="32"/>
                                </w:rPr>
                                <w:t>)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w w:val="70"/>
                                  <w:sz w:val="32"/>
                                </w:rPr>
                                <w:t>:</w:t>
                              </w:r>
                            </w:p>
                            <w:p w:rsidR="009F0D76" w:rsidRDefault="009F0D76">
                              <w:pPr>
                                <w:spacing w:before="6"/>
                                <w:rPr>
                                  <w:rFonts w:ascii="Century Gothic"/>
                                  <w:sz w:val="27"/>
                                </w:rPr>
                              </w:pPr>
                            </w:p>
                            <w:p w:rsidR="009F0D76" w:rsidRDefault="00BA5C19">
                              <w:pPr>
                                <w:spacing w:line="211" w:lineRule="auto"/>
                                <w:ind w:left="127" w:right="18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W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ith</w:t>
                              </w:r>
                              <w:r>
                                <w:rPr>
                                  <w:color w:val="535353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g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color w:val="535353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un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rst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g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f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worl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v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nts</w:t>
                              </w:r>
                              <w:r>
                                <w:rPr>
                                  <w:color w:val="535353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roun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m,</w:t>
                              </w:r>
                              <w:r>
                                <w:rPr>
                                  <w:color w:val="535353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color w:val="535353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p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nts,</w:t>
                              </w:r>
                              <w:r>
                                <w:rPr>
                                  <w:color w:val="535353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w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 ca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 xml:space="preserve">n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xp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 xml:space="preserve">d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on th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 ab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ov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 xml:space="preserve">e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to t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eac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 xml:space="preserve">h our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hil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 history o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 xml:space="preserve">f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ace 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 xml:space="preserve">d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ac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l injusti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 xml:space="preserve">ce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pr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nt</w:t>
                              </w:r>
                              <w:r>
                                <w:rPr>
                                  <w:color w:val="535353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color w:val="535353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mo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rn-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y</w:t>
                              </w:r>
                              <w:r>
                                <w:rPr>
                                  <w:color w:val="535353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so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ty.</w:t>
                              </w:r>
                              <w:r>
                                <w:rPr>
                                  <w:color w:val="535353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We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shoul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m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k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sur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our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hil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n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un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rst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t th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effec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ts</w:t>
                              </w:r>
                              <w:r>
                                <w:rPr>
                                  <w:color w:val="535353"/>
                                  <w:spacing w:val="-23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o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f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sl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v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tr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ade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not</w:t>
                              </w:r>
                              <w:r>
                                <w:rPr>
                                  <w:color w:val="535353"/>
                                  <w:spacing w:val="-2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just</w:t>
                              </w:r>
                              <w:r>
                                <w:rPr>
                                  <w:color w:val="535353"/>
                                  <w:spacing w:val="-2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stop</w:t>
                              </w:r>
                              <w:r>
                                <w:rPr>
                                  <w:color w:val="535353"/>
                                  <w:spacing w:val="-2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t</w:t>
                              </w:r>
                              <w:r>
                                <w:rPr>
                                  <w:color w:val="535353"/>
                                  <w:spacing w:val="-23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its</w:t>
                              </w:r>
                              <w:r>
                                <w:rPr>
                                  <w:color w:val="535353"/>
                                  <w:spacing w:val="-2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ab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olition,</w:t>
                              </w:r>
                              <w:r>
                                <w:rPr>
                                  <w:color w:val="535353"/>
                                  <w:spacing w:val="-2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b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ut</w:t>
                              </w:r>
                              <w:r>
                                <w:rPr>
                                  <w:color w:val="535353"/>
                                  <w:spacing w:val="-2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its</w:t>
                              </w:r>
                              <w:r>
                                <w:rPr>
                                  <w:color w:val="535353"/>
                                  <w:spacing w:val="-23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effec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ts</w:t>
                              </w:r>
                              <w:r>
                                <w:rPr>
                                  <w:color w:val="535353"/>
                                  <w:spacing w:val="-2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still s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 xml:space="preserve">n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 fe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lt</w:t>
                              </w:r>
                              <w:r>
                                <w:rPr>
                                  <w:color w:val="535353"/>
                                  <w:spacing w:val="-1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to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y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.</w:t>
                              </w:r>
                            </w:p>
                            <w:p w:rsidR="009F0D76" w:rsidRDefault="00BA5C19">
                              <w:pPr>
                                <w:spacing w:line="317" w:lineRule="exact"/>
                                <w:ind w:left="127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t’s</w:t>
                              </w:r>
                              <w:r>
                                <w:rPr>
                                  <w:color w:val="535353"/>
                                  <w:spacing w:val="-3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import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nt</w:t>
                              </w:r>
                              <w:r>
                                <w:rPr>
                                  <w:color w:val="535353"/>
                                  <w:spacing w:val="-3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color w:val="535353"/>
                                  <w:spacing w:val="-3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know</w:t>
                              </w:r>
                              <w:r>
                                <w:rPr>
                                  <w:color w:val="535353"/>
                                  <w:spacing w:val="-3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ab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out</w:t>
                              </w:r>
                              <w:r>
                                <w:rPr>
                                  <w:color w:val="535353"/>
                                  <w:spacing w:val="-3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urr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nt</w:t>
                              </w:r>
                              <w:r>
                                <w:rPr>
                                  <w:color w:val="535353"/>
                                  <w:spacing w:val="-3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injusti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ce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s,</w:t>
                              </w:r>
                              <w:r>
                                <w:rPr>
                                  <w:color w:val="535353"/>
                                  <w:spacing w:val="-3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pr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vious</w:t>
                              </w:r>
                              <w:r>
                                <w:rPr>
                                  <w:color w:val="535353"/>
                                  <w:spacing w:val="-3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injusti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ce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s,</w:t>
                              </w:r>
                              <w:r>
                                <w:rPr>
                                  <w:color w:val="535353"/>
                                  <w:spacing w:val="-3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pacing w:val="-4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ca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color w:val="535353"/>
                                  <w:spacing w:val="-3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color w:val="535353"/>
                                  <w:spacing w:val="-3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whi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h</w:t>
                              </w:r>
                            </w:p>
                            <w:p w:rsidR="009F0D76" w:rsidRDefault="00BA5C19">
                              <w:pPr>
                                <w:spacing w:line="308" w:lineRule="exact"/>
                                <w:ind w:left="127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535353"/>
                                  <w:sz w:val="24"/>
                                </w:rPr>
                                <w:t>p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opl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 xml:space="preserve">e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v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 b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v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ly spok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 out su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 xml:space="preserve">h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 (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b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ut not limit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ed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6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to):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1" o:spid="_x0000_s1045" style="position:absolute;margin-left:0;margin-top:0;width:595.5pt;height:227.75pt;z-index:15742976;mso-position-horizontal-relative:page;mso-position-vertical-relative:page" coordsize="11910,4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">
                <v:rect id="Rectangle 185" o:spid="_x0000_s1046" style="position:absolute;width:11910;height:4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" fillcolor="#fff9f1" stroked="f"/>
                <v:shape id="Text Box 184" o:spid="_x0000_s1047" type="#_x0000_t202" style="position:absolute;left:285;top:262;width:3572;height:2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" filled="f" stroked="f">
                  <v:textbox inset="0,0,0,0">
                    <w:txbxContent>
                      <w:p w:rsidR="009F0D76" w:rsidRDefault="00BA5C19">
                        <w:pPr>
                          <w:spacing w:line="205" w:lineRule="exact"/>
                          <w:rPr>
                            <w:sz w:val="20"/>
                          </w:rPr>
                        </w:pP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A</w:t>
                        </w:r>
                        <w:r>
                          <w:rPr>
                            <w:rFonts w:ascii="Verdana"/>
                            <w:color w:val="535353"/>
                            <w:spacing w:val="-3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0"/>
                          </w:rPr>
                          <w:t>p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a</w:t>
                        </w:r>
                        <w:r>
                          <w:rPr>
                            <w:color w:val="535353"/>
                            <w:sz w:val="20"/>
                          </w:rPr>
                          <w:t>r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e</w:t>
                        </w:r>
                        <w:r>
                          <w:rPr>
                            <w:color w:val="535353"/>
                            <w:sz w:val="20"/>
                          </w:rPr>
                          <w:t>nt's</w:t>
                        </w:r>
                        <w:r>
                          <w:rPr>
                            <w:color w:val="535353"/>
                            <w:spacing w:val="-2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g</w:t>
                        </w:r>
                        <w:r>
                          <w:rPr>
                            <w:color w:val="535353"/>
                            <w:sz w:val="20"/>
                          </w:rPr>
                          <w:t>ui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de</w:t>
                        </w:r>
                        <w:r>
                          <w:rPr>
                            <w:rFonts w:ascii="Verdana"/>
                            <w:color w:val="535353"/>
                            <w:spacing w:val="-3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0"/>
                          </w:rPr>
                          <w:t>to</w:t>
                        </w:r>
                        <w:r>
                          <w:rPr>
                            <w:color w:val="535353"/>
                            <w:spacing w:val="-2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B</w:t>
                        </w:r>
                        <w:r>
                          <w:rPr>
                            <w:color w:val="535353"/>
                            <w:sz w:val="20"/>
                          </w:rPr>
                          <w:t>l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ac</w:t>
                        </w:r>
                        <w:r>
                          <w:rPr>
                            <w:color w:val="535353"/>
                            <w:sz w:val="20"/>
                          </w:rPr>
                          <w:t>k</w:t>
                        </w:r>
                        <w:r>
                          <w:rPr>
                            <w:color w:val="535353"/>
                            <w:spacing w:val="-2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L</w:t>
                        </w:r>
                        <w:r>
                          <w:rPr>
                            <w:color w:val="535353"/>
                            <w:sz w:val="20"/>
                          </w:rPr>
                          <w:t>iv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e</w:t>
                        </w:r>
                        <w:r>
                          <w:rPr>
                            <w:color w:val="535353"/>
                            <w:sz w:val="20"/>
                          </w:rPr>
                          <w:t>s</w:t>
                        </w:r>
                        <w:r>
                          <w:rPr>
                            <w:color w:val="535353"/>
                            <w:spacing w:val="-2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Ma</w:t>
                        </w:r>
                        <w:r>
                          <w:rPr>
                            <w:color w:val="535353"/>
                            <w:sz w:val="20"/>
                          </w:rPr>
                          <w:t>tt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e</w:t>
                        </w:r>
                        <w:r>
                          <w:rPr>
                            <w:color w:val="535353"/>
                            <w:sz w:val="20"/>
                          </w:rPr>
                          <w:t>r</w:t>
                        </w:r>
                      </w:p>
                    </w:txbxContent>
                  </v:textbox>
                </v:shape>
                <v:shape id="Text Box 183" o:spid="_x0000_s1048" type="#_x0000_t202" style="position:absolute;left:6956;top:262;width:4494;height:2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" filled="f" stroked="f">
                  <v:textbox inset="0,0,0,0">
                    <w:txbxContent>
                      <w:p w:rsidR="009F0D76" w:rsidRDefault="00BA5C19">
                        <w:pPr>
                          <w:spacing w:line="205" w:lineRule="exact"/>
                          <w:rPr>
                            <w:sz w:val="20"/>
                          </w:rPr>
                        </w:pP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H</w:t>
                        </w:r>
                        <w:r>
                          <w:rPr>
                            <w:color w:val="535353"/>
                            <w:sz w:val="20"/>
                          </w:rPr>
                          <w:t>ow</w:t>
                        </w:r>
                        <w:r>
                          <w:rPr>
                            <w:color w:val="535353"/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d</w:t>
                        </w:r>
                        <w:r>
                          <w:rPr>
                            <w:color w:val="535353"/>
                            <w:sz w:val="20"/>
                          </w:rPr>
                          <w:t>o</w:t>
                        </w:r>
                        <w:r>
                          <w:rPr>
                            <w:color w:val="535353"/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I</w:t>
                        </w:r>
                        <w:r>
                          <w:rPr>
                            <w:rFonts w:ascii="Verdana"/>
                            <w:color w:val="535353"/>
                            <w:spacing w:val="-2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e</w:t>
                        </w:r>
                        <w:r>
                          <w:rPr>
                            <w:color w:val="535353"/>
                            <w:sz w:val="20"/>
                          </w:rPr>
                          <w:t>xpl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a</w:t>
                        </w:r>
                        <w:r>
                          <w:rPr>
                            <w:color w:val="535353"/>
                            <w:sz w:val="20"/>
                          </w:rPr>
                          <w:t>in</w:t>
                        </w:r>
                        <w:r>
                          <w:rPr>
                            <w:color w:val="535353"/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Ge</w:t>
                        </w:r>
                        <w:r>
                          <w:rPr>
                            <w:color w:val="535353"/>
                            <w:sz w:val="20"/>
                          </w:rPr>
                          <w:t>or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ge</w:t>
                        </w:r>
                        <w:r>
                          <w:rPr>
                            <w:rFonts w:ascii="Verdana"/>
                            <w:color w:val="535353"/>
                            <w:spacing w:val="-2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F</w:t>
                        </w:r>
                        <w:r>
                          <w:rPr>
                            <w:color w:val="535353"/>
                            <w:sz w:val="20"/>
                          </w:rPr>
                          <w:t>loy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d</w:t>
                        </w:r>
                        <w:r>
                          <w:rPr>
                            <w:rFonts w:ascii="Verdana"/>
                            <w:color w:val="535353"/>
                            <w:spacing w:val="-2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0"/>
                          </w:rPr>
                          <w:t>to</w:t>
                        </w:r>
                        <w:r>
                          <w:rPr>
                            <w:color w:val="535353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0"/>
                          </w:rPr>
                          <w:t>my</w:t>
                        </w:r>
                        <w:r>
                          <w:rPr>
                            <w:color w:val="535353"/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c</w:t>
                        </w:r>
                        <w:r>
                          <w:rPr>
                            <w:color w:val="535353"/>
                            <w:sz w:val="20"/>
                          </w:rPr>
                          <w:t>hil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d</w:t>
                        </w:r>
                        <w:r>
                          <w:rPr>
                            <w:color w:val="535353"/>
                            <w:sz w:val="20"/>
                          </w:rPr>
                          <w:t>r</w:t>
                        </w:r>
                        <w:r>
                          <w:rPr>
                            <w:rFonts w:ascii="Verdana"/>
                            <w:color w:val="535353"/>
                            <w:sz w:val="20"/>
                          </w:rPr>
                          <w:t>e</w:t>
                        </w:r>
                        <w:r>
                          <w:rPr>
                            <w:color w:val="535353"/>
                            <w:sz w:val="20"/>
                          </w:rPr>
                          <w:t>n?</w:t>
                        </w:r>
                      </w:p>
                    </w:txbxContent>
                  </v:textbox>
                </v:shape>
                <v:shape id="Text Box 182" o:spid="_x0000_s1049" type="#_x0000_t202" style="position:absolute;left:1191;top:1206;width:9944;height:2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" filled="f" stroked="f">
                  <v:textbox inset="0,0,0,0">
                    <w:txbxContent>
                      <w:p w:rsidR="009F0D76" w:rsidRDefault="00BA5C19">
                        <w:pPr>
                          <w:spacing w:line="339" w:lineRule="exact"/>
                          <w:rPr>
                            <w:rFonts w:ascii="Century Gothic"/>
                            <w:sz w:val="32"/>
                          </w:rPr>
                        </w:pPr>
                        <w:r>
                          <w:rPr>
                            <w:rFonts w:ascii="Century Gothic"/>
                            <w:color w:val="535353"/>
                            <w:spacing w:val="-1"/>
                            <w:w w:val="129"/>
                            <w:sz w:val="32"/>
                          </w:rPr>
                          <w:t>F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72"/>
                            <w:sz w:val="32"/>
                          </w:rPr>
                          <w:t>o</w:t>
                        </w:r>
                        <w:r>
                          <w:rPr>
                            <w:rFonts w:ascii="Century Gothic"/>
                            <w:color w:val="535353"/>
                            <w:w w:val="169"/>
                            <w:sz w:val="32"/>
                          </w:rPr>
                          <w:t>r</w:t>
                        </w:r>
                        <w:r>
                          <w:rPr>
                            <w:rFonts w:ascii="Century Gothic"/>
                            <w:color w:val="535353"/>
                            <w:spacing w:val="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72"/>
                            <w:sz w:val="32"/>
                          </w:rPr>
                          <w:t>o</w:t>
                        </w:r>
                        <w:r>
                          <w:rPr>
                            <w:rFonts w:ascii="Century Gothic"/>
                            <w:color w:val="535353"/>
                            <w:w w:val="152"/>
                            <w:sz w:val="32"/>
                          </w:rPr>
                          <w:t>l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74"/>
                            <w:sz w:val="32"/>
                          </w:rPr>
                          <w:t>d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101"/>
                            <w:sz w:val="32"/>
                          </w:rPr>
                          <w:t>e</w:t>
                        </w:r>
                        <w:r>
                          <w:rPr>
                            <w:rFonts w:ascii="Century Gothic"/>
                            <w:color w:val="535353"/>
                            <w:w w:val="169"/>
                            <w:sz w:val="32"/>
                          </w:rPr>
                          <w:t>r</w:t>
                        </w:r>
                        <w:r>
                          <w:rPr>
                            <w:rFonts w:ascii="Century Gothic"/>
                            <w:color w:val="535353"/>
                            <w:spacing w:val="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86"/>
                            <w:sz w:val="32"/>
                          </w:rPr>
                          <w:t>c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87"/>
                            <w:sz w:val="32"/>
                          </w:rPr>
                          <w:t>h</w:t>
                        </w:r>
                        <w:r>
                          <w:rPr>
                            <w:rFonts w:ascii="Century Gothic"/>
                            <w:color w:val="535353"/>
                            <w:w w:val="135"/>
                            <w:sz w:val="32"/>
                          </w:rPr>
                          <w:t>i</w:t>
                        </w:r>
                        <w:r>
                          <w:rPr>
                            <w:rFonts w:ascii="Century Gothic"/>
                            <w:color w:val="535353"/>
                            <w:w w:val="152"/>
                            <w:sz w:val="32"/>
                          </w:rPr>
                          <w:t>l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74"/>
                            <w:sz w:val="32"/>
                          </w:rPr>
                          <w:t>d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169"/>
                            <w:sz w:val="32"/>
                          </w:rPr>
                          <w:t>r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101"/>
                            <w:sz w:val="32"/>
                          </w:rPr>
                          <w:t>e</w:t>
                        </w:r>
                        <w:r>
                          <w:rPr>
                            <w:rFonts w:ascii="Century Gothic"/>
                            <w:color w:val="535353"/>
                            <w:w w:val="104"/>
                            <w:sz w:val="32"/>
                          </w:rPr>
                          <w:t>n</w:t>
                        </w:r>
                        <w:r>
                          <w:rPr>
                            <w:rFonts w:ascii="Century Gothic"/>
                            <w:color w:val="535353"/>
                            <w:spacing w:val="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120"/>
                            <w:sz w:val="32"/>
                          </w:rPr>
                          <w:t>(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131"/>
                            <w:sz w:val="32"/>
                          </w:rPr>
                          <w:t>s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101"/>
                            <w:sz w:val="32"/>
                          </w:rPr>
                          <w:t>e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86"/>
                            <w:sz w:val="32"/>
                          </w:rPr>
                          <w:t>c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72"/>
                            <w:sz w:val="32"/>
                          </w:rPr>
                          <w:t>o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104"/>
                            <w:sz w:val="32"/>
                          </w:rPr>
                          <w:t>n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74"/>
                            <w:sz w:val="32"/>
                          </w:rPr>
                          <w:t>d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sz w:val="32"/>
                          </w:rPr>
                          <w:t>a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169"/>
                            <w:sz w:val="32"/>
                          </w:rPr>
                          <w:t>r</w:t>
                        </w:r>
                        <w:r>
                          <w:rPr>
                            <w:rFonts w:ascii="Century Gothic"/>
                            <w:color w:val="535353"/>
                            <w:w w:val="119"/>
                            <w:sz w:val="32"/>
                          </w:rPr>
                          <w:t>y</w:t>
                        </w:r>
                        <w:r>
                          <w:rPr>
                            <w:rFonts w:ascii="Century Gothic"/>
                            <w:color w:val="535353"/>
                            <w:spacing w:val="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131"/>
                            <w:sz w:val="32"/>
                          </w:rPr>
                          <w:t>s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86"/>
                            <w:sz w:val="32"/>
                          </w:rPr>
                          <w:t>c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87"/>
                            <w:sz w:val="32"/>
                          </w:rPr>
                          <w:t>h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72"/>
                            <w:sz w:val="32"/>
                          </w:rPr>
                          <w:t>oo</w:t>
                        </w:r>
                        <w:r>
                          <w:rPr>
                            <w:rFonts w:ascii="Century Gothic"/>
                            <w:color w:val="535353"/>
                            <w:w w:val="152"/>
                            <w:sz w:val="32"/>
                          </w:rPr>
                          <w:t>l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w w:val="108"/>
                            <w:sz w:val="32"/>
                          </w:rPr>
                          <w:t>)</w:t>
                        </w:r>
                        <w:r>
                          <w:rPr>
                            <w:rFonts w:ascii="Century Gothic"/>
                            <w:color w:val="535353"/>
                            <w:w w:val="70"/>
                            <w:sz w:val="32"/>
                          </w:rPr>
                          <w:t>:</w:t>
                        </w:r>
                      </w:p>
                      <w:p w:rsidR="009F0D76" w:rsidRDefault="009F0D76">
                        <w:pPr>
                          <w:spacing w:before="6"/>
                          <w:rPr>
                            <w:rFonts w:ascii="Century Gothic"/>
                            <w:sz w:val="27"/>
                          </w:rPr>
                        </w:pPr>
                      </w:p>
                      <w:p w:rsidR="009F0D76" w:rsidRDefault="00BA5C19">
                        <w:pPr>
                          <w:spacing w:line="211" w:lineRule="auto"/>
                          <w:ind w:left="127" w:right="1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W</w:t>
                        </w:r>
                        <w:r>
                          <w:rPr>
                            <w:color w:val="535353"/>
                            <w:sz w:val="24"/>
                          </w:rPr>
                          <w:t>ith</w:t>
                        </w:r>
                        <w:r>
                          <w:rPr>
                            <w:color w:val="535353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rFonts w:ascii="Verdana"/>
                            <w:color w:val="535353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g</w:t>
                        </w:r>
                        <w:r>
                          <w:rPr>
                            <w:color w:val="535353"/>
                            <w:sz w:val="24"/>
                          </w:rPr>
                          <w:t>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ea</w:t>
                        </w:r>
                        <w:r>
                          <w:rPr>
                            <w:color w:val="535353"/>
                            <w:sz w:val="24"/>
                          </w:rPr>
                          <w:t>t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r</w:t>
                        </w:r>
                        <w:r>
                          <w:rPr>
                            <w:color w:val="535353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un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de</w:t>
                        </w:r>
                        <w:r>
                          <w:rPr>
                            <w:color w:val="535353"/>
                            <w:sz w:val="24"/>
                          </w:rPr>
                          <w:t>rst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color w:val="535353"/>
                            <w:sz w:val="24"/>
                          </w:rPr>
                          <w:t>in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g</w:t>
                        </w:r>
                        <w:r>
                          <w:rPr>
                            <w:rFonts w:ascii="Verdana"/>
                            <w:color w:val="535353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o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f</w:t>
                        </w:r>
                        <w:r>
                          <w:rPr>
                            <w:rFonts w:ascii="Verdana"/>
                            <w:color w:val="535353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th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rFonts w:ascii="Verdana"/>
                            <w:color w:val="535353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worl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rFonts w:ascii="Verdana"/>
                            <w:color w:val="535353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rFonts w:ascii="Verdana"/>
                            <w:color w:val="535353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v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nts</w:t>
                        </w:r>
                        <w:r>
                          <w:rPr>
                            <w:color w:val="535353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roun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rFonts w:ascii="Verdana"/>
                            <w:color w:val="535353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th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m,</w:t>
                        </w:r>
                        <w:r>
                          <w:rPr>
                            <w:color w:val="535353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s</w:t>
                        </w:r>
                        <w:r>
                          <w:rPr>
                            <w:color w:val="535353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p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nts,</w:t>
                        </w:r>
                        <w:r>
                          <w:rPr>
                            <w:color w:val="535353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w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 ca</w:t>
                        </w:r>
                        <w:r>
                          <w:rPr>
                            <w:color w:val="535353"/>
                            <w:sz w:val="24"/>
                          </w:rPr>
                          <w:t xml:space="preserve">n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xp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 xml:space="preserve">d </w:t>
                        </w:r>
                        <w:r>
                          <w:rPr>
                            <w:color w:val="535353"/>
                            <w:sz w:val="24"/>
                          </w:rPr>
                          <w:t>on th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 ab</w:t>
                        </w:r>
                        <w:r>
                          <w:rPr>
                            <w:color w:val="535353"/>
                            <w:sz w:val="24"/>
                          </w:rPr>
                          <w:t>ov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 xml:space="preserve">e </w:t>
                        </w:r>
                        <w:r>
                          <w:rPr>
                            <w:color w:val="535353"/>
                            <w:sz w:val="24"/>
                          </w:rPr>
                          <w:t>to t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eac</w:t>
                        </w:r>
                        <w:r>
                          <w:rPr>
                            <w:color w:val="535353"/>
                            <w:sz w:val="24"/>
                          </w:rPr>
                          <w:t xml:space="preserve">h our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c</w:t>
                        </w:r>
                        <w:r>
                          <w:rPr>
                            <w:color w:val="535353"/>
                            <w:sz w:val="24"/>
                          </w:rPr>
                          <w:t>hil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color w:val="535353"/>
                            <w:sz w:val="24"/>
                          </w:rPr>
                          <w:t>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n history o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 xml:space="preserve">f </w:t>
                        </w:r>
                        <w:r>
                          <w:rPr>
                            <w:color w:val="535353"/>
                            <w:sz w:val="24"/>
                          </w:rPr>
                          <w:t>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ace a</w:t>
                        </w:r>
                        <w:r>
                          <w:rPr>
                            <w:color w:val="535353"/>
                            <w:sz w:val="24"/>
                          </w:rPr>
                          <w:t>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 xml:space="preserve">d </w:t>
                        </w:r>
                        <w:r>
                          <w:rPr>
                            <w:color w:val="535353"/>
                            <w:sz w:val="24"/>
                          </w:rPr>
                          <w:t>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ac</w:t>
                        </w:r>
                        <w:r>
                          <w:rPr>
                            <w:color w:val="535353"/>
                            <w:sz w:val="24"/>
                          </w:rPr>
                          <w:t>i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l injusti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 xml:space="preserve">ce </w:t>
                        </w:r>
                        <w:r>
                          <w:rPr>
                            <w:color w:val="535353"/>
                            <w:sz w:val="24"/>
                          </w:rPr>
                          <w:t>pr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s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nt</w:t>
                        </w:r>
                        <w:r>
                          <w:rPr>
                            <w:color w:val="535353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in</w:t>
                        </w:r>
                        <w:r>
                          <w:rPr>
                            <w:color w:val="535353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mo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de</w:t>
                        </w:r>
                        <w:r>
                          <w:rPr>
                            <w:color w:val="535353"/>
                            <w:sz w:val="24"/>
                          </w:rPr>
                          <w:t>rn-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da</w:t>
                        </w:r>
                        <w:r>
                          <w:rPr>
                            <w:color w:val="535353"/>
                            <w:sz w:val="24"/>
                          </w:rPr>
                          <w:t>y</w:t>
                        </w:r>
                        <w:r>
                          <w:rPr>
                            <w:color w:val="535353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so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c</w:t>
                        </w:r>
                        <w:r>
                          <w:rPr>
                            <w:color w:val="535353"/>
                            <w:sz w:val="24"/>
                          </w:rPr>
                          <w:t>i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ty.</w:t>
                        </w:r>
                        <w:r>
                          <w:rPr>
                            <w:color w:val="535353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We</w:t>
                        </w:r>
                        <w:r>
                          <w:rPr>
                            <w:rFonts w:ascii="Verdana"/>
                            <w:color w:val="535353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shoul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rFonts w:ascii="Verdana"/>
                            <w:color w:val="535353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m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k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rFonts w:ascii="Verdana"/>
                            <w:color w:val="535353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sur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rFonts w:ascii="Verdana"/>
                            <w:color w:val="535353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our</w:t>
                        </w:r>
                        <w:r>
                          <w:rPr>
                            <w:color w:val="535353"/>
                            <w:spacing w:val="-18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c</w:t>
                        </w:r>
                        <w:r>
                          <w:rPr>
                            <w:color w:val="535353"/>
                            <w:sz w:val="25"/>
                          </w:rPr>
                          <w:t>hil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color w:val="535353"/>
                            <w:sz w:val="25"/>
                          </w:rPr>
                          <w:t>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5"/>
                          </w:rPr>
                          <w:t>n</w:t>
                        </w:r>
                        <w:r>
                          <w:rPr>
                            <w:color w:val="535353"/>
                            <w:spacing w:val="-17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un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de</w:t>
                        </w:r>
                        <w:r>
                          <w:rPr>
                            <w:color w:val="535353"/>
                            <w:sz w:val="25"/>
                          </w:rPr>
                          <w:t>rst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rFonts w:ascii="Verdana"/>
                            <w:color w:val="535353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th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t th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rFonts w:ascii="Verdana"/>
                            <w:color w:val="535353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effec</w:t>
                        </w:r>
                        <w:r>
                          <w:rPr>
                            <w:color w:val="535353"/>
                            <w:sz w:val="25"/>
                          </w:rPr>
                          <w:t>ts</w:t>
                        </w:r>
                        <w:r>
                          <w:rPr>
                            <w:color w:val="535353"/>
                            <w:spacing w:val="-23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o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f</w:t>
                        </w:r>
                        <w:r>
                          <w:rPr>
                            <w:rFonts w:ascii="Verdana"/>
                            <w:color w:val="535353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th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rFonts w:ascii="Verdana"/>
                            <w:color w:val="535353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sl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v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rFonts w:ascii="Verdana"/>
                            <w:color w:val="535353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tr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ade</w:t>
                        </w:r>
                        <w:r>
                          <w:rPr>
                            <w:rFonts w:ascii="Verdana"/>
                            <w:color w:val="535353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color w:val="535353"/>
                            <w:sz w:val="25"/>
                          </w:rPr>
                          <w:t>i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rFonts w:ascii="Verdana"/>
                            <w:color w:val="535353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not</w:t>
                        </w:r>
                        <w:r>
                          <w:rPr>
                            <w:color w:val="535353"/>
                            <w:spacing w:val="-22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just</w:t>
                        </w:r>
                        <w:r>
                          <w:rPr>
                            <w:color w:val="535353"/>
                            <w:spacing w:val="-22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stop</w:t>
                        </w:r>
                        <w:r>
                          <w:rPr>
                            <w:color w:val="535353"/>
                            <w:spacing w:val="-22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t</w:t>
                        </w:r>
                        <w:r>
                          <w:rPr>
                            <w:color w:val="535353"/>
                            <w:spacing w:val="-23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its</w:t>
                        </w:r>
                        <w:r>
                          <w:rPr>
                            <w:color w:val="535353"/>
                            <w:spacing w:val="-22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ab</w:t>
                        </w:r>
                        <w:r>
                          <w:rPr>
                            <w:color w:val="535353"/>
                            <w:sz w:val="25"/>
                          </w:rPr>
                          <w:t>olition,</w:t>
                        </w:r>
                        <w:r>
                          <w:rPr>
                            <w:color w:val="535353"/>
                            <w:spacing w:val="-22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b</w:t>
                        </w:r>
                        <w:r>
                          <w:rPr>
                            <w:color w:val="535353"/>
                            <w:sz w:val="25"/>
                          </w:rPr>
                          <w:t>ut</w:t>
                        </w:r>
                        <w:r>
                          <w:rPr>
                            <w:color w:val="535353"/>
                            <w:spacing w:val="-22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its</w:t>
                        </w:r>
                        <w:r>
                          <w:rPr>
                            <w:color w:val="535353"/>
                            <w:spacing w:val="-23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effec</w:t>
                        </w:r>
                        <w:r>
                          <w:rPr>
                            <w:color w:val="535353"/>
                            <w:sz w:val="25"/>
                          </w:rPr>
                          <w:t>ts</w:t>
                        </w:r>
                        <w:r>
                          <w:rPr>
                            <w:color w:val="535353"/>
                            <w:spacing w:val="-22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rFonts w:ascii="Verdana"/>
                            <w:color w:val="535353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still s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ee</w:t>
                        </w:r>
                        <w:r>
                          <w:rPr>
                            <w:color w:val="535353"/>
                            <w:sz w:val="25"/>
                          </w:rPr>
                          <w:t xml:space="preserve">n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 fe</w:t>
                        </w:r>
                        <w:r>
                          <w:rPr>
                            <w:color w:val="535353"/>
                            <w:sz w:val="25"/>
                          </w:rPr>
                          <w:t>lt</w:t>
                        </w:r>
                        <w:r>
                          <w:rPr>
                            <w:color w:val="535353"/>
                            <w:spacing w:val="-15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to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da</w:t>
                        </w:r>
                        <w:r>
                          <w:rPr>
                            <w:color w:val="535353"/>
                            <w:sz w:val="25"/>
                          </w:rPr>
                          <w:t>y</w:t>
                        </w:r>
                        <w:r>
                          <w:rPr>
                            <w:color w:val="535353"/>
                            <w:sz w:val="24"/>
                          </w:rPr>
                          <w:t>.</w:t>
                        </w:r>
                      </w:p>
                      <w:p w:rsidR="009F0D76" w:rsidRDefault="00BA5C19">
                        <w:pPr>
                          <w:spacing w:line="317" w:lineRule="exact"/>
                          <w:ind w:left="12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I</w:t>
                        </w:r>
                        <w:r>
                          <w:rPr>
                            <w:color w:val="535353"/>
                            <w:sz w:val="24"/>
                          </w:rPr>
                          <w:t>t’s</w:t>
                        </w:r>
                        <w:r>
                          <w:rPr>
                            <w:color w:val="535353"/>
                            <w:spacing w:val="-3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import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nt</w:t>
                        </w:r>
                        <w:r>
                          <w:rPr>
                            <w:color w:val="535353"/>
                            <w:spacing w:val="-3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to</w:t>
                        </w:r>
                        <w:r>
                          <w:rPr>
                            <w:color w:val="535353"/>
                            <w:spacing w:val="-3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know</w:t>
                        </w:r>
                        <w:r>
                          <w:rPr>
                            <w:color w:val="535353"/>
                            <w:spacing w:val="-3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ab</w:t>
                        </w:r>
                        <w:r>
                          <w:rPr>
                            <w:color w:val="535353"/>
                            <w:sz w:val="24"/>
                          </w:rPr>
                          <w:t>out</w:t>
                        </w:r>
                        <w:r>
                          <w:rPr>
                            <w:color w:val="535353"/>
                            <w:spacing w:val="-3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c</w:t>
                        </w:r>
                        <w:r>
                          <w:rPr>
                            <w:color w:val="535353"/>
                            <w:sz w:val="24"/>
                          </w:rPr>
                          <w:t>urr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nt</w:t>
                        </w:r>
                        <w:r>
                          <w:rPr>
                            <w:color w:val="535353"/>
                            <w:spacing w:val="-3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injusti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ce</w:t>
                        </w:r>
                        <w:r>
                          <w:rPr>
                            <w:color w:val="535353"/>
                            <w:sz w:val="24"/>
                          </w:rPr>
                          <w:t>s,</w:t>
                        </w:r>
                        <w:r>
                          <w:rPr>
                            <w:color w:val="535353"/>
                            <w:spacing w:val="-3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pr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vious</w:t>
                        </w:r>
                        <w:r>
                          <w:rPr>
                            <w:color w:val="535353"/>
                            <w:spacing w:val="-3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injusti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ce</w:t>
                        </w:r>
                        <w:r>
                          <w:rPr>
                            <w:color w:val="535353"/>
                            <w:sz w:val="24"/>
                          </w:rPr>
                          <w:t>s,</w:t>
                        </w:r>
                        <w:r>
                          <w:rPr>
                            <w:color w:val="535353"/>
                            <w:spacing w:val="-3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n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rFonts w:ascii="Verdana" w:hAnsi="Verdana"/>
                            <w:color w:val="535353"/>
                            <w:spacing w:val="-4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ca</w:t>
                        </w:r>
                        <w:r>
                          <w:rPr>
                            <w:color w:val="535353"/>
                            <w:sz w:val="24"/>
                          </w:rPr>
                          <w:t>s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s</w:t>
                        </w:r>
                        <w:r>
                          <w:rPr>
                            <w:color w:val="535353"/>
                            <w:spacing w:val="-3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in</w:t>
                        </w:r>
                        <w:r>
                          <w:rPr>
                            <w:color w:val="535353"/>
                            <w:spacing w:val="-3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whi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c</w:t>
                        </w:r>
                        <w:r>
                          <w:rPr>
                            <w:color w:val="535353"/>
                            <w:sz w:val="24"/>
                          </w:rPr>
                          <w:t>h</w:t>
                        </w:r>
                      </w:p>
                      <w:p w:rsidR="009F0D76" w:rsidRDefault="00BA5C19">
                        <w:pPr>
                          <w:spacing w:line="308" w:lineRule="exact"/>
                          <w:ind w:left="127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color w:val="535353"/>
                            <w:sz w:val="24"/>
                          </w:rPr>
                          <w:t>p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opl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 xml:space="preserve">e </w:t>
                        </w:r>
                        <w:r>
                          <w:rPr>
                            <w:color w:val="535353"/>
                            <w:sz w:val="24"/>
                          </w:rPr>
                          <w:t>h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v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 b</w:t>
                        </w:r>
                        <w:r>
                          <w:rPr>
                            <w:color w:val="535353"/>
                            <w:sz w:val="24"/>
                          </w:rPr>
                          <w:t>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v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ly spok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n out su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c</w:t>
                        </w:r>
                        <w:r>
                          <w:rPr>
                            <w:color w:val="535353"/>
                            <w:sz w:val="24"/>
                          </w:rPr>
                          <w:t xml:space="preserve">h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s (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b</w:t>
                        </w:r>
                        <w:r>
                          <w:rPr>
                            <w:color w:val="535353"/>
                            <w:sz w:val="24"/>
                          </w:rPr>
                          <w:t>ut not limit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ed</w:t>
                        </w:r>
                        <w:r>
                          <w:rPr>
                            <w:rFonts w:ascii="Verdana"/>
                            <w:color w:val="535353"/>
                            <w:spacing w:val="-6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to):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722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6546215</wp:posOffset>
                </wp:positionV>
                <wp:extent cx="7562850" cy="4150360"/>
                <wp:effectExtent l="0" t="0" r="0" b="0"/>
                <wp:wrapNone/>
                <wp:docPr id="196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4150360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851EB3" id="Rectangle 180" o:spid="_x0000_s1026" style="position:absolute;margin-left:0;margin-top:515.45pt;width:595.5pt;height:326.8pt;z-index:-1624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" fillcolor="#fff9f1" stroked="f">
                <w10:wrap anchorx="page" anchory="page"/>
              </v:rect>
            </w:pict>
          </mc:Fallback>
        </mc:AlternateContent>
      </w: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rPr>
          <w:rFonts w:ascii="Century Gothic"/>
          <w:sz w:val="20"/>
        </w:rPr>
      </w:pPr>
    </w:p>
    <w:p w:rsidR="009F0D76" w:rsidRDefault="009F0D76">
      <w:pPr>
        <w:pStyle w:val="BodyText"/>
        <w:spacing w:before="10"/>
        <w:rPr>
          <w:rFonts w:ascii="Century Gothic"/>
          <w:sz w:val="17"/>
        </w:rPr>
      </w:pPr>
    </w:p>
    <w:p w:rsidR="009F0D76" w:rsidRDefault="00BA5C19">
      <w:pPr>
        <w:pStyle w:val="BodyText"/>
        <w:spacing w:before="1" w:line="216" w:lineRule="auto"/>
        <w:ind w:left="970" w:right="958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4707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-4129405</wp:posOffset>
                </wp:positionV>
                <wp:extent cx="7562850" cy="3840480"/>
                <wp:effectExtent l="0" t="0" r="0" b="0"/>
                <wp:wrapNone/>
                <wp:docPr id="187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2850" cy="3840480"/>
                          <a:chOff x="0" y="-6503"/>
                          <a:chExt cx="11910" cy="6048"/>
                        </a:xfrm>
                      </wpg:grpSpPr>
                      <wps:wsp>
                        <wps:cNvPr id="188" name="Rectangle 179"/>
                        <wps:cNvSpPr>
                          <a:spLocks noChangeArrowheads="1"/>
                        </wps:cNvSpPr>
                        <wps:spPr bwMode="auto">
                          <a:xfrm>
                            <a:off x="0" y="-6210"/>
                            <a:ext cx="11910" cy="5755"/>
                          </a:xfrm>
                          <a:prstGeom prst="rect">
                            <a:avLst/>
                          </a:prstGeom>
                          <a:solidFill>
                            <a:srgbClr val="ECD0D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9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84" y="-6503"/>
                            <a:ext cx="2483" cy="3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0" name="Text Box 177"/>
                        <wps:cNvSpPr txBox="1">
                          <a:spLocks noChangeArrowheads="1"/>
                        </wps:cNvSpPr>
                        <wps:spPr bwMode="auto">
                          <a:xfrm>
                            <a:off x="1319" y="-5957"/>
                            <a:ext cx="362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334" w:lineRule="exact"/>
                                <w:rPr>
                                  <w:rFonts w:ascii="Century Gothic"/>
                                  <w:sz w:val="32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535353"/>
                                  <w:w w:val="90"/>
                                  <w:sz w:val="32"/>
                                </w:rPr>
                                <w:t>1.)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" name="Text Box 176"/>
                        <wps:cNvSpPr txBox="1">
                          <a:spLocks noChangeArrowheads="1"/>
                        </wps:cNvSpPr>
                        <wps:spPr bwMode="auto">
                          <a:xfrm>
                            <a:off x="1829" y="-5911"/>
                            <a:ext cx="5492" cy="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248" w:lineRule="exact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p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rth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3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in</w:t>
                              </w:r>
                              <w:r>
                                <w:rPr>
                                  <w:color w:val="535353"/>
                                  <w:spacing w:val="-33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3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Re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pu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b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li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3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o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f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3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outh</w:t>
                              </w:r>
                              <w:r>
                                <w:rPr>
                                  <w:color w:val="535353"/>
                                  <w:spacing w:val="-33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Af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ca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3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(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RSA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" name="Text Box 175"/>
                        <wps:cNvSpPr txBox="1">
                          <a:spLocks noChangeArrowheads="1"/>
                        </wps:cNvSpPr>
                        <wps:spPr bwMode="auto">
                          <a:xfrm>
                            <a:off x="1319" y="-5326"/>
                            <a:ext cx="6379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315" w:lineRule="exact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535353"/>
                                  <w:position w:val="-3"/>
                                  <w:sz w:val="32"/>
                                </w:rPr>
                                <w:t>2.)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8"/>
                                  <w:position w:val="-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Ke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y</w:t>
                              </w:r>
                              <w:r>
                                <w:rPr>
                                  <w:color w:val="535353"/>
                                  <w:spacing w:val="-3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f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g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ur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s</w:t>
                              </w:r>
                              <w:r>
                                <w:rPr>
                                  <w:color w:val="535353"/>
                                  <w:spacing w:val="-3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su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h</w:t>
                              </w:r>
                              <w:r>
                                <w:rPr>
                                  <w:color w:val="535353"/>
                                  <w:spacing w:val="-3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s</w:t>
                              </w:r>
                              <w:r>
                                <w:rPr>
                                  <w:color w:val="535353"/>
                                  <w:spacing w:val="-3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Ma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rtin</w:t>
                              </w:r>
                              <w:r>
                                <w:rPr>
                                  <w:color w:val="535353"/>
                                  <w:spacing w:val="-3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L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uth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</w:t>
                              </w:r>
                              <w:r>
                                <w:rPr>
                                  <w:color w:val="535353"/>
                                  <w:spacing w:val="-3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K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in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g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,</w:t>
                              </w:r>
                              <w:r>
                                <w:rPr>
                                  <w:color w:val="535353"/>
                                  <w:spacing w:val="-3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Ma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olm</w:t>
                              </w:r>
                              <w:r>
                                <w:rPr>
                                  <w:color w:val="535353"/>
                                  <w:spacing w:val="-3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X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,</w:t>
                              </w:r>
                            </w:p>
                            <w:p w:rsidR="009F0D76" w:rsidRDefault="00BA5C19">
                              <w:pPr>
                                <w:spacing w:line="311" w:lineRule="exact"/>
                                <w:ind w:left="510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Ne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 xml:space="preserve">lson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Ma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os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 Pa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rks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3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1319" y="-4554"/>
                            <a:ext cx="389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334" w:lineRule="exact"/>
                                <w:rPr>
                                  <w:rFonts w:ascii="Century Gothic"/>
                                  <w:sz w:val="32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535353"/>
                                  <w:w w:val="95"/>
                                  <w:sz w:val="32"/>
                                </w:rPr>
                                <w:t>3.)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4" name="Text Box 173"/>
                        <wps:cNvSpPr txBox="1">
                          <a:spLocks noChangeArrowheads="1"/>
                        </wps:cNvSpPr>
                        <wps:spPr bwMode="auto">
                          <a:xfrm>
                            <a:off x="1829" y="-4508"/>
                            <a:ext cx="2302" cy="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248" w:lineRule="exact"/>
                                <w:rPr>
                                  <w:rFonts w:ascii="Verdana"/>
                                  <w:sz w:val="24"/>
                                </w:rPr>
                              </w:pP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W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in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rush</w:t>
                              </w:r>
                              <w:r>
                                <w:rPr>
                                  <w:color w:val="535353"/>
                                  <w:spacing w:val="-23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in</w:t>
                              </w:r>
                              <w:r>
                                <w:rPr>
                                  <w:color w:val="535353"/>
                                  <w:spacing w:val="-22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UK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5" name="Text Box 172"/>
                        <wps:cNvSpPr txBox="1">
                          <a:spLocks noChangeArrowheads="1"/>
                        </wps:cNvSpPr>
                        <wps:spPr bwMode="auto">
                          <a:xfrm>
                            <a:off x="1319" y="-3915"/>
                            <a:ext cx="8351" cy="3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338" w:lineRule="exact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535353"/>
                                  <w:position w:val="-7"/>
                                  <w:sz w:val="32"/>
                                </w:rPr>
                                <w:t xml:space="preserve">4.)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 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m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ca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 xml:space="preserve">n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 xml:space="preserve">ivil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Wa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</w:t>
                              </w:r>
                            </w:p>
                            <w:p w:rsidR="009F0D76" w:rsidRDefault="00BA5C19">
                              <w:pPr>
                                <w:spacing w:before="207" w:line="208" w:lineRule="auto"/>
                                <w:ind w:left="510" w:right="845" w:hanging="511"/>
                                <w:rPr>
                                  <w:rFonts w:ascii="Verdana" w:hAnsi="Verdana"/>
                                  <w:sz w:val="24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color w:val="535353"/>
                                  <w:position w:val="-7"/>
                                  <w:sz w:val="32"/>
                                </w:rPr>
                                <w:t>5.)</w:t>
                              </w:r>
                              <w:r>
                                <w:rPr>
                                  <w:rFonts w:ascii="Century Gothic" w:hAnsi="Century Gothic"/>
                                  <w:color w:val="535353"/>
                                  <w:spacing w:val="-47"/>
                                  <w:position w:val="-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x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mpl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s</w:t>
                              </w:r>
                              <w:r>
                                <w:rPr>
                                  <w:color w:val="535353"/>
                                  <w:spacing w:val="-36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o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f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pacing w:val="-4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v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ry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da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y</w:t>
                              </w:r>
                              <w:r>
                                <w:rPr>
                                  <w:color w:val="535353"/>
                                  <w:spacing w:val="-37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is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rimin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tion:</w:t>
                              </w:r>
                              <w:r>
                                <w:rPr>
                                  <w:color w:val="535353"/>
                                  <w:spacing w:val="-35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eg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.)</w:t>
                              </w:r>
                              <w:r>
                                <w:rPr>
                                  <w:color w:val="535353"/>
                                  <w:spacing w:val="-3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CV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pacing w:val="-4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spons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color w:val="535353"/>
                                  <w:spacing w:val="-3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pacing w:val="-3"/>
                                  <w:sz w:val="24"/>
                                </w:rPr>
                                <w:t xml:space="preserve">with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‘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b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l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ac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k’ soun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 xml:space="preserve">g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m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 xml:space="preserve">s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be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 xml:space="preserve">g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l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ss lik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 xml:space="preserve">ly to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be c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ont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ac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ed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fa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shion</w:t>
                              </w:r>
                              <w:r>
                                <w:rPr>
                                  <w:color w:val="535353"/>
                                  <w:spacing w:val="-4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ustri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color w:val="535353"/>
                                  <w:spacing w:val="-4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prioritisin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g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pacing w:val="-5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whit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pacing w:val="-5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bea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uty,</w:t>
                              </w:r>
                              <w:r>
                                <w:rPr>
                                  <w:color w:val="535353"/>
                                  <w:spacing w:val="-4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isproportion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 xml:space="preserve">e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 xml:space="preserve">stop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 xml:space="preserve">d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ea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h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 xml:space="preserve">s 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b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y th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4"/>
                                </w:rPr>
                                <w:t>poli</w:t>
                              </w:r>
                              <w:r>
                                <w:rPr>
                                  <w:rFonts w:ascii="Verdana" w:hAnsi="Verdana"/>
                                  <w:color w:val="535353"/>
                                  <w:sz w:val="24"/>
                                </w:rPr>
                                <w:t>ce</w:t>
                              </w:r>
                            </w:p>
                            <w:p w:rsidR="009F0D76" w:rsidRDefault="009F0D76">
                              <w:pPr>
                                <w:spacing w:before="11"/>
                                <w:rPr>
                                  <w:rFonts w:ascii="Verdana"/>
                                  <w:sz w:val="18"/>
                                </w:rPr>
                              </w:pPr>
                            </w:p>
                            <w:p w:rsidR="009F0D76" w:rsidRDefault="00BA5C19">
                              <w:pPr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535353"/>
                                  <w:position w:val="-3"/>
                                  <w:sz w:val="32"/>
                                </w:rPr>
                                <w:t xml:space="preserve">6.)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G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fe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 xml:space="preserve">ll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ow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 xml:space="preserve">r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nquiry</w:t>
                              </w:r>
                            </w:p>
                            <w:p w:rsidR="009F0D76" w:rsidRDefault="00BA5C19">
                              <w:pPr>
                                <w:spacing w:before="232" w:line="420" w:lineRule="exact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535353"/>
                                  <w:position w:val="-7"/>
                                  <w:sz w:val="32"/>
                                </w:rPr>
                                <w:t>7.)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-1"/>
                                  <w:position w:val="-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rol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o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f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B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ac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k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sol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rs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in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WWI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WWII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2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&amp;</w:t>
                              </w:r>
                              <w:r>
                                <w:rPr>
                                  <w:color w:val="535353"/>
                                  <w:spacing w:val="-18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tr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tm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nt</w:t>
                              </w:r>
                              <w:r>
                                <w:rPr>
                                  <w:color w:val="535353"/>
                                  <w:spacing w:val="-17"/>
                                  <w:sz w:val="25"/>
                                </w:rPr>
                                <w:t xml:space="preserve"> 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post-w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535353"/>
                                  <w:sz w:val="25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1" o:spid="_x0000_s1050" style="position:absolute;left:0;text-align:left;margin-left:0;margin-top:-325.15pt;width:595.5pt;height:302.4pt;z-index:15747072;mso-position-horizontal-relative:page" coordorigin=",-6503" coordsize="11910,6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">
                <v:rect id="Rectangle 179" o:spid="_x0000_s1051" style="position:absolute;top:-6210;width:11910;height:5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" fillcolor="#ecd0d0" stroked="f"/>
                <v:shape id="Picture 178" o:spid="_x0000_s1052" type="#_x0000_t75" style="position:absolute;left:8584;top:-6503;width:2483;height:3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">
                  <v:imagedata r:id="rId27" o:title=""/>
                </v:shape>
                <v:shape id="Text Box 177" o:spid="_x0000_s1053" type="#_x0000_t202" style="position:absolute;left:1319;top:-5957;width:362;height: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MRo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" filled="f" stroked="f">
                  <v:textbox inset="0,0,0,0">
                    <w:txbxContent>
                      <w:p w:rsidR="009F0D76" w:rsidRDefault="00BA5C19">
                        <w:pPr>
                          <w:spacing w:line="334" w:lineRule="exact"/>
                          <w:rPr>
                            <w:rFonts w:ascii="Century Gothic"/>
                            <w:sz w:val="32"/>
                          </w:rPr>
                        </w:pPr>
                        <w:r>
                          <w:rPr>
                            <w:rFonts w:ascii="Century Gothic"/>
                            <w:color w:val="535353"/>
                            <w:w w:val="90"/>
                            <w:sz w:val="32"/>
                          </w:rPr>
                          <w:t>1.)</w:t>
                        </w:r>
                      </w:p>
                    </w:txbxContent>
                  </v:textbox>
                </v:shape>
                <v:shape id="Text Box 176" o:spid="_x0000_s1054" type="#_x0000_t202" style="position:absolute;left:1829;top:-5911;width:5492;height: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Hz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YsJvJ+JF8jVCwAA//8DAFBLAQItABQABgAIAAAAIQDb4fbL7gAAAIUBAAATAAAAAAAAAAAAAAAA&#10;AAAAAABbQ29udGVudF9UeXBlc10ueG1sUEsBAi0AFAAGAAgAAAAhAFr0LFu/AAAAFQEAAAsAAAAA&#10;AAAAAAAAAAAAHwEAAF9yZWxzLy5yZWxzUEsBAi0AFAAGAAgAAAAhAOaYYfPBAAAA3AAAAA8AAAAA&#10;AAAAAAAAAAAABwIAAGRycy9kb3ducmV2LnhtbFBLBQYAAAAAAwADALcAAAD1AgAAAAA=&#10;" filled="f" stroked="f">
                  <v:textbox inset="0,0,0,0">
                    <w:txbxContent>
                      <w:p w:rsidR="009F0D76" w:rsidRDefault="00BA5C19">
                        <w:pPr>
                          <w:spacing w:line="248" w:lineRule="exact"/>
                          <w:rPr>
                            <w:sz w:val="25"/>
                          </w:rPr>
                        </w:pP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p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rth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5"/>
                          </w:rPr>
                          <w:t>i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rFonts w:ascii="Verdana"/>
                            <w:color w:val="535353"/>
                            <w:spacing w:val="-3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in</w:t>
                        </w:r>
                        <w:r>
                          <w:rPr>
                            <w:color w:val="535353"/>
                            <w:spacing w:val="-33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th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rFonts w:ascii="Verdana"/>
                            <w:color w:val="535353"/>
                            <w:spacing w:val="-3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Re</w:t>
                        </w:r>
                        <w:r>
                          <w:rPr>
                            <w:color w:val="535353"/>
                            <w:sz w:val="25"/>
                          </w:rPr>
                          <w:t>pu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b</w:t>
                        </w:r>
                        <w:r>
                          <w:rPr>
                            <w:color w:val="535353"/>
                            <w:sz w:val="25"/>
                          </w:rPr>
                          <w:t>li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c</w:t>
                        </w:r>
                        <w:r>
                          <w:rPr>
                            <w:rFonts w:ascii="Verdana"/>
                            <w:color w:val="535353"/>
                            <w:spacing w:val="-3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o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f</w:t>
                        </w:r>
                        <w:r>
                          <w:rPr>
                            <w:rFonts w:ascii="Verdana"/>
                            <w:color w:val="535353"/>
                            <w:spacing w:val="-3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S</w:t>
                        </w:r>
                        <w:r>
                          <w:rPr>
                            <w:color w:val="535353"/>
                            <w:sz w:val="25"/>
                          </w:rPr>
                          <w:t>outh</w:t>
                        </w:r>
                        <w:r>
                          <w:rPr>
                            <w:color w:val="535353"/>
                            <w:spacing w:val="-33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Af</w:t>
                        </w:r>
                        <w:r>
                          <w:rPr>
                            <w:color w:val="535353"/>
                            <w:sz w:val="25"/>
                          </w:rPr>
                          <w:t>ri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ca</w:t>
                        </w:r>
                        <w:r>
                          <w:rPr>
                            <w:rFonts w:ascii="Verdana"/>
                            <w:color w:val="535353"/>
                            <w:spacing w:val="-3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(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RSA</w:t>
                        </w:r>
                        <w:r>
                          <w:rPr>
                            <w:color w:val="535353"/>
                            <w:sz w:val="25"/>
                          </w:rPr>
                          <w:t>)</w:t>
                        </w:r>
                      </w:p>
                    </w:txbxContent>
                  </v:textbox>
                </v:shape>
                <v:shape id="Text Box 175" o:spid="_x0000_s1055" type="#_x0000_t202" style="position:absolute;left:1319;top:-5326;width:6379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v+E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g/XcDvM/ECufkBAAD//wMAUEsBAi0AFAAGAAgAAAAhANvh9svuAAAAhQEAABMAAAAAAAAAAAAA&#10;AAAAAAAAAFtDb250ZW50X1R5cGVzXS54bWxQSwECLQAUAAYACAAAACEAWvQsW78AAAAVAQAACwAA&#10;AAAAAAAAAAAAAAAfAQAAX3JlbHMvLnJlbHNQSwECLQAUAAYACAAAACEAFkr/hMMAAADcAAAADwAA&#10;AAAAAAAAAAAAAAAHAgAAZHJzL2Rvd25yZXYueG1sUEsFBgAAAAADAAMAtwAAAPcCAAAAAA==&#10;" filled="f" stroked="f">
                  <v:textbox inset="0,0,0,0">
                    <w:txbxContent>
                      <w:p w:rsidR="009F0D76" w:rsidRDefault="00BA5C19">
                        <w:pPr>
                          <w:spacing w:line="315" w:lineRule="exact"/>
                          <w:rPr>
                            <w:sz w:val="25"/>
                          </w:rPr>
                        </w:pPr>
                        <w:r>
                          <w:rPr>
                            <w:rFonts w:ascii="Century Gothic"/>
                            <w:color w:val="535353"/>
                            <w:position w:val="-3"/>
                            <w:sz w:val="32"/>
                          </w:rPr>
                          <w:t>2.)</w:t>
                        </w:r>
                        <w:r>
                          <w:rPr>
                            <w:rFonts w:ascii="Century Gothic"/>
                            <w:color w:val="535353"/>
                            <w:spacing w:val="-18"/>
                            <w:position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Ke</w:t>
                        </w:r>
                        <w:r>
                          <w:rPr>
                            <w:color w:val="535353"/>
                            <w:sz w:val="25"/>
                          </w:rPr>
                          <w:t>y</w:t>
                        </w:r>
                        <w:r>
                          <w:rPr>
                            <w:color w:val="535353"/>
                            <w:spacing w:val="-32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f</w:t>
                        </w:r>
                        <w:r>
                          <w:rPr>
                            <w:color w:val="535353"/>
                            <w:sz w:val="25"/>
                          </w:rPr>
                          <w:t>i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g</w:t>
                        </w:r>
                        <w:r>
                          <w:rPr>
                            <w:color w:val="535353"/>
                            <w:sz w:val="25"/>
                          </w:rPr>
                          <w:t>ur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5"/>
                          </w:rPr>
                          <w:t>s</w:t>
                        </w:r>
                        <w:r>
                          <w:rPr>
                            <w:color w:val="535353"/>
                            <w:spacing w:val="-32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su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c</w:t>
                        </w:r>
                        <w:r>
                          <w:rPr>
                            <w:color w:val="535353"/>
                            <w:sz w:val="25"/>
                          </w:rPr>
                          <w:t>h</w:t>
                        </w:r>
                        <w:r>
                          <w:rPr>
                            <w:color w:val="535353"/>
                            <w:spacing w:val="-32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s</w:t>
                        </w:r>
                        <w:r>
                          <w:rPr>
                            <w:color w:val="535353"/>
                            <w:spacing w:val="-32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Ma</w:t>
                        </w:r>
                        <w:r>
                          <w:rPr>
                            <w:color w:val="535353"/>
                            <w:sz w:val="25"/>
                          </w:rPr>
                          <w:t>rtin</w:t>
                        </w:r>
                        <w:r>
                          <w:rPr>
                            <w:color w:val="535353"/>
                            <w:spacing w:val="-32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L</w:t>
                        </w:r>
                        <w:r>
                          <w:rPr>
                            <w:color w:val="535353"/>
                            <w:sz w:val="25"/>
                          </w:rPr>
                          <w:t>uth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5"/>
                          </w:rPr>
                          <w:t>r</w:t>
                        </w:r>
                        <w:r>
                          <w:rPr>
                            <w:color w:val="535353"/>
                            <w:spacing w:val="-32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K</w:t>
                        </w:r>
                        <w:r>
                          <w:rPr>
                            <w:color w:val="535353"/>
                            <w:sz w:val="25"/>
                          </w:rPr>
                          <w:t>in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g</w:t>
                        </w:r>
                        <w:r>
                          <w:rPr>
                            <w:color w:val="535353"/>
                            <w:sz w:val="25"/>
                          </w:rPr>
                          <w:t>,</w:t>
                        </w:r>
                        <w:r>
                          <w:rPr>
                            <w:color w:val="535353"/>
                            <w:spacing w:val="-32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Ma</w:t>
                        </w:r>
                        <w:r>
                          <w:rPr>
                            <w:color w:val="535353"/>
                            <w:sz w:val="25"/>
                          </w:rPr>
                          <w:t>l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c</w:t>
                        </w:r>
                        <w:r>
                          <w:rPr>
                            <w:color w:val="535353"/>
                            <w:sz w:val="25"/>
                          </w:rPr>
                          <w:t>olm</w:t>
                        </w:r>
                        <w:r>
                          <w:rPr>
                            <w:color w:val="535353"/>
                            <w:spacing w:val="-32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X</w:t>
                        </w:r>
                        <w:r>
                          <w:rPr>
                            <w:color w:val="535353"/>
                            <w:sz w:val="25"/>
                          </w:rPr>
                          <w:t>,</w:t>
                        </w:r>
                      </w:p>
                      <w:p w:rsidR="009F0D76" w:rsidRDefault="00BA5C19">
                        <w:pPr>
                          <w:spacing w:line="311" w:lineRule="exact"/>
                          <w:ind w:left="510"/>
                          <w:rPr>
                            <w:sz w:val="25"/>
                          </w:rPr>
                        </w:pP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Ne</w:t>
                        </w:r>
                        <w:r>
                          <w:rPr>
                            <w:color w:val="535353"/>
                            <w:sz w:val="25"/>
                          </w:rPr>
                          <w:t xml:space="preserve">lson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Ma</w:t>
                        </w:r>
                        <w:r>
                          <w:rPr>
                            <w:color w:val="535353"/>
                            <w:sz w:val="25"/>
                          </w:rPr>
                          <w:t>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de</w:t>
                        </w:r>
                        <w:r>
                          <w:rPr>
                            <w:color w:val="535353"/>
                            <w:sz w:val="25"/>
                          </w:rPr>
                          <w:t>l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 xml:space="preserve">,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R</w:t>
                        </w:r>
                        <w:r>
                          <w:rPr>
                            <w:color w:val="535353"/>
                            <w:sz w:val="25"/>
                          </w:rPr>
                          <w:t>os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 Pa</w:t>
                        </w:r>
                        <w:r>
                          <w:rPr>
                            <w:color w:val="535353"/>
                            <w:sz w:val="25"/>
                          </w:rPr>
                          <w:t>rks</w:t>
                        </w:r>
                      </w:p>
                    </w:txbxContent>
                  </v:textbox>
                </v:shape>
                <v:shape id="Text Box 174" o:spid="_x0000_s1056" type="#_x0000_t202" style="position:absolute;left:1319;top:-4554;width:389;height: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    <v:textbox inset="0,0,0,0">
                    <w:txbxContent>
                      <w:p w:rsidR="009F0D76" w:rsidRDefault="00BA5C19">
                        <w:pPr>
                          <w:spacing w:line="334" w:lineRule="exact"/>
                          <w:rPr>
                            <w:rFonts w:ascii="Century Gothic"/>
                            <w:sz w:val="32"/>
                          </w:rPr>
                        </w:pPr>
                        <w:r>
                          <w:rPr>
                            <w:rFonts w:ascii="Century Gothic"/>
                            <w:color w:val="535353"/>
                            <w:w w:val="95"/>
                            <w:sz w:val="32"/>
                          </w:rPr>
                          <w:t>3.)</w:t>
                        </w:r>
                      </w:p>
                    </w:txbxContent>
                  </v:textbox>
                </v:shape>
                <v:shape id="Text Box 173" o:spid="_x0000_s1057" type="#_x0000_t202" style="position:absolute;left:1829;top:-4508;width:2302;height: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8Jr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D278JrwgAAANwAAAAPAAAA&#10;AAAAAAAAAAAAAAcCAABkcnMvZG93bnJldi54bWxQSwUGAAAAAAMAAwC3AAAA9gIAAAAA&#10;" filled="f" stroked="f">
                  <v:textbox inset="0,0,0,0">
                    <w:txbxContent>
                      <w:p w:rsidR="009F0D76" w:rsidRDefault="00BA5C19">
                        <w:pPr>
                          <w:spacing w:line="248" w:lineRule="exact"/>
                          <w:rPr>
                            <w:rFonts w:ascii="Verdana"/>
                            <w:sz w:val="24"/>
                          </w:rPr>
                        </w:pP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W</w:t>
                        </w:r>
                        <w:r>
                          <w:rPr>
                            <w:color w:val="535353"/>
                            <w:sz w:val="25"/>
                          </w:rPr>
                          <w:t>in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color w:val="535353"/>
                            <w:sz w:val="25"/>
                          </w:rPr>
                          <w:t>rush</w:t>
                        </w:r>
                        <w:r>
                          <w:rPr>
                            <w:color w:val="535353"/>
                            <w:spacing w:val="-23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in</w:t>
                        </w:r>
                        <w:r>
                          <w:rPr>
                            <w:color w:val="535353"/>
                            <w:spacing w:val="-22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th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rFonts w:ascii="Verdana"/>
                            <w:color w:val="535353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UK</w:t>
                        </w:r>
                      </w:p>
                    </w:txbxContent>
                  </v:textbox>
                </v:shape>
                <v:shape id="Text Box 172" o:spid="_x0000_s1058" type="#_x0000_t202" style="position:absolute;left:1319;top:-3915;width:8351;height:3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2fwwgAAANwAAAAPAAAAZHJzL2Rvd25yZXYueG1sRE9Ni8Iw&#10;EL0v+B/CLHhb0xWU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CZo2fwwgAAANwAAAAPAAAA&#10;AAAAAAAAAAAAAAcCAABkcnMvZG93bnJldi54bWxQSwUGAAAAAAMAAwC3AAAA9gIAAAAA&#10;" filled="f" stroked="f">
                  <v:textbox inset="0,0,0,0">
                    <w:txbxContent>
                      <w:p w:rsidR="009F0D76" w:rsidRDefault="00BA5C19">
                        <w:pPr>
                          <w:spacing w:line="338" w:lineRule="exact"/>
                          <w:rPr>
                            <w:sz w:val="25"/>
                          </w:rPr>
                        </w:pPr>
                        <w:r>
                          <w:rPr>
                            <w:rFonts w:ascii="Century Gothic"/>
                            <w:color w:val="535353"/>
                            <w:position w:val="-7"/>
                            <w:sz w:val="32"/>
                          </w:rPr>
                          <w:t xml:space="preserve">4.)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T</w:t>
                        </w:r>
                        <w:r>
                          <w:rPr>
                            <w:color w:val="535353"/>
                            <w:sz w:val="25"/>
                          </w:rPr>
                          <w:t>h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 A</w:t>
                        </w:r>
                        <w:r>
                          <w:rPr>
                            <w:color w:val="535353"/>
                            <w:sz w:val="25"/>
                          </w:rPr>
                          <w:t>m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5"/>
                          </w:rPr>
                          <w:t>ri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ca</w:t>
                        </w:r>
                        <w:r>
                          <w:rPr>
                            <w:color w:val="535353"/>
                            <w:sz w:val="25"/>
                          </w:rPr>
                          <w:t xml:space="preserve">n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C</w:t>
                        </w:r>
                        <w:r>
                          <w:rPr>
                            <w:color w:val="535353"/>
                            <w:sz w:val="25"/>
                          </w:rPr>
                          <w:t xml:space="preserve">ivil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Wa</w:t>
                        </w:r>
                        <w:r>
                          <w:rPr>
                            <w:color w:val="535353"/>
                            <w:sz w:val="25"/>
                          </w:rPr>
                          <w:t>r</w:t>
                        </w:r>
                      </w:p>
                      <w:p w:rsidR="009F0D76" w:rsidRDefault="00BA5C19">
                        <w:pPr>
                          <w:spacing w:before="207" w:line="208" w:lineRule="auto"/>
                          <w:ind w:left="510" w:right="845" w:hanging="511"/>
                          <w:rPr>
                            <w:rFonts w:ascii="Verdana" w:hAnsi="Verdana"/>
                            <w:sz w:val="24"/>
                          </w:rPr>
                        </w:pPr>
                        <w:r>
                          <w:rPr>
                            <w:rFonts w:ascii="Century Gothic" w:hAnsi="Century Gothic"/>
                            <w:color w:val="535353"/>
                            <w:position w:val="-7"/>
                            <w:sz w:val="32"/>
                          </w:rPr>
                          <w:t>5.)</w:t>
                        </w:r>
                        <w:r>
                          <w:rPr>
                            <w:rFonts w:ascii="Century Gothic" w:hAnsi="Century Gothic"/>
                            <w:color w:val="535353"/>
                            <w:spacing w:val="-47"/>
                            <w:position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5"/>
                          </w:rPr>
                          <w:t>x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mpl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5"/>
                          </w:rPr>
                          <w:t>s</w:t>
                        </w:r>
                        <w:r>
                          <w:rPr>
                            <w:color w:val="535353"/>
                            <w:spacing w:val="-36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o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f</w:t>
                        </w:r>
                        <w:r>
                          <w:rPr>
                            <w:rFonts w:ascii="Verdana" w:hAnsi="Verdana"/>
                            <w:color w:val="535353"/>
                            <w:spacing w:val="-4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5"/>
                          </w:rPr>
                          <w:t>v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5"/>
                          </w:rPr>
                          <w:t>ry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da</w:t>
                        </w:r>
                        <w:r>
                          <w:rPr>
                            <w:color w:val="535353"/>
                            <w:sz w:val="25"/>
                          </w:rPr>
                          <w:t>y</w:t>
                        </w:r>
                        <w:r>
                          <w:rPr>
                            <w:color w:val="535353"/>
                            <w:spacing w:val="-37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color w:val="535353"/>
                            <w:sz w:val="25"/>
                          </w:rPr>
                          <w:t>is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c</w:t>
                        </w:r>
                        <w:r>
                          <w:rPr>
                            <w:color w:val="535353"/>
                            <w:sz w:val="25"/>
                          </w:rPr>
                          <w:t>rimin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tion:</w:t>
                        </w:r>
                        <w:r>
                          <w:rPr>
                            <w:color w:val="535353"/>
                            <w:spacing w:val="-35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eg</w:t>
                        </w:r>
                        <w:r>
                          <w:rPr>
                            <w:color w:val="535353"/>
                            <w:sz w:val="24"/>
                          </w:rPr>
                          <w:t>.)</w:t>
                        </w:r>
                        <w:r>
                          <w:rPr>
                            <w:color w:val="535353"/>
                            <w:spacing w:val="-3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CV</w:t>
                        </w:r>
                        <w:r>
                          <w:rPr>
                            <w:rFonts w:ascii="Verdana" w:hAnsi="Verdana"/>
                            <w:color w:val="535353"/>
                            <w:spacing w:val="-4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r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spons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s</w:t>
                        </w:r>
                        <w:r>
                          <w:rPr>
                            <w:color w:val="535353"/>
                            <w:spacing w:val="-3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pacing w:val="-3"/>
                            <w:sz w:val="24"/>
                          </w:rPr>
                          <w:t xml:space="preserve">with </w:t>
                        </w:r>
                        <w:r>
                          <w:rPr>
                            <w:color w:val="535353"/>
                            <w:sz w:val="24"/>
                          </w:rPr>
                          <w:t>‘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b</w:t>
                        </w:r>
                        <w:r>
                          <w:rPr>
                            <w:color w:val="535353"/>
                            <w:sz w:val="24"/>
                          </w:rPr>
                          <w:t>l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ac</w:t>
                        </w:r>
                        <w:r>
                          <w:rPr>
                            <w:color w:val="535353"/>
                            <w:sz w:val="24"/>
                          </w:rPr>
                          <w:t>k’ soun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color w:val="535353"/>
                            <w:sz w:val="24"/>
                          </w:rPr>
                          <w:t>in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 xml:space="preserve">g </w:t>
                        </w:r>
                        <w:r>
                          <w:rPr>
                            <w:color w:val="535353"/>
                            <w:sz w:val="24"/>
                          </w:rPr>
                          <w:t>n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m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 xml:space="preserve">s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be</w:t>
                        </w:r>
                        <w:r>
                          <w:rPr>
                            <w:color w:val="535353"/>
                            <w:sz w:val="24"/>
                          </w:rPr>
                          <w:t>in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 xml:space="preserve">g </w:t>
                        </w:r>
                        <w:r>
                          <w:rPr>
                            <w:color w:val="535353"/>
                            <w:sz w:val="24"/>
                          </w:rPr>
                          <w:t>l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ss lik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 xml:space="preserve">ly to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be c</w:t>
                        </w:r>
                        <w:r>
                          <w:rPr>
                            <w:color w:val="535353"/>
                            <w:sz w:val="24"/>
                          </w:rPr>
                          <w:t>ont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ac</w:t>
                        </w:r>
                        <w:r>
                          <w:rPr>
                            <w:color w:val="535353"/>
                            <w:sz w:val="24"/>
                          </w:rPr>
                          <w:t>t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ed</w:t>
                        </w:r>
                        <w:r>
                          <w:rPr>
                            <w:color w:val="535353"/>
                            <w:sz w:val="24"/>
                          </w:rPr>
                          <w:t xml:space="preserve">,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fa</w:t>
                        </w:r>
                        <w:r>
                          <w:rPr>
                            <w:color w:val="535353"/>
                            <w:sz w:val="24"/>
                          </w:rPr>
                          <w:t>shion</w:t>
                        </w:r>
                        <w:r>
                          <w:rPr>
                            <w:color w:val="535353"/>
                            <w:spacing w:val="-4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in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color w:val="535353"/>
                            <w:sz w:val="24"/>
                          </w:rPr>
                          <w:t>ustri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>s</w:t>
                        </w:r>
                        <w:r>
                          <w:rPr>
                            <w:color w:val="535353"/>
                            <w:spacing w:val="-4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prioritisin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g</w:t>
                        </w:r>
                        <w:r>
                          <w:rPr>
                            <w:rFonts w:ascii="Verdana" w:hAnsi="Verdana"/>
                            <w:color w:val="535353"/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whit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rFonts w:ascii="Verdana" w:hAnsi="Verdana"/>
                            <w:color w:val="535353"/>
                            <w:spacing w:val="-5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bea</w:t>
                        </w:r>
                        <w:r>
                          <w:rPr>
                            <w:color w:val="535353"/>
                            <w:sz w:val="24"/>
                          </w:rPr>
                          <w:t>uty,</w:t>
                        </w:r>
                        <w:r>
                          <w:rPr>
                            <w:color w:val="535353"/>
                            <w:spacing w:val="-4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color w:val="535353"/>
                            <w:sz w:val="24"/>
                          </w:rPr>
                          <w:t>isproportion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t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 xml:space="preserve">e </w:t>
                        </w:r>
                        <w:r>
                          <w:rPr>
                            <w:color w:val="535353"/>
                            <w:sz w:val="24"/>
                          </w:rPr>
                          <w:t xml:space="preserve">stop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4"/>
                          </w:rPr>
                          <w:t>n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 xml:space="preserve">d </w:t>
                        </w:r>
                        <w:r>
                          <w:rPr>
                            <w:color w:val="535353"/>
                            <w:sz w:val="24"/>
                          </w:rPr>
                          <w:t>s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ea</w:t>
                        </w:r>
                        <w:r>
                          <w:rPr>
                            <w:color w:val="535353"/>
                            <w:sz w:val="24"/>
                          </w:rPr>
                          <w:t>r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c</w:t>
                        </w:r>
                        <w:r>
                          <w:rPr>
                            <w:color w:val="535353"/>
                            <w:sz w:val="24"/>
                          </w:rPr>
                          <w:t>h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4"/>
                          </w:rPr>
                          <w:t xml:space="preserve">s 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b</w:t>
                        </w:r>
                        <w:r>
                          <w:rPr>
                            <w:color w:val="535353"/>
                            <w:sz w:val="24"/>
                          </w:rPr>
                          <w:t>y th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rFonts w:ascii="Verdana" w:hAnsi="Verdana"/>
                            <w:color w:val="535353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4"/>
                          </w:rPr>
                          <w:t>poli</w:t>
                        </w:r>
                        <w:r>
                          <w:rPr>
                            <w:rFonts w:ascii="Verdana" w:hAnsi="Verdana"/>
                            <w:color w:val="535353"/>
                            <w:sz w:val="24"/>
                          </w:rPr>
                          <w:t>ce</w:t>
                        </w:r>
                      </w:p>
                      <w:p w:rsidR="009F0D76" w:rsidRDefault="009F0D76">
                        <w:pPr>
                          <w:spacing w:before="11"/>
                          <w:rPr>
                            <w:rFonts w:ascii="Verdana"/>
                            <w:sz w:val="18"/>
                          </w:rPr>
                        </w:pPr>
                      </w:p>
                      <w:p w:rsidR="009F0D76" w:rsidRDefault="00BA5C19">
                        <w:pPr>
                          <w:rPr>
                            <w:sz w:val="25"/>
                          </w:rPr>
                        </w:pPr>
                        <w:r>
                          <w:rPr>
                            <w:rFonts w:ascii="Century Gothic"/>
                            <w:color w:val="535353"/>
                            <w:position w:val="-3"/>
                            <w:sz w:val="32"/>
                          </w:rPr>
                          <w:t xml:space="preserve">6.)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G</w:t>
                        </w:r>
                        <w:r>
                          <w:rPr>
                            <w:color w:val="535353"/>
                            <w:sz w:val="25"/>
                          </w:rPr>
                          <w:t>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5"/>
                          </w:rPr>
                          <w:t>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fe</w:t>
                        </w:r>
                        <w:r>
                          <w:rPr>
                            <w:color w:val="535353"/>
                            <w:sz w:val="25"/>
                          </w:rPr>
                          <w:t xml:space="preserve">ll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T</w:t>
                        </w:r>
                        <w:r>
                          <w:rPr>
                            <w:color w:val="535353"/>
                            <w:sz w:val="25"/>
                          </w:rPr>
                          <w:t>ow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5"/>
                          </w:rPr>
                          <w:t xml:space="preserve">r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I</w:t>
                        </w:r>
                        <w:r>
                          <w:rPr>
                            <w:color w:val="535353"/>
                            <w:sz w:val="25"/>
                          </w:rPr>
                          <w:t>nquiry</w:t>
                        </w:r>
                      </w:p>
                      <w:p w:rsidR="009F0D76" w:rsidRDefault="00BA5C19">
                        <w:pPr>
                          <w:spacing w:before="232" w:line="420" w:lineRule="exact"/>
                          <w:rPr>
                            <w:sz w:val="25"/>
                          </w:rPr>
                        </w:pPr>
                        <w:r>
                          <w:rPr>
                            <w:rFonts w:ascii="Century Gothic"/>
                            <w:color w:val="535353"/>
                            <w:position w:val="-7"/>
                            <w:sz w:val="32"/>
                          </w:rPr>
                          <w:t>7.)</w:t>
                        </w:r>
                        <w:r>
                          <w:rPr>
                            <w:rFonts w:ascii="Century Gothic"/>
                            <w:color w:val="535353"/>
                            <w:spacing w:val="-1"/>
                            <w:position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T</w:t>
                        </w:r>
                        <w:r>
                          <w:rPr>
                            <w:color w:val="535353"/>
                            <w:sz w:val="25"/>
                          </w:rPr>
                          <w:t>h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rFonts w:ascii="Verdana"/>
                            <w:color w:val="535353"/>
                            <w:spacing w:val="-2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rol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rFonts w:ascii="Verdana"/>
                            <w:color w:val="535353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o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f</w:t>
                        </w:r>
                        <w:r>
                          <w:rPr>
                            <w:rFonts w:ascii="Verdana"/>
                            <w:color w:val="535353"/>
                            <w:spacing w:val="-2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B</w:t>
                        </w:r>
                        <w:r>
                          <w:rPr>
                            <w:color w:val="535353"/>
                            <w:sz w:val="25"/>
                          </w:rPr>
                          <w:t>l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ac</w:t>
                        </w:r>
                        <w:r>
                          <w:rPr>
                            <w:color w:val="535353"/>
                            <w:sz w:val="25"/>
                          </w:rPr>
                          <w:t>k</w:t>
                        </w:r>
                        <w:r>
                          <w:rPr>
                            <w:color w:val="535353"/>
                            <w:spacing w:val="-18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sol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color w:val="535353"/>
                            <w:sz w:val="25"/>
                          </w:rPr>
                          <w:t>i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5"/>
                          </w:rPr>
                          <w:t>rs</w:t>
                        </w:r>
                        <w:r>
                          <w:rPr>
                            <w:color w:val="535353"/>
                            <w:spacing w:val="-17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in</w:t>
                        </w:r>
                        <w:r>
                          <w:rPr>
                            <w:color w:val="535353"/>
                            <w:spacing w:val="-18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WWI</w:t>
                        </w:r>
                        <w:r>
                          <w:rPr>
                            <w:rFonts w:ascii="Verdana"/>
                            <w:color w:val="535353"/>
                            <w:spacing w:val="-2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n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d</w:t>
                        </w:r>
                        <w:r>
                          <w:rPr>
                            <w:rFonts w:ascii="Verdana"/>
                            <w:color w:val="535353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WWII</w:t>
                        </w:r>
                        <w:r>
                          <w:rPr>
                            <w:rFonts w:ascii="Verdana"/>
                            <w:color w:val="535353"/>
                            <w:spacing w:val="-2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&amp;</w:t>
                        </w:r>
                        <w:r>
                          <w:rPr>
                            <w:color w:val="535353"/>
                            <w:spacing w:val="-18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tr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ea</w:t>
                        </w:r>
                        <w:r>
                          <w:rPr>
                            <w:color w:val="535353"/>
                            <w:sz w:val="25"/>
                          </w:rPr>
                          <w:t>tm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e</w:t>
                        </w:r>
                        <w:r>
                          <w:rPr>
                            <w:color w:val="535353"/>
                            <w:sz w:val="25"/>
                          </w:rPr>
                          <w:t>nt</w:t>
                        </w:r>
                        <w:r>
                          <w:rPr>
                            <w:color w:val="535353"/>
                            <w:spacing w:val="-17"/>
                            <w:sz w:val="25"/>
                          </w:rPr>
                          <w:t xml:space="preserve"> </w:t>
                        </w:r>
                        <w:r>
                          <w:rPr>
                            <w:color w:val="535353"/>
                            <w:sz w:val="25"/>
                          </w:rPr>
                          <w:t>post-w</w:t>
                        </w:r>
                        <w:r>
                          <w:rPr>
                            <w:rFonts w:ascii="Verdana"/>
                            <w:color w:val="535353"/>
                            <w:sz w:val="24"/>
                          </w:rPr>
                          <w:t>a</w:t>
                        </w:r>
                        <w:r>
                          <w:rPr>
                            <w:color w:val="535353"/>
                            <w:sz w:val="25"/>
                          </w:rPr>
                          <w:t>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25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rFonts w:ascii="Verdana" w:hAnsi="Verdana"/>
          <w:color w:val="535353"/>
        </w:rPr>
        <w:t>be</w:t>
      </w:r>
      <w:r>
        <w:rPr>
          <w:color w:val="535353"/>
        </w:rPr>
        <w:t>tt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un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rst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color w:val="535353"/>
        </w:rPr>
        <w:t>topi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s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yours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33"/>
        </w:rPr>
        <w:t xml:space="preserve"> </w:t>
      </w:r>
      <w:r>
        <w:rPr>
          <w:rFonts w:ascii="Verdana" w:hAnsi="Verdana"/>
          <w:color w:val="535353"/>
        </w:rPr>
        <w:t>bef</w:t>
      </w:r>
      <w:r>
        <w:rPr>
          <w:color w:val="535353"/>
        </w:rPr>
        <w:t>or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ppro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hin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 xml:space="preserve">your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n,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’v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0"/>
        </w:rPr>
        <w:t xml:space="preserve"> </w:t>
      </w:r>
      <w:r>
        <w:rPr>
          <w:color w:val="535353"/>
        </w:rPr>
        <w:t>link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2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20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ge</w:t>
      </w:r>
      <w:r>
        <w:rPr>
          <w:rFonts w:ascii="Verdana" w:hAnsi="Verdana"/>
          <w:color w:val="535353"/>
          <w:spacing w:val="-20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20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lp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ul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sour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>s</w:t>
      </w:r>
      <w:r>
        <w:rPr>
          <w:color w:val="535353"/>
          <w:spacing w:val="-1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0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0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color w:val="535353"/>
        </w:rPr>
        <w:t>this</w:t>
      </w:r>
      <w:r>
        <w:rPr>
          <w:color w:val="535353"/>
          <w:spacing w:val="-12"/>
        </w:rPr>
        <w:t xml:space="preserve"> 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ui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.</w:t>
      </w:r>
    </w:p>
    <w:p w:rsidR="009F0D76" w:rsidRDefault="009F0D76">
      <w:pPr>
        <w:pStyle w:val="BodyText"/>
        <w:spacing w:before="7"/>
        <w:rPr>
          <w:sz w:val="31"/>
        </w:rPr>
      </w:pPr>
    </w:p>
    <w:p w:rsidR="009F0D76" w:rsidRDefault="00BA5C19">
      <w:pPr>
        <w:pStyle w:val="Heading1"/>
        <w:spacing w:line="343" w:lineRule="auto"/>
        <w:ind w:left="1032" w:right="1025"/>
        <w:jc w:val="center"/>
        <w:rPr>
          <w:rFonts w:ascii="Tahoma"/>
        </w:rPr>
      </w:pPr>
      <w:r>
        <w:rPr>
          <w:color w:val="204D67"/>
          <w:w w:val="160"/>
        </w:rPr>
        <w:t xml:space="preserve">How do i open a </w:t>
      </w:r>
      <w:r>
        <w:rPr>
          <w:color w:val="204D67"/>
          <w:spacing w:val="-1"/>
          <w:w w:val="145"/>
        </w:rPr>
        <w:t>c</w:t>
      </w:r>
      <w:r>
        <w:rPr>
          <w:color w:val="204D67"/>
          <w:spacing w:val="-1"/>
          <w:w w:val="184"/>
        </w:rPr>
        <w:t>o</w:t>
      </w:r>
      <w:r>
        <w:rPr>
          <w:color w:val="204D67"/>
          <w:spacing w:val="-1"/>
          <w:w w:val="152"/>
        </w:rPr>
        <w:t>n</w:t>
      </w:r>
      <w:r>
        <w:rPr>
          <w:color w:val="204D67"/>
          <w:spacing w:val="-1"/>
          <w:w w:val="153"/>
        </w:rPr>
        <w:t>v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222"/>
        </w:rPr>
        <w:t>r</w:t>
      </w:r>
      <w:r>
        <w:rPr>
          <w:color w:val="204D67"/>
          <w:spacing w:val="-1"/>
          <w:w w:val="127"/>
        </w:rPr>
        <w:t>s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237"/>
        </w:rPr>
        <w:t>t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184"/>
        </w:rPr>
        <w:t>o</w:t>
      </w:r>
      <w:r>
        <w:rPr>
          <w:color w:val="204D67"/>
          <w:w w:val="152"/>
        </w:rPr>
        <w:t>n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52"/>
        </w:rPr>
        <w:t>w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237"/>
        </w:rPr>
        <w:t>t</w:t>
      </w:r>
      <w:r>
        <w:rPr>
          <w:color w:val="204D67"/>
          <w:w w:val="143"/>
        </w:rPr>
        <w:t>h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45"/>
        </w:rPr>
        <w:t>c</w:t>
      </w:r>
      <w:r>
        <w:rPr>
          <w:color w:val="204D67"/>
          <w:spacing w:val="-1"/>
          <w:w w:val="143"/>
        </w:rPr>
        <w:t>h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268"/>
        </w:rPr>
        <w:t>l</w:t>
      </w:r>
      <w:r>
        <w:rPr>
          <w:color w:val="204D67"/>
          <w:spacing w:val="-1"/>
          <w:w w:val="152"/>
        </w:rPr>
        <w:t>d</w:t>
      </w:r>
      <w:r>
        <w:rPr>
          <w:color w:val="204D67"/>
          <w:spacing w:val="-1"/>
          <w:w w:val="222"/>
        </w:rPr>
        <w:t>r</w:t>
      </w:r>
      <w:r>
        <w:rPr>
          <w:color w:val="204D67"/>
          <w:spacing w:val="-1"/>
          <w:w w:val="109"/>
        </w:rPr>
        <w:t>e</w:t>
      </w:r>
      <w:r>
        <w:rPr>
          <w:color w:val="204D67"/>
          <w:w w:val="152"/>
        </w:rPr>
        <w:t xml:space="preserve">n </w:t>
      </w:r>
      <w:r>
        <w:rPr>
          <w:color w:val="204D67"/>
          <w:spacing w:val="-1"/>
          <w:w w:val="184"/>
        </w:rPr>
        <w:t>o</w:t>
      </w:r>
      <w:r>
        <w:rPr>
          <w:color w:val="204D67"/>
          <w:w w:val="152"/>
        </w:rPr>
        <w:t>n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222"/>
        </w:rPr>
        <w:t>r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145"/>
        </w:rPr>
        <w:t>c</w:t>
      </w:r>
      <w:r>
        <w:rPr>
          <w:color w:val="204D67"/>
          <w:w w:val="109"/>
        </w:rPr>
        <w:t>e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152"/>
        </w:rPr>
        <w:t>n</w:t>
      </w:r>
      <w:r>
        <w:rPr>
          <w:color w:val="204D67"/>
          <w:w w:val="152"/>
        </w:rPr>
        <w:t>d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222"/>
        </w:rPr>
        <w:t>r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145"/>
        </w:rPr>
        <w:t>c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127"/>
        </w:rPr>
        <w:t>s</w:t>
      </w:r>
      <w:r>
        <w:rPr>
          <w:color w:val="204D67"/>
          <w:spacing w:val="-1"/>
          <w:w w:val="118"/>
        </w:rPr>
        <w:t>m</w:t>
      </w:r>
      <w:r>
        <w:rPr>
          <w:rFonts w:ascii="Tahoma"/>
          <w:color w:val="204D67"/>
          <w:w w:val="122"/>
        </w:rPr>
        <w:t>?</w:t>
      </w:r>
    </w:p>
    <w:p w:rsidR="009F0D76" w:rsidRDefault="00BA5C19">
      <w:pPr>
        <w:pStyle w:val="BodyText"/>
        <w:spacing w:before="185" w:line="216" w:lineRule="auto"/>
        <w:ind w:left="1141" w:right="794"/>
        <w:jc w:val="both"/>
      </w:pPr>
      <w:r>
        <w:rPr>
          <w:rFonts w:ascii="Verdana" w:hAns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som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2"/>
        </w:rPr>
        <w:t xml:space="preserve"> </w:t>
      </w:r>
      <w:r>
        <w:rPr>
          <w:rFonts w:ascii="Verdana" w:hAnsi="Verdana"/>
          <w:color w:val="535353"/>
        </w:rPr>
        <w:t>fa</w:t>
      </w:r>
      <w:r>
        <w:rPr>
          <w:color w:val="535353"/>
        </w:rPr>
        <w:t>mili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s,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rti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ul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rly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whit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1"/>
        </w:rPr>
        <w:t xml:space="preserve"> </w:t>
      </w:r>
      <w:r>
        <w:rPr>
          <w:color w:val="535353"/>
        </w:rPr>
        <w:t>or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non-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opl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1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41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olour,</w:t>
      </w:r>
      <w:r>
        <w:rPr>
          <w:color w:val="535353"/>
          <w:spacing w:val="-33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is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ussions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ace 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5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qu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lity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fee</w:t>
      </w:r>
      <w:r>
        <w:rPr>
          <w:color w:val="535353"/>
        </w:rPr>
        <w:t>l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lik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4"/>
        </w:rPr>
        <w:t xml:space="preserve"> </w:t>
      </w:r>
      <w:r>
        <w:rPr>
          <w:rFonts w:ascii="Verdana" w:hAnsi="Verdana"/>
          <w:color w:val="535353"/>
        </w:rPr>
        <w:t>fa</w:t>
      </w:r>
      <w:r>
        <w:rPr>
          <w:color w:val="535353"/>
        </w:rPr>
        <w:t>irly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w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rritory.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I</w:t>
      </w:r>
      <w:r>
        <w:rPr>
          <w:color w:val="535353"/>
        </w:rPr>
        <w:t>t</w:t>
      </w:r>
      <w:r>
        <w:rPr>
          <w:color w:val="535353"/>
          <w:spacing w:val="-17"/>
        </w:rPr>
        <w:t xml:space="preserve">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be</w:t>
      </w:r>
      <w:r>
        <w:rPr>
          <w:rFonts w:ascii="Verdana" w:hAnsi="Verdana"/>
          <w:color w:val="535353"/>
          <w:spacing w:val="-24"/>
        </w:rPr>
        <w:t xml:space="preserve"> 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sy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ge</w:t>
      </w:r>
      <w:r>
        <w:rPr>
          <w:color w:val="535353"/>
        </w:rPr>
        <w:t>t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us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24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not thinkin</w:t>
      </w:r>
      <w:r>
        <w:rPr>
          <w:rFonts w:ascii="Verdana" w:hAnsi="Verdana"/>
          <w:color w:val="535353"/>
        </w:rPr>
        <w:t>g ab</w:t>
      </w:r>
      <w:r>
        <w:rPr>
          <w:color w:val="535353"/>
        </w:rPr>
        <w:t>out 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 i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ntity i</w:t>
      </w:r>
      <w:r>
        <w:rPr>
          <w:rFonts w:ascii="Verdana" w:hAnsi="Verdana"/>
          <w:color w:val="535353"/>
        </w:rPr>
        <w:t xml:space="preserve">f </w:t>
      </w:r>
      <w:r>
        <w:rPr>
          <w:color w:val="535353"/>
        </w:rPr>
        <w:t xml:space="preserve">it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sn’t 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rson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lly imp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t us n</w:t>
      </w:r>
      <w:r>
        <w:rPr>
          <w:rFonts w:ascii="Verdana" w:hAnsi="Verdana"/>
          <w:color w:val="535353"/>
        </w:rPr>
        <w:t>ega</w:t>
      </w:r>
      <w:r>
        <w:rPr>
          <w:color w:val="535353"/>
        </w:rPr>
        <w:t>tiv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ly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urin</w:t>
      </w:r>
      <w:r>
        <w:rPr>
          <w:rFonts w:ascii="Verdana" w:hAnsi="Verdana"/>
          <w:color w:val="535353"/>
        </w:rPr>
        <w:t>g 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ry</w:t>
      </w:r>
      <w:r>
        <w:rPr>
          <w:rFonts w:ascii="Verdana" w:hAnsi="Verdana"/>
          <w:color w:val="535353"/>
        </w:rPr>
        <w:t>da</w:t>
      </w:r>
      <w:r>
        <w:rPr>
          <w:color w:val="535353"/>
        </w:rPr>
        <w:t>y</w:t>
      </w:r>
      <w:r>
        <w:rPr>
          <w:color w:val="535353"/>
          <w:spacing w:val="1"/>
        </w:rPr>
        <w:t xml:space="preserve"> </w:t>
      </w:r>
      <w:r>
        <w:rPr>
          <w:color w:val="535353"/>
        </w:rPr>
        <w:t>li</w:t>
      </w:r>
      <w:r>
        <w:rPr>
          <w:rFonts w:ascii="Verdana" w:hAnsi="Verdana"/>
          <w:color w:val="535353"/>
        </w:rPr>
        <w:t>fe</w:t>
      </w:r>
      <w:r>
        <w:rPr>
          <w:color w:val="535353"/>
        </w:rPr>
        <w:t>.</w:t>
      </w:r>
    </w:p>
    <w:p w:rsidR="009F0D76" w:rsidRDefault="00BA5C19">
      <w:pPr>
        <w:pStyle w:val="Heading2"/>
        <w:spacing w:before="19"/>
        <w:ind w:right="343"/>
      </w:pPr>
      <w:r>
        <w:rPr>
          <w:color w:val="535353"/>
        </w:rPr>
        <w:t>6.)</w:t>
      </w:r>
    </w:p>
    <w:p w:rsidR="009F0D76" w:rsidRDefault="009F0D76">
      <w:pPr>
        <w:sectPr w:rsidR="009F0D76">
          <w:pgSz w:w="11910" w:h="16850"/>
          <w:pgMar w:top="0" w:right="0" w:bottom="0" w:left="0" w:header="720" w:footer="720" w:gutter="0"/>
          <w:cols w:space="720"/>
        </w:sectPr>
      </w:pPr>
    </w:p>
    <w:p w:rsidR="009F0D76" w:rsidRDefault="00BA5C19">
      <w:pPr>
        <w:pStyle w:val="BodyText"/>
        <w:spacing w:before="1"/>
        <w:rPr>
          <w:rFonts w:ascii="Century Gothic"/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10259060</wp:posOffset>
                </wp:positionV>
                <wp:extent cx="7562850" cy="437515"/>
                <wp:effectExtent l="0" t="0" r="0" b="0"/>
                <wp:wrapNone/>
                <wp:docPr id="186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43751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16C6DC" id="Rectangle 170" o:spid="_x0000_s1026" style="position:absolute;margin-left:0;margin-top:807.8pt;width:595.5pt;height:34.45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" fillcolor="#fff9f1" stroked="f">
                <w10:wrap anchorx="page" anchory="page"/>
              </v:rect>
            </w:pict>
          </mc:Fallback>
        </mc:AlternateContent>
      </w:r>
    </w:p>
    <w:p w:rsidR="009F0D76" w:rsidRDefault="00BA5C19">
      <w:pPr>
        <w:tabs>
          <w:tab w:val="left" w:pos="6587"/>
        </w:tabs>
        <w:spacing w:before="33"/>
        <w:ind w:left="285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763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-103505</wp:posOffset>
                </wp:positionV>
                <wp:extent cx="7562850" cy="8115935"/>
                <wp:effectExtent l="0" t="0" r="0" b="0"/>
                <wp:wrapNone/>
                <wp:docPr id="185" name="Rectangl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811593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86EF11" id="Rectangle 169" o:spid="_x0000_s1026" style="position:absolute;margin-left:0;margin-top:-8.15pt;width:595.5pt;height:639.05pt;z-index:-162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" fillcolor="#fff9f1" stroked="f">
                <w10:wrap anchorx="page"/>
              </v:rect>
            </w:pict>
          </mc:Fallback>
        </mc:AlternateContent>
      </w:r>
      <w:r>
        <w:rPr>
          <w:rFonts w:ascii="Verdana"/>
          <w:color w:val="535353"/>
          <w:sz w:val="20"/>
        </w:rPr>
        <w:t>A</w:t>
      </w:r>
      <w:r>
        <w:rPr>
          <w:rFonts w:ascii="Verdana"/>
          <w:color w:val="535353"/>
          <w:spacing w:val="-29"/>
          <w:sz w:val="20"/>
        </w:rPr>
        <w:t xml:space="preserve"> </w:t>
      </w:r>
      <w:r>
        <w:rPr>
          <w:color w:val="535353"/>
          <w:sz w:val="20"/>
        </w:rPr>
        <w:t>p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r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nt's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g</w:t>
      </w:r>
      <w:r>
        <w:rPr>
          <w:color w:val="535353"/>
          <w:sz w:val="20"/>
        </w:rPr>
        <w:t>ui</w:t>
      </w:r>
      <w:r>
        <w:rPr>
          <w:rFonts w:ascii="Verdana"/>
          <w:color w:val="535353"/>
          <w:sz w:val="20"/>
        </w:rPr>
        <w:t>de</w:t>
      </w:r>
      <w:r>
        <w:rPr>
          <w:rFonts w:ascii="Verdana"/>
          <w:color w:val="535353"/>
          <w:spacing w:val="-28"/>
          <w:sz w:val="20"/>
        </w:rPr>
        <w:t xml:space="preserve"> </w:t>
      </w:r>
      <w:r>
        <w:rPr>
          <w:color w:val="535353"/>
          <w:sz w:val="20"/>
        </w:rPr>
        <w:t>to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B</w:t>
      </w:r>
      <w:r>
        <w:rPr>
          <w:color w:val="535353"/>
          <w:sz w:val="20"/>
        </w:rPr>
        <w:t>l</w:t>
      </w:r>
      <w:r>
        <w:rPr>
          <w:rFonts w:ascii="Verdana"/>
          <w:color w:val="535353"/>
          <w:sz w:val="20"/>
        </w:rPr>
        <w:t>ac</w:t>
      </w:r>
      <w:r>
        <w:rPr>
          <w:color w:val="535353"/>
          <w:sz w:val="20"/>
        </w:rPr>
        <w:t>k</w:t>
      </w:r>
      <w:r>
        <w:rPr>
          <w:color w:val="535353"/>
          <w:spacing w:val="-22"/>
          <w:sz w:val="20"/>
        </w:rPr>
        <w:t xml:space="preserve"> </w:t>
      </w:r>
      <w:r>
        <w:rPr>
          <w:rFonts w:ascii="Verdana"/>
          <w:color w:val="535353"/>
          <w:sz w:val="20"/>
        </w:rPr>
        <w:t>L</w:t>
      </w:r>
      <w:r>
        <w:rPr>
          <w:color w:val="535353"/>
          <w:sz w:val="20"/>
        </w:rPr>
        <w:t>iv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Ma</w:t>
      </w:r>
      <w:r>
        <w:rPr>
          <w:color w:val="535353"/>
          <w:sz w:val="20"/>
        </w:rPr>
        <w:t>tt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r</w:t>
      </w:r>
      <w:r>
        <w:rPr>
          <w:color w:val="535353"/>
          <w:sz w:val="20"/>
        </w:rPr>
        <w:tab/>
      </w:r>
      <w:r>
        <w:rPr>
          <w:rFonts w:ascii="Verdana"/>
          <w:color w:val="535353"/>
          <w:sz w:val="20"/>
        </w:rPr>
        <w:t>H</w:t>
      </w:r>
      <w:r>
        <w:rPr>
          <w:color w:val="535353"/>
          <w:sz w:val="20"/>
        </w:rPr>
        <w:t>ow</w:t>
      </w:r>
      <w:r>
        <w:rPr>
          <w:color w:val="535353"/>
          <w:spacing w:val="-11"/>
          <w:sz w:val="20"/>
        </w:rPr>
        <w:t xml:space="preserve"> </w:t>
      </w:r>
      <w:r>
        <w:rPr>
          <w:rFonts w:ascii="Verdana"/>
          <w:color w:val="535353"/>
          <w:sz w:val="20"/>
        </w:rPr>
        <w:t>d</w:t>
      </w:r>
      <w:r>
        <w:rPr>
          <w:color w:val="535353"/>
          <w:sz w:val="20"/>
        </w:rPr>
        <w:t>o</w:t>
      </w:r>
      <w:r>
        <w:rPr>
          <w:color w:val="535353"/>
          <w:spacing w:val="-11"/>
          <w:sz w:val="20"/>
        </w:rPr>
        <w:t xml:space="preserve"> </w:t>
      </w:r>
      <w:r>
        <w:rPr>
          <w:rFonts w:ascii="Verdana"/>
          <w:color w:val="535353"/>
          <w:sz w:val="20"/>
        </w:rPr>
        <w:t>I</w:t>
      </w:r>
      <w:r>
        <w:rPr>
          <w:rFonts w:ascii="Verdana"/>
          <w:color w:val="535353"/>
          <w:spacing w:val="35"/>
          <w:sz w:val="20"/>
        </w:rPr>
        <w:t xml:space="preserve"> </w:t>
      </w:r>
      <w:r>
        <w:rPr>
          <w:color w:val="535353"/>
          <w:sz w:val="20"/>
        </w:rPr>
        <w:t>op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n</w:t>
      </w:r>
      <w:r>
        <w:rPr>
          <w:color w:val="535353"/>
          <w:spacing w:val="-12"/>
          <w:sz w:val="20"/>
        </w:rPr>
        <w:t xml:space="preserve"> </w:t>
      </w:r>
      <w:r>
        <w:rPr>
          <w:rFonts w:ascii="Verdana"/>
          <w:color w:val="535353"/>
          <w:sz w:val="20"/>
        </w:rPr>
        <w:t>a</w:t>
      </w:r>
      <w:r>
        <w:rPr>
          <w:rFonts w:ascii="Verdana"/>
          <w:color w:val="535353"/>
          <w:spacing w:val="-18"/>
          <w:sz w:val="20"/>
        </w:rPr>
        <w:t xml:space="preserve"> </w:t>
      </w:r>
      <w:r>
        <w:rPr>
          <w:rFonts w:ascii="Verdana"/>
          <w:color w:val="535353"/>
          <w:sz w:val="20"/>
        </w:rPr>
        <w:t>c</w:t>
      </w:r>
      <w:r>
        <w:rPr>
          <w:color w:val="535353"/>
          <w:sz w:val="20"/>
        </w:rPr>
        <w:t>onv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rs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tion</w:t>
      </w:r>
      <w:r>
        <w:rPr>
          <w:color w:val="535353"/>
          <w:spacing w:val="-11"/>
          <w:sz w:val="20"/>
        </w:rPr>
        <w:t xml:space="preserve"> </w:t>
      </w:r>
      <w:r>
        <w:rPr>
          <w:color w:val="535353"/>
          <w:sz w:val="20"/>
        </w:rPr>
        <w:t>on</w:t>
      </w:r>
      <w:r>
        <w:rPr>
          <w:color w:val="535353"/>
          <w:spacing w:val="-11"/>
          <w:sz w:val="20"/>
        </w:rPr>
        <w:t xml:space="preserve"> </w:t>
      </w:r>
      <w:r>
        <w:rPr>
          <w:color w:val="535353"/>
          <w:sz w:val="20"/>
        </w:rPr>
        <w:t>r</w:t>
      </w:r>
      <w:r>
        <w:rPr>
          <w:rFonts w:ascii="Verdana"/>
          <w:color w:val="535353"/>
          <w:sz w:val="20"/>
        </w:rPr>
        <w:t>ace</w:t>
      </w:r>
      <w:r>
        <w:rPr>
          <w:rFonts w:ascii="Verdana"/>
          <w:color w:val="535353"/>
          <w:spacing w:val="-18"/>
          <w:sz w:val="20"/>
        </w:rPr>
        <w:t xml:space="preserve"> 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n</w:t>
      </w:r>
      <w:r>
        <w:rPr>
          <w:rFonts w:ascii="Verdana"/>
          <w:color w:val="535353"/>
          <w:sz w:val="20"/>
        </w:rPr>
        <w:t>d</w:t>
      </w:r>
      <w:r>
        <w:rPr>
          <w:rFonts w:ascii="Verdana"/>
          <w:color w:val="535353"/>
          <w:spacing w:val="-18"/>
          <w:sz w:val="20"/>
        </w:rPr>
        <w:t xml:space="preserve"> </w:t>
      </w:r>
      <w:r>
        <w:rPr>
          <w:color w:val="535353"/>
          <w:sz w:val="20"/>
        </w:rPr>
        <w:t>r</w:t>
      </w:r>
      <w:r>
        <w:rPr>
          <w:rFonts w:ascii="Verdana"/>
          <w:color w:val="535353"/>
          <w:sz w:val="20"/>
        </w:rPr>
        <w:t>ac</w:t>
      </w:r>
      <w:r>
        <w:rPr>
          <w:color w:val="535353"/>
          <w:sz w:val="20"/>
        </w:rPr>
        <w:t>ism?</w:t>
      </w:r>
    </w:p>
    <w:p w:rsidR="009F0D76" w:rsidRDefault="009F0D76">
      <w:pPr>
        <w:pStyle w:val="BodyText"/>
        <w:spacing w:before="7"/>
        <w:rPr>
          <w:sz w:val="17"/>
        </w:rPr>
      </w:pPr>
    </w:p>
    <w:p w:rsidR="009F0D76" w:rsidRDefault="00BA5C19">
      <w:pPr>
        <w:spacing w:before="49" w:line="206" w:lineRule="auto"/>
        <w:ind w:left="1086" w:right="850"/>
        <w:jc w:val="both"/>
        <w:rPr>
          <w:sz w:val="25"/>
        </w:rPr>
      </w:pPr>
      <w:r>
        <w:rPr>
          <w:rFonts w:ascii="Verdana"/>
          <w:color w:val="535353"/>
          <w:sz w:val="24"/>
        </w:rPr>
        <w:t>Rece</w:t>
      </w:r>
      <w:r>
        <w:rPr>
          <w:color w:val="535353"/>
          <w:sz w:val="25"/>
        </w:rPr>
        <w:t>nt</w:t>
      </w:r>
      <w:r>
        <w:rPr>
          <w:color w:val="535353"/>
          <w:spacing w:val="-50"/>
          <w:sz w:val="25"/>
        </w:rPr>
        <w:t xml:space="preserve"> 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v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nts</w:t>
      </w:r>
      <w:r>
        <w:rPr>
          <w:color w:val="535353"/>
          <w:spacing w:val="-49"/>
          <w:sz w:val="25"/>
        </w:rPr>
        <w:t xml:space="preserve"> </w:t>
      </w:r>
      <w:r>
        <w:rPr>
          <w:color w:val="535353"/>
          <w:sz w:val="25"/>
        </w:rPr>
        <w:t>h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v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54"/>
          <w:sz w:val="24"/>
        </w:rPr>
        <w:t xml:space="preserve"> </w:t>
      </w:r>
      <w:r>
        <w:rPr>
          <w:color w:val="535353"/>
          <w:sz w:val="25"/>
        </w:rPr>
        <w:t>un</w:t>
      </w:r>
      <w:r>
        <w:rPr>
          <w:rFonts w:ascii="Verdana"/>
          <w:color w:val="535353"/>
          <w:sz w:val="24"/>
        </w:rPr>
        <w:t>de</w:t>
      </w:r>
      <w:r>
        <w:rPr>
          <w:color w:val="535353"/>
          <w:sz w:val="25"/>
        </w:rPr>
        <w:t>rs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or</w:t>
      </w:r>
      <w:r>
        <w:rPr>
          <w:rFonts w:ascii="Verdana"/>
          <w:color w:val="535353"/>
          <w:sz w:val="24"/>
        </w:rPr>
        <w:t>ed</w:t>
      </w:r>
      <w:r>
        <w:rPr>
          <w:rFonts w:ascii="Verdana"/>
          <w:color w:val="535353"/>
          <w:spacing w:val="-54"/>
          <w:sz w:val="24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t</w:t>
      </w:r>
      <w:r>
        <w:rPr>
          <w:color w:val="535353"/>
          <w:spacing w:val="-49"/>
          <w:sz w:val="25"/>
        </w:rPr>
        <w:t xml:space="preserve"> </w:t>
      </w:r>
      <w:r>
        <w:rPr>
          <w:color w:val="535353"/>
          <w:sz w:val="25"/>
        </w:rPr>
        <w:t>p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nts</w:t>
      </w:r>
      <w:r>
        <w:rPr>
          <w:color w:val="535353"/>
          <w:spacing w:val="-49"/>
          <w:sz w:val="25"/>
        </w:rPr>
        <w:t xml:space="preserve">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n</w:t>
      </w:r>
      <w:r>
        <w:rPr>
          <w:rFonts w:ascii="Verdana"/>
          <w:color w:val="535353"/>
          <w:sz w:val="24"/>
        </w:rPr>
        <w:t>d</w:t>
      </w:r>
      <w:r>
        <w:rPr>
          <w:rFonts w:ascii="Verdana"/>
          <w:color w:val="535353"/>
          <w:spacing w:val="-55"/>
          <w:sz w:val="24"/>
        </w:rPr>
        <w:t xml:space="preserve"> </w:t>
      </w:r>
      <w:r>
        <w:rPr>
          <w:rFonts w:ascii="Verdana"/>
          <w:color w:val="535353"/>
          <w:sz w:val="24"/>
        </w:rPr>
        <w:t>ca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>eg</w:t>
      </w:r>
      <w:r>
        <w:rPr>
          <w:color w:val="535353"/>
          <w:sz w:val="25"/>
        </w:rPr>
        <w:t>iv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rs</w:t>
      </w:r>
      <w:r>
        <w:rPr>
          <w:color w:val="535353"/>
          <w:spacing w:val="-49"/>
          <w:sz w:val="25"/>
        </w:rPr>
        <w:t xml:space="preserve"> </w:t>
      </w:r>
      <w:r>
        <w:rPr>
          <w:color w:val="535353"/>
          <w:sz w:val="25"/>
        </w:rPr>
        <w:t>must</w:t>
      </w:r>
      <w:r>
        <w:rPr>
          <w:color w:val="535353"/>
          <w:spacing w:val="-49"/>
          <w:sz w:val="25"/>
        </w:rPr>
        <w:t xml:space="preserve"> </w:t>
      </w:r>
      <w:r>
        <w:rPr>
          <w:color w:val="535353"/>
          <w:sz w:val="25"/>
        </w:rPr>
        <w:t>pl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y</w:t>
      </w:r>
      <w:r>
        <w:rPr>
          <w:color w:val="535353"/>
          <w:spacing w:val="-49"/>
          <w:sz w:val="25"/>
        </w:rPr>
        <w:t xml:space="preserve">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n</w:t>
      </w:r>
      <w:r>
        <w:rPr>
          <w:color w:val="535353"/>
          <w:spacing w:val="-49"/>
          <w:sz w:val="25"/>
        </w:rPr>
        <w:t xml:space="preserve"> </w:t>
      </w:r>
      <w:r>
        <w:rPr>
          <w:color w:val="535353"/>
          <w:sz w:val="25"/>
        </w:rPr>
        <w:t>int</w:t>
      </w:r>
      <w:r>
        <w:rPr>
          <w:rFonts w:ascii="Verdana"/>
          <w:color w:val="535353"/>
          <w:sz w:val="24"/>
        </w:rPr>
        <w:t>eg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l</w:t>
      </w:r>
      <w:r>
        <w:rPr>
          <w:color w:val="535353"/>
          <w:spacing w:val="-49"/>
          <w:sz w:val="25"/>
        </w:rPr>
        <w:t xml:space="preserve"> </w:t>
      </w:r>
      <w:r>
        <w:rPr>
          <w:color w:val="535353"/>
          <w:sz w:val="25"/>
        </w:rPr>
        <w:t>rol</w:t>
      </w:r>
      <w:r>
        <w:rPr>
          <w:rFonts w:ascii="Verdana"/>
          <w:color w:val="535353"/>
          <w:sz w:val="24"/>
        </w:rPr>
        <w:t xml:space="preserve">e </w:t>
      </w:r>
      <w:r>
        <w:rPr>
          <w:color w:val="535353"/>
          <w:sz w:val="25"/>
        </w:rPr>
        <w:t>in</w:t>
      </w:r>
      <w:r>
        <w:rPr>
          <w:color w:val="535353"/>
          <w:spacing w:val="-38"/>
          <w:sz w:val="25"/>
        </w:rPr>
        <w:t xml:space="preserve"> 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nsurin</w:t>
      </w:r>
      <w:r>
        <w:rPr>
          <w:rFonts w:ascii="Verdana"/>
          <w:color w:val="535353"/>
          <w:sz w:val="24"/>
        </w:rPr>
        <w:t>g</w:t>
      </w:r>
      <w:r>
        <w:rPr>
          <w:rFonts w:ascii="Verdana"/>
          <w:color w:val="535353"/>
          <w:spacing w:val="-43"/>
          <w:sz w:val="24"/>
        </w:rPr>
        <w:t xml:space="preserve"> 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hil</w:t>
      </w:r>
      <w:r>
        <w:rPr>
          <w:rFonts w:ascii="Verdana"/>
          <w:color w:val="535353"/>
          <w:sz w:val="24"/>
        </w:rPr>
        <w:t>d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n</w:t>
      </w:r>
      <w:r>
        <w:rPr>
          <w:color w:val="535353"/>
          <w:spacing w:val="-38"/>
          <w:sz w:val="25"/>
        </w:rPr>
        <w:t xml:space="preserve"> </w:t>
      </w:r>
      <w:r>
        <w:rPr>
          <w:color w:val="535353"/>
          <w:sz w:val="25"/>
        </w:rPr>
        <w:t>h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v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43"/>
          <w:sz w:val="24"/>
        </w:rPr>
        <w:t xml:space="preserve">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n</w:t>
      </w:r>
      <w:r>
        <w:rPr>
          <w:color w:val="535353"/>
          <w:spacing w:val="-38"/>
          <w:sz w:val="25"/>
        </w:rPr>
        <w:t xml:space="preserve"> </w:t>
      </w:r>
      <w:r>
        <w:rPr>
          <w:rFonts w:ascii="Verdana"/>
          <w:color w:val="535353"/>
          <w:sz w:val="24"/>
        </w:rPr>
        <w:t>ac</w:t>
      </w:r>
      <w:r>
        <w:rPr>
          <w:color w:val="535353"/>
          <w:sz w:val="25"/>
        </w:rPr>
        <w:t>ut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43"/>
          <w:sz w:val="24"/>
        </w:rPr>
        <w:t xml:space="preserve">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w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n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ss</w:t>
      </w:r>
      <w:r>
        <w:rPr>
          <w:color w:val="535353"/>
          <w:spacing w:val="-38"/>
          <w:sz w:val="25"/>
        </w:rPr>
        <w:t xml:space="preserve"> </w:t>
      </w:r>
      <w:r>
        <w:rPr>
          <w:color w:val="535353"/>
          <w:sz w:val="25"/>
        </w:rPr>
        <w:t>o</w:t>
      </w:r>
      <w:r>
        <w:rPr>
          <w:rFonts w:ascii="Verdana"/>
          <w:color w:val="535353"/>
          <w:sz w:val="24"/>
        </w:rPr>
        <w:t>f</w:t>
      </w:r>
      <w:r>
        <w:rPr>
          <w:rFonts w:ascii="Verdana"/>
          <w:color w:val="535353"/>
          <w:spacing w:val="-43"/>
          <w:sz w:val="24"/>
        </w:rPr>
        <w:t xml:space="preserve"> </w:t>
      </w:r>
      <w:r>
        <w:rPr>
          <w:color w:val="535353"/>
          <w:sz w:val="25"/>
        </w:rPr>
        <w:t>whit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43"/>
          <w:sz w:val="24"/>
        </w:rPr>
        <w:t xml:space="preserve"> </w:t>
      </w:r>
      <w:r>
        <w:rPr>
          <w:color w:val="535353"/>
          <w:sz w:val="25"/>
        </w:rPr>
        <w:t>privil</w:t>
      </w:r>
      <w:r>
        <w:rPr>
          <w:rFonts w:ascii="Verdana"/>
          <w:color w:val="535353"/>
          <w:sz w:val="24"/>
        </w:rPr>
        <w:t>ege</w:t>
      </w:r>
      <w:r>
        <w:rPr>
          <w:color w:val="535353"/>
          <w:sz w:val="25"/>
        </w:rPr>
        <w:t>,</w:t>
      </w:r>
      <w:r>
        <w:rPr>
          <w:color w:val="535353"/>
          <w:spacing w:val="-38"/>
          <w:sz w:val="25"/>
        </w:rPr>
        <w:t xml:space="preserve"> 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>ac</w:t>
      </w:r>
      <w:r>
        <w:rPr>
          <w:color w:val="535353"/>
          <w:sz w:val="25"/>
        </w:rPr>
        <w:t>i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l</w:t>
      </w:r>
      <w:r>
        <w:rPr>
          <w:color w:val="535353"/>
          <w:spacing w:val="-37"/>
          <w:sz w:val="25"/>
        </w:rPr>
        <w:t xml:space="preserve"> </w:t>
      </w:r>
      <w:r>
        <w:rPr>
          <w:rFonts w:ascii="Verdana"/>
          <w:color w:val="535353"/>
          <w:sz w:val="24"/>
        </w:rPr>
        <w:t>b</w:t>
      </w:r>
      <w:r>
        <w:rPr>
          <w:color w:val="535353"/>
          <w:sz w:val="25"/>
        </w:rPr>
        <w:t>i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s,</w:t>
      </w:r>
      <w:r>
        <w:rPr>
          <w:color w:val="535353"/>
          <w:spacing w:val="-38"/>
          <w:sz w:val="25"/>
        </w:rPr>
        <w:t xml:space="preserve">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n</w:t>
      </w:r>
      <w:r>
        <w:rPr>
          <w:rFonts w:ascii="Verdana"/>
          <w:color w:val="535353"/>
          <w:sz w:val="24"/>
        </w:rPr>
        <w:t>d</w:t>
      </w:r>
      <w:r>
        <w:rPr>
          <w:rFonts w:ascii="Verdana"/>
          <w:color w:val="535353"/>
          <w:spacing w:val="-43"/>
          <w:sz w:val="24"/>
        </w:rPr>
        <w:t xml:space="preserve"> 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>ac</w:t>
      </w:r>
      <w:r>
        <w:rPr>
          <w:color w:val="535353"/>
          <w:sz w:val="25"/>
        </w:rPr>
        <w:t>i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l hi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hi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s</w:t>
      </w:r>
      <w:r>
        <w:rPr>
          <w:color w:val="535353"/>
          <w:spacing w:val="-20"/>
          <w:sz w:val="25"/>
        </w:rPr>
        <w:t xml:space="preserve"> </w:t>
      </w:r>
      <w:r>
        <w:rPr>
          <w:color w:val="535353"/>
          <w:sz w:val="25"/>
        </w:rPr>
        <w:t>pr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s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nt</w:t>
      </w:r>
      <w:r>
        <w:rPr>
          <w:color w:val="535353"/>
          <w:spacing w:val="-20"/>
          <w:sz w:val="25"/>
        </w:rPr>
        <w:t xml:space="preserve"> </w:t>
      </w:r>
      <w:r>
        <w:rPr>
          <w:color w:val="535353"/>
          <w:sz w:val="25"/>
        </w:rPr>
        <w:t>in</w:t>
      </w:r>
      <w:r>
        <w:rPr>
          <w:color w:val="535353"/>
          <w:spacing w:val="-19"/>
          <w:sz w:val="25"/>
        </w:rPr>
        <w:t xml:space="preserve"> </w:t>
      </w:r>
      <w:r>
        <w:rPr>
          <w:color w:val="535353"/>
          <w:sz w:val="25"/>
        </w:rPr>
        <w:t>so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i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ty</w:t>
      </w:r>
      <w:r>
        <w:rPr>
          <w:color w:val="535353"/>
          <w:spacing w:val="-20"/>
          <w:sz w:val="25"/>
        </w:rPr>
        <w:t xml:space="preserve">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n</w:t>
      </w:r>
      <w:r>
        <w:rPr>
          <w:rFonts w:ascii="Verdana"/>
          <w:color w:val="535353"/>
          <w:sz w:val="24"/>
        </w:rPr>
        <w:t>d</w:t>
      </w:r>
      <w:r>
        <w:rPr>
          <w:rFonts w:ascii="Verdana"/>
          <w:color w:val="535353"/>
          <w:spacing w:val="-24"/>
          <w:sz w:val="24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25"/>
          <w:sz w:val="24"/>
        </w:rPr>
        <w:t xml:space="preserve"> </w:t>
      </w:r>
      <w:r>
        <w:rPr>
          <w:color w:val="535353"/>
          <w:sz w:val="25"/>
        </w:rPr>
        <w:t>w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ys</w:t>
      </w:r>
      <w:r>
        <w:rPr>
          <w:color w:val="535353"/>
          <w:spacing w:val="-19"/>
          <w:sz w:val="25"/>
        </w:rPr>
        <w:t xml:space="preserve"> </w:t>
      </w:r>
      <w:r>
        <w:rPr>
          <w:color w:val="535353"/>
          <w:sz w:val="25"/>
        </w:rPr>
        <w:t>in</w:t>
      </w:r>
      <w:r>
        <w:rPr>
          <w:color w:val="535353"/>
          <w:spacing w:val="-20"/>
          <w:sz w:val="25"/>
        </w:rPr>
        <w:t xml:space="preserve"> </w:t>
      </w:r>
      <w:r>
        <w:rPr>
          <w:color w:val="535353"/>
          <w:sz w:val="25"/>
        </w:rPr>
        <w:t>whi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h</w:t>
      </w:r>
      <w:r>
        <w:rPr>
          <w:color w:val="535353"/>
          <w:spacing w:val="-20"/>
          <w:sz w:val="25"/>
        </w:rPr>
        <w:t xml:space="preserve"> </w:t>
      </w:r>
      <w:r>
        <w:rPr>
          <w:color w:val="535353"/>
          <w:sz w:val="25"/>
        </w:rPr>
        <w:t>w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24"/>
          <w:sz w:val="24"/>
        </w:rPr>
        <w:t xml:space="preserve"> </w:t>
      </w:r>
      <w:r>
        <w:rPr>
          <w:rFonts w:ascii="Verdana"/>
          <w:color w:val="535353"/>
          <w:sz w:val="24"/>
        </w:rPr>
        <w:t>ca</w:t>
      </w:r>
      <w:r>
        <w:rPr>
          <w:color w:val="535353"/>
          <w:sz w:val="25"/>
        </w:rPr>
        <w:t>n</w:t>
      </w:r>
      <w:r>
        <w:rPr>
          <w:color w:val="535353"/>
          <w:spacing w:val="-20"/>
          <w:sz w:val="25"/>
        </w:rPr>
        <w:t xml:space="preserve"> 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om</w:t>
      </w:r>
      <w:r>
        <w:rPr>
          <w:rFonts w:ascii="Verdana"/>
          <w:color w:val="535353"/>
          <w:sz w:val="24"/>
        </w:rPr>
        <w:t>ba</w:t>
      </w:r>
      <w:r>
        <w:rPr>
          <w:color w:val="535353"/>
          <w:sz w:val="25"/>
        </w:rPr>
        <w:t>t</w:t>
      </w:r>
      <w:r>
        <w:rPr>
          <w:color w:val="535353"/>
          <w:spacing w:val="-19"/>
          <w:sz w:val="25"/>
        </w:rPr>
        <w:t xml:space="preserve"> 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>ac</w:t>
      </w:r>
      <w:r>
        <w:rPr>
          <w:color w:val="535353"/>
          <w:sz w:val="25"/>
        </w:rPr>
        <w:t>ism.</w:t>
      </w:r>
    </w:p>
    <w:p w:rsidR="009F0D76" w:rsidRDefault="009F0D76">
      <w:pPr>
        <w:pStyle w:val="BodyText"/>
        <w:spacing w:before="14"/>
        <w:rPr>
          <w:sz w:val="21"/>
        </w:rPr>
      </w:pPr>
    </w:p>
    <w:p w:rsidR="009F0D76" w:rsidRDefault="00BA5C19">
      <w:pPr>
        <w:pStyle w:val="BodyText"/>
        <w:spacing w:line="216" w:lineRule="auto"/>
        <w:ind w:left="1086" w:right="847"/>
        <w:jc w:val="both"/>
      </w:pPr>
      <w:r>
        <w:rPr>
          <w:rFonts w:ascii="Verdana" w:hAnsi="Verdana"/>
          <w:color w:val="535353"/>
        </w:rPr>
        <w:t>I</w:t>
      </w:r>
      <w:r>
        <w:rPr>
          <w:color w:val="535353"/>
        </w:rPr>
        <w:t>t’s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quit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tur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6"/>
        </w:rPr>
        <w:t xml:space="preserve"> </w:t>
      </w:r>
      <w:r>
        <w:rPr>
          <w:rFonts w:ascii="Verdana" w:hAnsi="Verdana"/>
          <w:color w:val="535353"/>
        </w:rPr>
        <w:t>fee</w:t>
      </w:r>
      <w:r>
        <w:rPr>
          <w:color w:val="535353"/>
        </w:rPr>
        <w:t>l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un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om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ort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26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wh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gag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35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su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</w:t>
      </w:r>
      <w:r>
        <w:rPr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is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 xml:space="preserve">ussions,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sp</w:t>
      </w:r>
      <w:r>
        <w:rPr>
          <w:rFonts w:ascii="Verdana" w:hAnsi="Verdana"/>
          <w:color w:val="535353"/>
        </w:rPr>
        <w:t>ec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lly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wh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it’s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not</w:t>
      </w:r>
      <w:r>
        <w:rPr>
          <w:color w:val="535353"/>
          <w:spacing w:val="-1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color w:val="535353"/>
        </w:rPr>
        <w:t>topi</w:t>
      </w:r>
      <w:r>
        <w:rPr>
          <w:rFonts w:ascii="Verdana" w:hAnsi="Verdana"/>
          <w:color w:val="535353"/>
        </w:rPr>
        <w:t>c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you’r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color w:val="535353"/>
        </w:rPr>
        <w:t>us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lkin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out.</w:t>
      </w:r>
      <w:r>
        <w:rPr>
          <w:color w:val="535353"/>
          <w:spacing w:val="-1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9"/>
        </w:rPr>
        <w:t xml:space="preserve"> </w:t>
      </w:r>
      <w:r>
        <w:rPr>
          <w:rFonts w:ascii="Verdana" w:hAnsi="Verdana"/>
          <w:color w:val="535353"/>
        </w:rPr>
        <w:t>I</w:t>
      </w:r>
      <w:r>
        <w:rPr>
          <w:color w:val="535353"/>
        </w:rPr>
        <w:t>j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om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rFonts w:ascii="Verdana" w:hAnsi="Verdana"/>
          <w:color w:val="535353"/>
        </w:rPr>
        <w:t>O</w:t>
      </w:r>
      <w:r>
        <w:rPr>
          <w:color w:val="535353"/>
        </w:rPr>
        <w:t>luo,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 a</w:t>
      </w:r>
      <w:r>
        <w:rPr>
          <w:color w:val="535353"/>
        </w:rPr>
        <w:t>uthor o</w:t>
      </w:r>
      <w:r>
        <w:rPr>
          <w:rFonts w:ascii="Verdana" w:hAnsi="Verdana"/>
          <w:color w:val="535353"/>
        </w:rPr>
        <w:t xml:space="preserve">f </w:t>
      </w:r>
      <w:r>
        <w:rPr>
          <w:color w:val="535353"/>
        </w:rPr>
        <w:t>“</w:t>
      </w:r>
      <w:r>
        <w:rPr>
          <w:rFonts w:ascii="Verdana" w:hAnsi="Verdana"/>
          <w:color w:val="535353"/>
        </w:rPr>
        <w:t>S</w:t>
      </w:r>
      <w:r>
        <w:rPr>
          <w:color w:val="535353"/>
        </w:rPr>
        <w:t xml:space="preserve">o </w:t>
      </w:r>
      <w:r>
        <w:rPr>
          <w:rFonts w:ascii="Verdana" w:hAnsi="Verdana"/>
          <w:color w:val="535353"/>
        </w:rPr>
        <w:t>Y</w:t>
      </w:r>
      <w:r>
        <w:rPr>
          <w:color w:val="535353"/>
        </w:rPr>
        <w:t xml:space="preserve">ou </w:t>
      </w:r>
      <w:r>
        <w:rPr>
          <w:rFonts w:ascii="Verdana" w:hAnsi="Verdana"/>
          <w:color w:val="535353"/>
        </w:rPr>
        <w:t>Wa</w:t>
      </w:r>
      <w:r>
        <w:rPr>
          <w:color w:val="535353"/>
        </w:rPr>
        <w:t xml:space="preserve">nt to </w:t>
      </w:r>
      <w:r>
        <w:rPr>
          <w:rFonts w:ascii="Verdana" w:hAnsi="Verdana"/>
          <w:color w:val="535353"/>
        </w:rPr>
        <w:t>Ta</w:t>
      </w:r>
      <w:r>
        <w:rPr>
          <w:color w:val="535353"/>
        </w:rPr>
        <w:t xml:space="preserve">lk 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 xml:space="preserve">out </w:t>
      </w:r>
      <w:r>
        <w:rPr>
          <w:rFonts w:ascii="Verdana" w:hAnsi="Verdana"/>
          <w:color w:val="535353"/>
        </w:rPr>
        <w:t>Race</w:t>
      </w:r>
      <w:r>
        <w:rPr>
          <w:color w:val="535353"/>
        </w:rPr>
        <w:t>” 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lls</w:t>
      </w:r>
      <w:r>
        <w:rPr>
          <w:color w:val="535353"/>
          <w:spacing w:val="-32"/>
        </w:rPr>
        <w:t xml:space="preserve"> </w:t>
      </w:r>
      <w:r>
        <w:rPr>
          <w:color w:val="535353"/>
        </w:rPr>
        <w:t>us:</w:t>
      </w:r>
    </w:p>
    <w:p w:rsidR="009F0D76" w:rsidRDefault="009F0D76">
      <w:pPr>
        <w:pStyle w:val="BodyText"/>
        <w:spacing w:before="7"/>
        <w:rPr>
          <w:sz w:val="14"/>
        </w:rPr>
      </w:pPr>
    </w:p>
    <w:p w:rsidR="009F0D76" w:rsidRDefault="00BA5C19">
      <w:pPr>
        <w:pStyle w:val="Heading4"/>
        <w:spacing w:before="54" w:line="273" w:lineRule="auto"/>
        <w:ind w:left="1191" w:right="958"/>
      </w:pPr>
      <w:r>
        <w:rPr>
          <w:color w:val="535353"/>
          <w:spacing w:val="-1"/>
          <w:w w:val="62"/>
        </w:rPr>
        <w:t>“</w:t>
      </w:r>
      <w:r>
        <w:rPr>
          <w:color w:val="535353"/>
          <w:spacing w:val="-1"/>
          <w:w w:val="219"/>
        </w:rPr>
        <w:t>I</w:t>
      </w:r>
      <w:r>
        <w:rPr>
          <w:color w:val="535353"/>
          <w:w w:val="136"/>
        </w:rPr>
        <w:t>f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19"/>
        </w:rPr>
        <w:t>y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99"/>
        </w:rPr>
        <w:t>u</w:t>
      </w:r>
      <w:r>
        <w:rPr>
          <w:color w:val="535353"/>
          <w:spacing w:val="-1"/>
          <w:w w:val="77"/>
        </w:rPr>
        <w:t>’</w:t>
      </w:r>
      <w:r>
        <w:rPr>
          <w:color w:val="535353"/>
          <w:spacing w:val="-1"/>
          <w:w w:val="169"/>
        </w:rPr>
        <w:t>r</w:t>
      </w:r>
      <w:r>
        <w:rPr>
          <w:color w:val="535353"/>
          <w:w w:val="101"/>
        </w:rPr>
        <w:t>e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97"/>
        </w:rPr>
        <w:t>w</w:t>
      </w:r>
      <w:r>
        <w:rPr>
          <w:color w:val="535353"/>
          <w:spacing w:val="-1"/>
          <w:w w:val="87"/>
        </w:rPr>
        <w:t>h</w:t>
      </w:r>
      <w:r>
        <w:rPr>
          <w:color w:val="535353"/>
          <w:spacing w:val="-1"/>
          <w:w w:val="135"/>
        </w:rPr>
        <w:t>i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76"/>
        </w:rPr>
        <w:t>,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74"/>
        </w:rPr>
        <w:t>d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19"/>
        </w:rPr>
        <w:t>y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99"/>
        </w:rPr>
        <w:t>u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77"/>
        </w:rPr>
        <w:t>’</w:t>
      </w:r>
      <w:r>
        <w:rPr>
          <w:color w:val="535353"/>
          <w:w w:val="174"/>
        </w:rPr>
        <w:t>t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97"/>
        </w:rPr>
        <w:t>w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174"/>
        </w:rPr>
        <w:t>t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74"/>
        </w:rPr>
        <w:t>t</w:t>
      </w:r>
      <w:r>
        <w:rPr>
          <w:color w:val="535353"/>
          <w:w w:val="72"/>
        </w:rPr>
        <w:t>o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36"/>
        </w:rPr>
        <w:t>f</w:t>
      </w:r>
      <w:r>
        <w:rPr>
          <w:color w:val="535353"/>
          <w:spacing w:val="-1"/>
          <w:w w:val="101"/>
        </w:rPr>
        <w:t>ee</w:t>
      </w:r>
      <w:r>
        <w:rPr>
          <w:color w:val="535353"/>
          <w:w w:val="151"/>
        </w:rPr>
        <w:t>l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119"/>
        </w:rPr>
        <w:t>y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136"/>
        </w:rPr>
        <w:t>f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  <w:w w:val="87"/>
        </w:rPr>
        <w:t>h</w:t>
      </w:r>
      <w:r>
        <w:rPr>
          <w:color w:val="535353"/>
          <w:spacing w:val="-1"/>
        </w:rPr>
        <w:t>a</w:t>
      </w:r>
      <w:r>
        <w:rPr>
          <w:color w:val="535353"/>
          <w:w w:val="174"/>
        </w:rPr>
        <w:t>t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76"/>
        </w:rPr>
        <w:t>p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35"/>
        </w:rPr>
        <w:t>i</w:t>
      </w:r>
      <w:r>
        <w:rPr>
          <w:color w:val="535353"/>
          <w:w w:val="104"/>
        </w:rPr>
        <w:t>n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94"/>
        </w:rPr>
        <w:t>b</w:t>
      </w:r>
      <w:r>
        <w:rPr>
          <w:color w:val="535353"/>
          <w:w w:val="119"/>
        </w:rPr>
        <w:t xml:space="preserve">y </w:t>
      </w:r>
      <w:r>
        <w:rPr>
          <w:color w:val="535353"/>
          <w:spacing w:val="-1"/>
          <w:w w:val="87"/>
        </w:rPr>
        <w:t>h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28"/>
        </w:rPr>
        <w:t>v</w:t>
      </w:r>
      <w:r>
        <w:rPr>
          <w:color w:val="535353"/>
          <w:spacing w:val="-1"/>
          <w:w w:val="135"/>
        </w:rPr>
        <w:t>i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81"/>
        </w:rPr>
        <w:t>g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  <w:w w:val="87"/>
        </w:rPr>
        <w:t>h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31"/>
        </w:rPr>
        <w:t>s</w:t>
      </w:r>
      <w:r>
        <w:rPr>
          <w:color w:val="535353"/>
          <w:w w:val="101"/>
        </w:rPr>
        <w:t>e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128"/>
        </w:rPr>
        <w:t>v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31"/>
        </w:rPr>
        <w:t>s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  <w:w w:val="135"/>
        </w:rPr>
        <w:t>i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131"/>
        </w:rPr>
        <w:t>s</w:t>
      </w:r>
      <w:r>
        <w:rPr>
          <w:color w:val="535353"/>
          <w:w w:val="76"/>
        </w:rPr>
        <w:t>,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  <w:w w:val="87"/>
        </w:rPr>
        <w:t>h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04"/>
        </w:rPr>
        <w:t>n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19"/>
        </w:rPr>
        <w:t>y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99"/>
        </w:rPr>
        <w:t>u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69"/>
        </w:rPr>
        <w:t>r</w:t>
      </w:r>
      <w:r>
        <w:rPr>
          <w:color w:val="535353"/>
          <w:w w:val="101"/>
        </w:rPr>
        <w:t>e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31"/>
        </w:rPr>
        <w:t>s</w:t>
      </w:r>
      <w:r>
        <w:rPr>
          <w:color w:val="535353"/>
          <w:spacing w:val="-1"/>
          <w:w w:val="97"/>
        </w:rPr>
        <w:t>k</w:t>
      </w:r>
      <w:r>
        <w:rPr>
          <w:color w:val="535353"/>
          <w:spacing w:val="-1"/>
          <w:w w:val="135"/>
        </w:rPr>
        <w:t>i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81"/>
        </w:rPr>
        <w:t>g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76"/>
        </w:rPr>
        <w:t>p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76"/>
        </w:rPr>
        <w:t>p</w:t>
      </w:r>
      <w:r>
        <w:rPr>
          <w:color w:val="535353"/>
          <w:spacing w:val="-1"/>
          <w:w w:val="151"/>
        </w:rPr>
        <w:t>l</w:t>
      </w:r>
      <w:r>
        <w:rPr>
          <w:color w:val="535353"/>
          <w:w w:val="101"/>
        </w:rPr>
        <w:t>e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136"/>
        </w:rPr>
        <w:t>f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151"/>
        </w:rPr>
        <w:t>l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99"/>
        </w:rPr>
        <w:t>u</w:t>
      </w:r>
      <w:r>
        <w:rPr>
          <w:color w:val="535353"/>
          <w:w w:val="169"/>
        </w:rPr>
        <w:t>r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74"/>
        </w:rPr>
        <w:t>t</w:t>
      </w:r>
      <w:r>
        <w:rPr>
          <w:color w:val="535353"/>
          <w:w w:val="72"/>
        </w:rPr>
        <w:t xml:space="preserve">o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  <w:w w:val="135"/>
        </w:rPr>
        <w:t>i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99"/>
        </w:rPr>
        <w:t>u</w:t>
      </w:r>
      <w:r>
        <w:rPr>
          <w:color w:val="535353"/>
          <w:w w:val="101"/>
        </w:rPr>
        <w:t>e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74"/>
        </w:rPr>
        <w:t>t</w:t>
      </w:r>
      <w:r>
        <w:rPr>
          <w:color w:val="535353"/>
          <w:w w:val="72"/>
        </w:rPr>
        <w:t>o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94"/>
        </w:rPr>
        <w:t>b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</w:rPr>
        <w:t>a</w:t>
      </w:r>
      <w:r>
        <w:rPr>
          <w:color w:val="535353"/>
          <w:w w:val="169"/>
        </w:rPr>
        <w:t>r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  <w:w w:val="87"/>
        </w:rPr>
        <w:t>h</w:t>
      </w:r>
      <w:r>
        <w:rPr>
          <w:color w:val="535353"/>
          <w:w w:val="101"/>
        </w:rPr>
        <w:t>e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  <w:w w:val="135"/>
        </w:rPr>
        <w:t>i</w:t>
      </w:r>
      <w:r>
        <w:rPr>
          <w:color w:val="535353"/>
          <w:spacing w:val="-1"/>
          <w:w w:val="169"/>
        </w:rPr>
        <w:t>r</w:t>
      </w:r>
      <w:r>
        <w:rPr>
          <w:color w:val="535353"/>
          <w:w w:val="101"/>
        </w:rPr>
        <w:t>e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94"/>
        </w:rPr>
        <w:t>b</w:t>
      </w:r>
      <w:r>
        <w:rPr>
          <w:color w:val="535353"/>
          <w:spacing w:val="-1"/>
          <w:w w:val="99"/>
        </w:rPr>
        <w:t>u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04"/>
        </w:rPr>
        <w:t>n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136"/>
        </w:rPr>
        <w:t>f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135"/>
        </w:rPr>
        <w:t>i</w:t>
      </w:r>
      <w:r>
        <w:rPr>
          <w:color w:val="535353"/>
          <w:spacing w:val="-1"/>
          <w:w w:val="131"/>
        </w:rPr>
        <w:t>s</w:t>
      </w:r>
      <w:r>
        <w:rPr>
          <w:color w:val="535353"/>
          <w:w w:val="81"/>
        </w:rPr>
        <w:t>m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51"/>
        </w:rPr>
        <w:t>l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86"/>
        </w:rPr>
        <w:t>.</w:t>
      </w:r>
      <w:r>
        <w:rPr>
          <w:color w:val="535353"/>
          <w:w w:val="64"/>
        </w:rPr>
        <w:t>”</w:t>
      </w:r>
    </w:p>
    <w:p w:rsidR="009F0D76" w:rsidRDefault="009F0D76">
      <w:pPr>
        <w:pStyle w:val="BodyText"/>
        <w:spacing w:before="1"/>
        <w:rPr>
          <w:rFonts w:ascii="Century Gothic"/>
          <w:sz w:val="26"/>
        </w:rPr>
      </w:pPr>
    </w:p>
    <w:p w:rsidR="009F0D76" w:rsidRDefault="00BA5C19">
      <w:pPr>
        <w:pStyle w:val="BodyText"/>
        <w:spacing w:before="42" w:line="213" w:lineRule="auto"/>
        <w:ind w:left="1191" w:right="2947"/>
        <w:jc w:val="both"/>
      </w:pPr>
      <w:r>
        <w:rPr>
          <w:noProof/>
          <w:lang w:val="en-GB" w:eastAsia="en-GB"/>
        </w:rPr>
        <w:drawing>
          <wp:anchor distT="0" distB="0" distL="0" distR="0" simplePos="0" relativeHeight="15750144" behindDoc="0" locked="0" layoutInCell="1" allowOverlap="1">
            <wp:simplePos x="0" y="0"/>
            <wp:positionH relativeFrom="page">
              <wp:posOffset>5881118</wp:posOffset>
            </wp:positionH>
            <wp:positionV relativeFrom="paragraph">
              <wp:posOffset>419223</wp:posOffset>
            </wp:positionV>
            <wp:extent cx="1466022" cy="2134450"/>
            <wp:effectExtent l="0" t="0" r="0" b="0"/>
            <wp:wrapNone/>
            <wp:docPr id="1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6022" cy="213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color w:val="535353"/>
        </w:rPr>
        <w:t>Of</w:t>
      </w:r>
      <w:r>
        <w:rPr>
          <w:color w:val="535353"/>
          <w:sz w:val="25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  <w:sz w:val="25"/>
        </w:rPr>
        <w:t>n,</w:t>
      </w:r>
      <w:r>
        <w:rPr>
          <w:color w:val="535353"/>
          <w:spacing w:val="-3"/>
          <w:sz w:val="25"/>
        </w:rPr>
        <w:t xml:space="preserve"> </w:t>
      </w:r>
      <w:r>
        <w:rPr>
          <w:color w:val="535353"/>
          <w:sz w:val="25"/>
        </w:rPr>
        <w:t>w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  <w:sz w:val="25"/>
        </w:rPr>
        <w:t>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9"/>
        </w:rPr>
        <w:t xml:space="preserve"> </w:t>
      </w:r>
      <w:r>
        <w:rPr>
          <w:color w:val="535353"/>
          <w:sz w:val="25"/>
        </w:rPr>
        <w:t>so</w:t>
      </w:r>
      <w:r>
        <w:rPr>
          <w:color w:val="535353"/>
          <w:spacing w:val="-2"/>
          <w:sz w:val="25"/>
        </w:rPr>
        <w:t xml:space="preserve"> </w:t>
      </w:r>
      <w:r>
        <w:rPr>
          <w:rFonts w:ascii="Verdana" w:hAnsi="Verdana"/>
          <w:color w:val="535353"/>
        </w:rPr>
        <w:t>af</w:t>
      </w:r>
      <w:r>
        <w:rPr>
          <w:color w:val="535353"/>
          <w:sz w:val="25"/>
        </w:rPr>
        <w:t>r</w:t>
      </w:r>
      <w:r>
        <w:rPr>
          <w:rFonts w:ascii="Verdana" w:hAnsi="Verdana"/>
          <w:color w:val="535353"/>
        </w:rPr>
        <w:t>a</w:t>
      </w:r>
      <w:r>
        <w:rPr>
          <w:color w:val="535353"/>
          <w:sz w:val="25"/>
        </w:rPr>
        <w:t>i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9"/>
        </w:rPr>
        <w:t xml:space="preserve"> </w:t>
      </w:r>
      <w:r>
        <w:rPr>
          <w:color w:val="535353"/>
          <w:sz w:val="25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8"/>
        </w:rPr>
        <w:t xml:space="preserve"> </w:t>
      </w:r>
      <w:r>
        <w:rPr>
          <w:color w:val="535353"/>
          <w:sz w:val="25"/>
        </w:rPr>
        <w:t>s</w:t>
      </w:r>
      <w:r>
        <w:rPr>
          <w:rFonts w:ascii="Verdana" w:hAnsi="Verdana"/>
          <w:color w:val="535353"/>
        </w:rPr>
        <w:t>a</w:t>
      </w:r>
      <w:r>
        <w:rPr>
          <w:color w:val="535353"/>
          <w:sz w:val="25"/>
        </w:rPr>
        <w:t>yin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8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8"/>
        </w:rPr>
        <w:t xml:space="preserve"> </w:t>
      </w:r>
      <w:r>
        <w:rPr>
          <w:color w:val="535353"/>
          <w:sz w:val="25"/>
        </w:rPr>
        <w:t>‘wron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8"/>
        </w:rPr>
        <w:t xml:space="preserve"> </w:t>
      </w:r>
      <w:r>
        <w:rPr>
          <w:color w:val="535353"/>
          <w:sz w:val="25"/>
        </w:rPr>
        <w:t>thin</w:t>
      </w:r>
      <w:r>
        <w:rPr>
          <w:rFonts w:ascii="Verdana" w:hAnsi="Verdana"/>
          <w:color w:val="535353"/>
        </w:rPr>
        <w:t>g</w:t>
      </w:r>
      <w:r>
        <w:rPr>
          <w:color w:val="535353"/>
          <w:sz w:val="25"/>
        </w:rPr>
        <w:t>’</w:t>
      </w:r>
      <w:r>
        <w:rPr>
          <w:color w:val="535353"/>
          <w:spacing w:val="-3"/>
          <w:sz w:val="25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  <w:sz w:val="25"/>
        </w:rPr>
        <w:t>t</w:t>
      </w:r>
      <w:r>
        <w:rPr>
          <w:color w:val="535353"/>
          <w:spacing w:val="-3"/>
          <w:sz w:val="25"/>
        </w:rPr>
        <w:t xml:space="preserve"> </w:t>
      </w:r>
      <w:r>
        <w:rPr>
          <w:color w:val="535353"/>
          <w:sz w:val="25"/>
        </w:rPr>
        <w:t>w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8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  <w:sz w:val="25"/>
        </w:rPr>
        <w:t xml:space="preserve">on’t </w:t>
      </w:r>
      <w:r>
        <w:rPr>
          <w:rFonts w:ascii="Verdana" w:hAnsi="Verdana"/>
          <w:color w:val="535353"/>
        </w:rPr>
        <w:t>e</w:t>
      </w:r>
      <w:r>
        <w:rPr>
          <w:color w:val="535353"/>
          <w:sz w:val="25"/>
        </w:rPr>
        <w:t>n</w:t>
      </w:r>
      <w:r>
        <w:rPr>
          <w:rFonts w:ascii="Verdana" w:hAnsi="Verdana"/>
          <w:color w:val="535353"/>
        </w:rPr>
        <w:t>gage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  <w:sz w:val="25"/>
        </w:rPr>
        <w:t>t</w:t>
      </w:r>
      <w:r>
        <w:rPr>
          <w:color w:val="535353"/>
          <w:spacing w:val="-26"/>
          <w:sz w:val="25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  <w:sz w:val="25"/>
        </w:rPr>
        <w:t>ll.</w:t>
      </w:r>
      <w:r>
        <w:rPr>
          <w:color w:val="535353"/>
          <w:spacing w:val="-26"/>
          <w:sz w:val="25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21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ons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qu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>,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our</w:t>
      </w:r>
      <w:r>
        <w:rPr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21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on’t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rn</w:t>
      </w:r>
      <w:r>
        <w:rPr>
          <w:color w:val="535353"/>
          <w:spacing w:val="-21"/>
        </w:rPr>
        <w:t xml:space="preserve"> 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out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ism 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t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xists to</w:t>
      </w:r>
      <w:r>
        <w:rPr>
          <w:rFonts w:ascii="Verdana" w:hAnsi="Verdana"/>
          <w:color w:val="535353"/>
        </w:rPr>
        <w:t>da</w:t>
      </w:r>
      <w:r>
        <w:rPr>
          <w:color w:val="535353"/>
        </w:rPr>
        <w:t xml:space="preserve">y, how to </w:t>
      </w:r>
      <w:r>
        <w:rPr>
          <w:rFonts w:ascii="Verdana" w:hAnsi="Verdana"/>
          <w:color w:val="535353"/>
        </w:rPr>
        <w:t xml:space="preserve">be </w:t>
      </w:r>
      <w:r>
        <w:rPr>
          <w:color w:val="535353"/>
        </w:rPr>
        <w:t>op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n to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riti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ism or how to 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0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ir</w:t>
      </w:r>
      <w:r>
        <w:rPr>
          <w:color w:val="535353"/>
          <w:spacing w:val="-31"/>
        </w:rPr>
        <w:t xml:space="preserve"> </w:t>
      </w:r>
      <w:r>
        <w:rPr>
          <w:color w:val="535353"/>
        </w:rPr>
        <w:t>vi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ws.</w:t>
      </w:r>
      <w:r>
        <w:rPr>
          <w:color w:val="535353"/>
          <w:spacing w:val="-32"/>
        </w:rPr>
        <w:t xml:space="preserve"> </w:t>
      </w:r>
      <w:r>
        <w:rPr>
          <w:rFonts w:ascii="Verdana" w:hAnsi="Verdana"/>
          <w:color w:val="535353"/>
        </w:rPr>
        <w:t>We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3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lso</w:t>
      </w:r>
      <w:r>
        <w:rPr>
          <w:color w:val="535353"/>
          <w:spacing w:val="-31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k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32"/>
        </w:rPr>
        <w:t xml:space="preserve"> 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tiv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eff</w:t>
      </w:r>
      <w:r>
        <w:rPr>
          <w:color w:val="535353"/>
        </w:rPr>
        <w:t>ort</w:t>
      </w:r>
      <w:r>
        <w:rPr>
          <w:color w:val="535353"/>
          <w:spacing w:val="-32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31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our</w:t>
      </w:r>
      <w:r>
        <w:rPr>
          <w:rFonts w:ascii="Verdana" w:hAnsi="Verdana"/>
          <w:color w:val="535353"/>
        </w:rPr>
        <w:t>age d</w:t>
      </w:r>
      <w:r>
        <w:rPr>
          <w:color w:val="535353"/>
        </w:rPr>
        <w:t>is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ussion on r</w:t>
      </w:r>
      <w:r>
        <w:rPr>
          <w:rFonts w:ascii="Verdana" w:hAnsi="Verdana"/>
          <w:color w:val="535353"/>
        </w:rPr>
        <w:t>ace</w:t>
      </w:r>
      <w:r>
        <w:rPr>
          <w:color w:val="535353"/>
        </w:rPr>
        <w:t xml:space="preserve">. </w:t>
      </w:r>
      <w:r>
        <w:rPr>
          <w:rFonts w:ascii="Verdana" w:hAnsi="Verdana"/>
          <w:color w:val="535353"/>
        </w:rPr>
        <w:t xml:space="preserve">If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imm</w:t>
      </w:r>
      <w:r>
        <w:rPr>
          <w:rFonts w:ascii="Verdana" w:hAnsi="Verdana"/>
          <w:color w:val="535353"/>
        </w:rPr>
        <w:t>ed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ly shut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 xml:space="preserve">own our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n’s 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rks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or</w:t>
      </w:r>
      <w:r>
        <w:rPr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omm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nts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ace</w:t>
      </w:r>
      <w:r>
        <w:rPr>
          <w:color w:val="535353"/>
        </w:rPr>
        <w:t>,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risk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kin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it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into</w:t>
      </w:r>
      <w:r>
        <w:rPr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35"/>
        </w:rPr>
        <w:t xml:space="preserve"> 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oo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topi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.</w:t>
      </w:r>
    </w:p>
    <w:p w:rsidR="009F0D76" w:rsidRDefault="009F0D76">
      <w:pPr>
        <w:pStyle w:val="BodyText"/>
        <w:spacing w:before="14"/>
        <w:rPr>
          <w:sz w:val="21"/>
        </w:rPr>
      </w:pPr>
    </w:p>
    <w:p w:rsidR="009F0D76" w:rsidRDefault="00BA5C19">
      <w:pPr>
        <w:spacing w:line="206" w:lineRule="auto"/>
        <w:ind w:left="1191" w:right="2952"/>
        <w:jc w:val="both"/>
        <w:rPr>
          <w:sz w:val="25"/>
        </w:rPr>
      </w:pPr>
      <w:r>
        <w:rPr>
          <w:rFonts w:ascii="Verdana" w:hAnsi="Verdana"/>
          <w:color w:val="535353"/>
          <w:sz w:val="24"/>
        </w:rPr>
        <w:t>I</w:t>
      </w:r>
      <w:r>
        <w:rPr>
          <w:color w:val="535353"/>
          <w:sz w:val="25"/>
        </w:rPr>
        <w:t>nvit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38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5"/>
        </w:rPr>
        <w:t>hil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5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n</w:t>
      </w:r>
      <w:r>
        <w:rPr>
          <w:color w:val="535353"/>
          <w:spacing w:val="-32"/>
          <w:sz w:val="25"/>
        </w:rPr>
        <w:t xml:space="preserve"> </w:t>
      </w:r>
      <w:r>
        <w:rPr>
          <w:color w:val="535353"/>
          <w:sz w:val="25"/>
        </w:rPr>
        <w:t>to</w:t>
      </w:r>
      <w:r>
        <w:rPr>
          <w:color w:val="535353"/>
          <w:spacing w:val="-31"/>
          <w:sz w:val="25"/>
        </w:rPr>
        <w:t xml:space="preserve"> </w:t>
      </w:r>
      <w:r>
        <w:rPr>
          <w:rFonts w:ascii="Verdana" w:hAnsi="Verdana"/>
          <w:color w:val="535353"/>
          <w:sz w:val="24"/>
        </w:rPr>
        <w:t>ac</w:t>
      </w:r>
      <w:r>
        <w:rPr>
          <w:color w:val="535353"/>
          <w:sz w:val="25"/>
        </w:rPr>
        <w:t>tiv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ly</w:t>
      </w:r>
      <w:r>
        <w:rPr>
          <w:color w:val="535353"/>
          <w:spacing w:val="-32"/>
          <w:sz w:val="25"/>
        </w:rPr>
        <w:t xml:space="preserve"> </w:t>
      </w:r>
      <w:r>
        <w:rPr>
          <w:color w:val="535353"/>
          <w:sz w:val="25"/>
        </w:rPr>
        <w:t>s</w:t>
      </w:r>
      <w:r>
        <w:rPr>
          <w:rFonts w:ascii="Verdana" w:hAnsi="Verdana"/>
          <w:color w:val="535353"/>
          <w:sz w:val="24"/>
        </w:rPr>
        <w:t>ee</w:t>
      </w:r>
      <w:r>
        <w:rPr>
          <w:rFonts w:ascii="Verdana" w:hAnsi="Verdana"/>
          <w:color w:val="535353"/>
          <w:spacing w:val="-38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5"/>
        </w:rPr>
        <w:t>olour,</w:t>
      </w:r>
      <w:r>
        <w:rPr>
          <w:color w:val="535353"/>
          <w:spacing w:val="-31"/>
          <w:sz w:val="25"/>
        </w:rPr>
        <w:t xml:space="preserve"> </w:t>
      </w:r>
      <w:r>
        <w:rPr>
          <w:color w:val="535353"/>
          <w:sz w:val="25"/>
        </w:rPr>
        <w:t>to</w:t>
      </w:r>
      <w:r>
        <w:rPr>
          <w:color w:val="535353"/>
          <w:spacing w:val="-32"/>
          <w:sz w:val="25"/>
        </w:rPr>
        <w:t xml:space="preserve"> </w:t>
      </w:r>
      <w:r>
        <w:rPr>
          <w:color w:val="535353"/>
          <w:sz w:val="25"/>
        </w:rPr>
        <w:t>s</w:t>
      </w:r>
      <w:r>
        <w:rPr>
          <w:rFonts w:ascii="Verdana" w:hAnsi="Verdana"/>
          <w:color w:val="535353"/>
          <w:sz w:val="24"/>
        </w:rPr>
        <w:t>ee</w:t>
      </w:r>
      <w:r>
        <w:rPr>
          <w:rFonts w:ascii="Verdana" w:hAnsi="Verdana"/>
          <w:color w:val="535353"/>
          <w:spacing w:val="-38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5"/>
        </w:rPr>
        <w:t>ultur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,</w:t>
      </w:r>
      <w:r>
        <w:rPr>
          <w:color w:val="535353"/>
          <w:spacing w:val="-31"/>
          <w:sz w:val="25"/>
        </w:rPr>
        <w:t xml:space="preserve"> </w:t>
      </w:r>
      <w:r>
        <w:rPr>
          <w:color w:val="535353"/>
          <w:sz w:val="25"/>
        </w:rPr>
        <w:t>to</w:t>
      </w:r>
      <w:r>
        <w:rPr>
          <w:color w:val="535353"/>
          <w:spacing w:val="-32"/>
          <w:sz w:val="25"/>
        </w:rPr>
        <w:t xml:space="preserve"> </w:t>
      </w:r>
      <w:r>
        <w:rPr>
          <w:color w:val="535353"/>
          <w:sz w:val="25"/>
        </w:rPr>
        <w:t>s</w:t>
      </w:r>
      <w:r>
        <w:rPr>
          <w:rFonts w:ascii="Verdana" w:hAnsi="Verdana"/>
          <w:color w:val="535353"/>
          <w:sz w:val="24"/>
        </w:rPr>
        <w:t>ee</w:t>
      </w:r>
      <w:r>
        <w:rPr>
          <w:rFonts w:ascii="Verdana" w:hAnsi="Verdana"/>
          <w:color w:val="535353"/>
          <w:spacing w:val="-37"/>
          <w:sz w:val="24"/>
        </w:rPr>
        <w:t xml:space="preserve"> </w:t>
      </w:r>
      <w:r>
        <w:rPr>
          <w:color w:val="535353"/>
          <w:sz w:val="25"/>
        </w:rPr>
        <w:t xml:space="preserve">history,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n</w:t>
      </w:r>
      <w:r>
        <w:rPr>
          <w:rFonts w:ascii="Verdana" w:hAnsi="Verdana"/>
          <w:color w:val="535353"/>
          <w:sz w:val="24"/>
        </w:rPr>
        <w:t xml:space="preserve">d </w:t>
      </w:r>
      <w:r>
        <w:rPr>
          <w:color w:val="535353"/>
          <w:sz w:val="25"/>
        </w:rPr>
        <w:t xml:space="preserve">to </w:t>
      </w:r>
      <w:r>
        <w:rPr>
          <w:rFonts w:ascii="Verdana" w:hAnsi="Verdana"/>
          <w:color w:val="535353"/>
          <w:sz w:val="24"/>
        </w:rPr>
        <w:t>ac</w:t>
      </w:r>
      <w:r>
        <w:rPr>
          <w:color w:val="535353"/>
          <w:sz w:val="25"/>
        </w:rPr>
        <w:t>knowl</w:t>
      </w:r>
      <w:r>
        <w:rPr>
          <w:rFonts w:ascii="Verdana" w:hAnsi="Verdana"/>
          <w:color w:val="535353"/>
          <w:sz w:val="24"/>
        </w:rPr>
        <w:t xml:space="preserve">edge </w:t>
      </w:r>
      <w:r>
        <w:rPr>
          <w:color w:val="535353"/>
          <w:sz w:val="25"/>
        </w:rPr>
        <w:t>th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t r</w:t>
      </w:r>
      <w:r>
        <w:rPr>
          <w:rFonts w:ascii="Verdana" w:hAnsi="Verdana"/>
          <w:color w:val="535353"/>
          <w:sz w:val="24"/>
        </w:rPr>
        <w:t xml:space="preserve">ace </w:t>
      </w:r>
      <w:r>
        <w:rPr>
          <w:color w:val="535353"/>
          <w:sz w:val="25"/>
        </w:rPr>
        <w:t>h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 xml:space="preserve">s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n imp</w:t>
      </w:r>
      <w:r>
        <w:rPr>
          <w:rFonts w:ascii="Verdana" w:hAnsi="Verdana"/>
          <w:color w:val="535353"/>
          <w:sz w:val="24"/>
        </w:rPr>
        <w:t>ac</w:t>
      </w:r>
      <w:r>
        <w:rPr>
          <w:color w:val="535353"/>
          <w:sz w:val="25"/>
        </w:rPr>
        <w:t>t on p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opl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 xml:space="preserve">’s </w:t>
      </w:r>
      <w:r>
        <w:rPr>
          <w:color w:val="535353"/>
          <w:spacing w:val="-3"/>
          <w:sz w:val="25"/>
        </w:rPr>
        <w:t>li</w:t>
      </w:r>
      <w:r>
        <w:rPr>
          <w:rFonts w:ascii="Verdana" w:hAnsi="Verdana"/>
          <w:color w:val="535353"/>
          <w:spacing w:val="-3"/>
          <w:sz w:val="24"/>
        </w:rPr>
        <w:t xml:space="preserve">fe 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xp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ri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n</w:t>
      </w:r>
      <w:r>
        <w:rPr>
          <w:rFonts w:ascii="Verdana" w:hAnsi="Verdana"/>
          <w:color w:val="535353"/>
          <w:sz w:val="24"/>
        </w:rPr>
        <w:t>ce</w:t>
      </w:r>
      <w:r>
        <w:rPr>
          <w:color w:val="535353"/>
          <w:sz w:val="25"/>
        </w:rPr>
        <w:t>s.</w:t>
      </w:r>
    </w:p>
    <w:p w:rsidR="009F0D76" w:rsidRDefault="009F0D76">
      <w:pPr>
        <w:pStyle w:val="BodyText"/>
        <w:spacing w:before="3"/>
        <w:rPr>
          <w:sz w:val="20"/>
        </w:rPr>
      </w:pPr>
    </w:p>
    <w:p w:rsidR="009F0D76" w:rsidRDefault="00BA5C19">
      <w:pPr>
        <w:pStyle w:val="BodyText"/>
        <w:ind w:left="1191"/>
        <w:jc w:val="both"/>
      </w:pPr>
      <w:r>
        <w:rPr>
          <w:rFonts w:ascii="Verdana"/>
          <w:color w:val="535353"/>
        </w:rPr>
        <w:t>S</w:t>
      </w:r>
      <w:r>
        <w:rPr>
          <w:color w:val="535353"/>
        </w:rPr>
        <w:t xml:space="preserve">o how </w:t>
      </w:r>
      <w:r>
        <w:rPr>
          <w:rFonts w:ascii="Verdana"/>
          <w:color w:val="535353"/>
        </w:rPr>
        <w:t>ca</w:t>
      </w:r>
      <w:r>
        <w:rPr>
          <w:color w:val="535353"/>
        </w:rPr>
        <w:t>n w</w:t>
      </w:r>
      <w:r>
        <w:rPr>
          <w:rFonts w:ascii="Verdana"/>
          <w:color w:val="535353"/>
        </w:rPr>
        <w:t>e be</w:t>
      </w:r>
      <w:r>
        <w:rPr>
          <w:color w:val="535353"/>
        </w:rPr>
        <w:t xml:space="preserve">st </w:t>
      </w:r>
      <w:r>
        <w:rPr>
          <w:rFonts w:ascii="Verdana"/>
          <w:color w:val="535353"/>
        </w:rPr>
        <w:t>d</w:t>
      </w:r>
      <w:r>
        <w:rPr>
          <w:color w:val="535353"/>
        </w:rPr>
        <w:t xml:space="preserve">o this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wh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t </w:t>
      </w:r>
      <w:r>
        <w:rPr>
          <w:rFonts w:ascii="Verdana"/>
          <w:color w:val="535353"/>
        </w:rPr>
        <w:t>ca</w:t>
      </w:r>
      <w:r>
        <w:rPr>
          <w:color w:val="535353"/>
        </w:rPr>
        <w:t>n w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s</w:t>
      </w:r>
      <w:r>
        <w:rPr>
          <w:rFonts w:ascii="Verdana"/>
          <w:color w:val="535353"/>
        </w:rPr>
        <w:t>a</w:t>
      </w:r>
      <w:r>
        <w:rPr>
          <w:color w:val="535353"/>
        </w:rPr>
        <w:t>y?</w:t>
      </w:r>
    </w:p>
    <w:p w:rsidR="009F0D76" w:rsidRDefault="009F0D76">
      <w:pPr>
        <w:pStyle w:val="BodyText"/>
        <w:spacing w:before="7"/>
        <w:rPr>
          <w:sz w:val="25"/>
        </w:rPr>
      </w:pPr>
    </w:p>
    <w:p w:rsidR="009F0D76" w:rsidRDefault="00BA5C19">
      <w:pPr>
        <w:spacing w:before="47"/>
        <w:ind w:left="746"/>
        <w:rPr>
          <w:rFonts w:ascii="Century Gothic"/>
          <w:sz w:val="32"/>
        </w:rPr>
      </w:pPr>
      <w:r>
        <w:rPr>
          <w:rFonts w:ascii="Century Gothic"/>
          <w:color w:val="535353"/>
          <w:spacing w:val="-1"/>
          <w:w w:val="91"/>
          <w:sz w:val="32"/>
        </w:rPr>
        <w:t>Y</w:t>
      </w:r>
      <w:r>
        <w:rPr>
          <w:rFonts w:ascii="Century Gothic"/>
          <w:color w:val="535353"/>
          <w:spacing w:val="-1"/>
          <w:w w:val="72"/>
          <w:sz w:val="32"/>
        </w:rPr>
        <w:t>o</w:t>
      </w:r>
      <w:r>
        <w:rPr>
          <w:rFonts w:ascii="Century Gothic"/>
          <w:color w:val="535353"/>
          <w:spacing w:val="-1"/>
          <w:w w:val="99"/>
          <w:sz w:val="32"/>
        </w:rPr>
        <w:t>u</w:t>
      </w:r>
      <w:r>
        <w:rPr>
          <w:rFonts w:ascii="Century Gothic"/>
          <w:color w:val="535353"/>
          <w:spacing w:val="-1"/>
          <w:w w:val="104"/>
          <w:sz w:val="32"/>
        </w:rPr>
        <w:t>n</w:t>
      </w:r>
      <w:r>
        <w:rPr>
          <w:rFonts w:ascii="Century Gothic"/>
          <w:color w:val="535353"/>
          <w:spacing w:val="-1"/>
          <w:w w:val="81"/>
          <w:sz w:val="32"/>
        </w:rPr>
        <w:t>g</w:t>
      </w:r>
      <w:r>
        <w:rPr>
          <w:rFonts w:ascii="Century Gothic"/>
          <w:color w:val="535353"/>
          <w:spacing w:val="-1"/>
          <w:w w:val="101"/>
          <w:sz w:val="32"/>
        </w:rPr>
        <w:t>e</w:t>
      </w:r>
      <w:r>
        <w:rPr>
          <w:rFonts w:ascii="Century Gothic"/>
          <w:color w:val="535353"/>
          <w:w w:val="169"/>
          <w:sz w:val="32"/>
        </w:rPr>
        <w:t>r</w:t>
      </w:r>
      <w:r>
        <w:rPr>
          <w:rFonts w:ascii="Century Gothic"/>
          <w:color w:val="535353"/>
          <w:spacing w:val="5"/>
          <w:sz w:val="32"/>
        </w:rPr>
        <w:t xml:space="preserve"> </w:t>
      </w:r>
      <w:r>
        <w:rPr>
          <w:rFonts w:ascii="Century Gothic"/>
          <w:color w:val="535353"/>
          <w:spacing w:val="-1"/>
          <w:w w:val="86"/>
          <w:sz w:val="32"/>
        </w:rPr>
        <w:t>c</w:t>
      </w:r>
      <w:r>
        <w:rPr>
          <w:rFonts w:ascii="Century Gothic"/>
          <w:color w:val="535353"/>
          <w:spacing w:val="-1"/>
          <w:w w:val="87"/>
          <w:sz w:val="32"/>
        </w:rPr>
        <w:t>h</w:t>
      </w:r>
      <w:r>
        <w:rPr>
          <w:rFonts w:ascii="Century Gothic"/>
          <w:color w:val="535353"/>
          <w:w w:val="135"/>
          <w:sz w:val="32"/>
        </w:rPr>
        <w:t>i</w:t>
      </w:r>
      <w:r>
        <w:rPr>
          <w:rFonts w:ascii="Century Gothic"/>
          <w:color w:val="535353"/>
          <w:w w:val="152"/>
          <w:sz w:val="32"/>
        </w:rPr>
        <w:t>l</w:t>
      </w:r>
      <w:r>
        <w:rPr>
          <w:rFonts w:ascii="Century Gothic"/>
          <w:color w:val="535353"/>
          <w:spacing w:val="-1"/>
          <w:w w:val="74"/>
          <w:sz w:val="32"/>
        </w:rPr>
        <w:t>d</w:t>
      </w:r>
      <w:r>
        <w:rPr>
          <w:rFonts w:ascii="Century Gothic"/>
          <w:color w:val="535353"/>
          <w:spacing w:val="-1"/>
          <w:w w:val="169"/>
          <w:sz w:val="32"/>
        </w:rPr>
        <w:t>r</w:t>
      </w:r>
      <w:r>
        <w:rPr>
          <w:rFonts w:ascii="Century Gothic"/>
          <w:color w:val="535353"/>
          <w:spacing w:val="-1"/>
          <w:w w:val="101"/>
          <w:sz w:val="32"/>
        </w:rPr>
        <w:t>e</w:t>
      </w:r>
      <w:r>
        <w:rPr>
          <w:rFonts w:ascii="Century Gothic"/>
          <w:color w:val="535353"/>
          <w:spacing w:val="-1"/>
          <w:w w:val="104"/>
          <w:sz w:val="32"/>
        </w:rPr>
        <w:t>n</w:t>
      </w:r>
      <w:r>
        <w:rPr>
          <w:rFonts w:ascii="Century Gothic"/>
          <w:color w:val="535353"/>
          <w:w w:val="70"/>
          <w:sz w:val="32"/>
        </w:rPr>
        <w:t>:</w:t>
      </w:r>
    </w:p>
    <w:p w:rsidR="009F0D76" w:rsidRDefault="00BA5C19">
      <w:pPr>
        <w:pStyle w:val="BodyText"/>
        <w:spacing w:before="183" w:line="216" w:lineRule="auto"/>
        <w:ind w:left="1139" w:right="903"/>
        <w:jc w:val="both"/>
      </w:pPr>
      <w:r>
        <w:rPr>
          <w:rFonts w:ascii="Verdana"/>
          <w:color w:val="535353"/>
        </w:rPr>
        <w:t>E</w:t>
      </w:r>
      <w:r>
        <w:rPr>
          <w:color w:val="535353"/>
        </w:rPr>
        <w:t>xpl</w:t>
      </w:r>
      <w:r>
        <w:rPr>
          <w:rFonts w:ascii="Verdana"/>
          <w:color w:val="535353"/>
        </w:rPr>
        <w:t>a</w:t>
      </w:r>
      <w:r>
        <w:rPr>
          <w:color w:val="535353"/>
        </w:rPr>
        <w:t>inin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24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ece</w:t>
      </w:r>
      <w:r>
        <w:rPr>
          <w:color w:val="535353"/>
        </w:rPr>
        <w:t>nt</w:t>
      </w:r>
      <w:r>
        <w:rPr>
          <w:color w:val="535353"/>
          <w:spacing w:val="-14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color w:val="535353"/>
        </w:rPr>
        <w:t>nts</w:t>
      </w:r>
      <w:r>
        <w:rPr>
          <w:color w:val="535353"/>
          <w:spacing w:val="-1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3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3"/>
        </w:rPr>
        <w:t xml:space="preserve"> </w:t>
      </w:r>
      <w:r>
        <w:rPr>
          <w:rFonts w:ascii="Verdana"/>
          <w:color w:val="535353"/>
        </w:rPr>
        <w:t>dee</w:t>
      </w:r>
      <w:r>
        <w:rPr>
          <w:color w:val="535353"/>
        </w:rPr>
        <w:t>p</w:t>
      </w:r>
      <w:r>
        <w:rPr>
          <w:color w:val="535353"/>
          <w:spacing w:val="-15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ompl</w:t>
      </w:r>
      <w:r>
        <w:rPr>
          <w:rFonts w:ascii="Verdana"/>
          <w:color w:val="535353"/>
        </w:rPr>
        <w:t>e</w:t>
      </w:r>
      <w:r>
        <w:rPr>
          <w:color w:val="535353"/>
        </w:rPr>
        <w:t>xiti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ism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pos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3"/>
        </w:rPr>
        <w:t xml:space="preserve"> </w:t>
      </w:r>
      <w:r>
        <w:rPr>
          <w:color w:val="535353"/>
        </w:rPr>
        <w:t>un</w:t>
      </w:r>
      <w:r>
        <w:rPr>
          <w:rFonts w:ascii="Verdana"/>
          <w:color w:val="535353"/>
        </w:rPr>
        <w:t>de</w:t>
      </w:r>
      <w:r>
        <w:rPr>
          <w:color w:val="535353"/>
        </w:rPr>
        <w:t>rst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dab</w:t>
      </w:r>
      <w:r>
        <w:rPr>
          <w:color w:val="535353"/>
        </w:rPr>
        <w:t xml:space="preserve">ly </w:t>
      </w:r>
      <w:r>
        <w:rPr>
          <w:rFonts w:ascii="Verdana"/>
          <w:color w:val="535353"/>
        </w:rPr>
        <w:t>d</w:t>
      </w:r>
      <w:r>
        <w:rPr>
          <w:color w:val="535353"/>
        </w:rPr>
        <w:t>i</w:t>
      </w:r>
      <w:r>
        <w:rPr>
          <w:rFonts w:ascii="Verdana"/>
          <w:color w:val="535353"/>
        </w:rPr>
        <w:t>ff</w:t>
      </w:r>
      <w:r>
        <w:rPr>
          <w:color w:val="535353"/>
        </w:rPr>
        <w:t>i</w:t>
      </w:r>
      <w:r>
        <w:rPr>
          <w:rFonts w:ascii="Verdana"/>
          <w:color w:val="535353"/>
        </w:rPr>
        <w:t>c</w:t>
      </w:r>
      <w:r>
        <w:rPr>
          <w:color w:val="535353"/>
        </w:rPr>
        <w:t xml:space="preserve">ult to </w:t>
      </w:r>
      <w:r>
        <w:rPr>
          <w:rFonts w:ascii="Verdana"/>
          <w:color w:val="535353"/>
        </w:rPr>
        <w:t>a</w:t>
      </w:r>
      <w:r>
        <w:rPr>
          <w:color w:val="535353"/>
        </w:rPr>
        <w:t>ppro</w:t>
      </w:r>
      <w:r>
        <w:rPr>
          <w:rFonts w:ascii="Verdana"/>
          <w:color w:val="535353"/>
        </w:rPr>
        <w:t>ac</w:t>
      </w:r>
      <w:r>
        <w:rPr>
          <w:color w:val="535353"/>
        </w:rPr>
        <w:t>h with youn</w:t>
      </w:r>
      <w:r>
        <w:rPr>
          <w:rFonts w:ascii="Verdana"/>
          <w:color w:val="535353"/>
        </w:rPr>
        <w:t>ge</w:t>
      </w:r>
      <w:r>
        <w:rPr>
          <w:color w:val="535353"/>
        </w:rPr>
        <w:t xml:space="preserve">r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n. </w:t>
      </w:r>
      <w:r>
        <w:rPr>
          <w:rFonts w:ascii="Verdana"/>
          <w:color w:val="535353"/>
        </w:rPr>
        <w:t>H</w:t>
      </w:r>
      <w:r>
        <w:rPr>
          <w:color w:val="535353"/>
        </w:rPr>
        <w:t xml:space="preserve">ow </w:t>
      </w:r>
      <w:r>
        <w:rPr>
          <w:rFonts w:ascii="Verdana"/>
          <w:color w:val="535353"/>
        </w:rPr>
        <w:t>d</w:t>
      </w:r>
      <w:r>
        <w:rPr>
          <w:color w:val="535353"/>
        </w:rPr>
        <w:t>o w</w:t>
      </w:r>
      <w:r>
        <w:rPr>
          <w:rFonts w:ascii="Verdana"/>
          <w:color w:val="535353"/>
        </w:rPr>
        <w:t>e e</w:t>
      </w:r>
      <w:r>
        <w:rPr>
          <w:color w:val="535353"/>
        </w:rPr>
        <w:t>xpl</w:t>
      </w:r>
      <w:r>
        <w:rPr>
          <w:rFonts w:ascii="Verdana"/>
          <w:color w:val="535353"/>
        </w:rPr>
        <w:t>a</w:t>
      </w:r>
      <w:r>
        <w:rPr>
          <w:color w:val="535353"/>
        </w:rPr>
        <w:t>in r</w:t>
      </w:r>
      <w:r>
        <w:rPr>
          <w:rFonts w:ascii="Verdana"/>
          <w:color w:val="535353"/>
        </w:rPr>
        <w:t>ace 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ism th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t </w:t>
      </w:r>
      <w:r>
        <w:rPr>
          <w:rFonts w:ascii="Verdana"/>
          <w:color w:val="535353"/>
        </w:rPr>
        <w:t>e</w:t>
      </w:r>
      <w:r>
        <w:rPr>
          <w:color w:val="535353"/>
        </w:rPr>
        <w:t>xists to</w:t>
      </w:r>
      <w:r>
        <w:rPr>
          <w:rFonts w:ascii="Verdana"/>
          <w:color w:val="535353"/>
        </w:rPr>
        <w:t>da</w:t>
      </w:r>
      <w:r>
        <w:rPr>
          <w:color w:val="535353"/>
        </w:rPr>
        <w:t xml:space="preserve">y in 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n </w:t>
      </w:r>
      <w:r>
        <w:rPr>
          <w:rFonts w:ascii="Verdana"/>
          <w:color w:val="535353"/>
        </w:rPr>
        <w:t>age</w:t>
      </w:r>
      <w:r>
        <w:rPr>
          <w:color w:val="535353"/>
        </w:rPr>
        <w:t>-</w:t>
      </w:r>
      <w:r>
        <w:rPr>
          <w:rFonts w:ascii="Verdana"/>
          <w:color w:val="535353"/>
        </w:rPr>
        <w:t>a</w:t>
      </w:r>
      <w:r>
        <w:rPr>
          <w:color w:val="535353"/>
        </w:rPr>
        <w:t>ppropri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2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color w:val="535353"/>
        </w:rPr>
        <w:t>nn</w:t>
      </w:r>
      <w:r>
        <w:rPr>
          <w:rFonts w:ascii="Verdana"/>
          <w:color w:val="535353"/>
        </w:rPr>
        <w:t>e</w:t>
      </w:r>
      <w:r>
        <w:rPr>
          <w:color w:val="535353"/>
        </w:rPr>
        <w:t>r?</w:t>
      </w:r>
    </w:p>
    <w:p w:rsidR="009F0D76" w:rsidRDefault="00BA5C19">
      <w:pPr>
        <w:pStyle w:val="BodyText"/>
        <w:spacing w:before="6" w:line="211" w:lineRule="auto"/>
        <w:ind w:left="1139" w:right="901"/>
        <w:jc w:val="both"/>
      </w:pP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35"/>
        </w:rPr>
        <w:t xml:space="preserve"> 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oo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34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irst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st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p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is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6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4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ace</w:t>
      </w:r>
      <w:r>
        <w:rPr>
          <w:rFonts w:ascii="Verdana" w:hAnsi="Verdana"/>
          <w:color w:val="535353"/>
          <w:spacing w:val="-34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34"/>
        </w:rPr>
        <w:t xml:space="preserve"> </w:t>
      </w:r>
      <w:r>
        <w:rPr>
          <w:color w:val="535353"/>
        </w:rPr>
        <w:t>its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pr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qu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liti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throu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4"/>
        </w:rPr>
        <w:t xml:space="preserve"> 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ns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34"/>
        </w:rPr>
        <w:t xml:space="preserve"> </w:t>
      </w:r>
      <w:r>
        <w:rPr>
          <w:color w:val="535353"/>
        </w:rPr>
        <w:t>how</w:t>
      </w:r>
      <w:r>
        <w:rPr>
          <w:color w:val="535353"/>
          <w:spacing w:val="-26"/>
        </w:rPr>
        <w:t xml:space="preserve"> </w:t>
      </w:r>
      <w:r>
        <w:rPr>
          <w:rFonts w:ascii="Verdana" w:hAnsi="Verdana"/>
          <w:color w:val="535353"/>
        </w:rPr>
        <w:t>a 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46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>s</w:t>
      </w:r>
      <w:r>
        <w:rPr>
          <w:color w:val="535353"/>
          <w:spacing w:val="-37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6"/>
        </w:rPr>
        <w:t xml:space="preserve"> </w:t>
      </w:r>
      <w:r>
        <w:rPr>
          <w:color w:val="535353"/>
        </w:rPr>
        <w:t>worl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,</w:t>
      </w:r>
      <w:r>
        <w:rPr>
          <w:color w:val="535353"/>
          <w:spacing w:val="-36"/>
        </w:rPr>
        <w:t xml:space="preserve"> </w:t>
      </w:r>
      <w:r>
        <w:rPr>
          <w:color w:val="535353"/>
        </w:rPr>
        <w:t>su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</w:t>
      </w:r>
      <w:r>
        <w:rPr>
          <w:color w:val="535353"/>
          <w:spacing w:val="-37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38"/>
        </w:rPr>
        <w:t xml:space="preserve"> </w:t>
      </w:r>
      <w:r>
        <w:rPr>
          <w:color w:val="535353"/>
          <w:sz w:val="25"/>
        </w:rPr>
        <w:t>‘</w:t>
      </w:r>
      <w:r>
        <w:rPr>
          <w:rFonts w:ascii="Verdana" w:hAnsi="Verdana"/>
          <w:color w:val="535353"/>
        </w:rPr>
        <w:t>fa</w:t>
      </w:r>
      <w:r>
        <w:rPr>
          <w:color w:val="535353"/>
          <w:sz w:val="25"/>
        </w:rPr>
        <w:t>irn</w:t>
      </w:r>
      <w:r>
        <w:rPr>
          <w:rFonts w:ascii="Verdana" w:hAnsi="Verdana"/>
          <w:color w:val="535353"/>
        </w:rPr>
        <w:t>e</w:t>
      </w:r>
      <w:r>
        <w:rPr>
          <w:color w:val="535353"/>
          <w:sz w:val="25"/>
        </w:rPr>
        <w:t>ss.’</w:t>
      </w:r>
      <w:r>
        <w:rPr>
          <w:color w:val="535353"/>
          <w:spacing w:val="-39"/>
          <w:sz w:val="25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rom</w:t>
      </w:r>
      <w:r>
        <w:rPr>
          <w:color w:val="535353"/>
          <w:spacing w:val="-37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rly</w:t>
      </w:r>
      <w:r>
        <w:rPr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age</w:t>
      </w:r>
      <w:r>
        <w:rPr>
          <w:color w:val="535353"/>
        </w:rPr>
        <w:t>,</w:t>
      </w:r>
      <w:r>
        <w:rPr>
          <w:color w:val="535353"/>
          <w:spacing w:val="-37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5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r</w:t>
      </w:r>
      <w:r>
        <w:rPr>
          <w:color w:val="535353"/>
          <w:spacing w:val="-36"/>
        </w:rPr>
        <w:t xml:space="preserve"> </w:t>
      </w:r>
      <w:r>
        <w:rPr>
          <w:color w:val="535353"/>
        </w:rPr>
        <w:t>our</w:t>
      </w:r>
      <w:r>
        <w:rPr>
          <w:color w:val="535353"/>
          <w:spacing w:val="-37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n </w:t>
      </w:r>
      <w:r>
        <w:rPr>
          <w:color w:val="535353"/>
          <w:w w:val="87"/>
        </w:rPr>
        <w:t>s</w:t>
      </w:r>
      <w:r>
        <w:rPr>
          <w:rFonts w:ascii="Verdana" w:hAnsi="Verdana"/>
          <w:color w:val="535353"/>
          <w:w w:val="91"/>
        </w:rPr>
        <w:t>a</w:t>
      </w:r>
      <w:r>
        <w:rPr>
          <w:color w:val="535353"/>
          <w:w w:val="105"/>
        </w:rPr>
        <w:t>y</w:t>
      </w:r>
      <w:r>
        <w:rPr>
          <w:color w:val="535353"/>
          <w:spacing w:val="2"/>
        </w:rPr>
        <w:t xml:space="preserve"> </w:t>
      </w:r>
      <w:r>
        <w:rPr>
          <w:color w:val="535353"/>
          <w:spacing w:val="-1"/>
          <w:w w:val="76"/>
          <w:sz w:val="25"/>
        </w:rPr>
        <w:t>‘</w:t>
      </w:r>
      <w:r>
        <w:rPr>
          <w:rFonts w:ascii="Lucida Sans" w:hAnsi="Lucida Sans"/>
          <w:i/>
          <w:color w:val="535353"/>
          <w:w w:val="127"/>
          <w:sz w:val="18"/>
        </w:rPr>
        <w:t>i</w:t>
      </w:r>
      <w:r>
        <w:rPr>
          <w:rFonts w:ascii="Lucida Sans" w:hAnsi="Lucida Sans"/>
          <w:i/>
          <w:color w:val="535353"/>
          <w:w w:val="128"/>
          <w:sz w:val="18"/>
        </w:rPr>
        <w:t>t</w:t>
      </w:r>
      <w:r>
        <w:rPr>
          <w:rFonts w:ascii="Lucida Sans" w:hAnsi="Lucida Sans"/>
          <w:i/>
          <w:color w:val="535353"/>
          <w:w w:val="91"/>
          <w:sz w:val="18"/>
        </w:rPr>
        <w:t>’</w:t>
      </w:r>
      <w:r>
        <w:rPr>
          <w:rFonts w:ascii="Lucida Sans" w:hAnsi="Lucida Sans"/>
          <w:i/>
          <w:color w:val="535353"/>
          <w:w w:val="124"/>
          <w:sz w:val="18"/>
        </w:rPr>
        <w:t>s</w:t>
      </w:r>
      <w:r>
        <w:rPr>
          <w:rFonts w:ascii="Lucida Sans" w:hAnsi="Lucida Sans"/>
          <w:i/>
          <w:color w:val="535353"/>
          <w:sz w:val="18"/>
        </w:rPr>
        <w:t xml:space="preserve"> </w:t>
      </w:r>
      <w:r>
        <w:rPr>
          <w:rFonts w:ascii="Lucida Sans" w:hAnsi="Lucida Sans"/>
          <w:i/>
          <w:color w:val="535353"/>
          <w:spacing w:val="-29"/>
          <w:sz w:val="18"/>
        </w:rPr>
        <w:t xml:space="preserve"> </w:t>
      </w:r>
      <w:r>
        <w:rPr>
          <w:rFonts w:ascii="Lucida Sans" w:hAnsi="Lucida Sans"/>
          <w:i/>
          <w:color w:val="535353"/>
          <w:w w:val="130"/>
          <w:sz w:val="18"/>
        </w:rPr>
        <w:t>n</w:t>
      </w:r>
      <w:r>
        <w:rPr>
          <w:rFonts w:ascii="Lucida Sans" w:hAnsi="Lucida Sans"/>
          <w:i/>
          <w:color w:val="535353"/>
          <w:w w:val="135"/>
          <w:sz w:val="18"/>
        </w:rPr>
        <w:t>o</w:t>
      </w:r>
      <w:r>
        <w:rPr>
          <w:rFonts w:ascii="Lucida Sans" w:hAnsi="Lucida Sans"/>
          <w:i/>
          <w:color w:val="535353"/>
          <w:w w:val="128"/>
          <w:sz w:val="18"/>
        </w:rPr>
        <w:t>t</w:t>
      </w:r>
      <w:r>
        <w:rPr>
          <w:rFonts w:ascii="Lucida Sans" w:hAnsi="Lucida Sans"/>
          <w:i/>
          <w:color w:val="535353"/>
          <w:sz w:val="18"/>
        </w:rPr>
        <w:t xml:space="preserve"> </w:t>
      </w:r>
      <w:r>
        <w:rPr>
          <w:rFonts w:ascii="Lucida Sans" w:hAnsi="Lucida Sans"/>
          <w:i/>
          <w:color w:val="535353"/>
          <w:spacing w:val="-29"/>
          <w:sz w:val="18"/>
        </w:rPr>
        <w:t xml:space="preserve"> </w:t>
      </w:r>
      <w:r>
        <w:rPr>
          <w:rFonts w:ascii="Trebuchet MS" w:hAnsi="Trebuchet MS"/>
          <w:i/>
          <w:color w:val="535353"/>
          <w:w w:val="125"/>
          <w:sz w:val="18"/>
        </w:rPr>
        <w:t>f</w:t>
      </w:r>
      <w:r>
        <w:rPr>
          <w:rFonts w:ascii="Trebuchet MS" w:hAnsi="Trebuchet MS"/>
          <w:i/>
          <w:color w:val="535353"/>
          <w:w w:val="140"/>
          <w:sz w:val="18"/>
        </w:rPr>
        <w:t>a</w:t>
      </w:r>
      <w:r>
        <w:rPr>
          <w:rFonts w:ascii="Lucida Sans" w:hAnsi="Lucida Sans"/>
          <w:i/>
          <w:color w:val="535353"/>
          <w:w w:val="127"/>
          <w:sz w:val="18"/>
        </w:rPr>
        <w:t>i</w:t>
      </w:r>
      <w:r>
        <w:rPr>
          <w:rFonts w:ascii="Lucida Sans" w:hAnsi="Lucida Sans"/>
          <w:i/>
          <w:color w:val="535353"/>
          <w:w w:val="112"/>
          <w:sz w:val="18"/>
        </w:rPr>
        <w:t>r</w:t>
      </w:r>
      <w:r>
        <w:rPr>
          <w:rFonts w:ascii="Lucida Sans" w:hAnsi="Lucida Sans"/>
          <w:i/>
          <w:color w:val="535353"/>
          <w:spacing w:val="-1"/>
          <w:w w:val="111"/>
          <w:sz w:val="18"/>
        </w:rPr>
        <w:t>.</w:t>
      </w:r>
      <w:r>
        <w:rPr>
          <w:color w:val="535353"/>
          <w:w w:val="65"/>
          <w:sz w:val="25"/>
        </w:rPr>
        <w:t>’</w:t>
      </w:r>
      <w:r>
        <w:rPr>
          <w:color w:val="535353"/>
          <w:spacing w:val="11"/>
          <w:sz w:val="25"/>
        </w:rPr>
        <w:t xml:space="preserve"> </w:t>
      </w:r>
      <w:r>
        <w:rPr>
          <w:rFonts w:ascii="Verdana" w:hAnsi="Verdana"/>
          <w:color w:val="535353"/>
          <w:w w:val="99"/>
        </w:rPr>
        <w:t>H</w:t>
      </w:r>
      <w:r>
        <w:rPr>
          <w:color w:val="535353"/>
          <w:w w:val="91"/>
        </w:rPr>
        <w:t>i</w:t>
      </w:r>
      <w:r>
        <w:rPr>
          <w:rFonts w:ascii="Verdana" w:hAnsi="Verdana"/>
          <w:color w:val="535353"/>
          <w:w w:val="98"/>
        </w:rPr>
        <w:t>g</w:t>
      </w:r>
      <w:r>
        <w:rPr>
          <w:color w:val="535353"/>
          <w:w w:val="96"/>
        </w:rPr>
        <w:t>h</w:t>
      </w:r>
      <w:r>
        <w:rPr>
          <w:color w:val="535353"/>
          <w:w w:val="88"/>
        </w:rPr>
        <w:t>l</w:t>
      </w:r>
      <w:r>
        <w:rPr>
          <w:color w:val="535353"/>
          <w:w w:val="91"/>
        </w:rPr>
        <w:t>i</w:t>
      </w:r>
      <w:r>
        <w:rPr>
          <w:rFonts w:ascii="Verdana" w:hAnsi="Verdana"/>
          <w:color w:val="535353"/>
          <w:w w:val="98"/>
        </w:rPr>
        <w:t>g</w:t>
      </w:r>
      <w:r>
        <w:rPr>
          <w:color w:val="535353"/>
          <w:w w:val="96"/>
        </w:rPr>
        <w:t>h</w:t>
      </w:r>
      <w:r>
        <w:rPr>
          <w:color w:val="535353"/>
          <w:w w:val="94"/>
        </w:rPr>
        <w:t>t</w:t>
      </w:r>
      <w:r>
        <w:rPr>
          <w:color w:val="535353"/>
          <w:w w:val="91"/>
        </w:rPr>
        <w:t>i</w:t>
      </w:r>
      <w:r>
        <w:rPr>
          <w:color w:val="535353"/>
          <w:w w:val="96"/>
        </w:rPr>
        <w:t>n</w:t>
      </w:r>
      <w:r>
        <w:rPr>
          <w:rFonts w:ascii="Verdana" w:hAnsi="Verdana"/>
          <w:color w:val="535353"/>
          <w:w w:val="98"/>
        </w:rPr>
        <w:t>g</w:t>
      </w:r>
      <w:r>
        <w:rPr>
          <w:rFonts w:ascii="Verdana" w:hAnsi="Verdana"/>
          <w:color w:val="535353"/>
          <w:spacing w:val="6"/>
        </w:rPr>
        <w:t xml:space="preserve"> </w:t>
      </w:r>
      <w:r>
        <w:rPr>
          <w:rFonts w:ascii="Verdana" w:hAnsi="Verdana"/>
          <w:color w:val="535353"/>
          <w:w w:val="93"/>
        </w:rPr>
        <w:t>e</w:t>
      </w:r>
      <w:r>
        <w:rPr>
          <w:color w:val="535353"/>
          <w:w w:val="92"/>
        </w:rPr>
        <w:t>x</w:t>
      </w:r>
      <w:r>
        <w:rPr>
          <w:rFonts w:ascii="Verdana" w:hAnsi="Verdana"/>
          <w:color w:val="535353"/>
          <w:w w:val="91"/>
        </w:rPr>
        <w:t>a</w:t>
      </w:r>
      <w:r>
        <w:rPr>
          <w:color w:val="535353"/>
          <w:w w:val="98"/>
        </w:rPr>
        <w:t>m</w:t>
      </w:r>
      <w:r>
        <w:rPr>
          <w:color w:val="535353"/>
          <w:w w:val="97"/>
        </w:rPr>
        <w:t>p</w:t>
      </w:r>
      <w:r>
        <w:rPr>
          <w:color w:val="535353"/>
          <w:w w:val="88"/>
        </w:rPr>
        <w:t>l</w:t>
      </w:r>
      <w:r>
        <w:rPr>
          <w:rFonts w:ascii="Verdana" w:hAnsi="Verdana"/>
          <w:color w:val="535353"/>
          <w:w w:val="93"/>
        </w:rPr>
        <w:t>e</w:t>
      </w:r>
      <w:r>
        <w:rPr>
          <w:color w:val="535353"/>
          <w:w w:val="87"/>
        </w:rPr>
        <w:t>s</w:t>
      </w:r>
      <w:r>
        <w:rPr>
          <w:color w:val="535353"/>
          <w:spacing w:val="15"/>
        </w:rPr>
        <w:t xml:space="preserve"> </w:t>
      </w:r>
      <w:r>
        <w:rPr>
          <w:color w:val="535353"/>
          <w:w w:val="93"/>
        </w:rPr>
        <w:t>o</w:t>
      </w:r>
      <w:r>
        <w:rPr>
          <w:rFonts w:ascii="Verdana" w:hAnsi="Verdana"/>
          <w:color w:val="535353"/>
          <w:w w:val="101"/>
        </w:rPr>
        <w:t>f</w:t>
      </w:r>
      <w:r>
        <w:rPr>
          <w:rFonts w:ascii="Verdana" w:hAnsi="Verdana"/>
          <w:color w:val="535353"/>
          <w:spacing w:val="6"/>
        </w:rPr>
        <w:t xml:space="preserve"> </w:t>
      </w:r>
      <w:r>
        <w:rPr>
          <w:color w:val="535353"/>
          <w:w w:val="87"/>
        </w:rPr>
        <w:t>s</w:t>
      </w:r>
      <w:r>
        <w:rPr>
          <w:color w:val="535353"/>
          <w:w w:val="91"/>
        </w:rPr>
        <w:t>i</w:t>
      </w:r>
      <w:r>
        <w:rPr>
          <w:color w:val="535353"/>
          <w:w w:val="94"/>
        </w:rPr>
        <w:t>t</w:t>
      </w:r>
      <w:r>
        <w:rPr>
          <w:color w:val="535353"/>
          <w:w w:val="97"/>
        </w:rPr>
        <w:t>u</w:t>
      </w:r>
      <w:r>
        <w:rPr>
          <w:rFonts w:ascii="Verdana" w:hAnsi="Verdana"/>
          <w:color w:val="535353"/>
          <w:w w:val="91"/>
        </w:rPr>
        <w:t>a</w:t>
      </w:r>
      <w:r>
        <w:rPr>
          <w:color w:val="535353"/>
          <w:w w:val="94"/>
        </w:rPr>
        <w:t>t</w:t>
      </w:r>
      <w:r>
        <w:rPr>
          <w:color w:val="535353"/>
          <w:w w:val="91"/>
        </w:rPr>
        <w:t>i</w:t>
      </w:r>
      <w:r>
        <w:rPr>
          <w:color w:val="535353"/>
          <w:w w:val="93"/>
        </w:rPr>
        <w:t>o</w:t>
      </w:r>
      <w:r>
        <w:rPr>
          <w:color w:val="535353"/>
          <w:w w:val="96"/>
        </w:rPr>
        <w:t>n</w:t>
      </w:r>
      <w:r>
        <w:rPr>
          <w:color w:val="535353"/>
          <w:w w:val="87"/>
        </w:rPr>
        <w:t>s</w:t>
      </w:r>
      <w:r>
        <w:rPr>
          <w:color w:val="535353"/>
          <w:spacing w:val="15"/>
        </w:rPr>
        <w:t xml:space="preserve"> </w:t>
      </w:r>
      <w:r>
        <w:rPr>
          <w:color w:val="535353"/>
          <w:w w:val="94"/>
        </w:rPr>
        <w:t>t</w:t>
      </w:r>
      <w:r>
        <w:rPr>
          <w:color w:val="535353"/>
          <w:w w:val="96"/>
        </w:rPr>
        <w:t>h</w:t>
      </w:r>
      <w:r>
        <w:rPr>
          <w:rFonts w:ascii="Verdana" w:hAnsi="Verdana"/>
          <w:color w:val="535353"/>
          <w:w w:val="91"/>
        </w:rPr>
        <w:t>a</w:t>
      </w:r>
      <w:r>
        <w:rPr>
          <w:color w:val="535353"/>
          <w:w w:val="94"/>
        </w:rPr>
        <w:t>t</w:t>
      </w:r>
      <w:r>
        <w:rPr>
          <w:color w:val="535353"/>
          <w:spacing w:val="14"/>
        </w:rPr>
        <w:t xml:space="preserve"> </w:t>
      </w:r>
      <w:r>
        <w:rPr>
          <w:color w:val="535353"/>
          <w:w w:val="76"/>
          <w:sz w:val="25"/>
        </w:rPr>
        <w:t>‘</w:t>
      </w:r>
      <w:r>
        <w:rPr>
          <w:rFonts w:ascii="Verdana" w:hAnsi="Verdana"/>
          <w:color w:val="535353"/>
          <w:w w:val="92"/>
        </w:rPr>
        <w:t>a</w:t>
      </w:r>
      <w:r>
        <w:rPr>
          <w:color w:val="535353"/>
          <w:w w:val="94"/>
          <w:sz w:val="25"/>
        </w:rPr>
        <w:t>r</w:t>
      </w:r>
      <w:r>
        <w:rPr>
          <w:rFonts w:ascii="Verdana" w:hAnsi="Verdana"/>
          <w:color w:val="535353"/>
          <w:w w:val="92"/>
        </w:rPr>
        <w:t>e</w:t>
      </w:r>
      <w:r>
        <w:rPr>
          <w:rFonts w:ascii="Verdana" w:hAnsi="Verdana"/>
          <w:color w:val="535353"/>
          <w:spacing w:val="8"/>
        </w:rPr>
        <w:t xml:space="preserve"> </w:t>
      </w:r>
      <w:r>
        <w:rPr>
          <w:color w:val="535353"/>
          <w:w w:val="94"/>
          <w:sz w:val="25"/>
        </w:rPr>
        <w:t>n</w:t>
      </w:r>
      <w:r>
        <w:rPr>
          <w:color w:val="535353"/>
          <w:w w:val="89"/>
          <w:sz w:val="25"/>
        </w:rPr>
        <w:t>o</w:t>
      </w:r>
      <w:r>
        <w:rPr>
          <w:color w:val="535353"/>
          <w:w w:val="94"/>
          <w:sz w:val="25"/>
        </w:rPr>
        <w:t>t</w:t>
      </w:r>
      <w:r>
        <w:rPr>
          <w:color w:val="535353"/>
          <w:spacing w:val="14"/>
          <w:sz w:val="25"/>
        </w:rPr>
        <w:t xml:space="preserve"> </w:t>
      </w:r>
      <w:r>
        <w:rPr>
          <w:rFonts w:ascii="Verdana" w:hAnsi="Verdana"/>
          <w:color w:val="535353"/>
          <w:w w:val="107"/>
        </w:rPr>
        <w:t>f</w:t>
      </w:r>
      <w:r>
        <w:rPr>
          <w:rFonts w:ascii="Verdana" w:hAnsi="Verdana"/>
          <w:color w:val="535353"/>
          <w:w w:val="92"/>
        </w:rPr>
        <w:t>a</w:t>
      </w:r>
      <w:r>
        <w:rPr>
          <w:color w:val="535353"/>
          <w:w w:val="91"/>
          <w:sz w:val="25"/>
        </w:rPr>
        <w:t>i</w:t>
      </w:r>
      <w:r>
        <w:rPr>
          <w:color w:val="535353"/>
          <w:w w:val="94"/>
          <w:sz w:val="25"/>
        </w:rPr>
        <w:t>r</w:t>
      </w:r>
      <w:r>
        <w:rPr>
          <w:color w:val="535353"/>
          <w:w w:val="65"/>
          <w:sz w:val="25"/>
        </w:rPr>
        <w:t>’</w:t>
      </w:r>
      <w:r>
        <w:rPr>
          <w:color w:val="535353"/>
          <w:spacing w:val="13"/>
          <w:sz w:val="25"/>
        </w:rPr>
        <w:t xml:space="preserve"> </w:t>
      </w:r>
      <w:r>
        <w:rPr>
          <w:rFonts w:ascii="Verdana" w:hAnsi="Verdana"/>
          <w:color w:val="535353"/>
          <w:w w:val="91"/>
        </w:rPr>
        <w:t>a</w:t>
      </w:r>
      <w:r>
        <w:rPr>
          <w:color w:val="535353"/>
          <w:w w:val="96"/>
        </w:rPr>
        <w:t>n</w:t>
      </w:r>
      <w:r>
        <w:rPr>
          <w:rFonts w:ascii="Verdana" w:hAnsi="Verdana"/>
          <w:color w:val="535353"/>
          <w:w w:val="98"/>
        </w:rPr>
        <w:t>d</w:t>
      </w:r>
      <w:r>
        <w:rPr>
          <w:rFonts w:ascii="Verdana" w:hAnsi="Verdana"/>
          <w:color w:val="535353"/>
          <w:spacing w:val="9"/>
        </w:rPr>
        <w:t xml:space="preserve"> </w:t>
      </w:r>
      <w:r>
        <w:rPr>
          <w:color w:val="535353"/>
          <w:w w:val="76"/>
          <w:sz w:val="25"/>
        </w:rPr>
        <w:t>‘</w:t>
      </w:r>
      <w:r>
        <w:rPr>
          <w:rFonts w:ascii="Verdana" w:hAnsi="Verdana"/>
          <w:color w:val="535353"/>
          <w:w w:val="92"/>
        </w:rPr>
        <w:t>a</w:t>
      </w:r>
      <w:r>
        <w:rPr>
          <w:color w:val="535353"/>
          <w:w w:val="94"/>
          <w:sz w:val="25"/>
        </w:rPr>
        <w:t>r</w:t>
      </w:r>
      <w:r>
        <w:rPr>
          <w:rFonts w:ascii="Verdana" w:hAnsi="Verdana"/>
          <w:color w:val="535353"/>
          <w:w w:val="92"/>
        </w:rPr>
        <w:t>e</w:t>
      </w:r>
      <w:r>
        <w:rPr>
          <w:rFonts w:ascii="Verdana" w:hAnsi="Verdana"/>
          <w:color w:val="535353"/>
          <w:spacing w:val="8"/>
        </w:rPr>
        <w:t xml:space="preserve"> </w:t>
      </w:r>
      <w:r>
        <w:rPr>
          <w:rFonts w:ascii="Verdana" w:hAnsi="Verdana"/>
          <w:color w:val="535353"/>
          <w:w w:val="107"/>
        </w:rPr>
        <w:t>f</w:t>
      </w:r>
      <w:r>
        <w:rPr>
          <w:rFonts w:ascii="Verdana" w:hAnsi="Verdana"/>
          <w:color w:val="535353"/>
          <w:w w:val="92"/>
        </w:rPr>
        <w:t>a</w:t>
      </w:r>
      <w:r>
        <w:rPr>
          <w:color w:val="535353"/>
          <w:w w:val="91"/>
          <w:sz w:val="25"/>
        </w:rPr>
        <w:t>i</w:t>
      </w:r>
      <w:r>
        <w:rPr>
          <w:color w:val="535353"/>
          <w:w w:val="94"/>
          <w:sz w:val="25"/>
        </w:rPr>
        <w:t>r</w:t>
      </w:r>
      <w:r>
        <w:rPr>
          <w:color w:val="535353"/>
          <w:w w:val="65"/>
          <w:sz w:val="25"/>
        </w:rPr>
        <w:t>’</w:t>
      </w:r>
      <w:r>
        <w:rPr>
          <w:color w:val="535353"/>
          <w:spacing w:val="14"/>
          <w:sz w:val="25"/>
        </w:rPr>
        <w:t xml:space="preserve"> </w:t>
      </w:r>
      <w:r>
        <w:rPr>
          <w:color w:val="535353"/>
          <w:w w:val="91"/>
        </w:rPr>
        <w:t>i</w:t>
      </w:r>
      <w:r>
        <w:rPr>
          <w:color w:val="535353"/>
          <w:w w:val="87"/>
        </w:rPr>
        <w:t xml:space="preserve">s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37"/>
        </w:rPr>
        <w:t xml:space="preserve"> 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ns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whi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youn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7"/>
        </w:rPr>
        <w:t xml:space="preserve"> 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be</w:t>
      </w:r>
      <w:r>
        <w:rPr>
          <w:color w:val="535353"/>
        </w:rPr>
        <w:t>tt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un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rst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injusti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>.</w:t>
      </w:r>
    </w:p>
    <w:p w:rsidR="009F0D76" w:rsidRDefault="00BA5C19">
      <w:pPr>
        <w:pStyle w:val="BodyText"/>
        <w:spacing w:line="341" w:lineRule="exact"/>
        <w:ind w:left="1139"/>
        <w:jc w:val="both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4963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306070</wp:posOffset>
                </wp:positionV>
                <wp:extent cx="7562850" cy="2433955"/>
                <wp:effectExtent l="0" t="0" r="0" b="0"/>
                <wp:wrapNone/>
                <wp:docPr id="178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2850" cy="2433955"/>
                          <a:chOff x="0" y="482"/>
                          <a:chExt cx="11910" cy="3833"/>
                        </a:xfrm>
                      </wpg:grpSpPr>
                      <wps:wsp>
                        <wps:cNvPr id="179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0" y="481"/>
                            <a:ext cx="11910" cy="3375"/>
                          </a:xfrm>
                          <a:prstGeom prst="rect">
                            <a:avLst/>
                          </a:prstGeom>
                          <a:solidFill>
                            <a:srgbClr val="FFEB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AutoShape 167"/>
                        <wps:cNvSpPr>
                          <a:spLocks/>
                        </wps:cNvSpPr>
                        <wps:spPr bwMode="auto">
                          <a:xfrm>
                            <a:off x="1323" y="586"/>
                            <a:ext cx="5269" cy="1148"/>
                          </a:xfrm>
                          <a:custGeom>
                            <a:avLst/>
                            <a:gdLst>
                              <a:gd name="T0" fmla="+- 0 6502 1323"/>
                              <a:gd name="T1" fmla="*/ T0 w 5269"/>
                              <a:gd name="T2" fmla="+- 0 1735 587"/>
                              <a:gd name="T3" fmla="*/ 1735 h 1148"/>
                              <a:gd name="T4" fmla="+- 0 1412 1323"/>
                              <a:gd name="T5" fmla="*/ T4 w 5269"/>
                              <a:gd name="T6" fmla="+- 0 1735 587"/>
                              <a:gd name="T7" fmla="*/ 1735 h 1148"/>
                              <a:gd name="T8" fmla="+- 0 1378 1323"/>
                              <a:gd name="T9" fmla="*/ T8 w 5269"/>
                              <a:gd name="T10" fmla="+- 0 1728 587"/>
                              <a:gd name="T11" fmla="*/ 1728 h 1148"/>
                              <a:gd name="T12" fmla="+- 0 1349 1323"/>
                              <a:gd name="T13" fmla="*/ T12 w 5269"/>
                              <a:gd name="T14" fmla="+- 0 1709 587"/>
                              <a:gd name="T15" fmla="*/ 1709 h 1148"/>
                              <a:gd name="T16" fmla="+- 0 1330 1323"/>
                              <a:gd name="T17" fmla="*/ T16 w 5269"/>
                              <a:gd name="T18" fmla="+- 0 1680 587"/>
                              <a:gd name="T19" fmla="*/ 1680 h 1148"/>
                              <a:gd name="T20" fmla="+- 0 1323 1323"/>
                              <a:gd name="T21" fmla="*/ T20 w 5269"/>
                              <a:gd name="T22" fmla="+- 0 1646 587"/>
                              <a:gd name="T23" fmla="*/ 1646 h 1148"/>
                              <a:gd name="T24" fmla="+- 0 1323 1323"/>
                              <a:gd name="T25" fmla="*/ T24 w 5269"/>
                              <a:gd name="T26" fmla="+- 0 676 587"/>
                              <a:gd name="T27" fmla="*/ 676 h 1148"/>
                              <a:gd name="T28" fmla="+- 0 1330 1323"/>
                              <a:gd name="T29" fmla="*/ T28 w 5269"/>
                              <a:gd name="T30" fmla="+- 0 641 587"/>
                              <a:gd name="T31" fmla="*/ 641 h 1148"/>
                              <a:gd name="T32" fmla="+- 0 1349 1323"/>
                              <a:gd name="T33" fmla="*/ T32 w 5269"/>
                              <a:gd name="T34" fmla="+- 0 613 587"/>
                              <a:gd name="T35" fmla="*/ 613 h 1148"/>
                              <a:gd name="T36" fmla="+- 0 1378 1323"/>
                              <a:gd name="T37" fmla="*/ T36 w 5269"/>
                              <a:gd name="T38" fmla="+- 0 594 587"/>
                              <a:gd name="T39" fmla="*/ 594 h 1148"/>
                              <a:gd name="T40" fmla="+- 0 1412 1323"/>
                              <a:gd name="T41" fmla="*/ T40 w 5269"/>
                              <a:gd name="T42" fmla="+- 0 587 587"/>
                              <a:gd name="T43" fmla="*/ 587 h 1148"/>
                              <a:gd name="T44" fmla="+- 0 6502 1323"/>
                              <a:gd name="T45" fmla="*/ T44 w 5269"/>
                              <a:gd name="T46" fmla="+- 0 587 587"/>
                              <a:gd name="T47" fmla="*/ 587 h 1148"/>
                              <a:gd name="T48" fmla="+- 0 6537 1323"/>
                              <a:gd name="T49" fmla="*/ T48 w 5269"/>
                              <a:gd name="T50" fmla="+- 0 594 587"/>
                              <a:gd name="T51" fmla="*/ 594 h 1148"/>
                              <a:gd name="T52" fmla="+- 0 6558 1323"/>
                              <a:gd name="T53" fmla="*/ T52 w 5269"/>
                              <a:gd name="T54" fmla="+- 0 608 587"/>
                              <a:gd name="T55" fmla="*/ 608 h 1148"/>
                              <a:gd name="T56" fmla="+- 0 1412 1323"/>
                              <a:gd name="T57" fmla="*/ T56 w 5269"/>
                              <a:gd name="T58" fmla="+- 0 608 587"/>
                              <a:gd name="T59" fmla="*/ 608 h 1148"/>
                              <a:gd name="T60" fmla="+- 0 1386 1323"/>
                              <a:gd name="T61" fmla="*/ T60 w 5269"/>
                              <a:gd name="T62" fmla="+- 0 613 587"/>
                              <a:gd name="T63" fmla="*/ 613 h 1148"/>
                              <a:gd name="T64" fmla="+- 0 1364 1323"/>
                              <a:gd name="T65" fmla="*/ T64 w 5269"/>
                              <a:gd name="T66" fmla="+- 0 628 587"/>
                              <a:gd name="T67" fmla="*/ 628 h 1148"/>
                              <a:gd name="T68" fmla="+- 0 1350 1323"/>
                              <a:gd name="T69" fmla="*/ T68 w 5269"/>
                              <a:gd name="T70" fmla="+- 0 650 587"/>
                              <a:gd name="T71" fmla="*/ 650 h 1148"/>
                              <a:gd name="T72" fmla="+- 0 1344 1323"/>
                              <a:gd name="T73" fmla="*/ T72 w 5269"/>
                              <a:gd name="T74" fmla="+- 0 676 587"/>
                              <a:gd name="T75" fmla="*/ 676 h 1148"/>
                              <a:gd name="T76" fmla="+- 0 1344 1323"/>
                              <a:gd name="T77" fmla="*/ T76 w 5269"/>
                              <a:gd name="T78" fmla="+- 0 1646 587"/>
                              <a:gd name="T79" fmla="*/ 1646 h 1148"/>
                              <a:gd name="T80" fmla="+- 0 1350 1323"/>
                              <a:gd name="T81" fmla="*/ T80 w 5269"/>
                              <a:gd name="T82" fmla="+- 0 1672 587"/>
                              <a:gd name="T83" fmla="*/ 1672 h 1148"/>
                              <a:gd name="T84" fmla="+- 0 1364 1323"/>
                              <a:gd name="T85" fmla="*/ T84 w 5269"/>
                              <a:gd name="T86" fmla="+- 0 1694 587"/>
                              <a:gd name="T87" fmla="*/ 1694 h 1148"/>
                              <a:gd name="T88" fmla="+- 0 1386 1323"/>
                              <a:gd name="T89" fmla="*/ T88 w 5269"/>
                              <a:gd name="T90" fmla="+- 0 1709 587"/>
                              <a:gd name="T91" fmla="*/ 1709 h 1148"/>
                              <a:gd name="T92" fmla="+- 0 1412 1323"/>
                              <a:gd name="T93" fmla="*/ T92 w 5269"/>
                              <a:gd name="T94" fmla="+- 0 1714 587"/>
                              <a:gd name="T95" fmla="*/ 1714 h 1148"/>
                              <a:gd name="T96" fmla="+- 0 6558 1323"/>
                              <a:gd name="T97" fmla="*/ T96 w 5269"/>
                              <a:gd name="T98" fmla="+- 0 1714 587"/>
                              <a:gd name="T99" fmla="*/ 1714 h 1148"/>
                              <a:gd name="T100" fmla="+- 0 6537 1323"/>
                              <a:gd name="T101" fmla="*/ T100 w 5269"/>
                              <a:gd name="T102" fmla="+- 0 1728 587"/>
                              <a:gd name="T103" fmla="*/ 1728 h 1148"/>
                              <a:gd name="T104" fmla="+- 0 6502 1323"/>
                              <a:gd name="T105" fmla="*/ T104 w 5269"/>
                              <a:gd name="T106" fmla="+- 0 1735 587"/>
                              <a:gd name="T107" fmla="*/ 1735 h 1148"/>
                              <a:gd name="T108" fmla="+- 0 6558 1323"/>
                              <a:gd name="T109" fmla="*/ T108 w 5269"/>
                              <a:gd name="T110" fmla="+- 0 1714 587"/>
                              <a:gd name="T111" fmla="*/ 1714 h 1148"/>
                              <a:gd name="T112" fmla="+- 0 6502 1323"/>
                              <a:gd name="T113" fmla="*/ T112 w 5269"/>
                              <a:gd name="T114" fmla="+- 0 1714 587"/>
                              <a:gd name="T115" fmla="*/ 1714 h 1148"/>
                              <a:gd name="T116" fmla="+- 0 6529 1323"/>
                              <a:gd name="T117" fmla="*/ T116 w 5269"/>
                              <a:gd name="T118" fmla="+- 0 1709 587"/>
                              <a:gd name="T119" fmla="*/ 1709 h 1148"/>
                              <a:gd name="T120" fmla="+- 0 6550 1323"/>
                              <a:gd name="T121" fmla="*/ T120 w 5269"/>
                              <a:gd name="T122" fmla="+- 0 1694 587"/>
                              <a:gd name="T123" fmla="*/ 1694 h 1148"/>
                              <a:gd name="T124" fmla="+- 0 6565 1323"/>
                              <a:gd name="T125" fmla="*/ T124 w 5269"/>
                              <a:gd name="T126" fmla="+- 0 1672 587"/>
                              <a:gd name="T127" fmla="*/ 1672 h 1148"/>
                              <a:gd name="T128" fmla="+- 0 6570 1323"/>
                              <a:gd name="T129" fmla="*/ T128 w 5269"/>
                              <a:gd name="T130" fmla="+- 0 1646 587"/>
                              <a:gd name="T131" fmla="*/ 1646 h 1148"/>
                              <a:gd name="T132" fmla="+- 0 6570 1323"/>
                              <a:gd name="T133" fmla="*/ T132 w 5269"/>
                              <a:gd name="T134" fmla="+- 0 676 587"/>
                              <a:gd name="T135" fmla="*/ 676 h 1148"/>
                              <a:gd name="T136" fmla="+- 0 6565 1323"/>
                              <a:gd name="T137" fmla="*/ T136 w 5269"/>
                              <a:gd name="T138" fmla="+- 0 650 587"/>
                              <a:gd name="T139" fmla="*/ 650 h 1148"/>
                              <a:gd name="T140" fmla="+- 0 6550 1323"/>
                              <a:gd name="T141" fmla="*/ T140 w 5269"/>
                              <a:gd name="T142" fmla="+- 0 628 587"/>
                              <a:gd name="T143" fmla="*/ 628 h 1148"/>
                              <a:gd name="T144" fmla="+- 0 6529 1323"/>
                              <a:gd name="T145" fmla="*/ T144 w 5269"/>
                              <a:gd name="T146" fmla="+- 0 613 587"/>
                              <a:gd name="T147" fmla="*/ 613 h 1148"/>
                              <a:gd name="T148" fmla="+- 0 6502 1323"/>
                              <a:gd name="T149" fmla="*/ T148 w 5269"/>
                              <a:gd name="T150" fmla="+- 0 608 587"/>
                              <a:gd name="T151" fmla="*/ 608 h 1148"/>
                              <a:gd name="T152" fmla="+- 0 6558 1323"/>
                              <a:gd name="T153" fmla="*/ T152 w 5269"/>
                              <a:gd name="T154" fmla="+- 0 608 587"/>
                              <a:gd name="T155" fmla="*/ 608 h 1148"/>
                              <a:gd name="T156" fmla="+- 0 6565 1323"/>
                              <a:gd name="T157" fmla="*/ T156 w 5269"/>
                              <a:gd name="T158" fmla="+- 0 613 587"/>
                              <a:gd name="T159" fmla="*/ 613 h 1148"/>
                              <a:gd name="T160" fmla="+- 0 6584 1323"/>
                              <a:gd name="T161" fmla="*/ T160 w 5269"/>
                              <a:gd name="T162" fmla="+- 0 641 587"/>
                              <a:gd name="T163" fmla="*/ 641 h 1148"/>
                              <a:gd name="T164" fmla="+- 0 6591 1323"/>
                              <a:gd name="T165" fmla="*/ T164 w 5269"/>
                              <a:gd name="T166" fmla="+- 0 676 587"/>
                              <a:gd name="T167" fmla="*/ 676 h 1148"/>
                              <a:gd name="T168" fmla="+- 0 6591 1323"/>
                              <a:gd name="T169" fmla="*/ T168 w 5269"/>
                              <a:gd name="T170" fmla="+- 0 1646 587"/>
                              <a:gd name="T171" fmla="*/ 1646 h 1148"/>
                              <a:gd name="T172" fmla="+- 0 6584 1323"/>
                              <a:gd name="T173" fmla="*/ T172 w 5269"/>
                              <a:gd name="T174" fmla="+- 0 1680 587"/>
                              <a:gd name="T175" fmla="*/ 1680 h 1148"/>
                              <a:gd name="T176" fmla="+- 0 6565 1323"/>
                              <a:gd name="T177" fmla="*/ T176 w 5269"/>
                              <a:gd name="T178" fmla="+- 0 1709 587"/>
                              <a:gd name="T179" fmla="*/ 1709 h 1148"/>
                              <a:gd name="T180" fmla="+- 0 6558 1323"/>
                              <a:gd name="T181" fmla="*/ T180 w 5269"/>
                              <a:gd name="T182" fmla="+- 0 1714 587"/>
                              <a:gd name="T183" fmla="*/ 1714 h 11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5269" h="1148">
                                <a:moveTo>
                                  <a:pt x="5179" y="1148"/>
                                </a:moveTo>
                                <a:lnTo>
                                  <a:pt x="89" y="1148"/>
                                </a:lnTo>
                                <a:lnTo>
                                  <a:pt x="55" y="1141"/>
                                </a:lnTo>
                                <a:lnTo>
                                  <a:pt x="26" y="1122"/>
                                </a:lnTo>
                                <a:lnTo>
                                  <a:pt x="7" y="1093"/>
                                </a:lnTo>
                                <a:lnTo>
                                  <a:pt x="0" y="1059"/>
                                </a:lnTo>
                                <a:lnTo>
                                  <a:pt x="0" y="89"/>
                                </a:lnTo>
                                <a:lnTo>
                                  <a:pt x="7" y="54"/>
                                </a:lnTo>
                                <a:lnTo>
                                  <a:pt x="26" y="26"/>
                                </a:lnTo>
                                <a:lnTo>
                                  <a:pt x="55" y="7"/>
                                </a:lnTo>
                                <a:lnTo>
                                  <a:pt x="89" y="0"/>
                                </a:lnTo>
                                <a:lnTo>
                                  <a:pt x="5179" y="0"/>
                                </a:lnTo>
                                <a:lnTo>
                                  <a:pt x="5214" y="7"/>
                                </a:lnTo>
                                <a:lnTo>
                                  <a:pt x="5235" y="21"/>
                                </a:lnTo>
                                <a:lnTo>
                                  <a:pt x="89" y="21"/>
                                </a:lnTo>
                                <a:lnTo>
                                  <a:pt x="63" y="26"/>
                                </a:lnTo>
                                <a:lnTo>
                                  <a:pt x="41" y="41"/>
                                </a:lnTo>
                                <a:lnTo>
                                  <a:pt x="27" y="63"/>
                                </a:lnTo>
                                <a:lnTo>
                                  <a:pt x="21" y="89"/>
                                </a:lnTo>
                                <a:lnTo>
                                  <a:pt x="21" y="1059"/>
                                </a:lnTo>
                                <a:lnTo>
                                  <a:pt x="27" y="1085"/>
                                </a:lnTo>
                                <a:lnTo>
                                  <a:pt x="41" y="1107"/>
                                </a:lnTo>
                                <a:lnTo>
                                  <a:pt x="63" y="1122"/>
                                </a:lnTo>
                                <a:lnTo>
                                  <a:pt x="89" y="1127"/>
                                </a:lnTo>
                                <a:lnTo>
                                  <a:pt x="5235" y="1127"/>
                                </a:lnTo>
                                <a:lnTo>
                                  <a:pt x="5214" y="1141"/>
                                </a:lnTo>
                                <a:lnTo>
                                  <a:pt x="5179" y="1148"/>
                                </a:lnTo>
                                <a:close/>
                                <a:moveTo>
                                  <a:pt x="5235" y="1127"/>
                                </a:moveTo>
                                <a:lnTo>
                                  <a:pt x="5179" y="1127"/>
                                </a:lnTo>
                                <a:lnTo>
                                  <a:pt x="5206" y="1122"/>
                                </a:lnTo>
                                <a:lnTo>
                                  <a:pt x="5227" y="1107"/>
                                </a:lnTo>
                                <a:lnTo>
                                  <a:pt x="5242" y="1085"/>
                                </a:lnTo>
                                <a:lnTo>
                                  <a:pt x="5247" y="1059"/>
                                </a:lnTo>
                                <a:lnTo>
                                  <a:pt x="5247" y="89"/>
                                </a:lnTo>
                                <a:lnTo>
                                  <a:pt x="5242" y="63"/>
                                </a:lnTo>
                                <a:lnTo>
                                  <a:pt x="5227" y="41"/>
                                </a:lnTo>
                                <a:lnTo>
                                  <a:pt x="5206" y="26"/>
                                </a:lnTo>
                                <a:lnTo>
                                  <a:pt x="5179" y="21"/>
                                </a:lnTo>
                                <a:lnTo>
                                  <a:pt x="5235" y="21"/>
                                </a:lnTo>
                                <a:lnTo>
                                  <a:pt x="5242" y="26"/>
                                </a:lnTo>
                                <a:lnTo>
                                  <a:pt x="5261" y="54"/>
                                </a:lnTo>
                                <a:lnTo>
                                  <a:pt x="5268" y="89"/>
                                </a:lnTo>
                                <a:lnTo>
                                  <a:pt x="5268" y="1059"/>
                                </a:lnTo>
                                <a:lnTo>
                                  <a:pt x="5261" y="1093"/>
                                </a:lnTo>
                                <a:lnTo>
                                  <a:pt x="5242" y="1122"/>
                                </a:lnTo>
                                <a:lnTo>
                                  <a:pt x="5235" y="1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0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AutoShape 166"/>
                        <wps:cNvSpPr>
                          <a:spLocks/>
                        </wps:cNvSpPr>
                        <wps:spPr bwMode="auto">
                          <a:xfrm>
                            <a:off x="5674" y="1478"/>
                            <a:ext cx="5904" cy="1163"/>
                          </a:xfrm>
                          <a:custGeom>
                            <a:avLst/>
                            <a:gdLst>
                              <a:gd name="T0" fmla="+- 0 11508 5674"/>
                              <a:gd name="T1" fmla="*/ T0 w 5904"/>
                              <a:gd name="T2" fmla="+- 0 2641 1478"/>
                              <a:gd name="T3" fmla="*/ 2641 h 1163"/>
                              <a:gd name="T4" fmla="+- 0 5745 5674"/>
                              <a:gd name="T5" fmla="*/ T4 w 5904"/>
                              <a:gd name="T6" fmla="+- 0 2641 1478"/>
                              <a:gd name="T7" fmla="*/ 2641 h 1163"/>
                              <a:gd name="T8" fmla="+- 0 5717 5674"/>
                              <a:gd name="T9" fmla="*/ T8 w 5904"/>
                              <a:gd name="T10" fmla="+- 0 2636 1478"/>
                              <a:gd name="T11" fmla="*/ 2636 h 1163"/>
                              <a:gd name="T12" fmla="+- 0 5695 5674"/>
                              <a:gd name="T13" fmla="*/ T12 w 5904"/>
                              <a:gd name="T14" fmla="+- 0 2621 1478"/>
                              <a:gd name="T15" fmla="*/ 2621 h 1163"/>
                              <a:gd name="T16" fmla="+- 0 5680 5674"/>
                              <a:gd name="T17" fmla="*/ T16 w 5904"/>
                              <a:gd name="T18" fmla="+- 0 2598 1478"/>
                              <a:gd name="T19" fmla="*/ 2598 h 1163"/>
                              <a:gd name="T20" fmla="+- 0 5674 5674"/>
                              <a:gd name="T21" fmla="*/ T20 w 5904"/>
                              <a:gd name="T22" fmla="+- 0 2571 1478"/>
                              <a:gd name="T23" fmla="*/ 2571 h 1163"/>
                              <a:gd name="T24" fmla="+- 0 5674 5674"/>
                              <a:gd name="T25" fmla="*/ T24 w 5904"/>
                              <a:gd name="T26" fmla="+- 0 1549 1478"/>
                              <a:gd name="T27" fmla="*/ 1549 h 1163"/>
                              <a:gd name="T28" fmla="+- 0 5680 5674"/>
                              <a:gd name="T29" fmla="*/ T28 w 5904"/>
                              <a:gd name="T30" fmla="+- 0 1521 1478"/>
                              <a:gd name="T31" fmla="*/ 1521 h 1163"/>
                              <a:gd name="T32" fmla="+- 0 5695 5674"/>
                              <a:gd name="T33" fmla="*/ T32 w 5904"/>
                              <a:gd name="T34" fmla="+- 0 1499 1478"/>
                              <a:gd name="T35" fmla="*/ 1499 h 1163"/>
                              <a:gd name="T36" fmla="+- 0 5717 5674"/>
                              <a:gd name="T37" fmla="*/ T36 w 5904"/>
                              <a:gd name="T38" fmla="+- 0 1484 1478"/>
                              <a:gd name="T39" fmla="*/ 1484 h 1163"/>
                              <a:gd name="T40" fmla="+- 0 5745 5674"/>
                              <a:gd name="T41" fmla="*/ T40 w 5904"/>
                              <a:gd name="T42" fmla="+- 0 1478 1478"/>
                              <a:gd name="T43" fmla="*/ 1478 h 1163"/>
                              <a:gd name="T44" fmla="+- 0 11508 5674"/>
                              <a:gd name="T45" fmla="*/ T44 w 5904"/>
                              <a:gd name="T46" fmla="+- 0 1478 1478"/>
                              <a:gd name="T47" fmla="*/ 1478 h 1163"/>
                              <a:gd name="T48" fmla="+- 0 11535 5674"/>
                              <a:gd name="T49" fmla="*/ T48 w 5904"/>
                              <a:gd name="T50" fmla="+- 0 1484 1478"/>
                              <a:gd name="T51" fmla="*/ 1484 h 1163"/>
                              <a:gd name="T52" fmla="+- 0 11551 5674"/>
                              <a:gd name="T53" fmla="*/ T52 w 5904"/>
                              <a:gd name="T54" fmla="+- 0 1495 1478"/>
                              <a:gd name="T55" fmla="*/ 1495 h 1163"/>
                              <a:gd name="T56" fmla="+- 0 5745 5674"/>
                              <a:gd name="T57" fmla="*/ T56 w 5904"/>
                              <a:gd name="T58" fmla="+- 0 1495 1478"/>
                              <a:gd name="T59" fmla="*/ 1495 h 1163"/>
                              <a:gd name="T60" fmla="+- 0 5724 5674"/>
                              <a:gd name="T61" fmla="*/ T60 w 5904"/>
                              <a:gd name="T62" fmla="+- 0 1499 1478"/>
                              <a:gd name="T63" fmla="*/ 1499 h 1163"/>
                              <a:gd name="T64" fmla="+- 0 5706 5674"/>
                              <a:gd name="T65" fmla="*/ T64 w 5904"/>
                              <a:gd name="T66" fmla="+- 0 1511 1478"/>
                              <a:gd name="T67" fmla="*/ 1511 h 1163"/>
                              <a:gd name="T68" fmla="+- 0 5695 5674"/>
                              <a:gd name="T69" fmla="*/ T68 w 5904"/>
                              <a:gd name="T70" fmla="+- 0 1528 1478"/>
                              <a:gd name="T71" fmla="*/ 1528 h 1163"/>
                              <a:gd name="T72" fmla="+- 0 5691 5674"/>
                              <a:gd name="T73" fmla="*/ T72 w 5904"/>
                              <a:gd name="T74" fmla="+- 0 1549 1478"/>
                              <a:gd name="T75" fmla="*/ 1549 h 1163"/>
                              <a:gd name="T76" fmla="+- 0 5691 5674"/>
                              <a:gd name="T77" fmla="*/ T76 w 5904"/>
                              <a:gd name="T78" fmla="+- 0 2571 1478"/>
                              <a:gd name="T79" fmla="*/ 2571 h 1163"/>
                              <a:gd name="T80" fmla="+- 0 5695 5674"/>
                              <a:gd name="T81" fmla="*/ T80 w 5904"/>
                              <a:gd name="T82" fmla="+- 0 2592 1478"/>
                              <a:gd name="T83" fmla="*/ 2592 h 1163"/>
                              <a:gd name="T84" fmla="+- 0 5706 5674"/>
                              <a:gd name="T85" fmla="*/ T84 w 5904"/>
                              <a:gd name="T86" fmla="+- 0 2609 1478"/>
                              <a:gd name="T87" fmla="*/ 2609 h 1163"/>
                              <a:gd name="T88" fmla="+- 0 5724 5674"/>
                              <a:gd name="T89" fmla="*/ T88 w 5904"/>
                              <a:gd name="T90" fmla="+- 0 2620 1478"/>
                              <a:gd name="T91" fmla="*/ 2620 h 1163"/>
                              <a:gd name="T92" fmla="+- 0 5745 5674"/>
                              <a:gd name="T93" fmla="*/ T92 w 5904"/>
                              <a:gd name="T94" fmla="+- 0 2625 1478"/>
                              <a:gd name="T95" fmla="*/ 2625 h 1163"/>
                              <a:gd name="T96" fmla="+- 0 11551 5674"/>
                              <a:gd name="T97" fmla="*/ T96 w 5904"/>
                              <a:gd name="T98" fmla="+- 0 2625 1478"/>
                              <a:gd name="T99" fmla="*/ 2625 h 1163"/>
                              <a:gd name="T100" fmla="+- 0 11535 5674"/>
                              <a:gd name="T101" fmla="*/ T100 w 5904"/>
                              <a:gd name="T102" fmla="+- 0 2636 1478"/>
                              <a:gd name="T103" fmla="*/ 2636 h 1163"/>
                              <a:gd name="T104" fmla="+- 0 11508 5674"/>
                              <a:gd name="T105" fmla="*/ T104 w 5904"/>
                              <a:gd name="T106" fmla="+- 0 2641 1478"/>
                              <a:gd name="T107" fmla="*/ 2641 h 1163"/>
                              <a:gd name="T108" fmla="+- 0 11551 5674"/>
                              <a:gd name="T109" fmla="*/ T108 w 5904"/>
                              <a:gd name="T110" fmla="+- 0 2625 1478"/>
                              <a:gd name="T111" fmla="*/ 2625 h 1163"/>
                              <a:gd name="T112" fmla="+- 0 11508 5674"/>
                              <a:gd name="T113" fmla="*/ T112 w 5904"/>
                              <a:gd name="T114" fmla="+- 0 2625 1478"/>
                              <a:gd name="T115" fmla="*/ 2625 h 1163"/>
                              <a:gd name="T116" fmla="+- 0 11528 5674"/>
                              <a:gd name="T117" fmla="*/ T116 w 5904"/>
                              <a:gd name="T118" fmla="+- 0 2620 1478"/>
                              <a:gd name="T119" fmla="*/ 2620 h 1163"/>
                              <a:gd name="T120" fmla="+- 0 11546 5674"/>
                              <a:gd name="T121" fmla="*/ T120 w 5904"/>
                              <a:gd name="T122" fmla="+- 0 2609 1478"/>
                              <a:gd name="T123" fmla="*/ 2609 h 1163"/>
                              <a:gd name="T124" fmla="+- 0 11557 5674"/>
                              <a:gd name="T125" fmla="*/ T124 w 5904"/>
                              <a:gd name="T126" fmla="+- 0 2592 1478"/>
                              <a:gd name="T127" fmla="*/ 2592 h 1163"/>
                              <a:gd name="T128" fmla="+- 0 11561 5674"/>
                              <a:gd name="T129" fmla="*/ T128 w 5904"/>
                              <a:gd name="T130" fmla="+- 0 2571 1478"/>
                              <a:gd name="T131" fmla="*/ 2571 h 1163"/>
                              <a:gd name="T132" fmla="+- 0 11561 5674"/>
                              <a:gd name="T133" fmla="*/ T132 w 5904"/>
                              <a:gd name="T134" fmla="+- 0 1549 1478"/>
                              <a:gd name="T135" fmla="*/ 1549 h 1163"/>
                              <a:gd name="T136" fmla="+- 0 11557 5674"/>
                              <a:gd name="T137" fmla="*/ T136 w 5904"/>
                              <a:gd name="T138" fmla="+- 0 1528 1478"/>
                              <a:gd name="T139" fmla="*/ 1528 h 1163"/>
                              <a:gd name="T140" fmla="+- 0 11546 5674"/>
                              <a:gd name="T141" fmla="*/ T140 w 5904"/>
                              <a:gd name="T142" fmla="+- 0 1511 1478"/>
                              <a:gd name="T143" fmla="*/ 1511 h 1163"/>
                              <a:gd name="T144" fmla="+- 0 11528 5674"/>
                              <a:gd name="T145" fmla="*/ T144 w 5904"/>
                              <a:gd name="T146" fmla="+- 0 1499 1478"/>
                              <a:gd name="T147" fmla="*/ 1499 h 1163"/>
                              <a:gd name="T148" fmla="+- 0 11508 5674"/>
                              <a:gd name="T149" fmla="*/ T148 w 5904"/>
                              <a:gd name="T150" fmla="+- 0 1495 1478"/>
                              <a:gd name="T151" fmla="*/ 1495 h 1163"/>
                              <a:gd name="T152" fmla="+- 0 11551 5674"/>
                              <a:gd name="T153" fmla="*/ T152 w 5904"/>
                              <a:gd name="T154" fmla="+- 0 1495 1478"/>
                              <a:gd name="T155" fmla="*/ 1495 h 1163"/>
                              <a:gd name="T156" fmla="+- 0 11557 5674"/>
                              <a:gd name="T157" fmla="*/ T156 w 5904"/>
                              <a:gd name="T158" fmla="+- 0 1499 1478"/>
                              <a:gd name="T159" fmla="*/ 1499 h 1163"/>
                              <a:gd name="T160" fmla="+- 0 11572 5674"/>
                              <a:gd name="T161" fmla="*/ T160 w 5904"/>
                              <a:gd name="T162" fmla="+- 0 1521 1478"/>
                              <a:gd name="T163" fmla="*/ 1521 h 1163"/>
                              <a:gd name="T164" fmla="+- 0 11578 5674"/>
                              <a:gd name="T165" fmla="*/ T164 w 5904"/>
                              <a:gd name="T166" fmla="+- 0 1549 1478"/>
                              <a:gd name="T167" fmla="*/ 1549 h 1163"/>
                              <a:gd name="T168" fmla="+- 0 11578 5674"/>
                              <a:gd name="T169" fmla="*/ T168 w 5904"/>
                              <a:gd name="T170" fmla="+- 0 2571 1478"/>
                              <a:gd name="T171" fmla="*/ 2571 h 1163"/>
                              <a:gd name="T172" fmla="+- 0 11572 5674"/>
                              <a:gd name="T173" fmla="*/ T172 w 5904"/>
                              <a:gd name="T174" fmla="+- 0 2598 1478"/>
                              <a:gd name="T175" fmla="*/ 2598 h 1163"/>
                              <a:gd name="T176" fmla="+- 0 11557 5674"/>
                              <a:gd name="T177" fmla="*/ T176 w 5904"/>
                              <a:gd name="T178" fmla="+- 0 2621 1478"/>
                              <a:gd name="T179" fmla="*/ 2621 h 1163"/>
                              <a:gd name="T180" fmla="+- 0 11551 5674"/>
                              <a:gd name="T181" fmla="*/ T180 w 5904"/>
                              <a:gd name="T182" fmla="+- 0 2625 1478"/>
                              <a:gd name="T183" fmla="*/ 2625 h 11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5904" h="1163">
                                <a:moveTo>
                                  <a:pt x="5834" y="1163"/>
                                </a:moveTo>
                                <a:lnTo>
                                  <a:pt x="71" y="1163"/>
                                </a:lnTo>
                                <a:lnTo>
                                  <a:pt x="43" y="1158"/>
                                </a:lnTo>
                                <a:lnTo>
                                  <a:pt x="21" y="1143"/>
                                </a:lnTo>
                                <a:lnTo>
                                  <a:pt x="6" y="1120"/>
                                </a:lnTo>
                                <a:lnTo>
                                  <a:pt x="0" y="1093"/>
                                </a:lnTo>
                                <a:lnTo>
                                  <a:pt x="0" y="71"/>
                                </a:lnTo>
                                <a:lnTo>
                                  <a:pt x="6" y="43"/>
                                </a:lnTo>
                                <a:lnTo>
                                  <a:pt x="21" y="21"/>
                                </a:lnTo>
                                <a:lnTo>
                                  <a:pt x="43" y="6"/>
                                </a:lnTo>
                                <a:lnTo>
                                  <a:pt x="71" y="0"/>
                                </a:lnTo>
                                <a:lnTo>
                                  <a:pt x="5834" y="0"/>
                                </a:lnTo>
                                <a:lnTo>
                                  <a:pt x="5861" y="6"/>
                                </a:lnTo>
                                <a:lnTo>
                                  <a:pt x="5877" y="17"/>
                                </a:lnTo>
                                <a:lnTo>
                                  <a:pt x="71" y="17"/>
                                </a:lnTo>
                                <a:lnTo>
                                  <a:pt x="50" y="21"/>
                                </a:lnTo>
                                <a:lnTo>
                                  <a:pt x="32" y="33"/>
                                </a:lnTo>
                                <a:lnTo>
                                  <a:pt x="21" y="50"/>
                                </a:lnTo>
                                <a:lnTo>
                                  <a:pt x="17" y="71"/>
                                </a:lnTo>
                                <a:lnTo>
                                  <a:pt x="17" y="1093"/>
                                </a:lnTo>
                                <a:lnTo>
                                  <a:pt x="21" y="1114"/>
                                </a:lnTo>
                                <a:lnTo>
                                  <a:pt x="32" y="1131"/>
                                </a:lnTo>
                                <a:lnTo>
                                  <a:pt x="50" y="1142"/>
                                </a:lnTo>
                                <a:lnTo>
                                  <a:pt x="71" y="1147"/>
                                </a:lnTo>
                                <a:lnTo>
                                  <a:pt x="5877" y="1147"/>
                                </a:lnTo>
                                <a:lnTo>
                                  <a:pt x="5861" y="1158"/>
                                </a:lnTo>
                                <a:lnTo>
                                  <a:pt x="5834" y="1163"/>
                                </a:lnTo>
                                <a:close/>
                                <a:moveTo>
                                  <a:pt x="5877" y="1147"/>
                                </a:moveTo>
                                <a:lnTo>
                                  <a:pt x="5834" y="1147"/>
                                </a:lnTo>
                                <a:lnTo>
                                  <a:pt x="5854" y="1142"/>
                                </a:lnTo>
                                <a:lnTo>
                                  <a:pt x="5872" y="1131"/>
                                </a:lnTo>
                                <a:lnTo>
                                  <a:pt x="5883" y="1114"/>
                                </a:lnTo>
                                <a:lnTo>
                                  <a:pt x="5887" y="1093"/>
                                </a:lnTo>
                                <a:lnTo>
                                  <a:pt x="5887" y="71"/>
                                </a:lnTo>
                                <a:lnTo>
                                  <a:pt x="5883" y="50"/>
                                </a:lnTo>
                                <a:lnTo>
                                  <a:pt x="5872" y="33"/>
                                </a:lnTo>
                                <a:lnTo>
                                  <a:pt x="5854" y="21"/>
                                </a:lnTo>
                                <a:lnTo>
                                  <a:pt x="5834" y="17"/>
                                </a:lnTo>
                                <a:lnTo>
                                  <a:pt x="5877" y="17"/>
                                </a:lnTo>
                                <a:lnTo>
                                  <a:pt x="5883" y="21"/>
                                </a:lnTo>
                                <a:lnTo>
                                  <a:pt x="5898" y="43"/>
                                </a:lnTo>
                                <a:lnTo>
                                  <a:pt x="5904" y="71"/>
                                </a:lnTo>
                                <a:lnTo>
                                  <a:pt x="5904" y="1093"/>
                                </a:lnTo>
                                <a:lnTo>
                                  <a:pt x="5898" y="1120"/>
                                </a:lnTo>
                                <a:lnTo>
                                  <a:pt x="5883" y="1143"/>
                                </a:lnTo>
                                <a:lnTo>
                                  <a:pt x="5877" y="1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AutoShape 165"/>
                        <wps:cNvSpPr>
                          <a:spLocks/>
                        </wps:cNvSpPr>
                        <wps:spPr bwMode="auto">
                          <a:xfrm>
                            <a:off x="943" y="2478"/>
                            <a:ext cx="7222" cy="1240"/>
                          </a:xfrm>
                          <a:custGeom>
                            <a:avLst/>
                            <a:gdLst>
                              <a:gd name="T0" fmla="+- 0 8094 943"/>
                              <a:gd name="T1" fmla="*/ T0 w 7222"/>
                              <a:gd name="T2" fmla="+- 0 3717 2478"/>
                              <a:gd name="T3" fmla="*/ 3717 h 1240"/>
                              <a:gd name="T4" fmla="+- 0 1014 943"/>
                              <a:gd name="T5" fmla="*/ T4 w 7222"/>
                              <a:gd name="T6" fmla="+- 0 3717 2478"/>
                              <a:gd name="T7" fmla="*/ 3717 h 1240"/>
                              <a:gd name="T8" fmla="+- 0 987 943"/>
                              <a:gd name="T9" fmla="*/ T8 w 7222"/>
                              <a:gd name="T10" fmla="+- 0 3712 2478"/>
                              <a:gd name="T11" fmla="*/ 3712 h 1240"/>
                              <a:gd name="T12" fmla="+- 0 964 943"/>
                              <a:gd name="T13" fmla="*/ T12 w 7222"/>
                              <a:gd name="T14" fmla="+- 0 3697 2478"/>
                              <a:gd name="T15" fmla="*/ 3697 h 1240"/>
                              <a:gd name="T16" fmla="+- 0 949 943"/>
                              <a:gd name="T17" fmla="*/ T16 w 7222"/>
                              <a:gd name="T18" fmla="+- 0 3674 2478"/>
                              <a:gd name="T19" fmla="*/ 3674 h 1240"/>
                              <a:gd name="T20" fmla="+- 0 943 943"/>
                              <a:gd name="T21" fmla="*/ T20 w 7222"/>
                              <a:gd name="T22" fmla="+- 0 3646 2478"/>
                              <a:gd name="T23" fmla="*/ 3646 h 1240"/>
                              <a:gd name="T24" fmla="+- 0 943 943"/>
                              <a:gd name="T25" fmla="*/ T24 w 7222"/>
                              <a:gd name="T26" fmla="+- 0 2549 2478"/>
                              <a:gd name="T27" fmla="*/ 2549 h 1240"/>
                              <a:gd name="T28" fmla="+- 0 949 943"/>
                              <a:gd name="T29" fmla="*/ T28 w 7222"/>
                              <a:gd name="T30" fmla="+- 0 2522 2478"/>
                              <a:gd name="T31" fmla="*/ 2522 h 1240"/>
                              <a:gd name="T32" fmla="+- 0 964 943"/>
                              <a:gd name="T33" fmla="*/ T32 w 7222"/>
                              <a:gd name="T34" fmla="+- 0 2499 2478"/>
                              <a:gd name="T35" fmla="*/ 2499 h 1240"/>
                              <a:gd name="T36" fmla="+- 0 987 943"/>
                              <a:gd name="T37" fmla="*/ T36 w 7222"/>
                              <a:gd name="T38" fmla="+- 0 2484 2478"/>
                              <a:gd name="T39" fmla="*/ 2484 h 1240"/>
                              <a:gd name="T40" fmla="+- 0 1014 943"/>
                              <a:gd name="T41" fmla="*/ T40 w 7222"/>
                              <a:gd name="T42" fmla="+- 0 2478 2478"/>
                              <a:gd name="T43" fmla="*/ 2478 h 1240"/>
                              <a:gd name="T44" fmla="+- 0 8094 943"/>
                              <a:gd name="T45" fmla="*/ T44 w 7222"/>
                              <a:gd name="T46" fmla="+- 0 2478 2478"/>
                              <a:gd name="T47" fmla="*/ 2478 h 1240"/>
                              <a:gd name="T48" fmla="+- 0 8121 943"/>
                              <a:gd name="T49" fmla="*/ T48 w 7222"/>
                              <a:gd name="T50" fmla="+- 0 2484 2478"/>
                              <a:gd name="T51" fmla="*/ 2484 h 1240"/>
                              <a:gd name="T52" fmla="+- 0 8138 943"/>
                              <a:gd name="T53" fmla="*/ T52 w 7222"/>
                              <a:gd name="T54" fmla="+- 0 2495 2478"/>
                              <a:gd name="T55" fmla="*/ 2495 h 1240"/>
                              <a:gd name="T56" fmla="+- 0 1014 943"/>
                              <a:gd name="T57" fmla="*/ T56 w 7222"/>
                              <a:gd name="T58" fmla="+- 0 2495 2478"/>
                              <a:gd name="T59" fmla="*/ 2495 h 1240"/>
                              <a:gd name="T60" fmla="+- 0 993 943"/>
                              <a:gd name="T61" fmla="*/ T60 w 7222"/>
                              <a:gd name="T62" fmla="+- 0 2499 2478"/>
                              <a:gd name="T63" fmla="*/ 2499 h 1240"/>
                              <a:gd name="T64" fmla="+- 0 976 943"/>
                              <a:gd name="T65" fmla="*/ T64 w 7222"/>
                              <a:gd name="T66" fmla="+- 0 2511 2478"/>
                              <a:gd name="T67" fmla="*/ 2511 h 1240"/>
                              <a:gd name="T68" fmla="+- 0 964 943"/>
                              <a:gd name="T69" fmla="*/ T68 w 7222"/>
                              <a:gd name="T70" fmla="+- 0 2528 2478"/>
                              <a:gd name="T71" fmla="*/ 2528 h 1240"/>
                              <a:gd name="T72" fmla="+- 0 960 943"/>
                              <a:gd name="T73" fmla="*/ T72 w 7222"/>
                              <a:gd name="T74" fmla="+- 0 2549 2478"/>
                              <a:gd name="T75" fmla="*/ 2549 h 1240"/>
                              <a:gd name="T76" fmla="+- 0 960 943"/>
                              <a:gd name="T77" fmla="*/ T76 w 7222"/>
                              <a:gd name="T78" fmla="+- 0 3646 2478"/>
                              <a:gd name="T79" fmla="*/ 3646 h 1240"/>
                              <a:gd name="T80" fmla="+- 0 964 943"/>
                              <a:gd name="T81" fmla="*/ T80 w 7222"/>
                              <a:gd name="T82" fmla="+- 0 3667 2478"/>
                              <a:gd name="T83" fmla="*/ 3667 h 1240"/>
                              <a:gd name="T84" fmla="+- 0 976 943"/>
                              <a:gd name="T85" fmla="*/ T84 w 7222"/>
                              <a:gd name="T86" fmla="+- 0 3685 2478"/>
                              <a:gd name="T87" fmla="*/ 3685 h 1240"/>
                              <a:gd name="T88" fmla="+- 0 993 943"/>
                              <a:gd name="T89" fmla="*/ T88 w 7222"/>
                              <a:gd name="T90" fmla="+- 0 3696 2478"/>
                              <a:gd name="T91" fmla="*/ 3696 h 1240"/>
                              <a:gd name="T92" fmla="+- 0 1014 943"/>
                              <a:gd name="T93" fmla="*/ T92 w 7222"/>
                              <a:gd name="T94" fmla="+- 0 3701 2478"/>
                              <a:gd name="T95" fmla="*/ 3701 h 1240"/>
                              <a:gd name="T96" fmla="+- 0 8138 943"/>
                              <a:gd name="T97" fmla="*/ T96 w 7222"/>
                              <a:gd name="T98" fmla="+- 0 3701 2478"/>
                              <a:gd name="T99" fmla="*/ 3701 h 1240"/>
                              <a:gd name="T100" fmla="+- 0 8121 943"/>
                              <a:gd name="T101" fmla="*/ T100 w 7222"/>
                              <a:gd name="T102" fmla="+- 0 3712 2478"/>
                              <a:gd name="T103" fmla="*/ 3712 h 1240"/>
                              <a:gd name="T104" fmla="+- 0 8094 943"/>
                              <a:gd name="T105" fmla="*/ T104 w 7222"/>
                              <a:gd name="T106" fmla="+- 0 3717 2478"/>
                              <a:gd name="T107" fmla="*/ 3717 h 1240"/>
                              <a:gd name="T108" fmla="+- 0 8138 943"/>
                              <a:gd name="T109" fmla="*/ T108 w 7222"/>
                              <a:gd name="T110" fmla="+- 0 3701 2478"/>
                              <a:gd name="T111" fmla="*/ 3701 h 1240"/>
                              <a:gd name="T112" fmla="+- 0 8094 943"/>
                              <a:gd name="T113" fmla="*/ T112 w 7222"/>
                              <a:gd name="T114" fmla="+- 0 3701 2478"/>
                              <a:gd name="T115" fmla="*/ 3701 h 1240"/>
                              <a:gd name="T116" fmla="+- 0 8115 943"/>
                              <a:gd name="T117" fmla="*/ T116 w 7222"/>
                              <a:gd name="T118" fmla="+- 0 3696 2478"/>
                              <a:gd name="T119" fmla="*/ 3696 h 1240"/>
                              <a:gd name="T120" fmla="+- 0 8132 943"/>
                              <a:gd name="T121" fmla="*/ T120 w 7222"/>
                              <a:gd name="T122" fmla="+- 0 3685 2478"/>
                              <a:gd name="T123" fmla="*/ 3685 h 1240"/>
                              <a:gd name="T124" fmla="+- 0 8144 943"/>
                              <a:gd name="T125" fmla="*/ T124 w 7222"/>
                              <a:gd name="T126" fmla="+- 0 3667 2478"/>
                              <a:gd name="T127" fmla="*/ 3667 h 1240"/>
                              <a:gd name="T128" fmla="+- 0 8148 943"/>
                              <a:gd name="T129" fmla="*/ T128 w 7222"/>
                              <a:gd name="T130" fmla="+- 0 3646 2478"/>
                              <a:gd name="T131" fmla="*/ 3646 h 1240"/>
                              <a:gd name="T132" fmla="+- 0 8148 943"/>
                              <a:gd name="T133" fmla="*/ T132 w 7222"/>
                              <a:gd name="T134" fmla="+- 0 2549 2478"/>
                              <a:gd name="T135" fmla="*/ 2549 h 1240"/>
                              <a:gd name="T136" fmla="+- 0 8144 943"/>
                              <a:gd name="T137" fmla="*/ T136 w 7222"/>
                              <a:gd name="T138" fmla="+- 0 2528 2478"/>
                              <a:gd name="T139" fmla="*/ 2528 h 1240"/>
                              <a:gd name="T140" fmla="+- 0 8132 943"/>
                              <a:gd name="T141" fmla="*/ T140 w 7222"/>
                              <a:gd name="T142" fmla="+- 0 2511 2478"/>
                              <a:gd name="T143" fmla="*/ 2511 h 1240"/>
                              <a:gd name="T144" fmla="+- 0 8115 943"/>
                              <a:gd name="T145" fmla="*/ T144 w 7222"/>
                              <a:gd name="T146" fmla="+- 0 2499 2478"/>
                              <a:gd name="T147" fmla="*/ 2499 h 1240"/>
                              <a:gd name="T148" fmla="+- 0 8094 943"/>
                              <a:gd name="T149" fmla="*/ T148 w 7222"/>
                              <a:gd name="T150" fmla="+- 0 2495 2478"/>
                              <a:gd name="T151" fmla="*/ 2495 h 1240"/>
                              <a:gd name="T152" fmla="+- 0 8138 943"/>
                              <a:gd name="T153" fmla="*/ T152 w 7222"/>
                              <a:gd name="T154" fmla="+- 0 2495 2478"/>
                              <a:gd name="T155" fmla="*/ 2495 h 1240"/>
                              <a:gd name="T156" fmla="+- 0 8144 943"/>
                              <a:gd name="T157" fmla="*/ T156 w 7222"/>
                              <a:gd name="T158" fmla="+- 0 2499 2478"/>
                              <a:gd name="T159" fmla="*/ 2499 h 1240"/>
                              <a:gd name="T160" fmla="+- 0 8159 943"/>
                              <a:gd name="T161" fmla="*/ T160 w 7222"/>
                              <a:gd name="T162" fmla="+- 0 2522 2478"/>
                              <a:gd name="T163" fmla="*/ 2522 h 1240"/>
                              <a:gd name="T164" fmla="+- 0 8165 943"/>
                              <a:gd name="T165" fmla="*/ T164 w 7222"/>
                              <a:gd name="T166" fmla="+- 0 2549 2478"/>
                              <a:gd name="T167" fmla="*/ 2549 h 1240"/>
                              <a:gd name="T168" fmla="+- 0 8165 943"/>
                              <a:gd name="T169" fmla="*/ T168 w 7222"/>
                              <a:gd name="T170" fmla="+- 0 3646 2478"/>
                              <a:gd name="T171" fmla="*/ 3646 h 1240"/>
                              <a:gd name="T172" fmla="+- 0 8159 943"/>
                              <a:gd name="T173" fmla="*/ T172 w 7222"/>
                              <a:gd name="T174" fmla="+- 0 3674 2478"/>
                              <a:gd name="T175" fmla="*/ 3674 h 1240"/>
                              <a:gd name="T176" fmla="+- 0 8144 943"/>
                              <a:gd name="T177" fmla="*/ T176 w 7222"/>
                              <a:gd name="T178" fmla="+- 0 3697 2478"/>
                              <a:gd name="T179" fmla="*/ 3697 h 1240"/>
                              <a:gd name="T180" fmla="+- 0 8138 943"/>
                              <a:gd name="T181" fmla="*/ T180 w 7222"/>
                              <a:gd name="T182" fmla="+- 0 3701 2478"/>
                              <a:gd name="T183" fmla="*/ 3701 h 1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7222" h="1240">
                                <a:moveTo>
                                  <a:pt x="7151" y="1239"/>
                                </a:moveTo>
                                <a:lnTo>
                                  <a:pt x="71" y="1239"/>
                                </a:lnTo>
                                <a:lnTo>
                                  <a:pt x="44" y="1234"/>
                                </a:lnTo>
                                <a:lnTo>
                                  <a:pt x="21" y="1219"/>
                                </a:lnTo>
                                <a:lnTo>
                                  <a:pt x="6" y="1196"/>
                                </a:lnTo>
                                <a:lnTo>
                                  <a:pt x="0" y="1168"/>
                                </a:lnTo>
                                <a:lnTo>
                                  <a:pt x="0" y="71"/>
                                </a:lnTo>
                                <a:lnTo>
                                  <a:pt x="6" y="44"/>
                                </a:lnTo>
                                <a:lnTo>
                                  <a:pt x="21" y="21"/>
                                </a:lnTo>
                                <a:lnTo>
                                  <a:pt x="44" y="6"/>
                                </a:lnTo>
                                <a:lnTo>
                                  <a:pt x="71" y="0"/>
                                </a:lnTo>
                                <a:lnTo>
                                  <a:pt x="7151" y="0"/>
                                </a:lnTo>
                                <a:lnTo>
                                  <a:pt x="7178" y="6"/>
                                </a:lnTo>
                                <a:lnTo>
                                  <a:pt x="7195" y="17"/>
                                </a:lnTo>
                                <a:lnTo>
                                  <a:pt x="71" y="17"/>
                                </a:lnTo>
                                <a:lnTo>
                                  <a:pt x="50" y="21"/>
                                </a:lnTo>
                                <a:lnTo>
                                  <a:pt x="33" y="33"/>
                                </a:lnTo>
                                <a:lnTo>
                                  <a:pt x="21" y="50"/>
                                </a:lnTo>
                                <a:lnTo>
                                  <a:pt x="17" y="71"/>
                                </a:lnTo>
                                <a:lnTo>
                                  <a:pt x="17" y="1168"/>
                                </a:lnTo>
                                <a:lnTo>
                                  <a:pt x="21" y="1189"/>
                                </a:lnTo>
                                <a:lnTo>
                                  <a:pt x="33" y="1207"/>
                                </a:lnTo>
                                <a:lnTo>
                                  <a:pt x="50" y="1218"/>
                                </a:lnTo>
                                <a:lnTo>
                                  <a:pt x="71" y="1223"/>
                                </a:lnTo>
                                <a:lnTo>
                                  <a:pt x="7195" y="1223"/>
                                </a:lnTo>
                                <a:lnTo>
                                  <a:pt x="7178" y="1234"/>
                                </a:lnTo>
                                <a:lnTo>
                                  <a:pt x="7151" y="1239"/>
                                </a:lnTo>
                                <a:close/>
                                <a:moveTo>
                                  <a:pt x="7195" y="1223"/>
                                </a:moveTo>
                                <a:lnTo>
                                  <a:pt x="7151" y="1223"/>
                                </a:lnTo>
                                <a:lnTo>
                                  <a:pt x="7172" y="1218"/>
                                </a:lnTo>
                                <a:lnTo>
                                  <a:pt x="7189" y="1207"/>
                                </a:lnTo>
                                <a:lnTo>
                                  <a:pt x="7201" y="1189"/>
                                </a:lnTo>
                                <a:lnTo>
                                  <a:pt x="7205" y="1168"/>
                                </a:lnTo>
                                <a:lnTo>
                                  <a:pt x="7205" y="71"/>
                                </a:lnTo>
                                <a:lnTo>
                                  <a:pt x="7201" y="50"/>
                                </a:lnTo>
                                <a:lnTo>
                                  <a:pt x="7189" y="33"/>
                                </a:lnTo>
                                <a:lnTo>
                                  <a:pt x="7172" y="21"/>
                                </a:lnTo>
                                <a:lnTo>
                                  <a:pt x="7151" y="17"/>
                                </a:lnTo>
                                <a:lnTo>
                                  <a:pt x="7195" y="17"/>
                                </a:lnTo>
                                <a:lnTo>
                                  <a:pt x="7201" y="21"/>
                                </a:lnTo>
                                <a:lnTo>
                                  <a:pt x="7216" y="44"/>
                                </a:lnTo>
                                <a:lnTo>
                                  <a:pt x="7222" y="71"/>
                                </a:lnTo>
                                <a:lnTo>
                                  <a:pt x="7222" y="1168"/>
                                </a:lnTo>
                                <a:lnTo>
                                  <a:pt x="7216" y="1196"/>
                                </a:lnTo>
                                <a:lnTo>
                                  <a:pt x="7201" y="1219"/>
                                </a:lnTo>
                                <a:lnTo>
                                  <a:pt x="7195" y="12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16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Text Box 164"/>
                        <wps:cNvSpPr txBox="1">
                          <a:spLocks noChangeArrowheads="1"/>
                        </wps:cNvSpPr>
                        <wps:spPr bwMode="auto">
                          <a:xfrm>
                            <a:off x="11052" y="3875"/>
                            <a:ext cx="544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438" w:lineRule="exact"/>
                                <w:rPr>
                                  <w:rFonts w:ascii="Century Gothic"/>
                                  <w:sz w:val="42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535353"/>
                                  <w:w w:val="105"/>
                                  <w:sz w:val="42"/>
                                </w:rPr>
                                <w:t>7.)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4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81"/>
                            <a:ext cx="11910" cy="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9F0D76">
                              <w:pPr>
                                <w:spacing w:before="6"/>
                                <w:rPr>
                                  <w:sz w:val="15"/>
                                </w:rPr>
                              </w:pPr>
                            </w:p>
                            <w:p w:rsidR="009F0D76" w:rsidRDefault="00BA5C19">
                              <w:pPr>
                                <w:spacing w:before="1" w:line="216" w:lineRule="auto"/>
                                <w:ind w:left="1509" w:right="5558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134861"/>
                                  <w:sz w:val="21"/>
                                </w:rPr>
                                <w:t>"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 xml:space="preserve">If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w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 xml:space="preserve">e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w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nt to th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 xml:space="preserve">e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 xml:space="preserve">shop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>d I ga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v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 xml:space="preserve">e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your littl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 xml:space="preserve">e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sist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r</w:t>
                              </w:r>
                              <w:r>
                                <w:rPr>
                                  <w:color w:val="134861"/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5</w:t>
                              </w:r>
                              <w:r>
                                <w:rPr>
                                  <w:color w:val="134861"/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sw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>ee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ts</w:t>
                              </w:r>
                              <w:r>
                                <w:rPr>
                                  <w:color w:val="134861"/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1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only</w:t>
                              </w:r>
                              <w:r>
                                <w:rPr>
                                  <w:color w:val="134861"/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>ga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v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1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you</w:t>
                              </w:r>
                              <w:r>
                                <w:rPr>
                                  <w:color w:val="134861"/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1,</w:t>
                              </w:r>
                              <w:r>
                                <w:rPr>
                                  <w:color w:val="134861"/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how</w:t>
                              </w:r>
                              <w:r>
                                <w:rPr>
                                  <w:color w:val="134861"/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woul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 xml:space="preserve">d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t m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k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 xml:space="preserve">e 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you</w:t>
                              </w:r>
                              <w:r>
                                <w:rPr>
                                  <w:color w:val="134861"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1"/>
                                </w:rPr>
                                <w:t>fee</w:t>
                              </w:r>
                              <w:r>
                                <w:rPr>
                                  <w:color w:val="134861"/>
                                  <w:sz w:val="21"/>
                                </w:rPr>
                                <w:t>l?"</w:t>
                              </w:r>
                            </w:p>
                            <w:p w:rsidR="009F0D76" w:rsidRDefault="00BA5C19">
                              <w:pPr>
                                <w:spacing w:before="161" w:line="213" w:lineRule="auto"/>
                                <w:ind w:left="5825" w:right="256"/>
                              </w:pPr>
                              <w:r>
                                <w:rPr>
                                  <w:color w:val="134861"/>
                                </w:rPr>
                                <w:t>"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If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</w:rPr>
                                <w:t>you</w:t>
                              </w:r>
                              <w:r>
                                <w:rPr>
                                  <w:color w:val="134861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</w:rPr>
                                <w:t>w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</w:rPr>
                                <w:t>hun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g</w:t>
                              </w:r>
                              <w:r>
                                <w:rPr>
                                  <w:color w:val="134861"/>
                                </w:rPr>
                                <w:t>ry</w:t>
                              </w:r>
                              <w:r>
                                <w:rPr>
                                  <w:color w:val="134861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23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</w:rPr>
                                <w:t>m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ade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d</w:t>
                              </w:r>
                              <w:r>
                                <w:rPr>
                                  <w:color w:val="134861"/>
                                </w:rPr>
                                <w:t>inn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</w:rPr>
                                <w:t>r</w:t>
                              </w:r>
                              <w:r>
                                <w:rPr>
                                  <w:color w:val="134861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f</w:t>
                              </w:r>
                              <w:r>
                                <w:rPr>
                                  <w:color w:val="134861"/>
                                </w:rPr>
                                <w:t>or</w:t>
                              </w:r>
                              <w:r>
                                <w:rPr>
                                  <w:color w:val="134861"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</w:rPr>
                                <w:t>v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</w:rPr>
                                <w:t>ryon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e b</w:t>
                              </w:r>
                              <w:r>
                                <w:rPr>
                                  <w:color w:val="134861"/>
                                </w:rPr>
                                <w:t>ut</w:t>
                              </w:r>
                              <w:r>
                                <w:rPr>
                                  <w:color w:val="134861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d</w:t>
                              </w:r>
                              <w:r>
                                <w:rPr>
                                  <w:color w:val="134861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d</w:t>
                              </w:r>
                              <w:r>
                                <w:rPr>
                                  <w:color w:val="134861"/>
                                </w:rPr>
                                <w:t>n't</w:t>
                              </w:r>
                              <w:r>
                                <w:rPr>
                                  <w:color w:val="134861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g</w:t>
                              </w:r>
                              <w:r>
                                <w:rPr>
                                  <w:color w:val="134861"/>
                                </w:rPr>
                                <w:t>iv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</w:rPr>
                                <w:t>you</w:t>
                              </w:r>
                              <w:r>
                                <w:rPr>
                                  <w:color w:val="134861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</w:rPr>
                                <w:t>ny,</w:t>
                              </w:r>
                              <w:r>
                                <w:rPr>
                                  <w:color w:val="134861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d</w:t>
                              </w:r>
                              <w:r>
                                <w:rPr>
                                  <w:color w:val="134861"/>
                                </w:rPr>
                                <w:t>o</w:t>
                              </w:r>
                              <w:r>
                                <w:rPr>
                                  <w:color w:val="134861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</w:rPr>
                                <w:t>you</w:t>
                              </w:r>
                              <w:r>
                                <w:rPr>
                                  <w:color w:val="134861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</w:rPr>
                                <w:t>think</w:t>
                              </w:r>
                              <w:r>
                                <w:rPr>
                                  <w:color w:val="134861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</w:rPr>
                                <w:t>t</w:t>
                              </w:r>
                              <w:r>
                                <w:rPr>
                                  <w:color w:val="134861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</w:rPr>
                                <w:t>is</w:t>
                              </w:r>
                              <w:r>
                                <w:rPr>
                                  <w:color w:val="134861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</w:rPr>
                                <w:t>fa</w:t>
                              </w:r>
                              <w:r>
                                <w:rPr>
                                  <w:color w:val="134861"/>
                                </w:rPr>
                                <w:t>ir?"</w:t>
                              </w:r>
                            </w:p>
                            <w:p w:rsidR="009F0D76" w:rsidRDefault="009F0D76">
                              <w:pPr>
                                <w:spacing w:before="4"/>
                                <w:rPr>
                                  <w:sz w:val="20"/>
                                </w:rPr>
                              </w:pPr>
                            </w:p>
                            <w:p w:rsidR="009F0D76" w:rsidRDefault="00BA5C19">
                              <w:pPr>
                                <w:spacing w:line="208" w:lineRule="auto"/>
                                <w:ind w:left="1109" w:right="4074"/>
                                <w:jc w:val="both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color w:val="134861"/>
                                  <w:sz w:val="23"/>
                                </w:rPr>
                                <w:t>"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If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3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you</w:t>
                              </w:r>
                              <w:r>
                                <w:rPr>
                                  <w:color w:val="134861"/>
                                  <w:spacing w:val="-2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d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3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som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thin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g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3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wron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g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3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3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3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punish</w:t>
                              </w:r>
                              <w:r>
                                <w:rPr>
                                  <w:color w:val="134861"/>
                                  <w:spacing w:val="-2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you</w:t>
                              </w:r>
                              <w:r>
                                <w:rPr>
                                  <w:color w:val="134861"/>
                                  <w:spacing w:val="-2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b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y</w:t>
                              </w:r>
                              <w:r>
                                <w:rPr>
                                  <w:color w:val="134861"/>
                                  <w:spacing w:val="-2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t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kin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g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3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w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y your</w:t>
                              </w:r>
                              <w:r>
                                <w:rPr>
                                  <w:color w:val="134861"/>
                                  <w:spacing w:val="-3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fa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vorit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3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toy</w:t>
                              </w:r>
                              <w:r>
                                <w:rPr>
                                  <w:color w:val="134861"/>
                                  <w:spacing w:val="-3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3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your</w:t>
                              </w:r>
                              <w:r>
                                <w:rPr>
                                  <w:color w:val="134861"/>
                                  <w:spacing w:val="-3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sist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r</w:t>
                              </w:r>
                              <w:r>
                                <w:rPr>
                                  <w:color w:val="134861"/>
                                  <w:spacing w:val="-3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d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3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3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s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m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4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thin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g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3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3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4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ga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v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 xml:space="preserve">e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h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 xml:space="preserve">r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 xml:space="preserve">a 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tr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ea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 xml:space="preserve">t...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d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o you think th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ts</w:t>
                              </w:r>
                              <w:r>
                                <w:rPr>
                                  <w:color w:val="134861"/>
                                  <w:spacing w:val="-4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fa</w:t>
                              </w:r>
                              <w:r>
                                <w:rPr>
                                  <w:color w:val="134861"/>
                                  <w:sz w:val="23"/>
                                </w:rPr>
                                <w:t>ir?"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2" o:spid="_x0000_s1059" style="position:absolute;left:0;text-align:left;margin-left:0;margin-top:24.1pt;width:595.5pt;height:191.65pt;z-index:15749632;mso-position-horizontal-relative:page" coordorigin=",482" coordsize="11910,3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">
                <v:rect id="Rectangle 168" o:spid="_x0000_s1060" style="position:absolute;top:481;width:11910;height:3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" fillcolor="#ffebc2" stroked="f"/>
                <v:shape id="AutoShape 167" o:spid="_x0000_s1061" style="position:absolute;left:1323;top:586;width:5269;height:1148;visibility:visible;mso-wrap-style:square;v-text-anchor:top" coordsize="5269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" path="m5179,1148r-5090,l55,1141,26,1122,7,1093,,1059,,89,7,54,26,26,55,7,89,,5179,r35,7l5235,21,89,21,63,26,41,41,27,63,21,89r,970l27,1085r14,22l63,1122r26,5l5235,1127r-21,14l5179,1148xm5235,1127r-56,l5206,1122r21,-15l5242,1085r5,-26l5247,89r-5,-26l5227,41,5206,26r-27,-5l5235,21r7,5l5261,54r7,35l5268,1059r-7,34l5242,1122r-7,5xe" fillcolor="#008037" stroked="f">
                  <v:path arrowok="t" o:connecttype="custom" o:connectlocs="5179,1735;89,1735;55,1728;26,1709;7,1680;0,1646;0,676;7,641;26,613;55,594;89,587;5179,587;5214,594;5235,608;89,608;63,613;41,628;27,650;21,676;21,1646;27,1672;41,1694;63,1709;89,1714;5235,1714;5214,1728;5179,1735;5235,1714;5179,1714;5206,1709;5227,1694;5242,1672;5247,1646;5247,676;5242,650;5227,628;5206,613;5179,608;5235,608;5242,613;5261,641;5268,676;5268,1646;5261,1680;5242,1709;5235,1714" o:connectangles="0,0,0,0,0,0,0,0,0,0,0,0,0,0,0,0,0,0,0,0,0,0,0,0,0,0,0,0,0,0,0,0,0,0,0,0,0,0,0,0,0,0,0,0,0,0"/>
                </v:shape>
                <v:shape id="AutoShape 166" o:spid="_x0000_s1062" style="position:absolute;left:5674;top:1478;width:5904;height:1163;visibility:visible;mso-wrap-style:square;v-text-anchor:top" coordsize="5904,1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" path="m5834,1163r-5763,l43,1158,21,1143,6,1120,,1093,,71,6,43,21,21,43,6,71,,5834,r27,6l5877,17,71,17,50,21,32,33,21,50,17,71r,1022l21,1114r11,17l50,1142r21,5l5877,1147r-16,11l5834,1163xm5877,1147r-43,l5854,1142r18,-11l5883,1114r4,-21l5887,71r-4,-21l5872,33,5854,21r-20,-4l5877,17r6,4l5898,43r6,28l5904,1093r-6,27l5883,1143r-6,4xe" fillcolor="#ff904d" stroked="f">
                  <v:path arrowok="t" o:connecttype="custom" o:connectlocs="5834,2641;71,2641;43,2636;21,2621;6,2598;0,2571;0,1549;6,1521;21,1499;43,1484;71,1478;5834,1478;5861,1484;5877,1495;71,1495;50,1499;32,1511;21,1528;17,1549;17,2571;21,2592;32,2609;50,2620;71,2625;5877,2625;5861,2636;5834,2641;5877,2625;5834,2625;5854,2620;5872,2609;5883,2592;5887,2571;5887,1549;5883,1528;5872,1511;5854,1499;5834,1495;5877,1495;5883,1499;5898,1521;5904,1549;5904,2571;5898,2598;5883,2621;5877,2625" o:connectangles="0,0,0,0,0,0,0,0,0,0,0,0,0,0,0,0,0,0,0,0,0,0,0,0,0,0,0,0,0,0,0,0,0,0,0,0,0,0,0,0,0,0,0,0,0,0"/>
                </v:shape>
                <v:shape id="AutoShape 165" o:spid="_x0000_s1063" style="position:absolute;left:943;top:2478;width:7222;height:1240;visibility:visible;mso-wrap-style:square;v-text-anchor:top" coordsize="7222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" path="m7151,1239r-7080,l44,1234,21,1219,6,1196,,1168,,71,6,44,21,21,44,6,71,,7151,r27,6l7195,17,71,17,50,21,33,33,21,50,17,71r,1097l21,1189r12,18l50,1218r21,5l7195,1223r-17,11l7151,1239xm7195,1223r-44,l7172,1218r17,-11l7201,1189r4,-21l7205,71r-4,-21l7189,33,7172,21r-21,-4l7195,17r6,4l7216,44r6,27l7222,1168r-6,28l7201,1219r-6,4xe" fillcolor="#ff1616" stroked="f">
                  <v:path arrowok="t" o:connecttype="custom" o:connectlocs="7151,3717;71,3717;44,3712;21,3697;6,3674;0,3646;0,2549;6,2522;21,2499;44,2484;71,2478;7151,2478;7178,2484;7195,2495;71,2495;50,2499;33,2511;21,2528;17,2549;17,3646;21,3667;33,3685;50,3696;71,3701;7195,3701;7178,3712;7151,3717;7195,3701;7151,3701;7172,3696;7189,3685;7201,3667;7205,3646;7205,2549;7201,2528;7189,2511;7172,2499;7151,2495;7195,2495;7201,2499;7216,2522;7222,2549;7222,3646;7216,3674;7201,3697;7195,3701" o:connectangles="0,0,0,0,0,0,0,0,0,0,0,0,0,0,0,0,0,0,0,0,0,0,0,0,0,0,0,0,0,0,0,0,0,0,0,0,0,0,0,0,0,0,0,0,0,0"/>
                </v:shape>
                <v:shape id="Text Box 164" o:spid="_x0000_s1064" type="#_x0000_t202" style="position:absolute;left:11052;top:3875;width:544;height: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8zCwwAAANwAAAAPAAAAZHJzL2Rvd25yZXYueG1sRE9Na8JA&#10;EL0X/A/LCN7qpgq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/N/MwsMAAADcAAAADwAA&#10;AAAAAAAAAAAAAAAHAgAAZHJzL2Rvd25yZXYueG1sUEsFBgAAAAADAAMAtwAAAPcCAAAAAA==&#10;" filled="f" stroked="f">
                  <v:textbox inset="0,0,0,0">
                    <w:txbxContent>
                      <w:p w:rsidR="009F0D76" w:rsidRDefault="00BA5C19">
                        <w:pPr>
                          <w:spacing w:line="438" w:lineRule="exact"/>
                          <w:rPr>
                            <w:rFonts w:ascii="Century Gothic"/>
                            <w:sz w:val="42"/>
                          </w:rPr>
                        </w:pPr>
                        <w:r>
                          <w:rPr>
                            <w:rFonts w:ascii="Century Gothic"/>
                            <w:color w:val="535353"/>
                            <w:w w:val="105"/>
                            <w:sz w:val="42"/>
                          </w:rPr>
                          <w:t>7.)</w:t>
                        </w:r>
                      </w:p>
                    </w:txbxContent>
                  </v:textbox>
                </v:shape>
                <v:shape id="Text Box 163" o:spid="_x0000_s1065" type="#_x0000_t202" style="position:absolute;top:481;width:11910;height:3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lS2wwAAANwAAAAPAAAAZHJzL2Rvd25yZXYueG1sRE9Na8JA&#10;EL0X/A/LCN7qpi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czZUtsMAAADcAAAADwAA&#10;AAAAAAAAAAAAAAAHAgAAZHJzL2Rvd25yZXYueG1sUEsFBgAAAAADAAMAtwAAAPcCAAAAAA==&#10;" filled="f" stroked="f">
                  <v:textbox inset="0,0,0,0">
                    <w:txbxContent>
                      <w:p w:rsidR="009F0D76" w:rsidRDefault="009F0D76">
                        <w:pPr>
                          <w:spacing w:before="6"/>
                          <w:rPr>
                            <w:sz w:val="15"/>
                          </w:rPr>
                        </w:pPr>
                      </w:p>
                      <w:p w:rsidR="009F0D76" w:rsidRDefault="00BA5C19">
                        <w:pPr>
                          <w:spacing w:before="1" w:line="216" w:lineRule="auto"/>
                          <w:ind w:left="1509" w:right="5558"/>
                          <w:rPr>
                            <w:sz w:val="21"/>
                          </w:rPr>
                        </w:pPr>
                        <w:r>
                          <w:rPr>
                            <w:color w:val="134861"/>
                            <w:sz w:val="21"/>
                          </w:rPr>
                          <w:t>"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 xml:space="preserve">If </w:t>
                        </w:r>
                        <w:r>
                          <w:rPr>
                            <w:color w:val="134861"/>
                            <w:sz w:val="21"/>
                          </w:rPr>
                          <w:t>w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 xml:space="preserve">e </w:t>
                        </w:r>
                        <w:r>
                          <w:rPr>
                            <w:color w:val="134861"/>
                            <w:sz w:val="21"/>
                          </w:rPr>
                          <w:t>w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>e</w:t>
                        </w:r>
                        <w:r>
                          <w:rPr>
                            <w:color w:val="134861"/>
                            <w:sz w:val="21"/>
                          </w:rPr>
                          <w:t>nt to th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 xml:space="preserve">e </w:t>
                        </w:r>
                        <w:r>
                          <w:rPr>
                            <w:color w:val="134861"/>
                            <w:sz w:val="21"/>
                          </w:rPr>
                          <w:t xml:space="preserve">shop 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>a</w:t>
                        </w:r>
                        <w:r>
                          <w:rPr>
                            <w:color w:val="134861"/>
                            <w:sz w:val="21"/>
                          </w:rPr>
                          <w:t>n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>d I ga</w:t>
                        </w:r>
                        <w:r>
                          <w:rPr>
                            <w:color w:val="134861"/>
                            <w:sz w:val="21"/>
                          </w:rPr>
                          <w:t>v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 xml:space="preserve">e </w:t>
                        </w:r>
                        <w:r>
                          <w:rPr>
                            <w:color w:val="134861"/>
                            <w:sz w:val="21"/>
                          </w:rPr>
                          <w:t>your littl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 xml:space="preserve">e </w:t>
                        </w:r>
                        <w:r>
                          <w:rPr>
                            <w:color w:val="134861"/>
                            <w:sz w:val="21"/>
                          </w:rPr>
                          <w:t>sist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>e</w:t>
                        </w:r>
                        <w:r>
                          <w:rPr>
                            <w:color w:val="134861"/>
                            <w:sz w:val="21"/>
                          </w:rPr>
                          <w:t>r</w:t>
                        </w:r>
                        <w:r>
                          <w:rPr>
                            <w:color w:val="134861"/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1"/>
                          </w:rPr>
                          <w:t>5</w:t>
                        </w:r>
                        <w:r>
                          <w:rPr>
                            <w:color w:val="134861"/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1"/>
                          </w:rPr>
                          <w:t>sw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>ee</w:t>
                        </w:r>
                        <w:r>
                          <w:rPr>
                            <w:color w:val="134861"/>
                            <w:sz w:val="21"/>
                          </w:rPr>
                          <w:t>ts</w:t>
                        </w:r>
                        <w:r>
                          <w:rPr>
                            <w:color w:val="134861"/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>a</w:t>
                        </w:r>
                        <w:r>
                          <w:rPr>
                            <w:color w:val="134861"/>
                            <w:sz w:val="21"/>
                          </w:rPr>
                          <w:t>n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>d</w:t>
                        </w:r>
                        <w:r>
                          <w:rPr>
                            <w:rFonts w:ascii="Verdana"/>
                            <w:color w:val="134861"/>
                            <w:spacing w:val="-16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1"/>
                          </w:rPr>
                          <w:t>only</w:t>
                        </w:r>
                        <w:r>
                          <w:rPr>
                            <w:color w:val="134861"/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>ga</w:t>
                        </w:r>
                        <w:r>
                          <w:rPr>
                            <w:color w:val="134861"/>
                            <w:sz w:val="21"/>
                          </w:rPr>
                          <w:t>v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>e</w:t>
                        </w:r>
                        <w:r>
                          <w:rPr>
                            <w:rFonts w:ascii="Verdana"/>
                            <w:color w:val="134861"/>
                            <w:spacing w:val="-17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1"/>
                          </w:rPr>
                          <w:t>you</w:t>
                        </w:r>
                        <w:r>
                          <w:rPr>
                            <w:color w:val="134861"/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1"/>
                          </w:rPr>
                          <w:t>1,</w:t>
                        </w:r>
                        <w:r>
                          <w:rPr>
                            <w:color w:val="134861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1"/>
                          </w:rPr>
                          <w:t>how</w:t>
                        </w:r>
                        <w:r>
                          <w:rPr>
                            <w:color w:val="134861"/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1"/>
                          </w:rPr>
                          <w:t>woul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 xml:space="preserve">d </w:t>
                        </w:r>
                        <w:r>
                          <w:rPr>
                            <w:color w:val="134861"/>
                            <w:sz w:val="21"/>
                          </w:rPr>
                          <w:t>th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>a</w:t>
                        </w:r>
                        <w:r>
                          <w:rPr>
                            <w:color w:val="134861"/>
                            <w:sz w:val="21"/>
                          </w:rPr>
                          <w:t>t m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>a</w:t>
                        </w:r>
                        <w:r>
                          <w:rPr>
                            <w:color w:val="134861"/>
                            <w:sz w:val="21"/>
                          </w:rPr>
                          <w:t>k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 xml:space="preserve">e </w:t>
                        </w:r>
                        <w:r>
                          <w:rPr>
                            <w:color w:val="134861"/>
                            <w:sz w:val="21"/>
                          </w:rPr>
                          <w:t>you</w:t>
                        </w:r>
                        <w:r>
                          <w:rPr>
                            <w:color w:val="134861"/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1"/>
                          </w:rPr>
                          <w:t>fee</w:t>
                        </w:r>
                        <w:r>
                          <w:rPr>
                            <w:color w:val="134861"/>
                            <w:sz w:val="21"/>
                          </w:rPr>
                          <w:t>l?"</w:t>
                        </w:r>
                      </w:p>
                      <w:p w:rsidR="009F0D76" w:rsidRDefault="00BA5C19">
                        <w:pPr>
                          <w:spacing w:before="161" w:line="213" w:lineRule="auto"/>
                          <w:ind w:left="5825" w:right="256"/>
                        </w:pPr>
                        <w:r>
                          <w:rPr>
                            <w:color w:val="134861"/>
                          </w:rPr>
                          <w:t>"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If</w:t>
                        </w:r>
                        <w:r>
                          <w:rPr>
                            <w:rFonts w:ascii="Verdana"/>
                            <w:color w:val="134861"/>
                            <w:spacing w:val="-23"/>
                          </w:rPr>
                          <w:t xml:space="preserve"> </w:t>
                        </w:r>
                        <w:r>
                          <w:rPr>
                            <w:color w:val="134861"/>
                          </w:rPr>
                          <w:t>you</w:t>
                        </w:r>
                        <w:r>
                          <w:rPr>
                            <w:color w:val="134861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134861"/>
                          </w:rPr>
                          <w:t>w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e</w:t>
                        </w:r>
                        <w:r>
                          <w:rPr>
                            <w:color w:val="134861"/>
                          </w:rPr>
                          <w:t>r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e</w:t>
                        </w:r>
                        <w:r>
                          <w:rPr>
                            <w:rFonts w:ascii="Verdana"/>
                            <w:color w:val="134861"/>
                            <w:spacing w:val="-22"/>
                          </w:rPr>
                          <w:t xml:space="preserve"> </w:t>
                        </w:r>
                        <w:r>
                          <w:rPr>
                            <w:color w:val="134861"/>
                          </w:rPr>
                          <w:t>hun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g</w:t>
                        </w:r>
                        <w:r>
                          <w:rPr>
                            <w:color w:val="134861"/>
                          </w:rPr>
                          <w:t>ry</w:t>
                        </w:r>
                        <w:r>
                          <w:rPr>
                            <w:color w:val="134861"/>
                            <w:spacing w:val="-1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a</w:t>
                        </w:r>
                        <w:r>
                          <w:rPr>
                            <w:color w:val="134861"/>
                          </w:rPr>
                          <w:t>n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d</w:t>
                        </w:r>
                        <w:r>
                          <w:rPr>
                            <w:rFonts w:ascii="Verdana"/>
                            <w:color w:val="134861"/>
                            <w:spacing w:val="-23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I</w:t>
                        </w:r>
                        <w:r>
                          <w:rPr>
                            <w:rFonts w:ascii="Verdana"/>
                            <w:color w:val="134861"/>
                            <w:spacing w:val="-22"/>
                          </w:rPr>
                          <w:t xml:space="preserve"> </w:t>
                        </w:r>
                        <w:r>
                          <w:rPr>
                            <w:color w:val="134861"/>
                          </w:rPr>
                          <w:t>m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ade</w:t>
                        </w:r>
                        <w:r>
                          <w:rPr>
                            <w:rFonts w:ascii="Verdana"/>
                            <w:color w:val="134861"/>
                            <w:spacing w:val="-22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d</w:t>
                        </w:r>
                        <w:r>
                          <w:rPr>
                            <w:color w:val="134861"/>
                          </w:rPr>
                          <w:t>inn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e</w:t>
                        </w:r>
                        <w:r>
                          <w:rPr>
                            <w:color w:val="134861"/>
                          </w:rPr>
                          <w:t>r</w:t>
                        </w:r>
                        <w:r>
                          <w:rPr>
                            <w:color w:val="134861"/>
                            <w:spacing w:val="-1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f</w:t>
                        </w:r>
                        <w:r>
                          <w:rPr>
                            <w:color w:val="134861"/>
                          </w:rPr>
                          <w:t>or</w:t>
                        </w:r>
                        <w:r>
                          <w:rPr>
                            <w:color w:val="134861"/>
                            <w:spacing w:val="-15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e</w:t>
                        </w:r>
                        <w:r>
                          <w:rPr>
                            <w:color w:val="134861"/>
                          </w:rPr>
                          <w:t>v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e</w:t>
                        </w:r>
                        <w:r>
                          <w:rPr>
                            <w:color w:val="134861"/>
                          </w:rPr>
                          <w:t>ryon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e b</w:t>
                        </w:r>
                        <w:r>
                          <w:rPr>
                            <w:color w:val="134861"/>
                          </w:rPr>
                          <w:t>ut</w:t>
                        </w:r>
                        <w:r>
                          <w:rPr>
                            <w:color w:val="134861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d</w:t>
                        </w:r>
                        <w:r>
                          <w:rPr>
                            <w:color w:val="134861"/>
                          </w:rPr>
                          <w:t>i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d</w:t>
                        </w:r>
                        <w:r>
                          <w:rPr>
                            <w:color w:val="134861"/>
                          </w:rPr>
                          <w:t>n't</w:t>
                        </w:r>
                        <w:r>
                          <w:rPr>
                            <w:color w:val="134861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g</w:t>
                        </w:r>
                        <w:r>
                          <w:rPr>
                            <w:color w:val="134861"/>
                          </w:rPr>
                          <w:t>iv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e</w:t>
                        </w:r>
                        <w:r>
                          <w:rPr>
                            <w:rFonts w:ascii="Verdana"/>
                            <w:color w:val="134861"/>
                            <w:spacing w:val="-17"/>
                          </w:rPr>
                          <w:t xml:space="preserve"> </w:t>
                        </w:r>
                        <w:r>
                          <w:rPr>
                            <w:color w:val="134861"/>
                          </w:rPr>
                          <w:t>you</w:t>
                        </w:r>
                        <w:r>
                          <w:rPr>
                            <w:color w:val="134861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a</w:t>
                        </w:r>
                        <w:r>
                          <w:rPr>
                            <w:color w:val="134861"/>
                          </w:rPr>
                          <w:t>ny,</w:t>
                        </w:r>
                        <w:r>
                          <w:rPr>
                            <w:color w:val="134861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d</w:t>
                        </w:r>
                        <w:r>
                          <w:rPr>
                            <w:color w:val="134861"/>
                          </w:rPr>
                          <w:t>o</w:t>
                        </w:r>
                        <w:r>
                          <w:rPr>
                            <w:color w:val="134861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134861"/>
                          </w:rPr>
                          <w:t>you</w:t>
                        </w:r>
                        <w:r>
                          <w:rPr>
                            <w:color w:val="134861"/>
                            <w:spacing w:val="-9"/>
                          </w:rPr>
                          <w:t xml:space="preserve"> </w:t>
                        </w:r>
                        <w:r>
                          <w:rPr>
                            <w:color w:val="134861"/>
                          </w:rPr>
                          <w:t>think</w:t>
                        </w:r>
                        <w:r>
                          <w:rPr>
                            <w:color w:val="134861"/>
                            <w:spacing w:val="-9"/>
                          </w:rPr>
                          <w:t xml:space="preserve"> </w:t>
                        </w:r>
                        <w:r>
                          <w:rPr>
                            <w:color w:val="134861"/>
                          </w:rPr>
                          <w:t>th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a</w:t>
                        </w:r>
                        <w:r>
                          <w:rPr>
                            <w:color w:val="134861"/>
                          </w:rPr>
                          <w:t>t</w:t>
                        </w:r>
                        <w:r>
                          <w:rPr>
                            <w:color w:val="134861"/>
                            <w:spacing w:val="-9"/>
                          </w:rPr>
                          <w:t xml:space="preserve"> </w:t>
                        </w:r>
                        <w:r>
                          <w:rPr>
                            <w:color w:val="134861"/>
                          </w:rPr>
                          <w:t>is</w:t>
                        </w:r>
                        <w:r>
                          <w:rPr>
                            <w:color w:val="134861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</w:rPr>
                          <w:t>fa</w:t>
                        </w:r>
                        <w:r>
                          <w:rPr>
                            <w:color w:val="134861"/>
                          </w:rPr>
                          <w:t>ir?"</w:t>
                        </w:r>
                      </w:p>
                      <w:p w:rsidR="009F0D76" w:rsidRDefault="009F0D76">
                        <w:pPr>
                          <w:spacing w:before="4"/>
                          <w:rPr>
                            <w:sz w:val="20"/>
                          </w:rPr>
                        </w:pPr>
                      </w:p>
                      <w:p w:rsidR="009F0D76" w:rsidRDefault="00BA5C19">
                        <w:pPr>
                          <w:spacing w:line="208" w:lineRule="auto"/>
                          <w:ind w:left="1109" w:right="4074"/>
                          <w:jc w:val="both"/>
                          <w:rPr>
                            <w:sz w:val="23"/>
                          </w:rPr>
                        </w:pPr>
                        <w:r>
                          <w:rPr>
                            <w:color w:val="134861"/>
                            <w:sz w:val="23"/>
                          </w:rPr>
                          <w:t>"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If</w:t>
                        </w:r>
                        <w:r>
                          <w:rPr>
                            <w:rFonts w:ascii="Verdana"/>
                            <w:color w:val="134861"/>
                            <w:spacing w:val="-31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3"/>
                          </w:rPr>
                          <w:t>you</w:t>
                        </w:r>
                        <w:r>
                          <w:rPr>
                            <w:color w:val="134861"/>
                            <w:spacing w:val="-2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d</w:t>
                        </w:r>
                        <w:r>
                          <w:rPr>
                            <w:color w:val="134861"/>
                            <w:sz w:val="23"/>
                          </w:rPr>
                          <w:t>i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d</w:t>
                        </w:r>
                        <w:r>
                          <w:rPr>
                            <w:rFonts w:ascii="Verdana"/>
                            <w:color w:val="134861"/>
                            <w:spacing w:val="-31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3"/>
                          </w:rPr>
                          <w:t>som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3"/>
                          </w:rPr>
                          <w:t>thin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g</w:t>
                        </w:r>
                        <w:r>
                          <w:rPr>
                            <w:rFonts w:ascii="Verdana"/>
                            <w:color w:val="134861"/>
                            <w:spacing w:val="-30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3"/>
                          </w:rPr>
                          <w:t>wron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g</w:t>
                        </w:r>
                        <w:r>
                          <w:rPr>
                            <w:rFonts w:ascii="Verdana"/>
                            <w:color w:val="134861"/>
                            <w:spacing w:val="-31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</w:t>
                        </w:r>
                        <w:r>
                          <w:rPr>
                            <w:color w:val="134861"/>
                            <w:sz w:val="23"/>
                          </w:rPr>
                          <w:t>n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d</w:t>
                        </w:r>
                        <w:r>
                          <w:rPr>
                            <w:rFonts w:ascii="Verdana"/>
                            <w:color w:val="134861"/>
                            <w:spacing w:val="-3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I</w:t>
                        </w:r>
                        <w:r>
                          <w:rPr>
                            <w:rFonts w:ascii="Verdana"/>
                            <w:color w:val="134861"/>
                            <w:spacing w:val="-30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3"/>
                          </w:rPr>
                          <w:t>punish</w:t>
                        </w:r>
                        <w:r>
                          <w:rPr>
                            <w:color w:val="134861"/>
                            <w:spacing w:val="-23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3"/>
                          </w:rPr>
                          <w:t>you</w:t>
                        </w:r>
                        <w:r>
                          <w:rPr>
                            <w:color w:val="134861"/>
                            <w:spacing w:val="-2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b</w:t>
                        </w:r>
                        <w:r>
                          <w:rPr>
                            <w:color w:val="134861"/>
                            <w:sz w:val="23"/>
                          </w:rPr>
                          <w:t>y</w:t>
                        </w:r>
                        <w:r>
                          <w:rPr>
                            <w:color w:val="134861"/>
                            <w:spacing w:val="-23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3"/>
                          </w:rPr>
                          <w:t>t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</w:t>
                        </w:r>
                        <w:r>
                          <w:rPr>
                            <w:color w:val="134861"/>
                            <w:sz w:val="23"/>
                          </w:rPr>
                          <w:t>kin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g</w:t>
                        </w:r>
                        <w:r>
                          <w:rPr>
                            <w:rFonts w:ascii="Verdana"/>
                            <w:color w:val="134861"/>
                            <w:spacing w:val="-3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</w:t>
                        </w:r>
                        <w:r>
                          <w:rPr>
                            <w:color w:val="134861"/>
                            <w:sz w:val="23"/>
                          </w:rPr>
                          <w:t>w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</w:t>
                        </w:r>
                        <w:r>
                          <w:rPr>
                            <w:color w:val="134861"/>
                            <w:sz w:val="23"/>
                          </w:rPr>
                          <w:t>y your</w:t>
                        </w:r>
                        <w:r>
                          <w:rPr>
                            <w:color w:val="134861"/>
                            <w:spacing w:val="-3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fa</w:t>
                        </w:r>
                        <w:r>
                          <w:rPr>
                            <w:color w:val="134861"/>
                            <w:sz w:val="23"/>
                          </w:rPr>
                          <w:t>vorit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rFonts w:ascii="Verdana"/>
                            <w:color w:val="134861"/>
                            <w:spacing w:val="-39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3"/>
                          </w:rPr>
                          <w:t>toy</w:t>
                        </w:r>
                        <w:r>
                          <w:rPr>
                            <w:color w:val="134861"/>
                            <w:spacing w:val="-3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</w:t>
                        </w:r>
                        <w:r>
                          <w:rPr>
                            <w:color w:val="134861"/>
                            <w:sz w:val="23"/>
                          </w:rPr>
                          <w:t>n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d</w:t>
                        </w:r>
                        <w:r>
                          <w:rPr>
                            <w:rFonts w:ascii="Verdana"/>
                            <w:color w:val="134861"/>
                            <w:spacing w:val="-39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3"/>
                          </w:rPr>
                          <w:t>your</w:t>
                        </w:r>
                        <w:r>
                          <w:rPr>
                            <w:color w:val="134861"/>
                            <w:spacing w:val="-31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3"/>
                          </w:rPr>
                          <w:t>sist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3"/>
                          </w:rPr>
                          <w:t>r</w:t>
                        </w:r>
                        <w:r>
                          <w:rPr>
                            <w:color w:val="134861"/>
                            <w:spacing w:val="-3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d</w:t>
                        </w:r>
                        <w:r>
                          <w:rPr>
                            <w:color w:val="134861"/>
                            <w:sz w:val="23"/>
                          </w:rPr>
                          <w:t>i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d</w:t>
                        </w:r>
                        <w:r>
                          <w:rPr>
                            <w:rFonts w:ascii="Verdana"/>
                            <w:color w:val="134861"/>
                            <w:spacing w:val="-39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3"/>
                          </w:rPr>
                          <w:t>th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rFonts w:ascii="Verdana"/>
                            <w:color w:val="134861"/>
                            <w:spacing w:val="-39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3"/>
                          </w:rPr>
                          <w:t>s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</w:t>
                        </w:r>
                        <w:r>
                          <w:rPr>
                            <w:color w:val="134861"/>
                            <w:sz w:val="23"/>
                          </w:rPr>
                          <w:t>m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rFonts w:ascii="Verdana"/>
                            <w:color w:val="134861"/>
                            <w:spacing w:val="-40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3"/>
                          </w:rPr>
                          <w:t>thin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g</w:t>
                        </w:r>
                        <w:r>
                          <w:rPr>
                            <w:rFonts w:ascii="Verdana"/>
                            <w:color w:val="134861"/>
                            <w:spacing w:val="-39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</w:t>
                        </w:r>
                        <w:r>
                          <w:rPr>
                            <w:color w:val="134861"/>
                            <w:sz w:val="23"/>
                          </w:rPr>
                          <w:t>n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d</w:t>
                        </w:r>
                        <w:r>
                          <w:rPr>
                            <w:rFonts w:ascii="Verdana"/>
                            <w:color w:val="134861"/>
                            <w:spacing w:val="-39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I</w:t>
                        </w:r>
                        <w:r>
                          <w:rPr>
                            <w:rFonts w:ascii="Verdana"/>
                            <w:color w:val="134861"/>
                            <w:spacing w:val="-40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ga</w:t>
                        </w:r>
                        <w:r>
                          <w:rPr>
                            <w:color w:val="134861"/>
                            <w:sz w:val="23"/>
                          </w:rPr>
                          <w:t>v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 xml:space="preserve">e </w:t>
                        </w:r>
                        <w:r>
                          <w:rPr>
                            <w:color w:val="134861"/>
                            <w:sz w:val="23"/>
                          </w:rPr>
                          <w:t>h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3"/>
                          </w:rPr>
                          <w:t xml:space="preserve">r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 xml:space="preserve">a </w:t>
                        </w:r>
                        <w:r>
                          <w:rPr>
                            <w:color w:val="134861"/>
                            <w:sz w:val="23"/>
                          </w:rPr>
                          <w:t>tr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ea</w:t>
                        </w:r>
                        <w:r>
                          <w:rPr>
                            <w:color w:val="134861"/>
                            <w:sz w:val="23"/>
                          </w:rPr>
                          <w:t xml:space="preserve">t...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d</w:t>
                        </w:r>
                        <w:r>
                          <w:rPr>
                            <w:color w:val="134861"/>
                            <w:sz w:val="23"/>
                          </w:rPr>
                          <w:t>o you think th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</w:t>
                        </w:r>
                        <w:r>
                          <w:rPr>
                            <w:color w:val="134861"/>
                            <w:sz w:val="23"/>
                          </w:rPr>
                          <w:t>ts</w:t>
                        </w:r>
                        <w:r>
                          <w:rPr>
                            <w:color w:val="134861"/>
                            <w:spacing w:val="-41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fa</w:t>
                        </w:r>
                        <w:r>
                          <w:rPr>
                            <w:color w:val="134861"/>
                            <w:sz w:val="23"/>
                          </w:rPr>
                          <w:t>ir?"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Verdana"/>
          <w:color w:val="535353"/>
        </w:rPr>
        <w:t>F</w:t>
      </w:r>
      <w:r>
        <w:rPr>
          <w:color w:val="535353"/>
        </w:rPr>
        <w:t xml:space="preserve">or </w:t>
      </w:r>
      <w:r>
        <w:rPr>
          <w:rFonts w:ascii="Verdana"/>
          <w:color w:val="535353"/>
        </w:rPr>
        <w:t>e</w:t>
      </w:r>
      <w:r>
        <w:rPr>
          <w:color w:val="535353"/>
        </w:rPr>
        <w:t>x</w:t>
      </w:r>
      <w:r>
        <w:rPr>
          <w:rFonts w:ascii="Verdana"/>
          <w:color w:val="535353"/>
        </w:rPr>
        <w:t>a</w:t>
      </w:r>
      <w:r>
        <w:rPr>
          <w:color w:val="535353"/>
        </w:rPr>
        <w:t>mpl</w:t>
      </w:r>
      <w:r>
        <w:rPr>
          <w:rFonts w:ascii="Verdana"/>
          <w:color w:val="535353"/>
        </w:rPr>
        <w:t>e</w:t>
      </w:r>
      <w:r>
        <w:rPr>
          <w:color w:val="535353"/>
        </w:rPr>
        <w:t>:</w:t>
      </w:r>
    </w:p>
    <w:p w:rsidR="009F0D76" w:rsidRDefault="009F0D76">
      <w:pPr>
        <w:spacing w:line="341" w:lineRule="exact"/>
        <w:jc w:val="both"/>
        <w:sectPr w:rsidR="009F0D76">
          <w:pgSz w:w="11910" w:h="16850"/>
          <w:pgMar w:top="0" w:right="0" w:bottom="0" w:left="0" w:header="720" w:footer="720" w:gutter="0"/>
          <w:cols w:space="720"/>
        </w:sectPr>
      </w:pPr>
    </w:p>
    <w:p w:rsidR="009F0D76" w:rsidRDefault="00BA5C19">
      <w:pPr>
        <w:pStyle w:val="BodyText"/>
        <w:spacing w:before="7"/>
        <w:rPr>
          <w:sz w:val="1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799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6884670</wp:posOffset>
                </wp:positionV>
                <wp:extent cx="7562850" cy="3811905"/>
                <wp:effectExtent l="0" t="0" r="0" b="0"/>
                <wp:wrapNone/>
                <wp:docPr id="177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381190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387C53" id="Rectangle 161" o:spid="_x0000_s1026" style="position:absolute;margin-left:0;margin-top:542.1pt;width:595.5pt;height:300.15pt;z-index:-1623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" fillcolor="#fff9f1" stroked="f">
                <w10:wrap anchorx="page" anchory="page"/>
              </v:rect>
            </w:pict>
          </mc:Fallback>
        </mc:AlternateContent>
      </w:r>
    </w:p>
    <w:p w:rsidR="009F0D76" w:rsidRDefault="00BA5C19">
      <w:pPr>
        <w:tabs>
          <w:tab w:val="left" w:pos="6349"/>
        </w:tabs>
        <w:spacing w:before="33"/>
        <w:ind w:left="285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794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-103505</wp:posOffset>
                </wp:positionV>
                <wp:extent cx="7562850" cy="4921250"/>
                <wp:effectExtent l="0" t="0" r="0" b="0"/>
                <wp:wrapNone/>
                <wp:docPr id="176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4921250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08119" id="Rectangle 160" o:spid="_x0000_s1026" style="position:absolute;margin-left:0;margin-top:-8.15pt;width:595.5pt;height:387.5pt;z-index:-1623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" fillcolor="#fff9f1" stroked="f">
                <w10:wrap anchorx="page"/>
              </v:rect>
            </w:pict>
          </mc:Fallback>
        </mc:AlternateContent>
      </w:r>
      <w:r>
        <w:rPr>
          <w:rFonts w:ascii="Verdana"/>
          <w:color w:val="535353"/>
          <w:sz w:val="20"/>
        </w:rPr>
        <w:t>A</w:t>
      </w:r>
      <w:r>
        <w:rPr>
          <w:rFonts w:ascii="Verdana"/>
          <w:color w:val="535353"/>
          <w:spacing w:val="-29"/>
          <w:sz w:val="20"/>
        </w:rPr>
        <w:t xml:space="preserve"> </w:t>
      </w:r>
      <w:r>
        <w:rPr>
          <w:color w:val="535353"/>
          <w:sz w:val="20"/>
        </w:rPr>
        <w:t>p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r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nt's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g</w:t>
      </w:r>
      <w:r>
        <w:rPr>
          <w:color w:val="535353"/>
          <w:sz w:val="20"/>
        </w:rPr>
        <w:t>ui</w:t>
      </w:r>
      <w:r>
        <w:rPr>
          <w:rFonts w:ascii="Verdana"/>
          <w:color w:val="535353"/>
          <w:sz w:val="20"/>
        </w:rPr>
        <w:t>de</w:t>
      </w:r>
      <w:r>
        <w:rPr>
          <w:rFonts w:ascii="Verdana"/>
          <w:color w:val="535353"/>
          <w:spacing w:val="-28"/>
          <w:sz w:val="20"/>
        </w:rPr>
        <w:t xml:space="preserve"> </w:t>
      </w:r>
      <w:r>
        <w:rPr>
          <w:color w:val="535353"/>
          <w:sz w:val="20"/>
        </w:rPr>
        <w:t>to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B</w:t>
      </w:r>
      <w:r>
        <w:rPr>
          <w:color w:val="535353"/>
          <w:sz w:val="20"/>
        </w:rPr>
        <w:t>l</w:t>
      </w:r>
      <w:r>
        <w:rPr>
          <w:rFonts w:ascii="Verdana"/>
          <w:color w:val="535353"/>
          <w:sz w:val="20"/>
        </w:rPr>
        <w:t>ac</w:t>
      </w:r>
      <w:r>
        <w:rPr>
          <w:color w:val="535353"/>
          <w:sz w:val="20"/>
        </w:rPr>
        <w:t>k</w:t>
      </w:r>
      <w:r>
        <w:rPr>
          <w:color w:val="535353"/>
          <w:spacing w:val="-22"/>
          <w:sz w:val="20"/>
        </w:rPr>
        <w:t xml:space="preserve"> </w:t>
      </w:r>
      <w:r>
        <w:rPr>
          <w:rFonts w:ascii="Verdana"/>
          <w:color w:val="535353"/>
          <w:sz w:val="20"/>
        </w:rPr>
        <w:t>L</w:t>
      </w:r>
      <w:r>
        <w:rPr>
          <w:color w:val="535353"/>
          <w:sz w:val="20"/>
        </w:rPr>
        <w:t>iv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Ma</w:t>
      </w:r>
      <w:r>
        <w:rPr>
          <w:color w:val="535353"/>
          <w:sz w:val="20"/>
        </w:rPr>
        <w:t>tt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r</w:t>
      </w:r>
      <w:r>
        <w:rPr>
          <w:color w:val="535353"/>
          <w:sz w:val="20"/>
        </w:rPr>
        <w:tab/>
      </w:r>
      <w:r>
        <w:rPr>
          <w:rFonts w:ascii="Verdana"/>
          <w:color w:val="535353"/>
          <w:sz w:val="20"/>
        </w:rPr>
        <w:t>H</w:t>
      </w:r>
      <w:r>
        <w:rPr>
          <w:color w:val="535353"/>
          <w:sz w:val="20"/>
        </w:rPr>
        <w:t>ow</w:t>
      </w:r>
      <w:r>
        <w:rPr>
          <w:color w:val="535353"/>
          <w:spacing w:val="-13"/>
          <w:sz w:val="20"/>
        </w:rPr>
        <w:t xml:space="preserve"> </w:t>
      </w:r>
      <w:r>
        <w:rPr>
          <w:rFonts w:ascii="Verdana"/>
          <w:color w:val="535353"/>
          <w:sz w:val="20"/>
        </w:rPr>
        <w:t>d</w:t>
      </w:r>
      <w:r>
        <w:rPr>
          <w:color w:val="535353"/>
          <w:sz w:val="20"/>
        </w:rPr>
        <w:t>o</w:t>
      </w:r>
      <w:r>
        <w:rPr>
          <w:color w:val="535353"/>
          <w:spacing w:val="-13"/>
          <w:sz w:val="20"/>
        </w:rPr>
        <w:t xml:space="preserve"> </w:t>
      </w:r>
      <w:r>
        <w:rPr>
          <w:rFonts w:ascii="Verdana"/>
          <w:color w:val="535353"/>
          <w:sz w:val="20"/>
        </w:rPr>
        <w:t>I</w:t>
      </w:r>
      <w:r>
        <w:rPr>
          <w:rFonts w:ascii="Verdana"/>
          <w:color w:val="535353"/>
          <w:spacing w:val="-20"/>
          <w:sz w:val="20"/>
        </w:rPr>
        <w:t xml:space="preserve"> </w:t>
      </w:r>
      <w:r>
        <w:rPr>
          <w:color w:val="535353"/>
          <w:sz w:val="20"/>
        </w:rPr>
        <w:t>op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n</w:t>
      </w:r>
      <w:r>
        <w:rPr>
          <w:color w:val="535353"/>
          <w:spacing w:val="-13"/>
          <w:sz w:val="20"/>
        </w:rPr>
        <w:t xml:space="preserve"> </w:t>
      </w:r>
      <w:r>
        <w:rPr>
          <w:rFonts w:ascii="Verdana"/>
          <w:color w:val="535353"/>
          <w:sz w:val="20"/>
        </w:rPr>
        <w:t>a</w:t>
      </w:r>
      <w:r>
        <w:rPr>
          <w:rFonts w:ascii="Verdana"/>
          <w:color w:val="535353"/>
          <w:spacing w:val="-19"/>
          <w:sz w:val="20"/>
        </w:rPr>
        <w:t xml:space="preserve"> </w:t>
      </w:r>
      <w:r>
        <w:rPr>
          <w:rFonts w:ascii="Verdana"/>
          <w:color w:val="535353"/>
          <w:sz w:val="20"/>
        </w:rPr>
        <w:t>c</w:t>
      </w:r>
      <w:r>
        <w:rPr>
          <w:color w:val="535353"/>
          <w:sz w:val="20"/>
        </w:rPr>
        <w:t>onv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rs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tion</w:t>
      </w:r>
      <w:r>
        <w:rPr>
          <w:color w:val="535353"/>
          <w:spacing w:val="-13"/>
          <w:sz w:val="20"/>
        </w:rPr>
        <w:t xml:space="preserve"> </w:t>
      </w:r>
      <w:r>
        <w:rPr>
          <w:rFonts w:ascii="Verdana"/>
          <w:color w:val="535353"/>
          <w:sz w:val="20"/>
        </w:rPr>
        <w:t>ab</w:t>
      </w:r>
      <w:r>
        <w:rPr>
          <w:color w:val="535353"/>
          <w:sz w:val="20"/>
        </w:rPr>
        <w:t>out</w:t>
      </w:r>
      <w:r>
        <w:rPr>
          <w:color w:val="535353"/>
          <w:spacing w:val="-13"/>
          <w:sz w:val="20"/>
        </w:rPr>
        <w:t xml:space="preserve"> </w:t>
      </w:r>
      <w:r>
        <w:rPr>
          <w:color w:val="535353"/>
          <w:sz w:val="20"/>
        </w:rPr>
        <w:t>r</w:t>
      </w:r>
      <w:r>
        <w:rPr>
          <w:rFonts w:ascii="Verdana"/>
          <w:color w:val="535353"/>
          <w:sz w:val="20"/>
        </w:rPr>
        <w:t>ace</w:t>
      </w:r>
      <w:r>
        <w:rPr>
          <w:rFonts w:ascii="Verdana"/>
          <w:color w:val="535353"/>
          <w:spacing w:val="-20"/>
          <w:sz w:val="20"/>
        </w:rPr>
        <w:t xml:space="preserve"> 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n</w:t>
      </w:r>
      <w:r>
        <w:rPr>
          <w:rFonts w:ascii="Verdana"/>
          <w:color w:val="535353"/>
          <w:sz w:val="20"/>
        </w:rPr>
        <w:t>d</w:t>
      </w:r>
      <w:r>
        <w:rPr>
          <w:rFonts w:ascii="Verdana"/>
          <w:color w:val="535353"/>
          <w:spacing w:val="-20"/>
          <w:sz w:val="20"/>
        </w:rPr>
        <w:t xml:space="preserve"> </w:t>
      </w:r>
      <w:r>
        <w:rPr>
          <w:color w:val="535353"/>
          <w:sz w:val="20"/>
        </w:rPr>
        <w:t>r</w:t>
      </w:r>
      <w:r>
        <w:rPr>
          <w:rFonts w:ascii="Verdana"/>
          <w:color w:val="535353"/>
          <w:sz w:val="20"/>
        </w:rPr>
        <w:t>ac</w:t>
      </w:r>
      <w:r>
        <w:rPr>
          <w:color w:val="535353"/>
          <w:sz w:val="20"/>
        </w:rPr>
        <w:t>ism?</w:t>
      </w:r>
    </w:p>
    <w:p w:rsidR="009F0D76" w:rsidRDefault="009F0D76">
      <w:pPr>
        <w:pStyle w:val="BodyText"/>
        <w:spacing w:before="12"/>
        <w:rPr>
          <w:sz w:val="9"/>
        </w:rPr>
      </w:pPr>
    </w:p>
    <w:p w:rsidR="009F0D76" w:rsidRDefault="00BA5C19">
      <w:pPr>
        <w:pStyle w:val="BodyText"/>
        <w:spacing w:before="50" w:line="213" w:lineRule="auto"/>
        <w:ind w:left="855" w:right="1186"/>
        <w:jc w:val="both"/>
        <w:rPr>
          <w:sz w:val="25"/>
        </w:rPr>
      </w:pPr>
      <w:r>
        <w:rPr>
          <w:rFonts w:ascii="Verdana" w:hAnsi="Verdana"/>
          <w:color w:val="535353"/>
        </w:rPr>
        <w:t>U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0"/>
        </w:rPr>
        <w:t xml:space="preserve"> </w:t>
      </w:r>
      <w:r>
        <w:rPr>
          <w:color w:val="535353"/>
        </w:rPr>
        <w:t>simpl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0"/>
        </w:rPr>
        <w:t xml:space="preserve"> 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u</w:t>
      </w:r>
      <w:r>
        <w:rPr>
          <w:rFonts w:ascii="Verdana" w:hAnsi="Verdana"/>
          <w:color w:val="535353"/>
        </w:rPr>
        <w:t>age</w:t>
      </w:r>
      <w:r>
        <w:rPr>
          <w:rFonts w:ascii="Verdana" w:hAnsi="Verdana"/>
          <w:color w:val="535353"/>
          <w:spacing w:val="-29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30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k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9"/>
        </w:rPr>
        <w:t xml:space="preserve"> </w:t>
      </w:r>
      <w:r>
        <w:rPr>
          <w:color w:val="535353"/>
        </w:rPr>
        <w:t>it</w:t>
      </w:r>
      <w:r>
        <w:rPr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r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you</w:t>
      </w:r>
      <w:r>
        <w:rPr>
          <w:color w:val="535353"/>
          <w:spacing w:val="-21"/>
        </w:rPr>
        <w:t xml:space="preserve"> </w:t>
      </w:r>
      <w:r>
        <w:rPr>
          <w:rFonts w:ascii="Verdana" w:hAnsi="Verdana"/>
          <w:color w:val="535353"/>
        </w:rPr>
        <w:t>fee</w:t>
      </w:r>
      <w:r>
        <w:rPr>
          <w:color w:val="535353"/>
        </w:rPr>
        <w:t>l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0"/>
        </w:rPr>
        <w:t xml:space="preserve"> </w:t>
      </w:r>
      <w:r>
        <w:rPr>
          <w:color w:val="535353"/>
        </w:rPr>
        <w:t>tr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tm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Ge</w:t>
      </w:r>
      <w:r>
        <w:rPr>
          <w:color w:val="535353"/>
        </w:rPr>
        <w:t>or</w:t>
      </w:r>
      <w:r>
        <w:rPr>
          <w:rFonts w:ascii="Verdana" w:hAnsi="Verdana"/>
          <w:color w:val="535353"/>
        </w:rPr>
        <w:t>ge</w:t>
      </w:r>
      <w:r>
        <w:rPr>
          <w:rFonts w:ascii="Verdana" w:hAnsi="Verdana"/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loy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9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 xml:space="preserve">y 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poli</w:t>
      </w:r>
      <w:r>
        <w:rPr>
          <w:rFonts w:ascii="Verdana" w:hAnsi="Verdana"/>
          <w:color w:val="535353"/>
        </w:rPr>
        <w:t xml:space="preserve">ce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ff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>r 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s not </w:t>
      </w:r>
      <w:r>
        <w:rPr>
          <w:rFonts w:ascii="Verdana" w:hAnsi="Verdana"/>
          <w:color w:val="535353"/>
        </w:rPr>
        <w:t>fa</w:t>
      </w:r>
      <w:r>
        <w:rPr>
          <w:color w:val="535353"/>
        </w:rPr>
        <w:t xml:space="preserve">ir,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t in our </w:t>
      </w:r>
      <w:r>
        <w:rPr>
          <w:rFonts w:ascii="Verdana" w:hAnsi="Verdana"/>
          <w:color w:val="535353"/>
        </w:rPr>
        <w:t>fa</w:t>
      </w:r>
      <w:r>
        <w:rPr>
          <w:color w:val="535353"/>
        </w:rPr>
        <w:t>mily w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 xml:space="preserve">think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ryon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shoul</w:t>
      </w:r>
      <w:r>
        <w:rPr>
          <w:rFonts w:ascii="Verdana" w:hAnsi="Verdana"/>
          <w:color w:val="535353"/>
        </w:rPr>
        <w:t xml:space="preserve">d be </w:t>
      </w:r>
      <w:r>
        <w:rPr>
          <w:color w:val="535353"/>
        </w:rPr>
        <w:t>tr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12"/>
        </w:rPr>
        <w:t xml:space="preserve"> </w:t>
      </w:r>
      <w:r>
        <w:rPr>
          <w:rFonts w:ascii="Verdana" w:hAnsi="Verdana"/>
          <w:color w:val="535353"/>
        </w:rPr>
        <w:t>fa</w:t>
      </w:r>
      <w:r>
        <w:rPr>
          <w:color w:val="535353"/>
        </w:rPr>
        <w:t>irly.</w:t>
      </w:r>
      <w:r>
        <w:rPr>
          <w:color w:val="535353"/>
          <w:spacing w:val="-4"/>
        </w:rPr>
        <w:t xml:space="preserve"> </w:t>
      </w:r>
      <w:r>
        <w:rPr>
          <w:rFonts w:ascii="Verdana" w:hAnsi="Verdana"/>
          <w:color w:val="535353"/>
        </w:rPr>
        <w:t>Pe</w:t>
      </w:r>
      <w:r>
        <w:rPr>
          <w:color w:val="535353"/>
        </w:rPr>
        <w:t>rson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lisin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12"/>
        </w:rPr>
        <w:t xml:space="preserve"> </w:t>
      </w:r>
      <w:r>
        <w:rPr>
          <w:color w:val="535353"/>
        </w:rPr>
        <w:t>your</w:t>
      </w:r>
      <w:r>
        <w:rPr>
          <w:color w:val="535353"/>
          <w:spacing w:val="-4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tion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will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lp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k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2"/>
        </w:rPr>
        <w:t xml:space="preserve"> </w:t>
      </w:r>
      <w:r>
        <w:rPr>
          <w:color w:val="535353"/>
        </w:rPr>
        <w:t>it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mor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2"/>
        </w:rPr>
        <w:t xml:space="preserve"> 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,</w:t>
      </w:r>
      <w:r>
        <w:rPr>
          <w:color w:val="535353"/>
          <w:spacing w:val="-4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12"/>
        </w:rPr>
        <w:t xml:space="preserve"> 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 xml:space="preserve">f </w:t>
      </w:r>
      <w:r>
        <w:rPr>
          <w:color w:val="535353"/>
        </w:rPr>
        <w:t>you</w:t>
      </w:r>
      <w:r>
        <w:rPr>
          <w:color w:val="535353"/>
          <w:spacing w:val="-19"/>
        </w:rPr>
        <w:t xml:space="preserve">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is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ussion</w:t>
      </w:r>
      <w:r>
        <w:rPr>
          <w:color w:val="535353"/>
          <w:spacing w:val="-18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ith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yours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s,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your</w:t>
      </w:r>
      <w:r>
        <w:rPr>
          <w:color w:val="535353"/>
          <w:spacing w:val="-18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n’s</w:t>
      </w:r>
      <w:r>
        <w:rPr>
          <w:color w:val="535353"/>
          <w:spacing w:val="-18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or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your</w:t>
      </w:r>
      <w:r>
        <w:rPr>
          <w:color w:val="535353"/>
          <w:spacing w:val="-18"/>
        </w:rPr>
        <w:t xml:space="preserve"> </w:t>
      </w:r>
      <w:r>
        <w:rPr>
          <w:color w:val="535353"/>
          <w:spacing w:val="-4"/>
        </w:rPr>
        <w:t xml:space="preserve">own </w:t>
      </w:r>
      <w:r>
        <w:rPr>
          <w:rFonts w:ascii="Verdana" w:hAnsi="Verdana"/>
          <w:color w:val="535353"/>
        </w:rPr>
        <w:t>fa</w:t>
      </w:r>
      <w:r>
        <w:rPr>
          <w:color w:val="535353"/>
        </w:rPr>
        <w:t>mily 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be</w:t>
      </w:r>
      <w:r>
        <w:rPr>
          <w:color w:val="535353"/>
        </w:rPr>
        <w:t xml:space="preserve">rs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 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 xml:space="preserve">s, it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n 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lp to </w:t>
      </w:r>
      <w:r>
        <w:rPr>
          <w:rFonts w:ascii="Verdana" w:hAnsi="Verdana"/>
          <w:color w:val="535353"/>
        </w:rPr>
        <w:t>b</w:t>
      </w:r>
      <w:r>
        <w:rPr>
          <w:color w:val="535353"/>
          <w:sz w:val="25"/>
        </w:rPr>
        <w:t>rin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  <w:sz w:val="25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  <w:sz w:val="25"/>
        </w:rPr>
        <w:t>s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  <w:sz w:val="25"/>
        </w:rPr>
        <w:t>topi</w:t>
      </w:r>
      <w:r>
        <w:rPr>
          <w:rFonts w:ascii="Verdana" w:hAnsi="Verdana"/>
          <w:color w:val="535353"/>
        </w:rPr>
        <w:t>c</w:t>
      </w:r>
      <w:r>
        <w:rPr>
          <w:color w:val="535353"/>
          <w:sz w:val="25"/>
        </w:rPr>
        <w:t xml:space="preserve">s </w:t>
      </w:r>
      <w:r>
        <w:rPr>
          <w:rFonts w:ascii="Verdana" w:hAnsi="Verdana"/>
          <w:color w:val="535353"/>
        </w:rPr>
        <w:t>c</w:t>
      </w:r>
      <w:r>
        <w:rPr>
          <w:color w:val="535353"/>
          <w:sz w:val="25"/>
        </w:rPr>
        <w:t>los</w:t>
      </w:r>
      <w:r>
        <w:rPr>
          <w:rFonts w:ascii="Verdana" w:hAnsi="Verdana"/>
          <w:color w:val="535353"/>
        </w:rPr>
        <w:t>e</w:t>
      </w:r>
      <w:r>
        <w:rPr>
          <w:color w:val="535353"/>
          <w:sz w:val="25"/>
        </w:rPr>
        <w:t>r to hom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  <w:sz w:val="25"/>
        </w:rPr>
        <w:t>to hi</w:t>
      </w:r>
      <w:r>
        <w:rPr>
          <w:rFonts w:ascii="Verdana" w:hAnsi="Verdana"/>
          <w:color w:val="535353"/>
        </w:rPr>
        <w:t>g</w:t>
      </w:r>
      <w:r>
        <w:rPr>
          <w:color w:val="535353"/>
          <w:sz w:val="25"/>
        </w:rPr>
        <w:t>hli</w:t>
      </w:r>
      <w:r>
        <w:rPr>
          <w:rFonts w:ascii="Verdana" w:hAnsi="Verdana"/>
          <w:color w:val="535353"/>
        </w:rPr>
        <w:t>g</w:t>
      </w:r>
      <w:r>
        <w:rPr>
          <w:color w:val="535353"/>
          <w:sz w:val="25"/>
        </w:rPr>
        <w:t>ht th</w:t>
      </w:r>
      <w:r>
        <w:rPr>
          <w:rFonts w:ascii="Verdana" w:hAnsi="Verdana"/>
          <w:color w:val="535353"/>
        </w:rPr>
        <w:t>e</w:t>
      </w:r>
      <w:r>
        <w:rPr>
          <w:color w:val="535353"/>
          <w:sz w:val="25"/>
        </w:rPr>
        <w:t>ir</w:t>
      </w:r>
      <w:r>
        <w:rPr>
          <w:color w:val="535353"/>
          <w:spacing w:val="-9"/>
          <w:sz w:val="25"/>
        </w:rPr>
        <w:t xml:space="preserve"> </w:t>
      </w:r>
      <w:r>
        <w:rPr>
          <w:color w:val="535353"/>
          <w:sz w:val="25"/>
        </w:rPr>
        <w:t>import</w:t>
      </w:r>
      <w:r>
        <w:rPr>
          <w:rFonts w:ascii="Verdana" w:hAnsi="Verdana"/>
          <w:color w:val="535353"/>
        </w:rPr>
        <w:t>a</w:t>
      </w:r>
      <w:r>
        <w:rPr>
          <w:color w:val="535353"/>
          <w:sz w:val="25"/>
        </w:rPr>
        <w:t>n</w:t>
      </w:r>
      <w:r>
        <w:rPr>
          <w:rFonts w:ascii="Verdana" w:hAnsi="Verdana"/>
          <w:color w:val="535353"/>
        </w:rPr>
        <w:t>ce</w:t>
      </w:r>
      <w:r>
        <w:rPr>
          <w:color w:val="535353"/>
          <w:sz w:val="25"/>
        </w:rPr>
        <w:t>.</w:t>
      </w:r>
    </w:p>
    <w:p w:rsidR="009F0D76" w:rsidRDefault="009F0D76">
      <w:pPr>
        <w:pStyle w:val="BodyText"/>
        <w:spacing w:before="1"/>
        <w:rPr>
          <w:sz w:val="18"/>
        </w:rPr>
      </w:pPr>
    </w:p>
    <w:p w:rsidR="009F0D76" w:rsidRDefault="00BA5C19">
      <w:pPr>
        <w:pStyle w:val="BodyText"/>
        <w:spacing w:before="1" w:line="211" w:lineRule="auto"/>
        <w:ind w:left="855" w:right="3294"/>
        <w:jc w:val="both"/>
      </w:pPr>
      <w:r>
        <w:rPr>
          <w:noProof/>
          <w:lang w:val="en-GB" w:eastAsia="en-GB"/>
        </w:rPr>
        <w:drawing>
          <wp:anchor distT="0" distB="0" distL="0" distR="0" simplePos="0" relativeHeight="15751680" behindDoc="0" locked="0" layoutInCell="1" allowOverlap="1">
            <wp:simplePos x="0" y="0"/>
            <wp:positionH relativeFrom="page">
              <wp:posOffset>5724955</wp:posOffset>
            </wp:positionH>
            <wp:positionV relativeFrom="paragraph">
              <wp:posOffset>20012</wp:posOffset>
            </wp:positionV>
            <wp:extent cx="1212255" cy="1228090"/>
            <wp:effectExtent l="0" t="0" r="0" b="0"/>
            <wp:wrapNone/>
            <wp:docPr id="15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2255" cy="1228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14"/>
        </w:rPr>
        <w:t xml:space="preserve"> 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sor</w:t>
      </w:r>
      <w:r>
        <w:rPr>
          <w:rFonts w:ascii="Verdana" w:hAnsi="Verdana"/>
          <w:color w:val="535353"/>
        </w:rPr>
        <w:t>b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ir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surroun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s</w:t>
      </w:r>
      <w:r>
        <w:rPr>
          <w:color w:val="535353"/>
          <w:spacing w:val="-14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rom</w:t>
      </w:r>
      <w:r>
        <w:rPr>
          <w:color w:val="535353"/>
          <w:spacing w:val="-14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color w:val="535353"/>
        </w:rPr>
        <w:t>youn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age</w:t>
      </w:r>
      <w:r>
        <w:rPr>
          <w:color w:val="535353"/>
        </w:rPr>
        <w:t>,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ef</w:t>
      </w:r>
      <w:r>
        <w:rPr>
          <w:color w:val="535353"/>
        </w:rPr>
        <w:t>or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rFonts w:ascii="Verdana" w:hAnsi="Verdana"/>
          <w:color w:val="535353"/>
          <w:spacing w:val="-6"/>
        </w:rPr>
        <w:t>a</w:t>
      </w:r>
      <w:r>
        <w:rPr>
          <w:color w:val="535353"/>
          <w:spacing w:val="-6"/>
        </w:rPr>
        <w:t xml:space="preserve">s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nts,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1"/>
        </w:rPr>
        <w:t xml:space="preserve">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lso</w:t>
      </w:r>
      <w:r>
        <w:rPr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tiv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ly</w:t>
      </w:r>
      <w:r>
        <w:rPr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xpos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1"/>
        </w:rPr>
        <w:t xml:space="preserve"> </w:t>
      </w:r>
      <w:r>
        <w:rPr>
          <w:color w:val="535353"/>
        </w:rPr>
        <w:t>our</w:t>
      </w:r>
      <w:r>
        <w:rPr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  <w:sz w:val="25"/>
        </w:rPr>
        <w:t>iv</w:t>
      </w:r>
      <w:r>
        <w:rPr>
          <w:rFonts w:ascii="Verdana" w:hAnsi="Verdana"/>
          <w:color w:val="535353"/>
        </w:rPr>
        <w:t>e</w:t>
      </w:r>
      <w:r>
        <w:rPr>
          <w:color w:val="535353"/>
          <w:sz w:val="25"/>
        </w:rPr>
        <w:t>rs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  <w:sz w:val="25"/>
        </w:rPr>
        <w:t xml:space="preserve">ooks, </w:t>
      </w:r>
      <w:r>
        <w:rPr>
          <w:rFonts w:ascii="Verdana" w:hAnsi="Verdana"/>
          <w:color w:val="535353"/>
        </w:rPr>
        <w:t>f</w:t>
      </w:r>
      <w:r>
        <w:rPr>
          <w:color w:val="535353"/>
          <w:sz w:val="25"/>
        </w:rPr>
        <w:t>ilms,</w:t>
      </w:r>
      <w:r>
        <w:rPr>
          <w:color w:val="535353"/>
          <w:spacing w:val="-19"/>
          <w:sz w:val="25"/>
        </w:rPr>
        <w:t xml:space="preserve"> </w:t>
      </w:r>
      <w:r>
        <w:rPr>
          <w:rFonts w:ascii="Verdana" w:hAnsi="Verdana"/>
          <w:color w:val="535353"/>
        </w:rPr>
        <w:t>ca</w:t>
      </w:r>
      <w:r>
        <w:rPr>
          <w:color w:val="535353"/>
          <w:sz w:val="25"/>
        </w:rPr>
        <w:t>rtoons,</w:t>
      </w:r>
      <w:r>
        <w:rPr>
          <w:color w:val="535353"/>
          <w:spacing w:val="-18"/>
          <w:sz w:val="25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  <w:sz w:val="25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4"/>
        </w:rPr>
        <w:t xml:space="preserve"> </w:t>
      </w:r>
      <w:r>
        <w:rPr>
          <w:color w:val="535353"/>
          <w:sz w:val="25"/>
        </w:rPr>
        <w:t>musi</w:t>
      </w:r>
      <w:r>
        <w:rPr>
          <w:rFonts w:ascii="Verdana" w:hAnsi="Verdana"/>
          <w:color w:val="535353"/>
        </w:rPr>
        <w:t>c</w:t>
      </w:r>
      <w:r>
        <w:rPr>
          <w:rFonts w:ascii="Verdana" w:hAnsi="Verdana"/>
          <w:color w:val="535353"/>
          <w:spacing w:val="-24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nsur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4"/>
        </w:rPr>
        <w:t xml:space="preserve"> </w:t>
      </w:r>
      <w:r>
        <w:rPr>
          <w:color w:val="535353"/>
        </w:rPr>
        <w:t>our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o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not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sso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lu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 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ro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s, th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most ‘</w:t>
      </w:r>
      <w:r>
        <w:rPr>
          <w:rFonts w:ascii="Verdana" w:hAnsi="Verdana"/>
          <w:color w:val="535353"/>
        </w:rPr>
        <w:t>bea</w:t>
      </w:r>
      <w:r>
        <w:rPr>
          <w:color w:val="535353"/>
        </w:rPr>
        <w:t>uti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ul’ prin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>ss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s, or th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lou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st voi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 xml:space="preserve">s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 sol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ly whit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.</w:t>
      </w:r>
    </w:p>
    <w:p w:rsidR="009F0D76" w:rsidRDefault="00BA5C19">
      <w:pPr>
        <w:pStyle w:val="BodyText"/>
        <w:spacing w:line="349" w:lineRule="exact"/>
        <w:ind w:left="855"/>
        <w:jc w:val="both"/>
      </w:pPr>
      <w:r>
        <w:rPr>
          <w:rFonts w:ascii="Verdana"/>
          <w:color w:val="535353"/>
        </w:rPr>
        <w:t>S</w:t>
      </w:r>
      <w:r>
        <w:rPr>
          <w:color w:val="535353"/>
        </w:rPr>
        <w:t>om</w:t>
      </w:r>
      <w:r>
        <w:rPr>
          <w:rFonts w:ascii="Verdana"/>
          <w:color w:val="535353"/>
        </w:rPr>
        <w:t>e e</w:t>
      </w:r>
      <w:r>
        <w:rPr>
          <w:color w:val="535353"/>
        </w:rPr>
        <w:t>x</w:t>
      </w:r>
      <w:r>
        <w:rPr>
          <w:rFonts w:ascii="Verdana"/>
          <w:color w:val="535353"/>
        </w:rPr>
        <w:t>a</w:t>
      </w:r>
      <w:r>
        <w:rPr>
          <w:color w:val="535353"/>
        </w:rPr>
        <w:t>mpl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ca</w:t>
      </w:r>
      <w:r>
        <w:rPr>
          <w:color w:val="535353"/>
        </w:rPr>
        <w:t xml:space="preserve">n </w:t>
      </w:r>
      <w:r>
        <w:rPr>
          <w:rFonts w:ascii="Verdana"/>
          <w:color w:val="535353"/>
        </w:rPr>
        <w:t>be f</w:t>
      </w:r>
      <w:r>
        <w:rPr>
          <w:color w:val="535353"/>
        </w:rPr>
        <w:t>oun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in 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sour</w:t>
      </w:r>
      <w:r>
        <w:rPr>
          <w:rFonts w:ascii="Verdana"/>
          <w:color w:val="535353"/>
        </w:rPr>
        <w:t xml:space="preserve">ce </w:t>
      </w:r>
      <w:r>
        <w:rPr>
          <w:color w:val="535353"/>
        </w:rPr>
        <w:t>s</w:t>
      </w:r>
      <w:r>
        <w:rPr>
          <w:rFonts w:ascii="Verdana"/>
          <w:color w:val="535353"/>
        </w:rPr>
        <w:t>ec</w:t>
      </w:r>
      <w:r>
        <w:rPr>
          <w:color w:val="535353"/>
        </w:rPr>
        <w:t>tion 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 xml:space="preserve">our </w:t>
      </w:r>
      <w:r>
        <w:rPr>
          <w:rFonts w:ascii="Verdana"/>
          <w:color w:val="535353"/>
        </w:rPr>
        <w:t>g</w:t>
      </w:r>
      <w:r>
        <w:rPr>
          <w:color w:val="535353"/>
        </w:rPr>
        <w:t>ui</w:t>
      </w:r>
      <w:r>
        <w:rPr>
          <w:rFonts w:ascii="Verdana"/>
          <w:color w:val="535353"/>
        </w:rPr>
        <w:t>de</w:t>
      </w:r>
      <w:r>
        <w:rPr>
          <w:color w:val="535353"/>
        </w:rPr>
        <w:t>.</w:t>
      </w:r>
    </w:p>
    <w:p w:rsidR="009F0D76" w:rsidRDefault="009F0D76">
      <w:pPr>
        <w:pStyle w:val="BodyText"/>
        <w:spacing w:before="8"/>
        <w:rPr>
          <w:sz w:val="28"/>
        </w:rPr>
      </w:pPr>
    </w:p>
    <w:p w:rsidR="009F0D76" w:rsidRDefault="00BA5C19">
      <w:pPr>
        <w:pStyle w:val="Heading3"/>
        <w:ind w:left="639"/>
      </w:pPr>
      <w:r>
        <w:rPr>
          <w:color w:val="535353"/>
          <w:spacing w:val="-1"/>
          <w:w w:val="66"/>
        </w:rPr>
        <w:t>O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69"/>
        </w:rPr>
        <w:t>r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87"/>
        </w:rPr>
        <w:t>h</w:t>
      </w:r>
      <w:r>
        <w:rPr>
          <w:color w:val="535353"/>
          <w:w w:val="135"/>
        </w:rPr>
        <w:t>i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04"/>
        </w:rPr>
        <w:t>n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120"/>
        </w:rPr>
        <w:t>(</w:t>
      </w:r>
      <w:r>
        <w:rPr>
          <w:color w:val="535353"/>
          <w:spacing w:val="-1"/>
          <w:w w:val="77"/>
        </w:rPr>
        <w:t>1</w:t>
      </w:r>
      <w:r>
        <w:rPr>
          <w:color w:val="535353"/>
          <w:spacing w:val="-1"/>
          <w:w w:val="110"/>
        </w:rPr>
        <w:t>0</w:t>
      </w:r>
      <w:r>
        <w:rPr>
          <w:color w:val="535353"/>
          <w:spacing w:val="-1"/>
          <w:w w:val="99"/>
        </w:rPr>
        <w:t>+</w:t>
      </w:r>
      <w:r>
        <w:rPr>
          <w:color w:val="535353"/>
          <w:spacing w:val="-1"/>
          <w:w w:val="108"/>
        </w:rPr>
        <w:t>)</w:t>
      </w:r>
      <w:r>
        <w:rPr>
          <w:color w:val="535353"/>
          <w:w w:val="70"/>
        </w:rPr>
        <w:t>:</w:t>
      </w:r>
    </w:p>
    <w:p w:rsidR="009F0D76" w:rsidRDefault="009F0D76">
      <w:pPr>
        <w:pStyle w:val="BodyText"/>
        <w:spacing w:before="5"/>
        <w:rPr>
          <w:rFonts w:ascii="Century Gothic"/>
          <w:sz w:val="29"/>
        </w:rPr>
      </w:pPr>
    </w:p>
    <w:p w:rsidR="009F0D76" w:rsidRDefault="00BA5C19">
      <w:pPr>
        <w:pStyle w:val="BodyText"/>
        <w:spacing w:line="213" w:lineRule="auto"/>
        <w:ind w:left="773" w:right="973"/>
        <w:jc w:val="both"/>
        <w:rPr>
          <w:sz w:val="25"/>
        </w:rPr>
      </w:pPr>
      <w:r>
        <w:rPr>
          <w:rFonts w:ascii="Verdana"/>
          <w:color w:val="535353"/>
        </w:rPr>
        <w:t>M</w:t>
      </w:r>
      <w:r>
        <w:rPr>
          <w:color w:val="535353"/>
        </w:rPr>
        <w:t>ost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ol</w:t>
      </w:r>
      <w:r>
        <w:rPr>
          <w:rFonts w:ascii="Verdana"/>
          <w:color w:val="535353"/>
        </w:rPr>
        <w:t>de</w:t>
      </w:r>
      <w:r>
        <w:rPr>
          <w:color w:val="535353"/>
        </w:rPr>
        <w:t>r</w:t>
      </w:r>
      <w:r>
        <w:rPr>
          <w:color w:val="535353"/>
          <w:spacing w:val="-18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18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e</w:t>
      </w:r>
      <w:r>
        <w:rPr>
          <w:color w:val="535353"/>
        </w:rPr>
        <w:t>ss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7"/>
        </w:rPr>
        <w:t xml:space="preserve"> </w:t>
      </w:r>
      <w:r>
        <w:rPr>
          <w:color w:val="535353"/>
        </w:rPr>
        <w:t>wh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is</w:t>
      </w:r>
      <w:r>
        <w:rPr>
          <w:color w:val="535353"/>
          <w:spacing w:val="-19"/>
        </w:rPr>
        <w:t xml:space="preserve"> </w:t>
      </w:r>
      <w:r>
        <w:rPr>
          <w:rFonts w:ascii="Verdana"/>
          <w:color w:val="535353"/>
        </w:rPr>
        <w:t>g</w:t>
      </w:r>
      <w:r>
        <w:rPr>
          <w:color w:val="535353"/>
        </w:rPr>
        <w:t>oin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27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7"/>
        </w:rPr>
        <w:t xml:space="preserve"> </w:t>
      </w:r>
      <w:r>
        <w:rPr>
          <w:color w:val="535353"/>
        </w:rPr>
        <w:t>worl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roun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m.</w:t>
      </w:r>
      <w:r>
        <w:rPr>
          <w:color w:val="535353"/>
          <w:spacing w:val="-18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 p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nts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4"/>
        </w:rPr>
        <w:t xml:space="preserve"> </w:t>
      </w:r>
      <w:r>
        <w:rPr>
          <w:color w:val="535353"/>
        </w:rPr>
        <w:t>shoul</w:t>
      </w:r>
      <w:r>
        <w:rPr>
          <w:rFonts w:ascii="Verdana"/>
          <w:color w:val="535353"/>
        </w:rPr>
        <w:t>d</w:t>
      </w:r>
      <w:r>
        <w:rPr>
          <w:color w:val="535353"/>
        </w:rPr>
        <w:t>,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>ef</w:t>
      </w:r>
      <w:r>
        <w:rPr>
          <w:color w:val="535353"/>
        </w:rPr>
        <w:t>or</w:t>
      </w:r>
      <w:r>
        <w:rPr>
          <w:rFonts w:ascii="Verdana"/>
          <w:color w:val="535353"/>
        </w:rPr>
        <w:t>e</w:t>
      </w:r>
      <w:r>
        <w:rPr>
          <w:color w:val="535353"/>
        </w:rPr>
        <w:t>,</w:t>
      </w:r>
      <w:r>
        <w:rPr>
          <w:color w:val="535353"/>
          <w:spacing w:val="-1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llow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our</w:t>
      </w:r>
      <w:r>
        <w:rPr>
          <w:color w:val="535353"/>
          <w:spacing w:val="-15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l</w:t>
      </w:r>
      <w:r>
        <w:rPr>
          <w:rFonts w:ascii="Verdana"/>
          <w:color w:val="535353"/>
        </w:rPr>
        <w:t>ead</w:t>
      </w:r>
      <w:r>
        <w:rPr>
          <w:rFonts w:ascii="Verdana"/>
          <w:color w:val="535353"/>
          <w:spacing w:val="-25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4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onv</w:t>
      </w:r>
      <w:r>
        <w:rPr>
          <w:rFonts w:ascii="Verdana"/>
          <w:color w:val="535353"/>
        </w:rPr>
        <w:t>e</w:t>
      </w:r>
      <w:r>
        <w:rPr>
          <w:color w:val="535353"/>
        </w:rPr>
        <w:t>rs</w:t>
      </w:r>
      <w:r>
        <w:rPr>
          <w:rFonts w:ascii="Verdana"/>
          <w:color w:val="535353"/>
        </w:rPr>
        <w:t>a</w:t>
      </w:r>
      <w:r>
        <w:rPr>
          <w:color w:val="535353"/>
        </w:rPr>
        <w:t>tion</w:t>
      </w:r>
      <w:r>
        <w:rPr>
          <w:color w:val="535353"/>
          <w:spacing w:val="-15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y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provi</w:t>
      </w:r>
      <w:r>
        <w:rPr>
          <w:rFonts w:ascii="Verdana"/>
          <w:color w:val="535353"/>
        </w:rPr>
        <w:t>d</w:t>
      </w:r>
      <w:r>
        <w:rPr>
          <w:color w:val="535353"/>
        </w:rPr>
        <w:t>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24"/>
        </w:rPr>
        <w:t xml:space="preserve"> </w:t>
      </w:r>
      <w:r>
        <w:rPr>
          <w:rFonts w:ascii="Verdana"/>
          <w:color w:val="535353"/>
          <w:spacing w:val="-15"/>
        </w:rPr>
        <w:t xml:space="preserve">a </w:t>
      </w:r>
      <w:r>
        <w:rPr>
          <w:color w:val="535353"/>
          <w:sz w:val="25"/>
        </w:rPr>
        <w:t>s</w:t>
      </w:r>
      <w:r>
        <w:rPr>
          <w:rFonts w:ascii="Verdana"/>
          <w:color w:val="535353"/>
        </w:rPr>
        <w:t>afe</w:t>
      </w:r>
      <w:r>
        <w:rPr>
          <w:rFonts w:ascii="Verdana"/>
          <w:color w:val="535353"/>
          <w:spacing w:val="-32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  <w:sz w:val="25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1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  <w:sz w:val="25"/>
        </w:rPr>
        <w:t>om</w:t>
      </w:r>
      <w:r>
        <w:rPr>
          <w:rFonts w:ascii="Verdana"/>
          <w:color w:val="535353"/>
        </w:rPr>
        <w:t>f</w:t>
      </w:r>
      <w:r>
        <w:rPr>
          <w:color w:val="535353"/>
          <w:sz w:val="25"/>
        </w:rPr>
        <w:t>ort</w:t>
      </w:r>
      <w:r>
        <w:rPr>
          <w:rFonts w:ascii="Verdana"/>
          <w:color w:val="535353"/>
        </w:rPr>
        <w:t>ab</w:t>
      </w:r>
      <w:r>
        <w:rPr>
          <w:color w:val="535353"/>
          <w:sz w:val="25"/>
        </w:rPr>
        <w:t>l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1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>nvironm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>nt</w:t>
      </w:r>
      <w:r>
        <w:rPr>
          <w:color w:val="535353"/>
          <w:spacing w:val="-27"/>
          <w:sz w:val="25"/>
        </w:rPr>
        <w:t xml:space="preserve"> </w:t>
      </w:r>
      <w:r>
        <w:rPr>
          <w:color w:val="535353"/>
          <w:sz w:val="25"/>
        </w:rPr>
        <w:t>in</w:t>
      </w:r>
      <w:r>
        <w:rPr>
          <w:color w:val="535353"/>
          <w:spacing w:val="-26"/>
          <w:sz w:val="25"/>
        </w:rPr>
        <w:t xml:space="preserve"> </w:t>
      </w:r>
      <w:r>
        <w:rPr>
          <w:color w:val="535353"/>
          <w:sz w:val="25"/>
        </w:rPr>
        <w:t>whi</w:t>
      </w:r>
      <w:r>
        <w:rPr>
          <w:rFonts w:ascii="Verdana"/>
          <w:color w:val="535353"/>
        </w:rPr>
        <w:t>c</w:t>
      </w:r>
      <w:r>
        <w:rPr>
          <w:color w:val="535353"/>
          <w:sz w:val="25"/>
        </w:rPr>
        <w:t>h</w:t>
      </w:r>
      <w:r>
        <w:rPr>
          <w:color w:val="535353"/>
          <w:spacing w:val="-26"/>
          <w:sz w:val="25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>y</w:t>
      </w:r>
      <w:r>
        <w:rPr>
          <w:color w:val="535353"/>
          <w:spacing w:val="-26"/>
          <w:sz w:val="2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  <w:sz w:val="25"/>
        </w:rPr>
        <w:t>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2"/>
        </w:rPr>
        <w:t xml:space="preserve"> </w:t>
      </w:r>
      <w:r>
        <w:rPr>
          <w:rFonts w:ascii="Verdana"/>
          <w:color w:val="535353"/>
        </w:rPr>
        <w:t>ab</w:t>
      </w:r>
      <w:r>
        <w:rPr>
          <w:color w:val="535353"/>
          <w:sz w:val="25"/>
        </w:rPr>
        <w:t>l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1"/>
        </w:rPr>
        <w:t xml:space="preserve"> </w:t>
      </w:r>
      <w:r>
        <w:rPr>
          <w:color w:val="535353"/>
          <w:sz w:val="25"/>
        </w:rPr>
        <w:t>to</w:t>
      </w:r>
      <w:r>
        <w:rPr>
          <w:color w:val="535353"/>
          <w:spacing w:val="-26"/>
          <w:sz w:val="25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>xpr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>ss</w:t>
      </w:r>
      <w:r>
        <w:rPr>
          <w:color w:val="535353"/>
          <w:spacing w:val="-27"/>
          <w:sz w:val="25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>ms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>lv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>s.</w:t>
      </w:r>
    </w:p>
    <w:p w:rsidR="009F0D76" w:rsidRDefault="00BA5C19">
      <w:pPr>
        <w:pStyle w:val="BodyText"/>
        <w:spacing w:line="338" w:lineRule="exact"/>
        <w:ind w:left="773"/>
        <w:jc w:val="both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5321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370205</wp:posOffset>
                </wp:positionV>
                <wp:extent cx="7562850" cy="1964055"/>
                <wp:effectExtent l="0" t="0" r="0" b="0"/>
                <wp:wrapNone/>
                <wp:docPr id="169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2850" cy="1964055"/>
                          <a:chOff x="0" y="583"/>
                          <a:chExt cx="11910" cy="3093"/>
                        </a:xfrm>
                      </wpg:grpSpPr>
                      <wps:wsp>
                        <wps:cNvPr id="170" name="Rectangle 159"/>
                        <wps:cNvSpPr>
                          <a:spLocks noChangeArrowheads="1"/>
                        </wps:cNvSpPr>
                        <wps:spPr bwMode="auto">
                          <a:xfrm>
                            <a:off x="0" y="583"/>
                            <a:ext cx="11910" cy="3093"/>
                          </a:xfrm>
                          <a:prstGeom prst="rect">
                            <a:avLst/>
                          </a:prstGeom>
                          <a:solidFill>
                            <a:srgbClr val="FFEB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AutoShape 158"/>
                        <wps:cNvSpPr>
                          <a:spLocks/>
                        </wps:cNvSpPr>
                        <wps:spPr bwMode="auto">
                          <a:xfrm>
                            <a:off x="1705" y="783"/>
                            <a:ext cx="4117" cy="839"/>
                          </a:xfrm>
                          <a:custGeom>
                            <a:avLst/>
                            <a:gdLst>
                              <a:gd name="T0" fmla="+- 0 5756 1705"/>
                              <a:gd name="T1" fmla="*/ T0 w 4117"/>
                              <a:gd name="T2" fmla="+- 0 1622 783"/>
                              <a:gd name="T3" fmla="*/ 1622 h 839"/>
                              <a:gd name="T4" fmla="+- 0 1771 1705"/>
                              <a:gd name="T5" fmla="*/ T4 w 4117"/>
                              <a:gd name="T6" fmla="+- 0 1622 783"/>
                              <a:gd name="T7" fmla="*/ 1622 h 839"/>
                              <a:gd name="T8" fmla="+- 0 1745 1705"/>
                              <a:gd name="T9" fmla="*/ T8 w 4117"/>
                              <a:gd name="T10" fmla="+- 0 1617 783"/>
                              <a:gd name="T11" fmla="*/ 1617 h 839"/>
                              <a:gd name="T12" fmla="+- 0 1725 1705"/>
                              <a:gd name="T13" fmla="*/ T12 w 4117"/>
                              <a:gd name="T14" fmla="+- 0 1603 783"/>
                              <a:gd name="T15" fmla="*/ 1603 h 839"/>
                              <a:gd name="T16" fmla="+- 0 1711 1705"/>
                              <a:gd name="T17" fmla="*/ T16 w 4117"/>
                              <a:gd name="T18" fmla="+- 0 1582 783"/>
                              <a:gd name="T19" fmla="*/ 1582 h 839"/>
                              <a:gd name="T20" fmla="+- 0 1705 1705"/>
                              <a:gd name="T21" fmla="*/ T20 w 4117"/>
                              <a:gd name="T22" fmla="+- 0 1557 783"/>
                              <a:gd name="T23" fmla="*/ 1557 h 839"/>
                              <a:gd name="T24" fmla="+- 0 1705 1705"/>
                              <a:gd name="T25" fmla="*/ T24 w 4117"/>
                              <a:gd name="T26" fmla="+- 0 849 783"/>
                              <a:gd name="T27" fmla="*/ 849 h 839"/>
                              <a:gd name="T28" fmla="+- 0 1711 1705"/>
                              <a:gd name="T29" fmla="*/ T28 w 4117"/>
                              <a:gd name="T30" fmla="+- 0 823 783"/>
                              <a:gd name="T31" fmla="*/ 823 h 839"/>
                              <a:gd name="T32" fmla="+- 0 1725 1705"/>
                              <a:gd name="T33" fmla="*/ T32 w 4117"/>
                              <a:gd name="T34" fmla="+- 0 803 783"/>
                              <a:gd name="T35" fmla="*/ 803 h 839"/>
                              <a:gd name="T36" fmla="+- 0 1745 1705"/>
                              <a:gd name="T37" fmla="*/ T36 w 4117"/>
                              <a:gd name="T38" fmla="+- 0 789 783"/>
                              <a:gd name="T39" fmla="*/ 789 h 839"/>
                              <a:gd name="T40" fmla="+- 0 1771 1705"/>
                              <a:gd name="T41" fmla="*/ T40 w 4117"/>
                              <a:gd name="T42" fmla="+- 0 783 783"/>
                              <a:gd name="T43" fmla="*/ 783 h 839"/>
                              <a:gd name="T44" fmla="+- 0 5756 1705"/>
                              <a:gd name="T45" fmla="*/ T44 w 4117"/>
                              <a:gd name="T46" fmla="+- 0 783 783"/>
                              <a:gd name="T47" fmla="*/ 783 h 839"/>
                              <a:gd name="T48" fmla="+- 0 5782 1705"/>
                              <a:gd name="T49" fmla="*/ T48 w 4117"/>
                              <a:gd name="T50" fmla="+- 0 789 783"/>
                              <a:gd name="T51" fmla="*/ 789 h 839"/>
                              <a:gd name="T52" fmla="+- 0 5797 1705"/>
                              <a:gd name="T53" fmla="*/ T52 w 4117"/>
                              <a:gd name="T54" fmla="+- 0 799 783"/>
                              <a:gd name="T55" fmla="*/ 799 h 839"/>
                              <a:gd name="T56" fmla="+- 0 1771 1705"/>
                              <a:gd name="T57" fmla="*/ T56 w 4117"/>
                              <a:gd name="T58" fmla="+- 0 799 783"/>
                              <a:gd name="T59" fmla="*/ 799 h 839"/>
                              <a:gd name="T60" fmla="+- 0 1751 1705"/>
                              <a:gd name="T61" fmla="*/ T60 w 4117"/>
                              <a:gd name="T62" fmla="+- 0 803 783"/>
                              <a:gd name="T63" fmla="*/ 803 h 839"/>
                              <a:gd name="T64" fmla="+- 0 1735 1705"/>
                              <a:gd name="T65" fmla="*/ T64 w 4117"/>
                              <a:gd name="T66" fmla="+- 0 813 783"/>
                              <a:gd name="T67" fmla="*/ 813 h 839"/>
                              <a:gd name="T68" fmla="+- 0 1725 1705"/>
                              <a:gd name="T69" fmla="*/ T68 w 4117"/>
                              <a:gd name="T70" fmla="+- 0 829 783"/>
                              <a:gd name="T71" fmla="*/ 829 h 839"/>
                              <a:gd name="T72" fmla="+- 0 1721 1705"/>
                              <a:gd name="T73" fmla="*/ T72 w 4117"/>
                              <a:gd name="T74" fmla="+- 0 849 783"/>
                              <a:gd name="T75" fmla="*/ 849 h 839"/>
                              <a:gd name="T76" fmla="+- 0 1721 1705"/>
                              <a:gd name="T77" fmla="*/ T76 w 4117"/>
                              <a:gd name="T78" fmla="+- 0 1557 783"/>
                              <a:gd name="T79" fmla="*/ 1557 h 839"/>
                              <a:gd name="T80" fmla="+- 0 1725 1705"/>
                              <a:gd name="T81" fmla="*/ T80 w 4117"/>
                              <a:gd name="T82" fmla="+- 0 1576 783"/>
                              <a:gd name="T83" fmla="*/ 1576 h 839"/>
                              <a:gd name="T84" fmla="+- 0 1735 1705"/>
                              <a:gd name="T85" fmla="*/ T84 w 4117"/>
                              <a:gd name="T86" fmla="+- 0 1592 783"/>
                              <a:gd name="T87" fmla="*/ 1592 h 839"/>
                              <a:gd name="T88" fmla="+- 0 1751 1705"/>
                              <a:gd name="T89" fmla="*/ T88 w 4117"/>
                              <a:gd name="T90" fmla="+- 0 1603 783"/>
                              <a:gd name="T91" fmla="*/ 1603 h 839"/>
                              <a:gd name="T92" fmla="+- 0 1771 1705"/>
                              <a:gd name="T93" fmla="*/ T92 w 4117"/>
                              <a:gd name="T94" fmla="+- 0 1607 783"/>
                              <a:gd name="T95" fmla="*/ 1607 h 839"/>
                              <a:gd name="T96" fmla="+- 0 5797 1705"/>
                              <a:gd name="T97" fmla="*/ T96 w 4117"/>
                              <a:gd name="T98" fmla="+- 0 1607 783"/>
                              <a:gd name="T99" fmla="*/ 1607 h 839"/>
                              <a:gd name="T100" fmla="+- 0 5782 1705"/>
                              <a:gd name="T101" fmla="*/ T100 w 4117"/>
                              <a:gd name="T102" fmla="+- 0 1617 783"/>
                              <a:gd name="T103" fmla="*/ 1617 h 839"/>
                              <a:gd name="T104" fmla="+- 0 5756 1705"/>
                              <a:gd name="T105" fmla="*/ T104 w 4117"/>
                              <a:gd name="T106" fmla="+- 0 1622 783"/>
                              <a:gd name="T107" fmla="*/ 1622 h 839"/>
                              <a:gd name="T108" fmla="+- 0 5797 1705"/>
                              <a:gd name="T109" fmla="*/ T108 w 4117"/>
                              <a:gd name="T110" fmla="+- 0 1607 783"/>
                              <a:gd name="T111" fmla="*/ 1607 h 839"/>
                              <a:gd name="T112" fmla="+- 0 5756 1705"/>
                              <a:gd name="T113" fmla="*/ T112 w 4117"/>
                              <a:gd name="T114" fmla="+- 0 1607 783"/>
                              <a:gd name="T115" fmla="*/ 1607 h 839"/>
                              <a:gd name="T116" fmla="+- 0 5776 1705"/>
                              <a:gd name="T117" fmla="*/ T116 w 4117"/>
                              <a:gd name="T118" fmla="+- 0 1603 783"/>
                              <a:gd name="T119" fmla="*/ 1603 h 839"/>
                              <a:gd name="T120" fmla="+- 0 5791 1705"/>
                              <a:gd name="T121" fmla="*/ T120 w 4117"/>
                              <a:gd name="T122" fmla="+- 0 1592 783"/>
                              <a:gd name="T123" fmla="*/ 1592 h 839"/>
                              <a:gd name="T124" fmla="+- 0 5802 1705"/>
                              <a:gd name="T125" fmla="*/ T124 w 4117"/>
                              <a:gd name="T126" fmla="+- 0 1576 783"/>
                              <a:gd name="T127" fmla="*/ 1576 h 839"/>
                              <a:gd name="T128" fmla="+- 0 5806 1705"/>
                              <a:gd name="T129" fmla="*/ T128 w 4117"/>
                              <a:gd name="T130" fmla="+- 0 1557 783"/>
                              <a:gd name="T131" fmla="*/ 1557 h 839"/>
                              <a:gd name="T132" fmla="+- 0 5806 1705"/>
                              <a:gd name="T133" fmla="*/ T132 w 4117"/>
                              <a:gd name="T134" fmla="+- 0 849 783"/>
                              <a:gd name="T135" fmla="*/ 849 h 839"/>
                              <a:gd name="T136" fmla="+- 0 5802 1705"/>
                              <a:gd name="T137" fmla="*/ T136 w 4117"/>
                              <a:gd name="T138" fmla="+- 0 829 783"/>
                              <a:gd name="T139" fmla="*/ 829 h 839"/>
                              <a:gd name="T140" fmla="+- 0 5791 1705"/>
                              <a:gd name="T141" fmla="*/ T140 w 4117"/>
                              <a:gd name="T142" fmla="+- 0 813 783"/>
                              <a:gd name="T143" fmla="*/ 813 h 839"/>
                              <a:gd name="T144" fmla="+- 0 5776 1705"/>
                              <a:gd name="T145" fmla="*/ T144 w 4117"/>
                              <a:gd name="T146" fmla="+- 0 803 783"/>
                              <a:gd name="T147" fmla="*/ 803 h 839"/>
                              <a:gd name="T148" fmla="+- 0 5756 1705"/>
                              <a:gd name="T149" fmla="*/ T148 w 4117"/>
                              <a:gd name="T150" fmla="+- 0 799 783"/>
                              <a:gd name="T151" fmla="*/ 799 h 839"/>
                              <a:gd name="T152" fmla="+- 0 5797 1705"/>
                              <a:gd name="T153" fmla="*/ T152 w 4117"/>
                              <a:gd name="T154" fmla="+- 0 799 783"/>
                              <a:gd name="T155" fmla="*/ 799 h 839"/>
                              <a:gd name="T156" fmla="+- 0 5802 1705"/>
                              <a:gd name="T157" fmla="*/ T156 w 4117"/>
                              <a:gd name="T158" fmla="+- 0 803 783"/>
                              <a:gd name="T159" fmla="*/ 803 h 839"/>
                              <a:gd name="T160" fmla="+- 0 5816 1705"/>
                              <a:gd name="T161" fmla="*/ T160 w 4117"/>
                              <a:gd name="T162" fmla="+- 0 823 783"/>
                              <a:gd name="T163" fmla="*/ 823 h 839"/>
                              <a:gd name="T164" fmla="+- 0 5821 1705"/>
                              <a:gd name="T165" fmla="*/ T164 w 4117"/>
                              <a:gd name="T166" fmla="+- 0 849 783"/>
                              <a:gd name="T167" fmla="*/ 849 h 839"/>
                              <a:gd name="T168" fmla="+- 0 5821 1705"/>
                              <a:gd name="T169" fmla="*/ T168 w 4117"/>
                              <a:gd name="T170" fmla="+- 0 1557 783"/>
                              <a:gd name="T171" fmla="*/ 1557 h 839"/>
                              <a:gd name="T172" fmla="+- 0 5816 1705"/>
                              <a:gd name="T173" fmla="*/ T172 w 4117"/>
                              <a:gd name="T174" fmla="+- 0 1582 783"/>
                              <a:gd name="T175" fmla="*/ 1582 h 839"/>
                              <a:gd name="T176" fmla="+- 0 5802 1705"/>
                              <a:gd name="T177" fmla="*/ T176 w 4117"/>
                              <a:gd name="T178" fmla="+- 0 1603 783"/>
                              <a:gd name="T179" fmla="*/ 1603 h 839"/>
                              <a:gd name="T180" fmla="+- 0 5797 1705"/>
                              <a:gd name="T181" fmla="*/ T180 w 4117"/>
                              <a:gd name="T182" fmla="+- 0 1607 783"/>
                              <a:gd name="T183" fmla="*/ 1607 h 8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4117" h="839">
                                <a:moveTo>
                                  <a:pt x="4051" y="839"/>
                                </a:moveTo>
                                <a:lnTo>
                                  <a:pt x="66" y="839"/>
                                </a:lnTo>
                                <a:lnTo>
                                  <a:pt x="40" y="834"/>
                                </a:lnTo>
                                <a:lnTo>
                                  <a:pt x="20" y="820"/>
                                </a:lnTo>
                                <a:lnTo>
                                  <a:pt x="6" y="799"/>
                                </a:lnTo>
                                <a:lnTo>
                                  <a:pt x="0" y="774"/>
                                </a:lnTo>
                                <a:lnTo>
                                  <a:pt x="0" y="66"/>
                                </a:lnTo>
                                <a:lnTo>
                                  <a:pt x="6" y="40"/>
                                </a:lnTo>
                                <a:lnTo>
                                  <a:pt x="20" y="20"/>
                                </a:lnTo>
                                <a:lnTo>
                                  <a:pt x="40" y="6"/>
                                </a:lnTo>
                                <a:lnTo>
                                  <a:pt x="66" y="0"/>
                                </a:lnTo>
                                <a:lnTo>
                                  <a:pt x="4051" y="0"/>
                                </a:lnTo>
                                <a:lnTo>
                                  <a:pt x="4077" y="6"/>
                                </a:lnTo>
                                <a:lnTo>
                                  <a:pt x="4092" y="16"/>
                                </a:lnTo>
                                <a:lnTo>
                                  <a:pt x="66" y="16"/>
                                </a:lnTo>
                                <a:lnTo>
                                  <a:pt x="46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6"/>
                                </a:lnTo>
                                <a:lnTo>
                                  <a:pt x="16" y="66"/>
                                </a:lnTo>
                                <a:lnTo>
                                  <a:pt x="16" y="774"/>
                                </a:lnTo>
                                <a:lnTo>
                                  <a:pt x="20" y="793"/>
                                </a:lnTo>
                                <a:lnTo>
                                  <a:pt x="30" y="809"/>
                                </a:lnTo>
                                <a:lnTo>
                                  <a:pt x="46" y="820"/>
                                </a:lnTo>
                                <a:lnTo>
                                  <a:pt x="66" y="824"/>
                                </a:lnTo>
                                <a:lnTo>
                                  <a:pt x="4092" y="824"/>
                                </a:lnTo>
                                <a:lnTo>
                                  <a:pt x="4077" y="834"/>
                                </a:lnTo>
                                <a:lnTo>
                                  <a:pt x="4051" y="839"/>
                                </a:lnTo>
                                <a:close/>
                                <a:moveTo>
                                  <a:pt x="4092" y="824"/>
                                </a:moveTo>
                                <a:lnTo>
                                  <a:pt x="4051" y="824"/>
                                </a:lnTo>
                                <a:lnTo>
                                  <a:pt x="4071" y="820"/>
                                </a:lnTo>
                                <a:lnTo>
                                  <a:pt x="4086" y="809"/>
                                </a:lnTo>
                                <a:lnTo>
                                  <a:pt x="4097" y="793"/>
                                </a:lnTo>
                                <a:lnTo>
                                  <a:pt x="4101" y="774"/>
                                </a:lnTo>
                                <a:lnTo>
                                  <a:pt x="4101" y="66"/>
                                </a:lnTo>
                                <a:lnTo>
                                  <a:pt x="4097" y="46"/>
                                </a:lnTo>
                                <a:lnTo>
                                  <a:pt x="4086" y="30"/>
                                </a:lnTo>
                                <a:lnTo>
                                  <a:pt x="4071" y="20"/>
                                </a:lnTo>
                                <a:lnTo>
                                  <a:pt x="4051" y="16"/>
                                </a:lnTo>
                                <a:lnTo>
                                  <a:pt x="4092" y="16"/>
                                </a:lnTo>
                                <a:lnTo>
                                  <a:pt x="4097" y="20"/>
                                </a:lnTo>
                                <a:lnTo>
                                  <a:pt x="4111" y="40"/>
                                </a:lnTo>
                                <a:lnTo>
                                  <a:pt x="4116" y="66"/>
                                </a:lnTo>
                                <a:lnTo>
                                  <a:pt x="4116" y="774"/>
                                </a:lnTo>
                                <a:lnTo>
                                  <a:pt x="4111" y="799"/>
                                </a:lnTo>
                                <a:lnTo>
                                  <a:pt x="4097" y="820"/>
                                </a:lnTo>
                                <a:lnTo>
                                  <a:pt x="4092" y="8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4D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AutoShape 157"/>
                        <wps:cNvSpPr>
                          <a:spLocks/>
                        </wps:cNvSpPr>
                        <wps:spPr bwMode="auto">
                          <a:xfrm>
                            <a:off x="4314" y="1478"/>
                            <a:ext cx="5902" cy="1177"/>
                          </a:xfrm>
                          <a:custGeom>
                            <a:avLst/>
                            <a:gdLst>
                              <a:gd name="T0" fmla="+- 0 10142 4314"/>
                              <a:gd name="T1" fmla="*/ T0 w 5902"/>
                              <a:gd name="T2" fmla="+- 0 2656 1479"/>
                              <a:gd name="T3" fmla="*/ 2656 h 1177"/>
                              <a:gd name="T4" fmla="+- 0 4388 4314"/>
                              <a:gd name="T5" fmla="*/ T4 w 5902"/>
                              <a:gd name="T6" fmla="+- 0 2656 1479"/>
                              <a:gd name="T7" fmla="*/ 2656 h 1177"/>
                              <a:gd name="T8" fmla="+- 0 4359 4314"/>
                              <a:gd name="T9" fmla="*/ T8 w 5902"/>
                              <a:gd name="T10" fmla="+- 0 2650 1479"/>
                              <a:gd name="T11" fmla="*/ 2650 h 1177"/>
                              <a:gd name="T12" fmla="+- 0 4336 4314"/>
                              <a:gd name="T13" fmla="*/ T12 w 5902"/>
                              <a:gd name="T14" fmla="+- 0 2634 1479"/>
                              <a:gd name="T15" fmla="*/ 2634 h 1177"/>
                              <a:gd name="T16" fmla="+- 0 4320 4314"/>
                              <a:gd name="T17" fmla="*/ T16 w 5902"/>
                              <a:gd name="T18" fmla="+- 0 2611 1479"/>
                              <a:gd name="T19" fmla="*/ 2611 h 1177"/>
                              <a:gd name="T20" fmla="+- 0 4314 4314"/>
                              <a:gd name="T21" fmla="*/ T20 w 5902"/>
                              <a:gd name="T22" fmla="+- 0 2582 1479"/>
                              <a:gd name="T23" fmla="*/ 2582 h 1177"/>
                              <a:gd name="T24" fmla="+- 0 4314 4314"/>
                              <a:gd name="T25" fmla="*/ T24 w 5902"/>
                              <a:gd name="T26" fmla="+- 0 1552 1479"/>
                              <a:gd name="T27" fmla="*/ 1552 h 1177"/>
                              <a:gd name="T28" fmla="+- 0 4320 4314"/>
                              <a:gd name="T29" fmla="*/ T28 w 5902"/>
                              <a:gd name="T30" fmla="+- 0 1524 1479"/>
                              <a:gd name="T31" fmla="*/ 1524 h 1177"/>
                              <a:gd name="T32" fmla="+- 0 4336 4314"/>
                              <a:gd name="T33" fmla="*/ T32 w 5902"/>
                              <a:gd name="T34" fmla="+- 0 1500 1479"/>
                              <a:gd name="T35" fmla="*/ 1500 h 1177"/>
                              <a:gd name="T36" fmla="+- 0 4359 4314"/>
                              <a:gd name="T37" fmla="*/ T36 w 5902"/>
                              <a:gd name="T38" fmla="+- 0 1485 1479"/>
                              <a:gd name="T39" fmla="*/ 1485 h 1177"/>
                              <a:gd name="T40" fmla="+- 0 4388 4314"/>
                              <a:gd name="T41" fmla="*/ T40 w 5902"/>
                              <a:gd name="T42" fmla="+- 0 1479 1479"/>
                              <a:gd name="T43" fmla="*/ 1479 h 1177"/>
                              <a:gd name="T44" fmla="+- 0 10142 4314"/>
                              <a:gd name="T45" fmla="*/ T44 w 5902"/>
                              <a:gd name="T46" fmla="+- 0 1479 1479"/>
                              <a:gd name="T47" fmla="*/ 1479 h 1177"/>
                              <a:gd name="T48" fmla="+- 0 10171 4314"/>
                              <a:gd name="T49" fmla="*/ T48 w 5902"/>
                              <a:gd name="T50" fmla="+- 0 1485 1479"/>
                              <a:gd name="T51" fmla="*/ 1485 h 1177"/>
                              <a:gd name="T52" fmla="+- 0 10188 4314"/>
                              <a:gd name="T53" fmla="*/ T52 w 5902"/>
                              <a:gd name="T54" fmla="+- 0 1496 1479"/>
                              <a:gd name="T55" fmla="*/ 1496 h 1177"/>
                              <a:gd name="T56" fmla="+- 0 4388 4314"/>
                              <a:gd name="T57" fmla="*/ T56 w 5902"/>
                              <a:gd name="T58" fmla="+- 0 1496 1479"/>
                              <a:gd name="T59" fmla="*/ 1496 h 1177"/>
                              <a:gd name="T60" fmla="+- 0 4366 4314"/>
                              <a:gd name="T61" fmla="*/ T60 w 5902"/>
                              <a:gd name="T62" fmla="+- 0 1500 1479"/>
                              <a:gd name="T63" fmla="*/ 1500 h 1177"/>
                              <a:gd name="T64" fmla="+- 0 4348 4314"/>
                              <a:gd name="T65" fmla="*/ T64 w 5902"/>
                              <a:gd name="T66" fmla="+- 0 1512 1479"/>
                              <a:gd name="T67" fmla="*/ 1512 h 1177"/>
                              <a:gd name="T68" fmla="+- 0 4336 4314"/>
                              <a:gd name="T69" fmla="*/ T68 w 5902"/>
                              <a:gd name="T70" fmla="+- 0 1530 1479"/>
                              <a:gd name="T71" fmla="*/ 1530 h 1177"/>
                              <a:gd name="T72" fmla="+- 0 4332 4314"/>
                              <a:gd name="T73" fmla="*/ T72 w 5902"/>
                              <a:gd name="T74" fmla="+- 0 1552 1479"/>
                              <a:gd name="T75" fmla="*/ 1552 h 1177"/>
                              <a:gd name="T76" fmla="+- 0 4332 4314"/>
                              <a:gd name="T77" fmla="*/ T76 w 5902"/>
                              <a:gd name="T78" fmla="+- 0 2582 1479"/>
                              <a:gd name="T79" fmla="*/ 2582 h 1177"/>
                              <a:gd name="T80" fmla="+- 0 4336 4314"/>
                              <a:gd name="T81" fmla="*/ T80 w 5902"/>
                              <a:gd name="T82" fmla="+- 0 2604 1479"/>
                              <a:gd name="T83" fmla="*/ 2604 h 1177"/>
                              <a:gd name="T84" fmla="+- 0 4348 4314"/>
                              <a:gd name="T85" fmla="*/ T84 w 5902"/>
                              <a:gd name="T86" fmla="+- 0 2622 1479"/>
                              <a:gd name="T87" fmla="*/ 2622 h 1177"/>
                              <a:gd name="T88" fmla="+- 0 4366 4314"/>
                              <a:gd name="T89" fmla="*/ T88 w 5902"/>
                              <a:gd name="T90" fmla="+- 0 2634 1479"/>
                              <a:gd name="T91" fmla="*/ 2634 h 1177"/>
                              <a:gd name="T92" fmla="+- 0 4388 4314"/>
                              <a:gd name="T93" fmla="*/ T92 w 5902"/>
                              <a:gd name="T94" fmla="+- 0 2638 1479"/>
                              <a:gd name="T95" fmla="*/ 2638 h 1177"/>
                              <a:gd name="T96" fmla="+- 0 10188 4314"/>
                              <a:gd name="T97" fmla="*/ T96 w 5902"/>
                              <a:gd name="T98" fmla="+- 0 2638 1479"/>
                              <a:gd name="T99" fmla="*/ 2638 h 1177"/>
                              <a:gd name="T100" fmla="+- 0 10171 4314"/>
                              <a:gd name="T101" fmla="*/ T100 w 5902"/>
                              <a:gd name="T102" fmla="+- 0 2650 1479"/>
                              <a:gd name="T103" fmla="*/ 2650 h 1177"/>
                              <a:gd name="T104" fmla="+- 0 10142 4314"/>
                              <a:gd name="T105" fmla="*/ T104 w 5902"/>
                              <a:gd name="T106" fmla="+- 0 2656 1479"/>
                              <a:gd name="T107" fmla="*/ 2656 h 1177"/>
                              <a:gd name="T108" fmla="+- 0 10188 4314"/>
                              <a:gd name="T109" fmla="*/ T108 w 5902"/>
                              <a:gd name="T110" fmla="+- 0 2638 1479"/>
                              <a:gd name="T111" fmla="*/ 2638 h 1177"/>
                              <a:gd name="T112" fmla="+- 0 10142 4314"/>
                              <a:gd name="T113" fmla="*/ T112 w 5902"/>
                              <a:gd name="T114" fmla="+- 0 2638 1479"/>
                              <a:gd name="T115" fmla="*/ 2638 h 1177"/>
                              <a:gd name="T116" fmla="+- 0 10164 4314"/>
                              <a:gd name="T117" fmla="*/ T116 w 5902"/>
                              <a:gd name="T118" fmla="+- 0 2634 1479"/>
                              <a:gd name="T119" fmla="*/ 2634 h 1177"/>
                              <a:gd name="T120" fmla="+- 0 10182 4314"/>
                              <a:gd name="T121" fmla="*/ T120 w 5902"/>
                              <a:gd name="T122" fmla="+- 0 2622 1479"/>
                              <a:gd name="T123" fmla="*/ 2622 h 1177"/>
                              <a:gd name="T124" fmla="+- 0 10194 4314"/>
                              <a:gd name="T125" fmla="*/ T124 w 5902"/>
                              <a:gd name="T126" fmla="+- 0 2604 1479"/>
                              <a:gd name="T127" fmla="*/ 2604 h 1177"/>
                              <a:gd name="T128" fmla="+- 0 10199 4314"/>
                              <a:gd name="T129" fmla="*/ T128 w 5902"/>
                              <a:gd name="T130" fmla="+- 0 2582 1479"/>
                              <a:gd name="T131" fmla="*/ 2582 h 1177"/>
                              <a:gd name="T132" fmla="+- 0 10199 4314"/>
                              <a:gd name="T133" fmla="*/ T132 w 5902"/>
                              <a:gd name="T134" fmla="+- 0 1552 1479"/>
                              <a:gd name="T135" fmla="*/ 1552 h 1177"/>
                              <a:gd name="T136" fmla="+- 0 10194 4314"/>
                              <a:gd name="T137" fmla="*/ T136 w 5902"/>
                              <a:gd name="T138" fmla="+- 0 1530 1479"/>
                              <a:gd name="T139" fmla="*/ 1530 h 1177"/>
                              <a:gd name="T140" fmla="+- 0 10182 4314"/>
                              <a:gd name="T141" fmla="*/ T140 w 5902"/>
                              <a:gd name="T142" fmla="+- 0 1512 1479"/>
                              <a:gd name="T143" fmla="*/ 1512 h 1177"/>
                              <a:gd name="T144" fmla="+- 0 10164 4314"/>
                              <a:gd name="T145" fmla="*/ T144 w 5902"/>
                              <a:gd name="T146" fmla="+- 0 1500 1479"/>
                              <a:gd name="T147" fmla="*/ 1500 h 1177"/>
                              <a:gd name="T148" fmla="+- 0 10142 4314"/>
                              <a:gd name="T149" fmla="*/ T148 w 5902"/>
                              <a:gd name="T150" fmla="+- 0 1496 1479"/>
                              <a:gd name="T151" fmla="*/ 1496 h 1177"/>
                              <a:gd name="T152" fmla="+- 0 10188 4314"/>
                              <a:gd name="T153" fmla="*/ T152 w 5902"/>
                              <a:gd name="T154" fmla="+- 0 1496 1479"/>
                              <a:gd name="T155" fmla="*/ 1496 h 1177"/>
                              <a:gd name="T156" fmla="+- 0 10194 4314"/>
                              <a:gd name="T157" fmla="*/ T156 w 5902"/>
                              <a:gd name="T158" fmla="+- 0 1500 1479"/>
                              <a:gd name="T159" fmla="*/ 1500 h 1177"/>
                              <a:gd name="T160" fmla="+- 0 10210 4314"/>
                              <a:gd name="T161" fmla="*/ T160 w 5902"/>
                              <a:gd name="T162" fmla="+- 0 1524 1479"/>
                              <a:gd name="T163" fmla="*/ 1524 h 1177"/>
                              <a:gd name="T164" fmla="+- 0 10216 4314"/>
                              <a:gd name="T165" fmla="*/ T164 w 5902"/>
                              <a:gd name="T166" fmla="+- 0 1552 1479"/>
                              <a:gd name="T167" fmla="*/ 1552 h 1177"/>
                              <a:gd name="T168" fmla="+- 0 10216 4314"/>
                              <a:gd name="T169" fmla="*/ T168 w 5902"/>
                              <a:gd name="T170" fmla="+- 0 2582 1479"/>
                              <a:gd name="T171" fmla="*/ 2582 h 1177"/>
                              <a:gd name="T172" fmla="+- 0 10210 4314"/>
                              <a:gd name="T173" fmla="*/ T172 w 5902"/>
                              <a:gd name="T174" fmla="+- 0 2611 1479"/>
                              <a:gd name="T175" fmla="*/ 2611 h 1177"/>
                              <a:gd name="T176" fmla="+- 0 10194 4314"/>
                              <a:gd name="T177" fmla="*/ T176 w 5902"/>
                              <a:gd name="T178" fmla="+- 0 2634 1479"/>
                              <a:gd name="T179" fmla="*/ 2634 h 1177"/>
                              <a:gd name="T180" fmla="+- 0 10188 4314"/>
                              <a:gd name="T181" fmla="*/ T180 w 5902"/>
                              <a:gd name="T182" fmla="+- 0 2638 1479"/>
                              <a:gd name="T183" fmla="*/ 2638 h 11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5902" h="1177">
                                <a:moveTo>
                                  <a:pt x="5828" y="1177"/>
                                </a:moveTo>
                                <a:lnTo>
                                  <a:pt x="74" y="1177"/>
                                </a:lnTo>
                                <a:lnTo>
                                  <a:pt x="45" y="1171"/>
                                </a:lnTo>
                                <a:lnTo>
                                  <a:pt x="22" y="1155"/>
                                </a:lnTo>
                                <a:lnTo>
                                  <a:pt x="6" y="1132"/>
                                </a:lnTo>
                                <a:lnTo>
                                  <a:pt x="0" y="1103"/>
                                </a:lnTo>
                                <a:lnTo>
                                  <a:pt x="0" y="73"/>
                                </a:lnTo>
                                <a:lnTo>
                                  <a:pt x="6" y="45"/>
                                </a:lnTo>
                                <a:lnTo>
                                  <a:pt x="22" y="21"/>
                                </a:lnTo>
                                <a:lnTo>
                                  <a:pt x="45" y="6"/>
                                </a:lnTo>
                                <a:lnTo>
                                  <a:pt x="74" y="0"/>
                                </a:lnTo>
                                <a:lnTo>
                                  <a:pt x="5828" y="0"/>
                                </a:lnTo>
                                <a:lnTo>
                                  <a:pt x="5857" y="6"/>
                                </a:lnTo>
                                <a:lnTo>
                                  <a:pt x="5874" y="17"/>
                                </a:lnTo>
                                <a:lnTo>
                                  <a:pt x="74" y="17"/>
                                </a:lnTo>
                                <a:lnTo>
                                  <a:pt x="52" y="21"/>
                                </a:lnTo>
                                <a:lnTo>
                                  <a:pt x="34" y="33"/>
                                </a:lnTo>
                                <a:lnTo>
                                  <a:pt x="22" y="51"/>
                                </a:lnTo>
                                <a:lnTo>
                                  <a:pt x="18" y="73"/>
                                </a:lnTo>
                                <a:lnTo>
                                  <a:pt x="18" y="1103"/>
                                </a:lnTo>
                                <a:lnTo>
                                  <a:pt x="22" y="1125"/>
                                </a:lnTo>
                                <a:lnTo>
                                  <a:pt x="34" y="1143"/>
                                </a:lnTo>
                                <a:lnTo>
                                  <a:pt x="52" y="1155"/>
                                </a:lnTo>
                                <a:lnTo>
                                  <a:pt x="74" y="1159"/>
                                </a:lnTo>
                                <a:lnTo>
                                  <a:pt x="5874" y="1159"/>
                                </a:lnTo>
                                <a:lnTo>
                                  <a:pt x="5857" y="1171"/>
                                </a:lnTo>
                                <a:lnTo>
                                  <a:pt x="5828" y="1177"/>
                                </a:lnTo>
                                <a:close/>
                                <a:moveTo>
                                  <a:pt x="5874" y="1159"/>
                                </a:moveTo>
                                <a:lnTo>
                                  <a:pt x="5828" y="1159"/>
                                </a:lnTo>
                                <a:lnTo>
                                  <a:pt x="5850" y="1155"/>
                                </a:lnTo>
                                <a:lnTo>
                                  <a:pt x="5868" y="1143"/>
                                </a:lnTo>
                                <a:lnTo>
                                  <a:pt x="5880" y="1125"/>
                                </a:lnTo>
                                <a:lnTo>
                                  <a:pt x="5885" y="1103"/>
                                </a:lnTo>
                                <a:lnTo>
                                  <a:pt x="5885" y="73"/>
                                </a:lnTo>
                                <a:lnTo>
                                  <a:pt x="5880" y="51"/>
                                </a:lnTo>
                                <a:lnTo>
                                  <a:pt x="5868" y="33"/>
                                </a:lnTo>
                                <a:lnTo>
                                  <a:pt x="5850" y="21"/>
                                </a:lnTo>
                                <a:lnTo>
                                  <a:pt x="5828" y="17"/>
                                </a:lnTo>
                                <a:lnTo>
                                  <a:pt x="5874" y="17"/>
                                </a:lnTo>
                                <a:lnTo>
                                  <a:pt x="5880" y="21"/>
                                </a:lnTo>
                                <a:lnTo>
                                  <a:pt x="5896" y="45"/>
                                </a:lnTo>
                                <a:lnTo>
                                  <a:pt x="5902" y="73"/>
                                </a:lnTo>
                                <a:lnTo>
                                  <a:pt x="5902" y="1103"/>
                                </a:lnTo>
                                <a:lnTo>
                                  <a:pt x="5896" y="1132"/>
                                </a:lnTo>
                                <a:lnTo>
                                  <a:pt x="5880" y="1155"/>
                                </a:lnTo>
                                <a:lnTo>
                                  <a:pt x="5874" y="11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AutoShape 156"/>
                        <wps:cNvSpPr>
                          <a:spLocks/>
                        </wps:cNvSpPr>
                        <wps:spPr bwMode="auto">
                          <a:xfrm>
                            <a:off x="1364" y="2446"/>
                            <a:ext cx="7233" cy="1003"/>
                          </a:xfrm>
                          <a:custGeom>
                            <a:avLst/>
                            <a:gdLst>
                              <a:gd name="T0" fmla="+- 0 8524 1364"/>
                              <a:gd name="T1" fmla="*/ T0 w 7233"/>
                              <a:gd name="T2" fmla="+- 0 3450 2447"/>
                              <a:gd name="T3" fmla="*/ 3450 h 1003"/>
                              <a:gd name="T4" fmla="+- 0 1438 1364"/>
                              <a:gd name="T5" fmla="*/ T4 w 7233"/>
                              <a:gd name="T6" fmla="+- 0 3450 2447"/>
                              <a:gd name="T7" fmla="*/ 3450 h 1003"/>
                              <a:gd name="T8" fmla="+- 0 1409 1364"/>
                              <a:gd name="T9" fmla="*/ T8 w 7233"/>
                              <a:gd name="T10" fmla="+- 0 3444 2447"/>
                              <a:gd name="T11" fmla="*/ 3444 h 1003"/>
                              <a:gd name="T12" fmla="+- 0 1386 1364"/>
                              <a:gd name="T13" fmla="*/ T12 w 7233"/>
                              <a:gd name="T14" fmla="+- 0 3428 2447"/>
                              <a:gd name="T15" fmla="*/ 3428 h 1003"/>
                              <a:gd name="T16" fmla="+- 0 1370 1364"/>
                              <a:gd name="T17" fmla="*/ T16 w 7233"/>
                              <a:gd name="T18" fmla="+- 0 3405 2447"/>
                              <a:gd name="T19" fmla="*/ 3405 h 1003"/>
                              <a:gd name="T20" fmla="+- 0 1364 1364"/>
                              <a:gd name="T21" fmla="*/ T20 w 7233"/>
                              <a:gd name="T22" fmla="+- 0 3376 2447"/>
                              <a:gd name="T23" fmla="*/ 3376 h 1003"/>
                              <a:gd name="T24" fmla="+- 0 1364 1364"/>
                              <a:gd name="T25" fmla="*/ T24 w 7233"/>
                              <a:gd name="T26" fmla="+- 0 2520 2447"/>
                              <a:gd name="T27" fmla="*/ 2520 h 1003"/>
                              <a:gd name="T28" fmla="+- 0 1370 1364"/>
                              <a:gd name="T29" fmla="*/ T28 w 7233"/>
                              <a:gd name="T30" fmla="+- 0 2492 2447"/>
                              <a:gd name="T31" fmla="*/ 2492 h 1003"/>
                              <a:gd name="T32" fmla="+- 0 1386 1364"/>
                              <a:gd name="T33" fmla="*/ T32 w 7233"/>
                              <a:gd name="T34" fmla="+- 0 2468 2447"/>
                              <a:gd name="T35" fmla="*/ 2468 h 1003"/>
                              <a:gd name="T36" fmla="+- 0 1409 1364"/>
                              <a:gd name="T37" fmla="*/ T36 w 7233"/>
                              <a:gd name="T38" fmla="+- 0 2453 2447"/>
                              <a:gd name="T39" fmla="*/ 2453 h 1003"/>
                              <a:gd name="T40" fmla="+- 0 1438 1364"/>
                              <a:gd name="T41" fmla="*/ T40 w 7233"/>
                              <a:gd name="T42" fmla="+- 0 2447 2447"/>
                              <a:gd name="T43" fmla="*/ 2447 h 1003"/>
                              <a:gd name="T44" fmla="+- 0 8524 1364"/>
                              <a:gd name="T45" fmla="*/ T44 w 7233"/>
                              <a:gd name="T46" fmla="+- 0 2447 2447"/>
                              <a:gd name="T47" fmla="*/ 2447 h 1003"/>
                              <a:gd name="T48" fmla="+- 0 8553 1364"/>
                              <a:gd name="T49" fmla="*/ T48 w 7233"/>
                              <a:gd name="T50" fmla="+- 0 2453 2447"/>
                              <a:gd name="T51" fmla="*/ 2453 h 1003"/>
                              <a:gd name="T52" fmla="+- 0 8570 1364"/>
                              <a:gd name="T53" fmla="*/ T52 w 7233"/>
                              <a:gd name="T54" fmla="+- 0 2464 2447"/>
                              <a:gd name="T55" fmla="*/ 2464 h 1003"/>
                              <a:gd name="T56" fmla="+- 0 1438 1364"/>
                              <a:gd name="T57" fmla="*/ T56 w 7233"/>
                              <a:gd name="T58" fmla="+- 0 2464 2447"/>
                              <a:gd name="T59" fmla="*/ 2464 h 1003"/>
                              <a:gd name="T60" fmla="+- 0 1416 1364"/>
                              <a:gd name="T61" fmla="*/ T60 w 7233"/>
                              <a:gd name="T62" fmla="+- 0 2469 2447"/>
                              <a:gd name="T63" fmla="*/ 2469 h 1003"/>
                              <a:gd name="T64" fmla="+- 0 1398 1364"/>
                              <a:gd name="T65" fmla="*/ T64 w 7233"/>
                              <a:gd name="T66" fmla="+- 0 2481 2447"/>
                              <a:gd name="T67" fmla="*/ 2481 h 1003"/>
                              <a:gd name="T68" fmla="+- 0 1386 1364"/>
                              <a:gd name="T69" fmla="*/ T68 w 7233"/>
                              <a:gd name="T70" fmla="+- 0 2498 2447"/>
                              <a:gd name="T71" fmla="*/ 2498 h 1003"/>
                              <a:gd name="T72" fmla="+- 0 1382 1364"/>
                              <a:gd name="T73" fmla="*/ T72 w 7233"/>
                              <a:gd name="T74" fmla="+- 0 2520 2447"/>
                              <a:gd name="T75" fmla="*/ 2520 h 1003"/>
                              <a:gd name="T76" fmla="+- 0 1382 1364"/>
                              <a:gd name="T77" fmla="*/ T76 w 7233"/>
                              <a:gd name="T78" fmla="+- 0 3376 2447"/>
                              <a:gd name="T79" fmla="*/ 3376 h 1003"/>
                              <a:gd name="T80" fmla="+- 0 1386 1364"/>
                              <a:gd name="T81" fmla="*/ T80 w 7233"/>
                              <a:gd name="T82" fmla="+- 0 3398 2447"/>
                              <a:gd name="T83" fmla="*/ 3398 h 1003"/>
                              <a:gd name="T84" fmla="+- 0 1398 1364"/>
                              <a:gd name="T85" fmla="*/ T84 w 7233"/>
                              <a:gd name="T86" fmla="+- 0 3416 2447"/>
                              <a:gd name="T87" fmla="*/ 3416 h 1003"/>
                              <a:gd name="T88" fmla="+- 0 1416 1364"/>
                              <a:gd name="T89" fmla="*/ T88 w 7233"/>
                              <a:gd name="T90" fmla="+- 0 3428 2447"/>
                              <a:gd name="T91" fmla="*/ 3428 h 1003"/>
                              <a:gd name="T92" fmla="+- 0 1438 1364"/>
                              <a:gd name="T93" fmla="*/ T92 w 7233"/>
                              <a:gd name="T94" fmla="+- 0 3432 2447"/>
                              <a:gd name="T95" fmla="*/ 3432 h 1003"/>
                              <a:gd name="T96" fmla="+- 0 8570 1364"/>
                              <a:gd name="T97" fmla="*/ T96 w 7233"/>
                              <a:gd name="T98" fmla="+- 0 3432 2447"/>
                              <a:gd name="T99" fmla="*/ 3432 h 1003"/>
                              <a:gd name="T100" fmla="+- 0 8553 1364"/>
                              <a:gd name="T101" fmla="*/ T100 w 7233"/>
                              <a:gd name="T102" fmla="+- 0 3444 2447"/>
                              <a:gd name="T103" fmla="*/ 3444 h 1003"/>
                              <a:gd name="T104" fmla="+- 0 8524 1364"/>
                              <a:gd name="T105" fmla="*/ T104 w 7233"/>
                              <a:gd name="T106" fmla="+- 0 3450 2447"/>
                              <a:gd name="T107" fmla="*/ 3450 h 1003"/>
                              <a:gd name="T108" fmla="+- 0 8570 1364"/>
                              <a:gd name="T109" fmla="*/ T108 w 7233"/>
                              <a:gd name="T110" fmla="+- 0 3432 2447"/>
                              <a:gd name="T111" fmla="*/ 3432 h 1003"/>
                              <a:gd name="T112" fmla="+- 0 8524 1364"/>
                              <a:gd name="T113" fmla="*/ T112 w 7233"/>
                              <a:gd name="T114" fmla="+- 0 3432 2447"/>
                              <a:gd name="T115" fmla="*/ 3432 h 1003"/>
                              <a:gd name="T116" fmla="+- 0 8546 1364"/>
                              <a:gd name="T117" fmla="*/ T116 w 7233"/>
                              <a:gd name="T118" fmla="+- 0 3428 2447"/>
                              <a:gd name="T119" fmla="*/ 3428 h 1003"/>
                              <a:gd name="T120" fmla="+- 0 8564 1364"/>
                              <a:gd name="T121" fmla="*/ T120 w 7233"/>
                              <a:gd name="T122" fmla="+- 0 3416 2447"/>
                              <a:gd name="T123" fmla="*/ 3416 h 1003"/>
                              <a:gd name="T124" fmla="+- 0 8576 1364"/>
                              <a:gd name="T125" fmla="*/ T124 w 7233"/>
                              <a:gd name="T126" fmla="+- 0 3398 2447"/>
                              <a:gd name="T127" fmla="*/ 3398 h 1003"/>
                              <a:gd name="T128" fmla="+- 0 8580 1364"/>
                              <a:gd name="T129" fmla="*/ T128 w 7233"/>
                              <a:gd name="T130" fmla="+- 0 3376 2447"/>
                              <a:gd name="T131" fmla="*/ 3376 h 1003"/>
                              <a:gd name="T132" fmla="+- 0 8580 1364"/>
                              <a:gd name="T133" fmla="*/ T132 w 7233"/>
                              <a:gd name="T134" fmla="+- 0 2520 2447"/>
                              <a:gd name="T135" fmla="*/ 2520 h 1003"/>
                              <a:gd name="T136" fmla="+- 0 8576 1364"/>
                              <a:gd name="T137" fmla="*/ T136 w 7233"/>
                              <a:gd name="T138" fmla="+- 0 2498 2447"/>
                              <a:gd name="T139" fmla="*/ 2498 h 1003"/>
                              <a:gd name="T140" fmla="+- 0 8564 1364"/>
                              <a:gd name="T141" fmla="*/ T140 w 7233"/>
                              <a:gd name="T142" fmla="+- 0 2481 2447"/>
                              <a:gd name="T143" fmla="*/ 2481 h 1003"/>
                              <a:gd name="T144" fmla="+- 0 8546 1364"/>
                              <a:gd name="T145" fmla="*/ T144 w 7233"/>
                              <a:gd name="T146" fmla="+- 0 2469 2447"/>
                              <a:gd name="T147" fmla="*/ 2469 h 1003"/>
                              <a:gd name="T148" fmla="+- 0 8524 1364"/>
                              <a:gd name="T149" fmla="*/ T148 w 7233"/>
                              <a:gd name="T150" fmla="+- 0 2464 2447"/>
                              <a:gd name="T151" fmla="*/ 2464 h 1003"/>
                              <a:gd name="T152" fmla="+- 0 8570 1364"/>
                              <a:gd name="T153" fmla="*/ T152 w 7233"/>
                              <a:gd name="T154" fmla="+- 0 2464 2447"/>
                              <a:gd name="T155" fmla="*/ 2464 h 1003"/>
                              <a:gd name="T156" fmla="+- 0 8576 1364"/>
                              <a:gd name="T157" fmla="*/ T156 w 7233"/>
                              <a:gd name="T158" fmla="+- 0 2468 2447"/>
                              <a:gd name="T159" fmla="*/ 2468 h 1003"/>
                              <a:gd name="T160" fmla="+- 0 8592 1364"/>
                              <a:gd name="T161" fmla="*/ T160 w 7233"/>
                              <a:gd name="T162" fmla="+- 0 2492 2447"/>
                              <a:gd name="T163" fmla="*/ 2492 h 1003"/>
                              <a:gd name="T164" fmla="+- 0 8597 1364"/>
                              <a:gd name="T165" fmla="*/ T164 w 7233"/>
                              <a:gd name="T166" fmla="+- 0 2520 2447"/>
                              <a:gd name="T167" fmla="*/ 2520 h 1003"/>
                              <a:gd name="T168" fmla="+- 0 8597 1364"/>
                              <a:gd name="T169" fmla="*/ T168 w 7233"/>
                              <a:gd name="T170" fmla="+- 0 3376 2447"/>
                              <a:gd name="T171" fmla="*/ 3376 h 1003"/>
                              <a:gd name="T172" fmla="+- 0 8592 1364"/>
                              <a:gd name="T173" fmla="*/ T172 w 7233"/>
                              <a:gd name="T174" fmla="+- 0 3405 2447"/>
                              <a:gd name="T175" fmla="*/ 3405 h 1003"/>
                              <a:gd name="T176" fmla="+- 0 8576 1364"/>
                              <a:gd name="T177" fmla="*/ T176 w 7233"/>
                              <a:gd name="T178" fmla="+- 0 3428 2447"/>
                              <a:gd name="T179" fmla="*/ 3428 h 1003"/>
                              <a:gd name="T180" fmla="+- 0 8570 1364"/>
                              <a:gd name="T181" fmla="*/ T180 w 7233"/>
                              <a:gd name="T182" fmla="+- 0 3432 2447"/>
                              <a:gd name="T183" fmla="*/ 3432 h 10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7233" h="1003">
                                <a:moveTo>
                                  <a:pt x="7160" y="1003"/>
                                </a:moveTo>
                                <a:lnTo>
                                  <a:pt x="74" y="1003"/>
                                </a:lnTo>
                                <a:lnTo>
                                  <a:pt x="45" y="997"/>
                                </a:lnTo>
                                <a:lnTo>
                                  <a:pt x="22" y="981"/>
                                </a:lnTo>
                                <a:lnTo>
                                  <a:pt x="6" y="958"/>
                                </a:lnTo>
                                <a:lnTo>
                                  <a:pt x="0" y="929"/>
                                </a:lnTo>
                                <a:lnTo>
                                  <a:pt x="0" y="73"/>
                                </a:lnTo>
                                <a:lnTo>
                                  <a:pt x="6" y="45"/>
                                </a:lnTo>
                                <a:lnTo>
                                  <a:pt x="22" y="21"/>
                                </a:lnTo>
                                <a:lnTo>
                                  <a:pt x="45" y="6"/>
                                </a:lnTo>
                                <a:lnTo>
                                  <a:pt x="74" y="0"/>
                                </a:lnTo>
                                <a:lnTo>
                                  <a:pt x="7160" y="0"/>
                                </a:lnTo>
                                <a:lnTo>
                                  <a:pt x="7189" y="6"/>
                                </a:lnTo>
                                <a:lnTo>
                                  <a:pt x="7206" y="17"/>
                                </a:lnTo>
                                <a:lnTo>
                                  <a:pt x="74" y="17"/>
                                </a:lnTo>
                                <a:lnTo>
                                  <a:pt x="52" y="22"/>
                                </a:lnTo>
                                <a:lnTo>
                                  <a:pt x="34" y="34"/>
                                </a:lnTo>
                                <a:lnTo>
                                  <a:pt x="22" y="51"/>
                                </a:lnTo>
                                <a:lnTo>
                                  <a:pt x="18" y="73"/>
                                </a:lnTo>
                                <a:lnTo>
                                  <a:pt x="18" y="929"/>
                                </a:lnTo>
                                <a:lnTo>
                                  <a:pt x="22" y="951"/>
                                </a:lnTo>
                                <a:lnTo>
                                  <a:pt x="34" y="969"/>
                                </a:lnTo>
                                <a:lnTo>
                                  <a:pt x="52" y="981"/>
                                </a:lnTo>
                                <a:lnTo>
                                  <a:pt x="74" y="985"/>
                                </a:lnTo>
                                <a:lnTo>
                                  <a:pt x="7206" y="985"/>
                                </a:lnTo>
                                <a:lnTo>
                                  <a:pt x="7189" y="997"/>
                                </a:lnTo>
                                <a:lnTo>
                                  <a:pt x="7160" y="1003"/>
                                </a:lnTo>
                                <a:close/>
                                <a:moveTo>
                                  <a:pt x="7206" y="985"/>
                                </a:moveTo>
                                <a:lnTo>
                                  <a:pt x="7160" y="985"/>
                                </a:lnTo>
                                <a:lnTo>
                                  <a:pt x="7182" y="981"/>
                                </a:lnTo>
                                <a:lnTo>
                                  <a:pt x="7200" y="969"/>
                                </a:lnTo>
                                <a:lnTo>
                                  <a:pt x="7212" y="951"/>
                                </a:lnTo>
                                <a:lnTo>
                                  <a:pt x="7216" y="929"/>
                                </a:lnTo>
                                <a:lnTo>
                                  <a:pt x="7216" y="73"/>
                                </a:lnTo>
                                <a:lnTo>
                                  <a:pt x="7212" y="51"/>
                                </a:lnTo>
                                <a:lnTo>
                                  <a:pt x="7200" y="34"/>
                                </a:lnTo>
                                <a:lnTo>
                                  <a:pt x="7182" y="22"/>
                                </a:lnTo>
                                <a:lnTo>
                                  <a:pt x="7160" y="17"/>
                                </a:lnTo>
                                <a:lnTo>
                                  <a:pt x="7206" y="17"/>
                                </a:lnTo>
                                <a:lnTo>
                                  <a:pt x="7212" y="21"/>
                                </a:lnTo>
                                <a:lnTo>
                                  <a:pt x="7228" y="45"/>
                                </a:lnTo>
                                <a:lnTo>
                                  <a:pt x="7233" y="73"/>
                                </a:lnTo>
                                <a:lnTo>
                                  <a:pt x="7233" y="929"/>
                                </a:lnTo>
                                <a:lnTo>
                                  <a:pt x="7228" y="958"/>
                                </a:lnTo>
                                <a:lnTo>
                                  <a:pt x="7212" y="981"/>
                                </a:lnTo>
                                <a:lnTo>
                                  <a:pt x="7206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D9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1908" y="1083"/>
                            <a:ext cx="7936" cy="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285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W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h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 xml:space="preserve">t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d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o th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 xml:space="preserve">y know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ab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out r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ace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?</w:t>
                              </w:r>
                            </w:p>
                            <w:p w:rsidR="009F0D76" w:rsidRDefault="009F0D76">
                              <w:pPr>
                                <w:spacing w:before="11"/>
                                <w:rPr>
                                  <w:sz w:val="19"/>
                                </w:rPr>
                              </w:pPr>
                            </w:p>
                            <w:p w:rsidR="009F0D76" w:rsidRDefault="00BA5C19">
                              <w:pPr>
                                <w:spacing w:line="206" w:lineRule="auto"/>
                                <w:ind w:left="2699" w:right="1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Ha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v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46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y</w:t>
                              </w:r>
                              <w:r>
                                <w:rPr>
                                  <w:color w:val="134861"/>
                                  <w:spacing w:val="-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witn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ss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ed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4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ac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ism</w:t>
                              </w:r>
                              <w:r>
                                <w:rPr>
                                  <w:color w:val="134861"/>
                                  <w:spacing w:val="-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or</w:t>
                              </w:r>
                              <w:r>
                                <w:rPr>
                                  <w:color w:val="134861"/>
                                  <w:spacing w:val="-4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v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color w:val="134861"/>
                                  <w:spacing w:val="-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bee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color w:val="134861"/>
                                  <w:spacing w:val="-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m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ea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n to</w:t>
                              </w:r>
                              <w:r>
                                <w:rPr>
                                  <w:color w:val="134861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som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on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1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with</w:t>
                              </w:r>
                              <w:r>
                                <w:rPr>
                                  <w:color w:val="134861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d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ffe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nt</w:t>
                              </w:r>
                              <w:r>
                                <w:rPr>
                                  <w:color w:val="134861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skin</w:t>
                              </w:r>
                              <w:r>
                                <w:rPr>
                                  <w:color w:val="134861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c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olour?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5" name="Text Box 154"/>
                        <wps:cNvSpPr txBox="1">
                          <a:spLocks noChangeArrowheads="1"/>
                        </wps:cNvSpPr>
                        <wps:spPr bwMode="auto">
                          <a:xfrm>
                            <a:off x="1566" y="2829"/>
                            <a:ext cx="6356" cy="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W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h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color w:val="134861"/>
                                  <w:spacing w:val="-4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color w:val="134861"/>
                                  <w:spacing w:val="-4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ir</w:t>
                              </w:r>
                              <w:r>
                                <w:rPr>
                                  <w:color w:val="134861"/>
                                  <w:spacing w:val="-4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int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rpr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t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tion</w:t>
                              </w:r>
                              <w:r>
                                <w:rPr>
                                  <w:color w:val="134861"/>
                                  <w:spacing w:val="-4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d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4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opinion</w:t>
                              </w:r>
                              <w:r>
                                <w:rPr>
                                  <w:color w:val="134861"/>
                                  <w:spacing w:val="-4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f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pacing w:val="-5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ece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nt</w:t>
                              </w:r>
                              <w:r>
                                <w:rPr>
                                  <w:color w:val="134861"/>
                                  <w:spacing w:val="-4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v</w:t>
                              </w:r>
                              <w:r>
                                <w:rPr>
                                  <w:rFonts w:ascii="Verdana"/>
                                  <w:color w:val="134861"/>
                                  <w:sz w:val="23"/>
                                </w:rPr>
                                <w:t>e</w:t>
                              </w:r>
                              <w:r>
                                <w:rPr>
                                  <w:color w:val="134861"/>
                                  <w:sz w:val="24"/>
                                </w:rPr>
                                <w:t>nts?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3" o:spid="_x0000_s1066" style="position:absolute;left:0;text-align:left;margin-left:0;margin-top:29.15pt;width:595.5pt;height:154.65pt;z-index:15753216;mso-position-horizontal-relative:page" coordorigin=",583" coordsize="11910,30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">
                <v:rect id="Rectangle 159" o:spid="_x0000_s1067" style="position:absolute;top:583;width:11910;height:3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" fillcolor="#ffebc2" stroked="f"/>
                <v:shape id="AutoShape 158" o:spid="_x0000_s1068" style="position:absolute;left:1705;top:783;width:4117;height:839;visibility:visible;mso-wrap-style:square;v-text-anchor:top" coordsize="4117,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" path="m4051,839l66,839,40,834,20,820,6,799,,774,,66,6,40,20,20,40,6,66,,4051,r26,6l4092,16,66,16,46,20,30,30,20,46,16,66r,708l20,793r10,16l46,820r20,4l4092,824r-15,10l4051,839xm4092,824r-41,l4071,820r15,-11l4097,793r4,-19l4101,66r-4,-20l4086,30,4071,20r-20,-4l4092,16r5,4l4111,40r5,26l4116,774r-5,25l4097,820r-5,4xe" fillcolor="#c24d33" stroked="f">
                  <v:path arrowok="t" o:connecttype="custom" o:connectlocs="4051,1622;66,1622;40,1617;20,1603;6,1582;0,1557;0,849;6,823;20,803;40,789;66,783;4051,783;4077,789;4092,799;66,799;46,803;30,813;20,829;16,849;16,1557;20,1576;30,1592;46,1603;66,1607;4092,1607;4077,1617;4051,1622;4092,1607;4051,1607;4071,1603;4086,1592;4097,1576;4101,1557;4101,849;4097,829;4086,813;4071,803;4051,799;4092,799;4097,803;4111,823;4116,849;4116,1557;4111,1582;4097,1603;4092,1607" o:connectangles="0,0,0,0,0,0,0,0,0,0,0,0,0,0,0,0,0,0,0,0,0,0,0,0,0,0,0,0,0,0,0,0,0,0,0,0,0,0,0,0,0,0,0,0,0,0"/>
                </v:shape>
                <v:shape id="AutoShape 157" o:spid="_x0000_s1069" style="position:absolute;left:4314;top:1478;width:5902;height:1177;visibility:visible;mso-wrap-style:square;v-text-anchor:top" coordsize="5902,1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" path="m5828,1177r-5754,l45,1171,22,1155,6,1132,,1103,,73,6,45,22,21,45,6,74,,5828,r29,6l5874,17,74,17,52,21,34,33,22,51,18,73r,1030l22,1125r12,18l52,1155r22,4l5874,1159r-17,12l5828,1177xm5874,1159r-46,l5850,1155r18,-12l5880,1125r5,-22l5885,73r-5,-22l5868,33,5850,21r-22,-4l5874,17r6,4l5896,45r6,28l5902,1103r-6,29l5880,1155r-6,4xe" fillcolor="#ff904d" stroked="f">
                  <v:path arrowok="t" o:connecttype="custom" o:connectlocs="5828,2656;74,2656;45,2650;22,2634;6,2611;0,2582;0,1552;6,1524;22,1500;45,1485;74,1479;5828,1479;5857,1485;5874,1496;74,1496;52,1500;34,1512;22,1530;18,1552;18,2582;22,2604;34,2622;52,2634;74,2638;5874,2638;5857,2650;5828,2656;5874,2638;5828,2638;5850,2634;5868,2622;5880,2604;5885,2582;5885,1552;5880,1530;5868,1512;5850,1500;5828,1496;5874,1496;5880,1500;5896,1524;5902,1552;5902,2582;5896,2611;5880,2634;5874,2638" o:connectangles="0,0,0,0,0,0,0,0,0,0,0,0,0,0,0,0,0,0,0,0,0,0,0,0,0,0,0,0,0,0,0,0,0,0,0,0,0,0,0,0,0,0,0,0,0,0"/>
                </v:shape>
                <v:shape id="AutoShape 156" o:spid="_x0000_s1070" style="position:absolute;left:1364;top:2446;width:7233;height:1003;visibility:visible;mso-wrap-style:square;v-text-anchor:top" coordsize="7233,1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" path="m7160,1003r-7086,l45,997,22,981,6,958,,929,,73,6,45,22,21,45,6,74,,7160,r29,6l7206,17,74,17,52,22,34,34,22,51,18,73r,856l22,951r12,18l52,981r22,4l7206,985r-17,12l7160,1003xm7206,985r-46,l7182,981r18,-12l7212,951r4,-22l7216,73r-4,-22l7200,34,7182,22r-22,-5l7206,17r6,4l7228,45r5,28l7233,929r-5,29l7212,981r-6,4xe" fillcolor="#7dd957" stroked="f">
                  <v:path arrowok="t" o:connecttype="custom" o:connectlocs="7160,3450;74,3450;45,3444;22,3428;6,3405;0,3376;0,2520;6,2492;22,2468;45,2453;74,2447;7160,2447;7189,2453;7206,2464;74,2464;52,2469;34,2481;22,2498;18,2520;18,3376;22,3398;34,3416;52,3428;74,3432;7206,3432;7189,3444;7160,3450;7206,3432;7160,3432;7182,3428;7200,3416;7212,3398;7216,3376;7216,2520;7212,2498;7200,2481;7182,2469;7160,2464;7206,2464;7212,2468;7228,2492;7233,2520;7233,3376;7228,3405;7212,3428;7206,3432" o:connectangles="0,0,0,0,0,0,0,0,0,0,0,0,0,0,0,0,0,0,0,0,0,0,0,0,0,0,0,0,0,0,0,0,0,0,0,0,0,0,0,0,0,0,0,0,0,0"/>
                </v:shape>
                <v:shape id="Text Box 155" o:spid="_x0000_s1071" type="#_x0000_t202" style="position:absolute;left:1908;top:1083;width:7936;height: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ySR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RuMkkcMAAADcAAAADwAA&#10;AAAAAAAAAAAAAAAHAgAAZHJzL2Rvd25yZXYueG1sUEsFBgAAAAADAAMAtwAAAPcCAAAAAA==&#10;" filled="f" stroked="f">
                  <v:textbox inset="0,0,0,0">
                    <w:txbxContent>
                      <w:p w:rsidR="009F0D76" w:rsidRDefault="00BA5C19">
                        <w:pPr>
                          <w:spacing w:line="285" w:lineRule="exact"/>
                          <w:rPr>
                            <w:sz w:val="24"/>
                          </w:rPr>
                        </w:pP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W</w:t>
                        </w:r>
                        <w:r>
                          <w:rPr>
                            <w:color w:val="134861"/>
                            <w:sz w:val="24"/>
                          </w:rPr>
                          <w:t>h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</w:t>
                        </w:r>
                        <w:r>
                          <w:rPr>
                            <w:color w:val="134861"/>
                            <w:sz w:val="24"/>
                          </w:rPr>
                          <w:t xml:space="preserve">t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d</w:t>
                        </w:r>
                        <w:r>
                          <w:rPr>
                            <w:color w:val="134861"/>
                            <w:sz w:val="24"/>
                          </w:rPr>
                          <w:t>o th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4"/>
                          </w:rPr>
                          <w:t xml:space="preserve">y know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ab</w:t>
                        </w:r>
                        <w:r>
                          <w:rPr>
                            <w:color w:val="134861"/>
                            <w:sz w:val="24"/>
                          </w:rPr>
                          <w:t>out r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ace</w:t>
                        </w:r>
                        <w:r>
                          <w:rPr>
                            <w:color w:val="134861"/>
                            <w:sz w:val="24"/>
                          </w:rPr>
                          <w:t>?</w:t>
                        </w:r>
                      </w:p>
                      <w:p w:rsidR="009F0D76" w:rsidRDefault="009F0D76">
                        <w:pPr>
                          <w:spacing w:before="11"/>
                          <w:rPr>
                            <w:sz w:val="19"/>
                          </w:rPr>
                        </w:pPr>
                      </w:p>
                      <w:p w:rsidR="009F0D76" w:rsidRDefault="00BA5C19">
                        <w:pPr>
                          <w:spacing w:line="206" w:lineRule="auto"/>
                          <w:ind w:left="2699" w:right="10"/>
                          <w:rPr>
                            <w:sz w:val="24"/>
                          </w:rPr>
                        </w:pP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Ha</w:t>
                        </w:r>
                        <w:r>
                          <w:rPr>
                            <w:color w:val="134861"/>
                            <w:sz w:val="24"/>
                          </w:rPr>
                          <w:t>v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rFonts w:ascii="Verdana"/>
                            <w:color w:val="134861"/>
                            <w:spacing w:val="-46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th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4"/>
                          </w:rPr>
                          <w:t>y</w:t>
                        </w:r>
                        <w:r>
                          <w:rPr>
                            <w:color w:val="134861"/>
                            <w:spacing w:val="-4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witn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4"/>
                          </w:rPr>
                          <w:t>ss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ed</w:t>
                        </w:r>
                        <w:r>
                          <w:rPr>
                            <w:rFonts w:ascii="Verdana"/>
                            <w:color w:val="134861"/>
                            <w:spacing w:val="-45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r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ac</w:t>
                        </w:r>
                        <w:r>
                          <w:rPr>
                            <w:color w:val="134861"/>
                            <w:sz w:val="24"/>
                          </w:rPr>
                          <w:t>ism</w:t>
                        </w:r>
                        <w:r>
                          <w:rPr>
                            <w:color w:val="134861"/>
                            <w:spacing w:val="-4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or</w:t>
                        </w:r>
                        <w:r>
                          <w:rPr>
                            <w:color w:val="134861"/>
                            <w:spacing w:val="-4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4"/>
                          </w:rPr>
                          <w:t>v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4"/>
                          </w:rPr>
                          <w:t>r</w:t>
                        </w:r>
                        <w:r>
                          <w:rPr>
                            <w:color w:val="134861"/>
                            <w:spacing w:val="-4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bee</w:t>
                        </w:r>
                        <w:r>
                          <w:rPr>
                            <w:color w:val="134861"/>
                            <w:sz w:val="24"/>
                          </w:rPr>
                          <w:t>n</w:t>
                        </w:r>
                        <w:r>
                          <w:rPr>
                            <w:color w:val="134861"/>
                            <w:spacing w:val="-4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m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ea</w:t>
                        </w:r>
                        <w:r>
                          <w:rPr>
                            <w:color w:val="134861"/>
                            <w:sz w:val="24"/>
                          </w:rPr>
                          <w:t>n to</w:t>
                        </w:r>
                        <w:r>
                          <w:rPr>
                            <w:color w:val="134861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som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4"/>
                          </w:rPr>
                          <w:t>on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rFonts w:ascii="Verdana"/>
                            <w:color w:val="134861"/>
                            <w:spacing w:val="-19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with</w:t>
                        </w:r>
                        <w:r>
                          <w:rPr>
                            <w:color w:val="134861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d</w:t>
                        </w:r>
                        <w:r>
                          <w:rPr>
                            <w:color w:val="134861"/>
                            <w:sz w:val="24"/>
                          </w:rPr>
                          <w:t>i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ffe</w:t>
                        </w:r>
                        <w:r>
                          <w:rPr>
                            <w:color w:val="134861"/>
                            <w:sz w:val="24"/>
                          </w:rPr>
                          <w:t>r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4"/>
                          </w:rPr>
                          <w:t>nt</w:t>
                        </w:r>
                        <w:r>
                          <w:rPr>
                            <w:color w:val="134861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skin</w:t>
                        </w:r>
                        <w:r>
                          <w:rPr>
                            <w:color w:val="134861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c</w:t>
                        </w:r>
                        <w:r>
                          <w:rPr>
                            <w:color w:val="134861"/>
                            <w:sz w:val="24"/>
                          </w:rPr>
                          <w:t>olour?</w:t>
                        </w:r>
                      </w:p>
                    </w:txbxContent>
                  </v:textbox>
                </v:shape>
                <v:shape id="Text Box 154" o:spid="_x0000_s1072" type="#_x0000_t202" style="position:absolute;left:1566;top:2829;width:6356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4EK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Ka+BCsMAAADcAAAADwAA&#10;AAAAAAAAAAAAAAAHAgAAZHJzL2Rvd25yZXYueG1sUEsFBgAAAAADAAMAtwAAAPcCAAAAAA==&#10;" filled="f" stroked="f">
                  <v:textbox inset="0,0,0,0">
                    <w:txbxContent>
                      <w:p w:rsidR="009F0D76" w:rsidRDefault="00BA5C19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W</w:t>
                        </w:r>
                        <w:r>
                          <w:rPr>
                            <w:color w:val="134861"/>
                            <w:sz w:val="24"/>
                          </w:rPr>
                          <w:t>h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</w:t>
                        </w:r>
                        <w:r>
                          <w:rPr>
                            <w:color w:val="134861"/>
                            <w:sz w:val="24"/>
                          </w:rPr>
                          <w:t>t</w:t>
                        </w:r>
                        <w:r>
                          <w:rPr>
                            <w:color w:val="134861"/>
                            <w:spacing w:val="-4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is</w:t>
                        </w:r>
                        <w:r>
                          <w:rPr>
                            <w:color w:val="134861"/>
                            <w:spacing w:val="-4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th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4"/>
                          </w:rPr>
                          <w:t>ir</w:t>
                        </w:r>
                        <w:r>
                          <w:rPr>
                            <w:color w:val="134861"/>
                            <w:spacing w:val="-4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int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4"/>
                          </w:rPr>
                          <w:t>rpr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4"/>
                          </w:rPr>
                          <w:t>t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</w:t>
                        </w:r>
                        <w:r>
                          <w:rPr>
                            <w:color w:val="134861"/>
                            <w:sz w:val="24"/>
                          </w:rPr>
                          <w:t>tion</w:t>
                        </w:r>
                        <w:r>
                          <w:rPr>
                            <w:color w:val="134861"/>
                            <w:spacing w:val="-4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a</w:t>
                        </w:r>
                        <w:r>
                          <w:rPr>
                            <w:color w:val="134861"/>
                            <w:sz w:val="24"/>
                          </w:rPr>
                          <w:t>n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d</w:t>
                        </w:r>
                        <w:r>
                          <w:rPr>
                            <w:rFonts w:ascii="Verdana"/>
                            <w:color w:val="134861"/>
                            <w:spacing w:val="-49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opinion</w:t>
                        </w:r>
                        <w:r>
                          <w:rPr>
                            <w:color w:val="134861"/>
                            <w:spacing w:val="-4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o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f</w:t>
                        </w:r>
                        <w:r>
                          <w:rPr>
                            <w:rFonts w:ascii="Verdana"/>
                            <w:color w:val="134861"/>
                            <w:spacing w:val="-50"/>
                            <w:sz w:val="23"/>
                          </w:rPr>
                          <w:t xml:space="preserve"> </w:t>
                        </w:r>
                        <w:r>
                          <w:rPr>
                            <w:color w:val="134861"/>
                            <w:sz w:val="24"/>
                          </w:rPr>
                          <w:t>r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ece</w:t>
                        </w:r>
                        <w:r>
                          <w:rPr>
                            <w:color w:val="134861"/>
                            <w:sz w:val="24"/>
                          </w:rPr>
                          <w:t>nt</w:t>
                        </w:r>
                        <w:r>
                          <w:rPr>
                            <w:color w:val="134861"/>
                            <w:spacing w:val="-4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4"/>
                          </w:rPr>
                          <w:t>v</w:t>
                        </w:r>
                        <w:r>
                          <w:rPr>
                            <w:rFonts w:ascii="Verdana"/>
                            <w:color w:val="134861"/>
                            <w:sz w:val="23"/>
                          </w:rPr>
                          <w:t>e</w:t>
                        </w:r>
                        <w:r>
                          <w:rPr>
                            <w:color w:val="134861"/>
                            <w:sz w:val="24"/>
                          </w:rPr>
                          <w:t>nts?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sk your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 qu</w:t>
      </w:r>
      <w:r>
        <w:rPr>
          <w:rFonts w:ascii="Verdana"/>
          <w:color w:val="535353"/>
        </w:rPr>
        <w:t>e</w:t>
      </w:r>
      <w:r>
        <w:rPr>
          <w:color w:val="535353"/>
        </w:rPr>
        <w:t>stions:</w:t>
      </w: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spacing w:before="11"/>
        <w:rPr>
          <w:sz w:val="12"/>
        </w:rPr>
      </w:pPr>
    </w:p>
    <w:p w:rsidR="009F0D76" w:rsidRDefault="00BA5C19">
      <w:pPr>
        <w:pStyle w:val="BodyText"/>
        <w:spacing w:before="41" w:line="213" w:lineRule="auto"/>
        <w:ind w:left="4797" w:right="970"/>
        <w:jc w:val="both"/>
      </w:pPr>
      <w:r>
        <w:rPr>
          <w:noProof/>
          <w:lang w:val="en-GB" w:eastAsia="en-GB"/>
        </w:rPr>
        <w:drawing>
          <wp:anchor distT="0" distB="0" distL="0" distR="0" simplePos="0" relativeHeight="15753728" behindDoc="0" locked="0" layoutInCell="1" allowOverlap="1">
            <wp:simplePos x="0" y="0"/>
            <wp:positionH relativeFrom="page">
              <wp:posOffset>757957</wp:posOffset>
            </wp:positionH>
            <wp:positionV relativeFrom="paragraph">
              <wp:posOffset>52483</wp:posOffset>
            </wp:positionV>
            <wp:extent cx="1770358" cy="2074783"/>
            <wp:effectExtent l="0" t="0" r="0" b="0"/>
            <wp:wrapNone/>
            <wp:docPr id="1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0358" cy="2074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9"/>
        </w:rPr>
        <w:t xml:space="preserve"> </w:t>
      </w:r>
      <w:r>
        <w:rPr>
          <w:rFonts w:ascii="Verdana"/>
          <w:color w:val="535353"/>
        </w:rPr>
        <w:t>ca</w:t>
      </w:r>
      <w:r>
        <w:rPr>
          <w:color w:val="535353"/>
          <w:sz w:val="25"/>
        </w:rPr>
        <w:t>s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9"/>
        </w:rPr>
        <w:t xml:space="preserve"> </w:t>
      </w:r>
      <w:r>
        <w:rPr>
          <w:color w:val="535353"/>
          <w:sz w:val="25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49"/>
        </w:rPr>
        <w:t xml:space="preserve"> </w:t>
      </w:r>
      <w:hyperlink r:id="rId31">
        <w:r>
          <w:rPr>
            <w:rFonts w:ascii="Verdana"/>
            <w:color w:val="535353"/>
            <w:u w:val="single" w:color="535353"/>
          </w:rPr>
          <w:t>S</w:t>
        </w:r>
        <w:r>
          <w:rPr>
            <w:color w:val="535353"/>
            <w:sz w:val="25"/>
            <w:u w:val="single" w:color="535353"/>
          </w:rPr>
          <w:t>hukri</w:t>
        </w:r>
        <w:r>
          <w:rPr>
            <w:color w:val="535353"/>
            <w:spacing w:val="-44"/>
            <w:sz w:val="25"/>
            <w:u w:val="single" w:color="535353"/>
          </w:rPr>
          <w:t xml:space="preserve"> </w:t>
        </w:r>
        <w:r>
          <w:rPr>
            <w:rFonts w:ascii="Verdana"/>
            <w:color w:val="535353"/>
            <w:u w:val="single" w:color="535353"/>
          </w:rPr>
          <w:t>Abd</w:t>
        </w:r>
        <w:r>
          <w:rPr>
            <w:color w:val="535353"/>
            <w:sz w:val="25"/>
            <w:u w:val="single" w:color="535353"/>
          </w:rPr>
          <w:t>i</w:t>
        </w:r>
        <w:r>
          <w:rPr>
            <w:color w:val="535353"/>
            <w:spacing w:val="-44"/>
            <w:sz w:val="25"/>
          </w:rPr>
          <w:t xml:space="preserve"> </w:t>
        </w:r>
      </w:hyperlink>
      <w:r>
        <w:rPr>
          <w:color w:val="535353"/>
          <w:sz w:val="25"/>
        </w:rPr>
        <w:t>hi</w:t>
      </w:r>
      <w:r>
        <w:rPr>
          <w:rFonts w:ascii="Verdana"/>
          <w:color w:val="535353"/>
        </w:rPr>
        <w:t>g</w:t>
      </w:r>
      <w:r>
        <w:rPr>
          <w:color w:val="535353"/>
          <w:sz w:val="25"/>
        </w:rPr>
        <w:t>hli</w:t>
      </w:r>
      <w:r>
        <w:rPr>
          <w:rFonts w:ascii="Verdana"/>
          <w:color w:val="535353"/>
        </w:rPr>
        <w:t>g</w:t>
      </w:r>
      <w:r>
        <w:rPr>
          <w:color w:val="535353"/>
          <w:sz w:val="25"/>
        </w:rPr>
        <w:t>hts</w:t>
      </w:r>
      <w:r>
        <w:rPr>
          <w:color w:val="535353"/>
          <w:spacing w:val="-43"/>
          <w:sz w:val="25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/>
          <w:color w:val="535353"/>
        </w:rPr>
        <w:t>a</w:t>
      </w:r>
      <w:r>
        <w:rPr>
          <w:color w:val="535353"/>
          <w:sz w:val="25"/>
        </w:rPr>
        <w:t>t</w:t>
      </w:r>
      <w:r>
        <w:rPr>
          <w:color w:val="535353"/>
          <w:spacing w:val="-44"/>
          <w:sz w:val="25"/>
        </w:rPr>
        <w:t xml:space="preserve"> </w:t>
      </w:r>
      <w:r>
        <w:rPr>
          <w:color w:val="535353"/>
          <w:sz w:val="25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  <w:sz w:val="25"/>
        </w:rPr>
        <w:t>i</w:t>
      </w:r>
      <w:r>
        <w:rPr>
          <w:rFonts w:ascii="Verdana"/>
          <w:color w:val="535353"/>
        </w:rPr>
        <w:t>a</w:t>
      </w:r>
      <w:r>
        <w:rPr>
          <w:color w:val="535353"/>
          <w:sz w:val="25"/>
        </w:rPr>
        <w:t>l</w:t>
      </w:r>
      <w:r>
        <w:rPr>
          <w:color w:val="535353"/>
          <w:spacing w:val="-44"/>
          <w:sz w:val="25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  <w:sz w:val="25"/>
        </w:rPr>
        <w:t>ullyin</w:t>
      </w:r>
      <w:r>
        <w:rPr>
          <w:rFonts w:ascii="Verdana"/>
          <w:color w:val="535353"/>
        </w:rPr>
        <w:t xml:space="preserve">g </w:t>
      </w:r>
      <w:r>
        <w:rPr>
          <w:color w:val="535353"/>
          <w:sz w:val="25"/>
        </w:rPr>
        <w:t>is still pr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>s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>nt</w:t>
      </w:r>
      <w:r>
        <w:rPr>
          <w:color w:val="535353"/>
        </w:rPr>
        <w:t xml:space="preserve">,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 a</w:t>
      </w:r>
      <w:r>
        <w:rPr>
          <w:color w:val="535353"/>
        </w:rPr>
        <w:t>s p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nts, w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shoul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t</w:t>
      </w:r>
      <w:r>
        <w:rPr>
          <w:rFonts w:ascii="Verdana"/>
          <w:color w:val="535353"/>
        </w:rPr>
        <w:t>a</w:t>
      </w:r>
      <w:r>
        <w:rPr>
          <w:color w:val="535353"/>
        </w:rPr>
        <w:t>k</w:t>
      </w:r>
      <w:r>
        <w:rPr>
          <w:rFonts w:ascii="Verdana"/>
          <w:color w:val="535353"/>
        </w:rPr>
        <w:t xml:space="preserve">e </w:t>
      </w:r>
      <w:r>
        <w:rPr>
          <w:color w:val="535353"/>
          <w:spacing w:val="-5"/>
        </w:rPr>
        <w:t>th</w:t>
      </w:r>
      <w:r>
        <w:rPr>
          <w:rFonts w:ascii="Verdana"/>
          <w:color w:val="535353"/>
          <w:spacing w:val="-5"/>
        </w:rPr>
        <w:t xml:space="preserve">e </w:t>
      </w:r>
      <w:r>
        <w:rPr>
          <w:color w:val="535353"/>
        </w:rPr>
        <w:t>tim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to un</w:t>
      </w:r>
      <w:r>
        <w:rPr>
          <w:rFonts w:ascii="Verdana"/>
          <w:color w:val="535353"/>
        </w:rPr>
        <w:t>de</w:t>
      </w:r>
      <w:r>
        <w:rPr>
          <w:color w:val="535353"/>
        </w:rPr>
        <w:t>rst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th</w:t>
      </w:r>
      <w:r>
        <w:rPr>
          <w:rFonts w:ascii="Verdana"/>
          <w:color w:val="535353"/>
        </w:rPr>
        <w:t>e be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viour 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 xml:space="preserve">our </w:t>
      </w:r>
      <w:r>
        <w:rPr>
          <w:color w:val="535353"/>
          <w:spacing w:val="-5"/>
        </w:rPr>
        <w:t xml:space="preserve">own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n.</w:t>
      </w:r>
      <w:r>
        <w:rPr>
          <w:color w:val="535353"/>
          <w:spacing w:val="-26"/>
        </w:rPr>
        <w:t xml:space="preserve"> </w:t>
      </w: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4"/>
        </w:rPr>
        <w:t xml:space="preserve"> </w:t>
      </w:r>
      <w:r>
        <w:rPr>
          <w:color w:val="535353"/>
        </w:rPr>
        <w:t>is</w:t>
      </w:r>
      <w:r>
        <w:rPr>
          <w:color w:val="535353"/>
          <w:spacing w:val="-26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4"/>
        </w:rPr>
        <w:t xml:space="preserve"> </w:t>
      </w:r>
      <w:r>
        <w:rPr>
          <w:rFonts w:ascii="Verdana"/>
          <w:color w:val="535353"/>
        </w:rPr>
        <w:t>g</w:t>
      </w:r>
      <w:r>
        <w:rPr>
          <w:color w:val="535353"/>
        </w:rPr>
        <w:t>oo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5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ce</w:t>
      </w:r>
      <w:r>
        <w:rPr>
          <w:rFonts w:ascii="Verdana"/>
          <w:color w:val="535353"/>
          <w:spacing w:val="-34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26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pi</w:t>
      </w:r>
      <w:r>
        <w:rPr>
          <w:rFonts w:ascii="Verdana"/>
          <w:color w:val="535353"/>
        </w:rPr>
        <w:t>c</w:t>
      </w:r>
      <w:r>
        <w:rPr>
          <w:color w:val="535353"/>
        </w:rPr>
        <w:t>k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up on oth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r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n's i</w:t>
      </w:r>
      <w:r>
        <w:rPr>
          <w:rFonts w:ascii="Verdana"/>
          <w:color w:val="535353"/>
        </w:rPr>
        <w:t>dea</w:t>
      </w:r>
      <w:r>
        <w:rPr>
          <w:color w:val="535353"/>
        </w:rPr>
        <w:t xml:space="preserve">s/ </w:t>
      </w:r>
      <w:r>
        <w:rPr>
          <w:rFonts w:ascii="Verdana"/>
          <w:color w:val="535353"/>
        </w:rPr>
        <w:t>be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viours th</w:t>
      </w:r>
      <w:r>
        <w:rPr>
          <w:rFonts w:ascii="Verdana"/>
          <w:color w:val="535353"/>
        </w:rPr>
        <w:t>a</w:t>
      </w:r>
      <w:r>
        <w:rPr>
          <w:color w:val="535353"/>
        </w:rPr>
        <w:t>t w</w:t>
      </w:r>
      <w:r>
        <w:rPr>
          <w:rFonts w:ascii="Verdana"/>
          <w:color w:val="535353"/>
        </w:rPr>
        <w:t>e a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n't </w:t>
      </w:r>
      <w:r>
        <w:rPr>
          <w:rFonts w:ascii="Verdana"/>
          <w:color w:val="535353"/>
        </w:rPr>
        <w:t>a</w:t>
      </w:r>
      <w:r>
        <w:rPr>
          <w:color w:val="535353"/>
        </w:rPr>
        <w:t>lw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ys </w:t>
      </w:r>
      <w:r>
        <w:rPr>
          <w:rFonts w:ascii="Verdana"/>
          <w:color w:val="535353"/>
        </w:rPr>
        <w:t>a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color w:val="535353"/>
        </w:rPr>
        <w:t xml:space="preserve">,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color w:val="535353"/>
        </w:rPr>
        <w:t>t</w:t>
      </w:r>
      <w:r>
        <w:rPr>
          <w:rFonts w:ascii="Verdana"/>
          <w:color w:val="535353"/>
        </w:rPr>
        <w:t>e</w:t>
      </w:r>
      <w:r>
        <w:rPr>
          <w:color w:val="535353"/>
        </w:rPr>
        <w:t>n thos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 xml:space="preserve">will </w:t>
      </w:r>
      <w:r>
        <w:rPr>
          <w:rFonts w:ascii="Verdana"/>
          <w:color w:val="535353"/>
        </w:rPr>
        <w:t xml:space="preserve">be </w:t>
      </w:r>
      <w:r>
        <w:rPr>
          <w:color w:val="535353"/>
        </w:rPr>
        <w:t>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i</w:t>
      </w:r>
      <w:r>
        <w:rPr>
          <w:rFonts w:ascii="Verdana"/>
          <w:color w:val="535353"/>
        </w:rPr>
        <w:t>dea</w:t>
      </w:r>
      <w:r>
        <w:rPr>
          <w:color w:val="535353"/>
        </w:rPr>
        <w:t>s th</w:t>
      </w:r>
      <w:r>
        <w:rPr>
          <w:rFonts w:asci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sti</w:t>
      </w:r>
      <w:r>
        <w:rPr>
          <w:rFonts w:ascii="Verdana"/>
          <w:color w:val="535353"/>
        </w:rPr>
        <w:t>c</w:t>
      </w:r>
      <w:r>
        <w:rPr>
          <w:color w:val="535353"/>
        </w:rPr>
        <w:t>k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unl</w:t>
      </w:r>
      <w:r>
        <w:rPr>
          <w:rFonts w:ascii="Verdana"/>
          <w:color w:val="535353"/>
        </w:rPr>
        <w:t>e</w:t>
      </w:r>
      <w:r>
        <w:rPr>
          <w:color w:val="535353"/>
        </w:rPr>
        <w:t>ss</w:t>
      </w:r>
      <w:r>
        <w:rPr>
          <w:color w:val="535353"/>
          <w:spacing w:val="-28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28"/>
        </w:rPr>
        <w:t xml:space="preserve"> 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op</w:t>
      </w:r>
      <w:r>
        <w:rPr>
          <w:rFonts w:ascii="Verdana"/>
          <w:color w:val="535353"/>
        </w:rPr>
        <w:t>e</w:t>
      </w:r>
      <w:r>
        <w:rPr>
          <w:color w:val="535353"/>
        </w:rPr>
        <w:t>nly</w:t>
      </w:r>
      <w:r>
        <w:rPr>
          <w:color w:val="535353"/>
          <w:spacing w:val="-28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is</w:t>
      </w:r>
      <w:r>
        <w:rPr>
          <w:rFonts w:ascii="Verdana"/>
          <w:color w:val="535353"/>
        </w:rPr>
        <w:t>c</w:t>
      </w:r>
      <w:r>
        <w:rPr>
          <w:color w:val="535353"/>
        </w:rPr>
        <w:t>uss</w:t>
      </w:r>
      <w:r>
        <w:rPr>
          <w:color w:val="535353"/>
          <w:spacing w:val="-28"/>
        </w:rPr>
        <w:t xml:space="preserve"> </w:t>
      </w:r>
      <w:r>
        <w:rPr>
          <w:rFonts w:ascii="Verdana"/>
          <w:color w:val="535353"/>
          <w:spacing w:val="-4"/>
        </w:rPr>
        <w:t>a</w:t>
      </w:r>
      <w:r>
        <w:rPr>
          <w:color w:val="535353"/>
          <w:spacing w:val="-4"/>
        </w:rPr>
        <w:t>n</w:t>
      </w:r>
      <w:r>
        <w:rPr>
          <w:rFonts w:ascii="Verdana"/>
          <w:color w:val="535353"/>
          <w:spacing w:val="-4"/>
        </w:rPr>
        <w:t xml:space="preserve">d </w:t>
      </w:r>
      <w:r>
        <w:rPr>
          <w:color w:val="535353"/>
        </w:rPr>
        <w:t>pro</w:t>
      </w:r>
      <w:r>
        <w:rPr>
          <w:rFonts w:ascii="Verdana"/>
          <w:color w:val="535353"/>
        </w:rPr>
        <w:t>ce</w:t>
      </w:r>
      <w:r>
        <w:rPr>
          <w:color w:val="535353"/>
        </w:rPr>
        <w:t>ss th</w:t>
      </w:r>
      <w:r>
        <w:rPr>
          <w:rFonts w:ascii="Verdana"/>
          <w:color w:val="535353"/>
        </w:rPr>
        <w:t>e</w:t>
      </w:r>
      <w:r>
        <w:rPr>
          <w:color w:val="535353"/>
        </w:rPr>
        <w:t>m!</w:t>
      </w:r>
    </w:p>
    <w:p w:rsidR="009F0D76" w:rsidRDefault="00BA5C19">
      <w:pPr>
        <w:spacing w:before="13" w:line="206" w:lineRule="auto"/>
        <w:ind w:left="4797" w:right="964"/>
        <w:jc w:val="both"/>
        <w:rPr>
          <w:sz w:val="25"/>
        </w:rPr>
      </w:pPr>
      <w:r>
        <w:rPr>
          <w:rFonts w:ascii="Verdana"/>
          <w:color w:val="535353"/>
          <w:sz w:val="24"/>
        </w:rPr>
        <w:t>B</w:t>
      </w:r>
      <w:r>
        <w:rPr>
          <w:color w:val="535353"/>
          <w:sz w:val="25"/>
        </w:rPr>
        <w:t>y list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nin</w:t>
      </w:r>
      <w:r>
        <w:rPr>
          <w:rFonts w:ascii="Verdana"/>
          <w:color w:val="535353"/>
          <w:sz w:val="24"/>
        </w:rPr>
        <w:t>g ab</w:t>
      </w:r>
      <w:r>
        <w:rPr>
          <w:color w:val="535353"/>
          <w:sz w:val="25"/>
        </w:rPr>
        <w:t>out wh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 xml:space="preserve">t our 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hil</w:t>
      </w:r>
      <w:r>
        <w:rPr>
          <w:rFonts w:ascii="Verdana"/>
          <w:color w:val="535353"/>
          <w:sz w:val="24"/>
        </w:rPr>
        <w:t>d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n know, w</w:t>
      </w:r>
      <w:r>
        <w:rPr>
          <w:rFonts w:ascii="Verdana"/>
          <w:color w:val="535353"/>
          <w:sz w:val="24"/>
        </w:rPr>
        <w:t>e ca</w:t>
      </w:r>
      <w:r>
        <w:rPr>
          <w:color w:val="535353"/>
          <w:sz w:val="25"/>
        </w:rPr>
        <w:t>n th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 xml:space="preserve">n </w:t>
      </w:r>
      <w:r>
        <w:rPr>
          <w:rFonts w:ascii="Verdana"/>
          <w:color w:val="535353"/>
          <w:sz w:val="24"/>
        </w:rPr>
        <w:t>b</w:t>
      </w:r>
      <w:r>
        <w:rPr>
          <w:color w:val="535353"/>
          <w:sz w:val="25"/>
        </w:rPr>
        <w:t>uil</w:t>
      </w:r>
      <w:r>
        <w:rPr>
          <w:rFonts w:ascii="Verdana"/>
          <w:color w:val="535353"/>
          <w:sz w:val="24"/>
        </w:rPr>
        <w:t xml:space="preserve">d </w:t>
      </w:r>
      <w:r>
        <w:rPr>
          <w:color w:val="535353"/>
          <w:sz w:val="25"/>
        </w:rPr>
        <w:t>on th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 xml:space="preserve">ir 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onv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rs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 xml:space="preserve">tion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n</w:t>
      </w:r>
      <w:r>
        <w:rPr>
          <w:rFonts w:ascii="Verdana"/>
          <w:color w:val="535353"/>
          <w:sz w:val="24"/>
        </w:rPr>
        <w:t xml:space="preserve">d </w:t>
      </w:r>
      <w:r>
        <w:rPr>
          <w:color w:val="535353"/>
          <w:sz w:val="25"/>
        </w:rPr>
        <w:t>h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 xml:space="preserve">lp </w:t>
      </w:r>
      <w:r>
        <w:rPr>
          <w:rFonts w:ascii="Verdana"/>
          <w:color w:val="535353"/>
          <w:sz w:val="24"/>
        </w:rPr>
        <w:t>f</w:t>
      </w:r>
      <w:r>
        <w:rPr>
          <w:color w:val="535353"/>
          <w:sz w:val="25"/>
        </w:rPr>
        <w:t>ill th</w:t>
      </w:r>
      <w:r>
        <w:rPr>
          <w:rFonts w:ascii="Verdana"/>
          <w:color w:val="535353"/>
          <w:sz w:val="24"/>
        </w:rPr>
        <w:t xml:space="preserve">e </w:t>
      </w:r>
      <w:r>
        <w:rPr>
          <w:color w:val="535353"/>
          <w:sz w:val="25"/>
        </w:rPr>
        <w:t>mor</w:t>
      </w:r>
      <w:r>
        <w:rPr>
          <w:rFonts w:ascii="Verdana"/>
          <w:color w:val="535353"/>
          <w:sz w:val="24"/>
        </w:rPr>
        <w:t>e d</w:t>
      </w:r>
      <w:r>
        <w:rPr>
          <w:color w:val="535353"/>
          <w:sz w:val="25"/>
        </w:rPr>
        <w:t>i</w:t>
      </w:r>
      <w:r>
        <w:rPr>
          <w:rFonts w:ascii="Verdana"/>
          <w:color w:val="535353"/>
          <w:sz w:val="24"/>
        </w:rPr>
        <w:t>ff</w:t>
      </w:r>
      <w:r>
        <w:rPr>
          <w:color w:val="535353"/>
          <w:sz w:val="25"/>
        </w:rPr>
        <w:t>i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 xml:space="preserve">ult or 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h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ll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n</w:t>
      </w:r>
      <w:r>
        <w:rPr>
          <w:rFonts w:ascii="Verdana"/>
          <w:color w:val="535353"/>
          <w:sz w:val="24"/>
        </w:rPr>
        <w:t>g</w:t>
      </w:r>
      <w:r>
        <w:rPr>
          <w:color w:val="535353"/>
          <w:sz w:val="25"/>
        </w:rPr>
        <w:t>in</w:t>
      </w:r>
      <w:r>
        <w:rPr>
          <w:rFonts w:ascii="Verdana"/>
          <w:color w:val="535353"/>
          <w:sz w:val="24"/>
        </w:rPr>
        <w:t>g ga</w:t>
      </w:r>
      <w:r>
        <w:rPr>
          <w:color w:val="535353"/>
          <w:sz w:val="25"/>
        </w:rPr>
        <w:t>ps.</w:t>
      </w: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spacing w:before="15"/>
        <w:rPr>
          <w:sz w:val="11"/>
        </w:rPr>
      </w:pPr>
    </w:p>
    <w:p w:rsidR="009F0D76" w:rsidRDefault="00BA5C19">
      <w:pPr>
        <w:pStyle w:val="BodyText"/>
        <w:spacing w:before="48" w:line="216" w:lineRule="auto"/>
        <w:ind w:left="872" w:right="863"/>
      </w:pPr>
      <w:r>
        <w:rPr>
          <w:rFonts w:ascii="Verdana"/>
          <w:color w:val="535353"/>
        </w:rPr>
        <w:t>P</w:t>
      </w:r>
      <w:r>
        <w:rPr>
          <w:color w:val="535353"/>
        </w:rPr>
        <w:t>rovi</w:t>
      </w:r>
      <w:r>
        <w:rPr>
          <w:rFonts w:ascii="Verdana"/>
          <w:color w:val="535353"/>
        </w:rPr>
        <w:t>d</w:t>
      </w:r>
      <w:r>
        <w:rPr>
          <w:color w:val="535353"/>
        </w:rPr>
        <w:t>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42"/>
        </w:rPr>
        <w:t xml:space="preserve"> </w:t>
      </w:r>
      <w:r>
        <w:rPr>
          <w:color w:val="535353"/>
        </w:rPr>
        <w:t>our</w:t>
      </w:r>
      <w:r>
        <w:rPr>
          <w:color w:val="535353"/>
          <w:spacing w:val="-32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32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sour</w:t>
      </w:r>
      <w:r>
        <w:rPr>
          <w:rFonts w:ascii="Verdana"/>
          <w:color w:val="535353"/>
        </w:rPr>
        <w:t>ce</w:t>
      </w:r>
      <w:r>
        <w:rPr>
          <w:color w:val="535353"/>
        </w:rPr>
        <w:t>s</w:t>
      </w:r>
      <w:r>
        <w:rPr>
          <w:color w:val="535353"/>
          <w:spacing w:val="-32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rom</w:t>
      </w:r>
      <w:r>
        <w:rPr>
          <w:color w:val="535353"/>
          <w:spacing w:val="-32"/>
        </w:rPr>
        <w:t xml:space="preserve"> </w:t>
      </w:r>
      <w:r>
        <w:rPr>
          <w:rFonts w:ascii="Verdana"/>
          <w:color w:val="535353"/>
        </w:rPr>
        <w:t>BAME</w:t>
      </w:r>
      <w:r>
        <w:rPr>
          <w:rFonts w:ascii="Verdana"/>
          <w:color w:val="535353"/>
          <w:spacing w:val="-41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r</w:t>
      </w:r>
      <w:r>
        <w:rPr>
          <w:rFonts w:ascii="Verdana"/>
          <w:color w:val="535353"/>
        </w:rPr>
        <w:t>ea</w:t>
      </w:r>
      <w:r>
        <w:rPr>
          <w:color w:val="535353"/>
        </w:rPr>
        <w:t>tiv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-</w:t>
      </w:r>
      <w:r>
        <w:rPr>
          <w:color w:val="535353"/>
          <w:spacing w:val="-32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ooks,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ilm,</w:t>
      </w:r>
      <w:r>
        <w:rPr>
          <w:color w:val="535353"/>
          <w:spacing w:val="-32"/>
        </w:rPr>
        <w:t xml:space="preserve"> </w:t>
      </w:r>
      <w:r>
        <w:rPr>
          <w:color w:val="535353"/>
        </w:rPr>
        <w:t>po</w:t>
      </w:r>
      <w:r>
        <w:rPr>
          <w:rFonts w:ascii="Verdana"/>
          <w:color w:val="535353"/>
        </w:rPr>
        <w:t>dca</w:t>
      </w:r>
      <w:r>
        <w:rPr>
          <w:color w:val="535353"/>
        </w:rPr>
        <w:t>sts,</w:t>
      </w:r>
      <w:r>
        <w:rPr>
          <w:color w:val="535353"/>
          <w:spacing w:val="-32"/>
        </w:rPr>
        <w:t xml:space="preserve"> </w:t>
      </w:r>
      <w:r>
        <w:rPr>
          <w:color w:val="535353"/>
          <w:spacing w:val="-3"/>
        </w:rPr>
        <w:t>musi</w:t>
      </w:r>
      <w:r>
        <w:rPr>
          <w:rFonts w:ascii="Verdana"/>
          <w:color w:val="535353"/>
          <w:spacing w:val="-3"/>
        </w:rPr>
        <w:t xml:space="preserve">c </w:t>
      </w:r>
      <w:r>
        <w:rPr>
          <w:rFonts w:ascii="Verdana"/>
          <w:color w:val="535353"/>
        </w:rPr>
        <w:t>e</w:t>
      </w:r>
      <w:r>
        <w:rPr>
          <w:color w:val="535353"/>
        </w:rPr>
        <w:t>t</w:t>
      </w:r>
      <w:r>
        <w:rPr>
          <w:rFonts w:ascii="Verdana"/>
          <w:color w:val="535353"/>
        </w:rPr>
        <w:t>c</w:t>
      </w:r>
      <w:r>
        <w:rPr>
          <w:rFonts w:ascii="Verdana"/>
          <w:color w:val="535353"/>
          <w:spacing w:val="-25"/>
        </w:rPr>
        <w:t xml:space="preserve"> </w:t>
      </w:r>
      <w:r>
        <w:rPr>
          <w:color w:val="535353"/>
        </w:rPr>
        <w:t>-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is</w:t>
      </w:r>
      <w:r>
        <w:rPr>
          <w:color w:val="535353"/>
          <w:spacing w:val="-16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lso</w:t>
      </w:r>
      <w:r>
        <w:rPr>
          <w:color w:val="535353"/>
          <w:spacing w:val="-16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25"/>
        </w:rPr>
        <w:t xml:space="preserve"> </w:t>
      </w:r>
      <w:r>
        <w:rPr>
          <w:rFonts w:ascii="Verdana"/>
          <w:color w:val="535353"/>
        </w:rPr>
        <w:t>g</w:t>
      </w:r>
      <w:r>
        <w:rPr>
          <w:color w:val="535353"/>
        </w:rPr>
        <w:t>r</w:t>
      </w:r>
      <w:r>
        <w:rPr>
          <w:rFonts w:ascii="Verdana"/>
          <w:color w:val="535353"/>
        </w:rPr>
        <w:t>ea</w:t>
      </w:r>
      <w:r>
        <w:rPr>
          <w:color w:val="535353"/>
        </w:rPr>
        <w:t>t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y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st</w:t>
      </w:r>
      <w:r>
        <w:rPr>
          <w:rFonts w:ascii="Verdana"/>
          <w:color w:val="535353"/>
        </w:rPr>
        <w:t>a</w:t>
      </w:r>
      <w:r>
        <w:rPr>
          <w:color w:val="535353"/>
        </w:rPr>
        <w:t>rt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(s</w:t>
      </w:r>
      <w:r>
        <w:rPr>
          <w:rFonts w:ascii="Verdana"/>
          <w:color w:val="535353"/>
        </w:rPr>
        <w:t>ee</w:t>
      </w:r>
      <w:r>
        <w:rPr>
          <w:rFonts w:ascii="Verdana"/>
          <w:color w:val="535353"/>
          <w:spacing w:val="-24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4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sour</w:t>
      </w:r>
      <w:r>
        <w:rPr>
          <w:rFonts w:ascii="Verdana"/>
          <w:color w:val="535353"/>
        </w:rPr>
        <w:t>ce</w:t>
      </w:r>
      <w:r>
        <w:rPr>
          <w:color w:val="535353"/>
        </w:rPr>
        <w:t>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ec</w:t>
      </w:r>
      <w:r>
        <w:rPr>
          <w:color w:val="535353"/>
        </w:rPr>
        <w:t>tion</w:t>
      </w:r>
      <w:r>
        <w:rPr>
          <w:color w:val="535353"/>
          <w:spacing w:val="-16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4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5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4"/>
        </w:rPr>
        <w:t xml:space="preserve"> </w:t>
      </w:r>
      <w:r>
        <w:rPr>
          <w:color w:val="535353"/>
        </w:rPr>
        <w:t>this</w:t>
      </w:r>
      <w:r>
        <w:rPr>
          <w:color w:val="535353"/>
          <w:spacing w:val="-16"/>
        </w:rPr>
        <w:t xml:space="preserve"> </w:t>
      </w:r>
      <w:r>
        <w:rPr>
          <w:rFonts w:ascii="Verdana"/>
          <w:color w:val="535353"/>
        </w:rPr>
        <w:t>g</w:t>
      </w:r>
      <w:r>
        <w:rPr>
          <w:color w:val="535353"/>
        </w:rPr>
        <w:t>ui</w:t>
      </w:r>
      <w:r>
        <w:rPr>
          <w:rFonts w:ascii="Verdana"/>
          <w:color w:val="535353"/>
        </w:rPr>
        <w:t>de</w:t>
      </w:r>
      <w:r>
        <w:rPr>
          <w:color w:val="535353"/>
        </w:rPr>
        <w:t>).</w:t>
      </w:r>
    </w:p>
    <w:p w:rsidR="009F0D76" w:rsidRDefault="00BA5C19">
      <w:pPr>
        <w:pStyle w:val="Heading2"/>
        <w:spacing w:before="123"/>
        <w:ind w:right="392"/>
      </w:pPr>
      <w:r>
        <w:rPr>
          <w:color w:val="535353"/>
          <w:w w:val="90"/>
        </w:rPr>
        <w:t>8.)</w:t>
      </w:r>
    </w:p>
    <w:p w:rsidR="009F0D76" w:rsidRDefault="009F0D76">
      <w:pPr>
        <w:sectPr w:rsidR="009F0D76">
          <w:pgSz w:w="11910" w:h="16850"/>
          <w:pgMar w:top="0" w:right="0" w:bottom="0" w:left="0" w:header="720" w:footer="720" w:gutter="0"/>
          <w:cols w:space="720"/>
        </w:sectPr>
      </w:pPr>
    </w:p>
    <w:p w:rsidR="009F0D76" w:rsidRDefault="00BA5C19">
      <w:pPr>
        <w:tabs>
          <w:tab w:val="left" w:pos="8225"/>
        </w:tabs>
        <w:spacing w:before="14"/>
        <w:ind w:left="285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8300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168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69410B" id="Rectangle 152" o:spid="_x0000_s1026" style="position:absolute;margin-left:0;margin-top:0;width:595.5pt;height:842.25pt;z-index:-1623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" fillcolor="#fff9f1" stroked="f">
                <w10:wrap anchorx="page" anchory="page"/>
              </v:rect>
            </w:pict>
          </mc:Fallback>
        </mc:AlternateContent>
      </w:r>
      <w:r>
        <w:rPr>
          <w:rFonts w:ascii="Verdana"/>
          <w:color w:val="535353"/>
          <w:sz w:val="20"/>
        </w:rPr>
        <w:t>A</w:t>
      </w:r>
      <w:r>
        <w:rPr>
          <w:rFonts w:ascii="Verdana"/>
          <w:color w:val="535353"/>
          <w:spacing w:val="-29"/>
          <w:sz w:val="20"/>
        </w:rPr>
        <w:t xml:space="preserve"> </w:t>
      </w:r>
      <w:r>
        <w:rPr>
          <w:color w:val="535353"/>
          <w:sz w:val="20"/>
        </w:rPr>
        <w:t>p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r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nt's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g</w:t>
      </w:r>
      <w:r>
        <w:rPr>
          <w:color w:val="535353"/>
          <w:sz w:val="20"/>
        </w:rPr>
        <w:t>ui</w:t>
      </w:r>
      <w:r>
        <w:rPr>
          <w:rFonts w:ascii="Verdana"/>
          <w:color w:val="535353"/>
          <w:sz w:val="20"/>
        </w:rPr>
        <w:t>de</w:t>
      </w:r>
      <w:r>
        <w:rPr>
          <w:rFonts w:ascii="Verdana"/>
          <w:color w:val="535353"/>
          <w:spacing w:val="-28"/>
          <w:sz w:val="20"/>
        </w:rPr>
        <w:t xml:space="preserve"> </w:t>
      </w:r>
      <w:r>
        <w:rPr>
          <w:color w:val="535353"/>
          <w:sz w:val="20"/>
        </w:rPr>
        <w:t>to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B</w:t>
      </w:r>
      <w:r>
        <w:rPr>
          <w:color w:val="535353"/>
          <w:sz w:val="20"/>
        </w:rPr>
        <w:t>l</w:t>
      </w:r>
      <w:r>
        <w:rPr>
          <w:rFonts w:ascii="Verdana"/>
          <w:color w:val="535353"/>
          <w:sz w:val="20"/>
        </w:rPr>
        <w:t>ac</w:t>
      </w:r>
      <w:r>
        <w:rPr>
          <w:color w:val="535353"/>
          <w:sz w:val="20"/>
        </w:rPr>
        <w:t>k</w:t>
      </w:r>
      <w:r>
        <w:rPr>
          <w:color w:val="535353"/>
          <w:spacing w:val="-22"/>
          <w:sz w:val="20"/>
        </w:rPr>
        <w:t xml:space="preserve"> </w:t>
      </w:r>
      <w:r>
        <w:rPr>
          <w:rFonts w:ascii="Verdana"/>
          <w:color w:val="535353"/>
          <w:sz w:val="20"/>
        </w:rPr>
        <w:t>L</w:t>
      </w:r>
      <w:r>
        <w:rPr>
          <w:color w:val="535353"/>
          <w:sz w:val="20"/>
        </w:rPr>
        <w:t>iv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Ma</w:t>
      </w:r>
      <w:r>
        <w:rPr>
          <w:color w:val="535353"/>
          <w:sz w:val="20"/>
        </w:rPr>
        <w:t>tt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r</w:t>
      </w:r>
      <w:r>
        <w:rPr>
          <w:color w:val="535353"/>
          <w:sz w:val="20"/>
        </w:rPr>
        <w:tab/>
      </w:r>
      <w:r>
        <w:rPr>
          <w:rFonts w:ascii="Verdana"/>
          <w:color w:val="535353"/>
          <w:sz w:val="20"/>
        </w:rPr>
        <w:t>H</w:t>
      </w:r>
      <w:r>
        <w:rPr>
          <w:color w:val="535353"/>
          <w:sz w:val="20"/>
        </w:rPr>
        <w:t xml:space="preserve">ow </w:t>
      </w:r>
      <w:r>
        <w:rPr>
          <w:rFonts w:ascii="Verdana"/>
          <w:color w:val="535353"/>
          <w:sz w:val="20"/>
        </w:rPr>
        <w:t>d</w:t>
      </w:r>
      <w:r>
        <w:rPr>
          <w:color w:val="535353"/>
          <w:sz w:val="20"/>
        </w:rPr>
        <w:t xml:space="preserve">o </w:t>
      </w:r>
      <w:r>
        <w:rPr>
          <w:rFonts w:ascii="Verdana"/>
          <w:color w:val="535353"/>
          <w:sz w:val="20"/>
        </w:rPr>
        <w:t>I e</w:t>
      </w:r>
      <w:r>
        <w:rPr>
          <w:color w:val="535353"/>
          <w:sz w:val="20"/>
        </w:rPr>
        <w:t>xpl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in whit</w:t>
      </w:r>
      <w:r>
        <w:rPr>
          <w:rFonts w:ascii="Verdana"/>
          <w:color w:val="535353"/>
          <w:sz w:val="20"/>
        </w:rPr>
        <w:t>e</w:t>
      </w:r>
      <w:r>
        <w:rPr>
          <w:rFonts w:ascii="Verdana"/>
          <w:color w:val="535353"/>
          <w:spacing w:val="-36"/>
          <w:sz w:val="20"/>
        </w:rPr>
        <w:t xml:space="preserve"> </w:t>
      </w:r>
      <w:r>
        <w:rPr>
          <w:color w:val="535353"/>
          <w:sz w:val="20"/>
        </w:rPr>
        <w:t>privil</w:t>
      </w:r>
      <w:r>
        <w:rPr>
          <w:rFonts w:ascii="Verdana"/>
          <w:color w:val="535353"/>
          <w:sz w:val="20"/>
        </w:rPr>
        <w:t>ege</w:t>
      </w:r>
      <w:r>
        <w:rPr>
          <w:color w:val="535353"/>
          <w:sz w:val="20"/>
        </w:rPr>
        <w:t>?</w:t>
      </w:r>
    </w:p>
    <w:p w:rsidR="009F0D76" w:rsidRDefault="009F0D76">
      <w:pPr>
        <w:pStyle w:val="BodyText"/>
        <w:spacing w:before="10"/>
        <w:rPr>
          <w:sz w:val="28"/>
        </w:rPr>
      </w:pPr>
    </w:p>
    <w:p w:rsidR="009F0D76" w:rsidRDefault="00BA5C19">
      <w:pPr>
        <w:pStyle w:val="Heading1"/>
        <w:spacing w:before="77" w:line="336" w:lineRule="auto"/>
        <w:ind w:left="4124" w:right="2137" w:hanging="2187"/>
        <w:rPr>
          <w:rFonts w:ascii="Tahoma"/>
        </w:rPr>
      </w:pPr>
      <w:r>
        <w:rPr>
          <w:color w:val="204D67"/>
          <w:spacing w:val="-1"/>
          <w:w w:val="110"/>
        </w:rPr>
        <w:t>H</w:t>
      </w:r>
      <w:r>
        <w:rPr>
          <w:color w:val="204D67"/>
          <w:spacing w:val="-1"/>
          <w:w w:val="184"/>
        </w:rPr>
        <w:t>o</w:t>
      </w:r>
      <w:r>
        <w:rPr>
          <w:color w:val="204D67"/>
          <w:w w:val="152"/>
        </w:rPr>
        <w:t>w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52"/>
        </w:rPr>
        <w:t>d</w:t>
      </w:r>
      <w:r>
        <w:rPr>
          <w:color w:val="204D67"/>
          <w:w w:val="184"/>
        </w:rPr>
        <w:t>o</w:t>
      </w:r>
      <w:r>
        <w:rPr>
          <w:color w:val="204D67"/>
          <w:spacing w:val="34"/>
        </w:rPr>
        <w:t xml:space="preserve"> </w:t>
      </w:r>
      <w:r>
        <w:rPr>
          <w:color w:val="204D67"/>
          <w:w w:val="165"/>
        </w:rPr>
        <w:t>i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152"/>
        </w:rPr>
        <w:t>x</w:t>
      </w:r>
      <w:r>
        <w:rPr>
          <w:color w:val="204D67"/>
          <w:spacing w:val="-1"/>
          <w:w w:val="131"/>
        </w:rPr>
        <w:t>p</w:t>
      </w:r>
      <w:r>
        <w:rPr>
          <w:color w:val="204D67"/>
          <w:spacing w:val="-1"/>
          <w:w w:val="268"/>
        </w:rPr>
        <w:t>l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165"/>
        </w:rPr>
        <w:t>i</w:t>
      </w:r>
      <w:r>
        <w:rPr>
          <w:color w:val="204D67"/>
          <w:w w:val="152"/>
        </w:rPr>
        <w:t>n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52"/>
        </w:rPr>
        <w:t>w</w:t>
      </w:r>
      <w:r>
        <w:rPr>
          <w:color w:val="204D67"/>
          <w:spacing w:val="-1"/>
          <w:w w:val="143"/>
        </w:rPr>
        <w:t>h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237"/>
        </w:rPr>
        <w:t>t</w:t>
      </w:r>
      <w:r>
        <w:rPr>
          <w:color w:val="204D67"/>
          <w:w w:val="109"/>
        </w:rPr>
        <w:t xml:space="preserve">e </w:t>
      </w:r>
      <w:r>
        <w:rPr>
          <w:color w:val="204D67"/>
          <w:spacing w:val="-1"/>
          <w:w w:val="131"/>
        </w:rPr>
        <w:t>p</w:t>
      </w:r>
      <w:r>
        <w:rPr>
          <w:color w:val="204D67"/>
          <w:spacing w:val="-1"/>
          <w:w w:val="222"/>
        </w:rPr>
        <w:t>r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153"/>
        </w:rPr>
        <w:t>v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268"/>
        </w:rPr>
        <w:t>l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146"/>
        </w:rPr>
        <w:t>g</w:t>
      </w:r>
      <w:r>
        <w:rPr>
          <w:color w:val="204D67"/>
          <w:spacing w:val="-1"/>
          <w:w w:val="109"/>
        </w:rPr>
        <w:t>e</w:t>
      </w:r>
      <w:r>
        <w:rPr>
          <w:rFonts w:ascii="Tahoma"/>
          <w:color w:val="204D67"/>
          <w:w w:val="122"/>
        </w:rPr>
        <w:t>?</w:t>
      </w:r>
    </w:p>
    <w:p w:rsidR="009F0D76" w:rsidRDefault="00BA5C19">
      <w:pPr>
        <w:pStyle w:val="BodyText"/>
        <w:spacing w:line="276" w:lineRule="exact"/>
        <w:ind w:left="982"/>
        <w:jc w:val="both"/>
        <w:rPr>
          <w:rFonts w:ascii="Verdana"/>
        </w:rPr>
      </w:pP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 xml:space="preserve">is 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n </w:t>
      </w:r>
      <w:r>
        <w:rPr>
          <w:rFonts w:ascii="Verdana"/>
          <w:color w:val="535353"/>
        </w:rPr>
        <w:t>e</w:t>
      </w:r>
      <w:r>
        <w:rPr>
          <w:color w:val="535353"/>
        </w:rPr>
        <w:t>x</w:t>
      </w:r>
      <w:r>
        <w:rPr>
          <w:rFonts w:ascii="Verdana"/>
          <w:color w:val="535353"/>
        </w:rPr>
        <w:t>ce</w:t>
      </w:r>
      <w:r>
        <w:rPr>
          <w:color w:val="535353"/>
        </w:rPr>
        <w:t>ll</w:t>
      </w:r>
      <w:r>
        <w:rPr>
          <w:rFonts w:ascii="Verdana"/>
          <w:color w:val="535353"/>
        </w:rPr>
        <w:t>e</w:t>
      </w:r>
      <w:r>
        <w:rPr>
          <w:color w:val="535353"/>
        </w:rPr>
        <w:t>nt vi</w:t>
      </w:r>
      <w:r>
        <w:rPr>
          <w:rFonts w:ascii="Verdana"/>
          <w:color w:val="535353"/>
        </w:rPr>
        <w:t>de</w:t>
      </w:r>
      <w:r>
        <w:rPr>
          <w:color w:val="535353"/>
        </w:rPr>
        <w:t>o th</w:t>
      </w:r>
      <w:r>
        <w:rPr>
          <w:rFonts w:ascii="Verdana"/>
          <w:color w:val="535353"/>
        </w:rPr>
        <w:t>a</w:t>
      </w:r>
      <w:r>
        <w:rPr>
          <w:color w:val="535353"/>
        </w:rPr>
        <w:t>t p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>fec</w:t>
      </w:r>
      <w:r>
        <w:rPr>
          <w:color w:val="535353"/>
        </w:rPr>
        <w:t xml:space="preserve">tly </w:t>
      </w:r>
      <w:r>
        <w:rPr>
          <w:rFonts w:ascii="Verdana"/>
          <w:color w:val="535353"/>
        </w:rPr>
        <w:t>ca</w:t>
      </w:r>
      <w:r>
        <w:rPr>
          <w:color w:val="535353"/>
        </w:rPr>
        <w:t>ptur</w:t>
      </w:r>
      <w:r>
        <w:rPr>
          <w:rFonts w:ascii="Verdana"/>
          <w:color w:val="535353"/>
        </w:rPr>
        <w:t>e</w:t>
      </w:r>
      <w:r>
        <w:rPr>
          <w:color w:val="535353"/>
        </w:rPr>
        <w:t>s th</w:t>
      </w:r>
      <w:r>
        <w:rPr>
          <w:rFonts w:ascii="Verdana"/>
          <w:color w:val="535353"/>
        </w:rPr>
        <w:t>e c</w:t>
      </w:r>
      <w:r>
        <w:rPr>
          <w:color w:val="535353"/>
        </w:rPr>
        <w:t>on</w:t>
      </w:r>
      <w:r>
        <w:rPr>
          <w:rFonts w:ascii="Verdana"/>
          <w:color w:val="535353"/>
        </w:rPr>
        <w:t>ce</w:t>
      </w:r>
      <w:r>
        <w:rPr>
          <w:color w:val="535353"/>
        </w:rPr>
        <w:t>pt 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privil</w:t>
      </w:r>
      <w:r>
        <w:rPr>
          <w:rFonts w:ascii="Verdana"/>
          <w:color w:val="535353"/>
        </w:rPr>
        <w:t>ege</w:t>
      </w:r>
      <w:r>
        <w:rPr>
          <w:color w:val="535353"/>
        </w:rPr>
        <w:t xml:space="preserve">. </w:t>
      </w:r>
      <w:r>
        <w:rPr>
          <w:rFonts w:ascii="Verdana"/>
          <w:color w:val="535353"/>
        </w:rPr>
        <w:t>A g</w:t>
      </w:r>
      <w:r>
        <w:rPr>
          <w:color w:val="535353"/>
        </w:rPr>
        <w:t>roup o</w:t>
      </w:r>
      <w:r>
        <w:rPr>
          <w:rFonts w:ascii="Verdana"/>
          <w:color w:val="535353"/>
        </w:rPr>
        <w:t>f</w:t>
      </w:r>
    </w:p>
    <w:p w:rsidR="009F0D76" w:rsidRDefault="00BA5C19">
      <w:pPr>
        <w:pStyle w:val="BodyText"/>
        <w:spacing w:before="8" w:line="216" w:lineRule="auto"/>
        <w:ind w:left="982" w:right="728"/>
        <w:jc w:val="both"/>
      </w:pPr>
      <w:r>
        <w:rPr>
          <w:color w:val="535353"/>
        </w:rPr>
        <w:t>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opl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color w:val="535353"/>
        </w:rPr>
        <w:t>lin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color w:val="535353"/>
        </w:rPr>
        <w:t>up</w:t>
      </w:r>
      <w:r>
        <w:rPr>
          <w:color w:val="535353"/>
          <w:spacing w:val="-29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st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rt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ace</w:t>
      </w:r>
      <w:r>
        <w:rPr>
          <w:color w:val="535353"/>
        </w:rPr>
        <w:t>.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8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efe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ee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sks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qu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stions,</w:t>
      </w:r>
      <w:r>
        <w:rPr>
          <w:color w:val="535353"/>
          <w:spacing w:val="-29"/>
        </w:rPr>
        <w:t xml:space="preserve"> </w:t>
      </w:r>
      <w:r>
        <w:rPr>
          <w:color w:val="535353"/>
        </w:rPr>
        <w:t>su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‘t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k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two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st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p</w:t>
      </w:r>
      <w:r>
        <w:rPr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orw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s i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color w:val="535353"/>
        </w:rPr>
        <w:t>you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lp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your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nts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8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ills'</w:t>
      </w:r>
      <w:r>
        <w:rPr>
          <w:color w:val="535353"/>
          <w:spacing w:val="-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'i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16"/>
        </w:rPr>
        <w:t xml:space="preserve"> </w:t>
      </w:r>
      <w:r>
        <w:rPr>
          <w:color w:val="535353"/>
        </w:rPr>
        <w:t>you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won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15"/>
        </w:rPr>
        <w:t xml:space="preserve"> </w:t>
      </w:r>
      <w:r>
        <w:rPr>
          <w:color w:val="535353"/>
        </w:rPr>
        <w:t>wh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5"/>
        </w:rPr>
        <w:t xml:space="preserve"> </w:t>
      </w:r>
      <w:r>
        <w:rPr>
          <w:color w:val="535353"/>
          <w:spacing w:val="-3"/>
        </w:rPr>
        <w:t xml:space="preserve">your 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xt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l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19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omin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rom'</w:t>
      </w:r>
      <w:r>
        <w:rPr>
          <w:color w:val="535353"/>
          <w:spacing w:val="-19"/>
        </w:rPr>
        <w:t xml:space="preserve"> </w:t>
      </w:r>
      <w:r>
        <w:rPr>
          <w:rFonts w:ascii="Verdana" w:hAnsi="Verdana"/>
          <w:color w:val="535353"/>
        </w:rPr>
        <w:t>Af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5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or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so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qu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stions,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ace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rFonts w:ascii="Verdana" w:hAnsi="Verdana"/>
          <w:color w:val="535353"/>
        </w:rPr>
        <w:t>beg</w:t>
      </w:r>
      <w:r>
        <w:rPr>
          <w:color w:val="535353"/>
        </w:rPr>
        <w:t>ins,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color w:val="535353"/>
        </w:rPr>
        <w:t>runn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rs</w:t>
      </w:r>
      <w:r>
        <w:rPr>
          <w:color w:val="535353"/>
          <w:spacing w:val="-1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 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ry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ffe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 st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rtin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lin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s. </w:t>
      </w:r>
      <w:r>
        <w:rPr>
          <w:rFonts w:ascii="Verdana" w:hAnsi="Verdana"/>
          <w:color w:val="535353"/>
        </w:rPr>
        <w:t>Na</w:t>
      </w:r>
      <w:r>
        <w:rPr>
          <w:color w:val="535353"/>
        </w:rPr>
        <w:t>tur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lly, thos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who w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 ab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to st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p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los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 to 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4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inish lin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 a</w:t>
      </w:r>
      <w:r>
        <w:rPr>
          <w:color w:val="535353"/>
        </w:rPr>
        <w:t xml:space="preserve">t 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hu</w:t>
      </w:r>
      <w:r>
        <w:rPr>
          <w:rFonts w:ascii="Verdana" w:hAnsi="Verdana"/>
          <w:color w:val="535353"/>
        </w:rPr>
        <w:t>ge</w:t>
      </w:r>
      <w:r>
        <w:rPr>
          <w:rFonts w:ascii="Verdana" w:hAnsi="Verdana"/>
          <w:color w:val="535353"/>
          <w:spacing w:val="-31"/>
        </w:rPr>
        <w:t xml:space="preserve"> </w:t>
      </w:r>
      <w:r>
        <w:rPr>
          <w:rFonts w:ascii="Verdana" w:hAnsi="Verdana"/>
          <w:color w:val="535353"/>
        </w:rPr>
        <w:t>ad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nt</w:t>
      </w:r>
      <w:r>
        <w:rPr>
          <w:rFonts w:ascii="Verdana" w:hAnsi="Verdana"/>
          <w:color w:val="535353"/>
        </w:rPr>
        <w:t>age</w:t>
      </w:r>
      <w:r>
        <w:rPr>
          <w:color w:val="535353"/>
        </w:rPr>
        <w:t>.</w:t>
      </w:r>
    </w:p>
    <w:p w:rsidR="009F0D76" w:rsidRDefault="00BA5C19">
      <w:pPr>
        <w:spacing w:line="211" w:lineRule="auto"/>
        <w:ind w:left="982" w:right="734"/>
        <w:jc w:val="both"/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83520" behindDoc="1" locked="0" layoutInCell="1" allowOverlap="1">
                <wp:simplePos x="0" y="0"/>
                <wp:positionH relativeFrom="page">
                  <wp:posOffset>1346835</wp:posOffset>
                </wp:positionH>
                <wp:positionV relativeFrom="paragraph">
                  <wp:posOffset>584835</wp:posOffset>
                </wp:positionV>
                <wp:extent cx="353695" cy="9525"/>
                <wp:effectExtent l="0" t="0" r="0" b="0"/>
                <wp:wrapNone/>
                <wp:docPr id="167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B3ADF3" id="Rectangle 151" o:spid="_x0000_s1026" style="position:absolute;margin-left:106.05pt;margin-top:46.05pt;width:27.85pt;height:.75pt;z-index:-1623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84032" behindDoc="1" locked="0" layoutInCell="1" allowOverlap="1">
                <wp:simplePos x="0" y="0"/>
                <wp:positionH relativeFrom="page">
                  <wp:posOffset>3284220</wp:posOffset>
                </wp:positionH>
                <wp:positionV relativeFrom="paragraph">
                  <wp:posOffset>584835</wp:posOffset>
                </wp:positionV>
                <wp:extent cx="169545" cy="10160"/>
                <wp:effectExtent l="0" t="0" r="0" b="0"/>
                <wp:wrapNone/>
                <wp:docPr id="166" name="Freeform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9545" cy="10160"/>
                        </a:xfrm>
                        <a:custGeom>
                          <a:avLst/>
                          <a:gdLst>
                            <a:gd name="T0" fmla="+- 0 5438 5172"/>
                            <a:gd name="T1" fmla="*/ T0 w 267"/>
                            <a:gd name="T2" fmla="+- 0 921 921"/>
                            <a:gd name="T3" fmla="*/ 921 h 16"/>
                            <a:gd name="T4" fmla="+- 0 5360 5172"/>
                            <a:gd name="T5" fmla="*/ T4 w 267"/>
                            <a:gd name="T6" fmla="+- 0 921 921"/>
                            <a:gd name="T7" fmla="*/ 921 h 16"/>
                            <a:gd name="T8" fmla="+- 0 5172 5172"/>
                            <a:gd name="T9" fmla="*/ T8 w 267"/>
                            <a:gd name="T10" fmla="+- 0 921 921"/>
                            <a:gd name="T11" fmla="*/ 921 h 16"/>
                            <a:gd name="T12" fmla="+- 0 5172 5172"/>
                            <a:gd name="T13" fmla="*/ T12 w 267"/>
                            <a:gd name="T14" fmla="+- 0 936 921"/>
                            <a:gd name="T15" fmla="*/ 936 h 16"/>
                            <a:gd name="T16" fmla="+- 0 5360 5172"/>
                            <a:gd name="T17" fmla="*/ T16 w 267"/>
                            <a:gd name="T18" fmla="+- 0 936 921"/>
                            <a:gd name="T19" fmla="*/ 936 h 16"/>
                            <a:gd name="T20" fmla="+- 0 5438 5172"/>
                            <a:gd name="T21" fmla="*/ T20 w 267"/>
                            <a:gd name="T22" fmla="+- 0 936 921"/>
                            <a:gd name="T23" fmla="*/ 936 h 16"/>
                            <a:gd name="T24" fmla="+- 0 5438 5172"/>
                            <a:gd name="T25" fmla="*/ T24 w 267"/>
                            <a:gd name="T26" fmla="+- 0 921 921"/>
                            <a:gd name="T27" fmla="*/ 921 h 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267" h="16">
                              <a:moveTo>
                                <a:pt x="266" y="0"/>
                              </a:moveTo>
                              <a:lnTo>
                                <a:pt x="188" y="0"/>
                              </a:lnTo>
                              <a:lnTo>
                                <a:pt x="0" y="0"/>
                              </a:lnTo>
                              <a:lnTo>
                                <a:pt x="0" y="15"/>
                              </a:lnTo>
                              <a:lnTo>
                                <a:pt x="188" y="15"/>
                              </a:lnTo>
                              <a:lnTo>
                                <a:pt x="266" y="15"/>
                              </a:lnTo>
                              <a:lnTo>
                                <a:pt x="2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13A520" id="Freeform 150" o:spid="_x0000_s1026" style="position:absolute;margin-left:258.6pt;margin-top:46.05pt;width:13.35pt;height:.8pt;z-index:-1623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7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" path="m266,l188,,,,,15r188,l266,15,266,xe" fillcolor="#535353" stroked="f">
                <v:path arrowok="t" o:connecttype="custom" o:connectlocs="168910,584835;119380,584835;0,584835;0,594360;119380,594360;168910,594360;168910,584835" o:connectangles="0,0,0,0,0,0,0"/>
                <w10:wrap anchorx="page"/>
              </v:shape>
            </w:pict>
          </mc:Fallback>
        </mc:AlternateContent>
      </w:r>
      <w:r>
        <w:rPr>
          <w:rFonts w:ascii="Verdana" w:hAnsi="Verdana"/>
          <w:color w:val="535353"/>
          <w:sz w:val="24"/>
        </w:rPr>
        <w:t>A</w:t>
      </w:r>
      <w:r>
        <w:rPr>
          <w:rFonts w:ascii="Verdana" w:hAnsi="Verdana"/>
          <w:color w:val="535353"/>
          <w:spacing w:val="-16"/>
          <w:sz w:val="24"/>
        </w:rPr>
        <w:t xml:space="preserve"> </w:t>
      </w:r>
      <w:r>
        <w:rPr>
          <w:color w:val="535353"/>
          <w:sz w:val="25"/>
        </w:rPr>
        <w:t>k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y</w:t>
      </w:r>
      <w:r>
        <w:rPr>
          <w:color w:val="535353"/>
          <w:spacing w:val="-10"/>
          <w:sz w:val="25"/>
        </w:rPr>
        <w:t xml:space="preserve"> </w:t>
      </w:r>
      <w:r>
        <w:rPr>
          <w:color w:val="535353"/>
          <w:sz w:val="25"/>
        </w:rPr>
        <w:t>m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ss</w:t>
      </w:r>
      <w:r>
        <w:rPr>
          <w:rFonts w:ascii="Verdana" w:hAnsi="Verdana"/>
          <w:color w:val="535353"/>
          <w:sz w:val="24"/>
        </w:rPr>
        <w:t>age</w:t>
      </w:r>
      <w:r>
        <w:rPr>
          <w:rFonts w:ascii="Verdana" w:hAnsi="Verdana"/>
          <w:color w:val="535353"/>
          <w:spacing w:val="-15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f</w:t>
      </w:r>
      <w:r>
        <w:rPr>
          <w:color w:val="535353"/>
          <w:sz w:val="25"/>
        </w:rPr>
        <w:t>rom</w:t>
      </w:r>
      <w:r>
        <w:rPr>
          <w:color w:val="535353"/>
          <w:spacing w:val="-10"/>
          <w:sz w:val="25"/>
        </w:rPr>
        <w:t xml:space="preserve"> </w:t>
      </w:r>
      <w:r>
        <w:rPr>
          <w:color w:val="535353"/>
          <w:sz w:val="25"/>
        </w:rPr>
        <w:t>this</w:t>
      </w:r>
      <w:r>
        <w:rPr>
          <w:color w:val="535353"/>
          <w:spacing w:val="-10"/>
          <w:sz w:val="25"/>
        </w:rPr>
        <w:t xml:space="preserve"> </w:t>
      </w:r>
      <w:r>
        <w:rPr>
          <w:color w:val="535353"/>
          <w:sz w:val="25"/>
        </w:rPr>
        <w:t>vi</w:t>
      </w:r>
      <w:r>
        <w:rPr>
          <w:rFonts w:ascii="Verdana" w:hAnsi="Verdana"/>
          <w:color w:val="535353"/>
          <w:sz w:val="24"/>
        </w:rPr>
        <w:t>de</w:t>
      </w:r>
      <w:r>
        <w:rPr>
          <w:color w:val="535353"/>
          <w:sz w:val="25"/>
        </w:rPr>
        <w:t>o</w:t>
      </w:r>
      <w:r>
        <w:rPr>
          <w:color w:val="535353"/>
          <w:spacing w:val="-9"/>
          <w:sz w:val="25"/>
        </w:rPr>
        <w:t xml:space="preserve"> </w:t>
      </w:r>
      <w:r>
        <w:rPr>
          <w:color w:val="535353"/>
          <w:sz w:val="25"/>
        </w:rPr>
        <w:t>is</w:t>
      </w:r>
      <w:r>
        <w:rPr>
          <w:color w:val="535353"/>
          <w:spacing w:val="-10"/>
          <w:sz w:val="25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t</w:t>
      </w:r>
      <w:r>
        <w:rPr>
          <w:color w:val="535353"/>
          <w:spacing w:val="-10"/>
          <w:sz w:val="25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s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15"/>
          <w:sz w:val="24"/>
        </w:rPr>
        <w:t xml:space="preserve"> </w:t>
      </w:r>
      <w:r>
        <w:rPr>
          <w:color w:val="535353"/>
          <w:sz w:val="25"/>
        </w:rPr>
        <w:t>thin</w:t>
      </w:r>
      <w:r>
        <w:rPr>
          <w:rFonts w:ascii="Verdana" w:hAnsi="Verdana"/>
          <w:color w:val="535353"/>
          <w:sz w:val="24"/>
        </w:rPr>
        <w:t>g</w:t>
      </w:r>
      <w:r>
        <w:rPr>
          <w:color w:val="535353"/>
          <w:sz w:val="25"/>
        </w:rPr>
        <w:t>s</w:t>
      </w:r>
      <w:r>
        <w:rPr>
          <w:color w:val="535353"/>
          <w:spacing w:val="-10"/>
          <w:sz w:val="25"/>
        </w:rPr>
        <w:t xml:space="preserve">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15"/>
          <w:sz w:val="24"/>
        </w:rPr>
        <w:t xml:space="preserve"> </w:t>
      </w:r>
      <w:r>
        <w:rPr>
          <w:color w:val="535353"/>
          <w:sz w:val="25"/>
        </w:rPr>
        <w:t>not</w:t>
      </w:r>
      <w:r>
        <w:rPr>
          <w:color w:val="535353"/>
          <w:spacing w:val="-10"/>
          <w:sz w:val="25"/>
        </w:rPr>
        <w:t xml:space="preserve"> </w:t>
      </w:r>
      <w:r>
        <w:rPr>
          <w:color w:val="535353"/>
          <w:sz w:val="25"/>
        </w:rPr>
        <w:t>in</w:t>
      </w:r>
      <w:r>
        <w:rPr>
          <w:color w:val="535353"/>
          <w:spacing w:val="-10"/>
          <w:sz w:val="25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15"/>
          <w:sz w:val="24"/>
        </w:rPr>
        <w:t xml:space="preserve"> </w:t>
      </w:r>
      <w:r>
        <w:rPr>
          <w:color w:val="535353"/>
          <w:sz w:val="25"/>
        </w:rPr>
        <w:t>in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5"/>
        </w:rPr>
        <w:t>ivi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5"/>
        </w:rPr>
        <w:t>u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l’s</w:t>
      </w:r>
      <w:r>
        <w:rPr>
          <w:color w:val="535353"/>
          <w:spacing w:val="-10"/>
          <w:sz w:val="25"/>
        </w:rPr>
        <w:t xml:space="preserve">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5"/>
        </w:rPr>
        <w:t xml:space="preserve">ontrol,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n</w:t>
      </w:r>
      <w:r>
        <w:rPr>
          <w:rFonts w:ascii="Verdana" w:hAnsi="Verdana"/>
          <w:color w:val="535353"/>
          <w:sz w:val="24"/>
        </w:rPr>
        <w:t>d d</w:t>
      </w:r>
      <w:r>
        <w:rPr>
          <w:color w:val="535353"/>
          <w:sz w:val="25"/>
        </w:rPr>
        <w:t>i</w:t>
      </w:r>
      <w:r>
        <w:rPr>
          <w:rFonts w:ascii="Verdana" w:hAnsi="Verdana"/>
          <w:color w:val="535353"/>
          <w:sz w:val="24"/>
        </w:rPr>
        <w:t xml:space="preserve">d </w:t>
      </w:r>
      <w:r>
        <w:rPr>
          <w:color w:val="535353"/>
          <w:sz w:val="25"/>
        </w:rPr>
        <w:t xml:space="preserve">not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5"/>
        </w:rPr>
        <w:t>om</w:t>
      </w:r>
      <w:r>
        <w:rPr>
          <w:rFonts w:ascii="Verdana" w:hAnsi="Verdana"/>
          <w:color w:val="535353"/>
          <w:sz w:val="24"/>
        </w:rPr>
        <w:t>e f</w:t>
      </w:r>
      <w:r>
        <w:rPr>
          <w:color w:val="535353"/>
          <w:sz w:val="25"/>
        </w:rPr>
        <w:t xml:space="preserve">rom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ny o</w:t>
      </w:r>
      <w:r>
        <w:rPr>
          <w:rFonts w:ascii="Verdana" w:hAnsi="Verdana"/>
          <w:color w:val="535353"/>
          <w:sz w:val="24"/>
        </w:rPr>
        <w:t xml:space="preserve">f </w:t>
      </w:r>
      <w:r>
        <w:rPr>
          <w:color w:val="535353"/>
          <w:sz w:val="25"/>
        </w:rPr>
        <w:t>th</w:t>
      </w:r>
      <w:r>
        <w:rPr>
          <w:rFonts w:ascii="Verdana" w:hAnsi="Verdana"/>
          <w:color w:val="535353"/>
          <w:sz w:val="24"/>
        </w:rPr>
        <w:t>e dec</w:t>
      </w:r>
      <w:r>
        <w:rPr>
          <w:color w:val="535353"/>
          <w:sz w:val="25"/>
        </w:rPr>
        <w:t>isions th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y m</w:t>
      </w:r>
      <w:r>
        <w:rPr>
          <w:rFonts w:ascii="Verdana" w:hAnsi="Verdana"/>
          <w:color w:val="535353"/>
          <w:sz w:val="24"/>
        </w:rPr>
        <w:t>ade</w:t>
      </w:r>
      <w:r>
        <w:rPr>
          <w:color w:val="535353"/>
          <w:sz w:val="25"/>
        </w:rPr>
        <w:t xml:space="preserve">. </w:t>
      </w:r>
      <w:r>
        <w:rPr>
          <w:rFonts w:ascii="Verdana" w:hAnsi="Verdana"/>
          <w:color w:val="535353"/>
          <w:sz w:val="24"/>
        </w:rPr>
        <w:t>T</w:t>
      </w:r>
      <w:r>
        <w:rPr>
          <w:color w:val="535353"/>
          <w:sz w:val="25"/>
        </w:rPr>
        <w:t>h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t is privil</w:t>
      </w:r>
      <w:r>
        <w:rPr>
          <w:rFonts w:ascii="Verdana" w:hAnsi="Verdana"/>
          <w:color w:val="535353"/>
          <w:sz w:val="24"/>
        </w:rPr>
        <w:t>ege</w:t>
      </w:r>
      <w:r>
        <w:rPr>
          <w:color w:val="535353"/>
          <w:sz w:val="25"/>
        </w:rPr>
        <w:t xml:space="preserve">. </w:t>
      </w:r>
      <w:r>
        <w:rPr>
          <w:rFonts w:ascii="Verdana" w:hAnsi="Verdana"/>
          <w:color w:val="535353"/>
          <w:sz w:val="24"/>
        </w:rPr>
        <w:t>He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’s th</w:t>
      </w:r>
      <w:r>
        <w:rPr>
          <w:rFonts w:ascii="Verdana" w:hAnsi="Verdana"/>
          <w:color w:val="535353"/>
          <w:sz w:val="24"/>
        </w:rPr>
        <w:t xml:space="preserve">e </w:t>
      </w:r>
      <w:r>
        <w:rPr>
          <w:color w:val="535353"/>
          <w:sz w:val="24"/>
        </w:rPr>
        <w:t>vi</w:t>
      </w:r>
      <w:r>
        <w:rPr>
          <w:rFonts w:ascii="Verdana" w:hAnsi="Verdana"/>
          <w:color w:val="535353"/>
          <w:sz w:val="24"/>
        </w:rPr>
        <w:t>de</w:t>
      </w:r>
      <w:r>
        <w:rPr>
          <w:color w:val="535353"/>
          <w:sz w:val="24"/>
        </w:rPr>
        <w:t xml:space="preserve">o: </w:t>
      </w:r>
      <w:hyperlink r:id="rId32">
        <w:r>
          <w:rPr>
            <w:color w:val="535353"/>
            <w:sz w:val="24"/>
            <w:u w:val="single" w:color="535353"/>
          </w:rPr>
          <w:t>htt</w:t>
        </w:r>
        <w:r>
          <w:rPr>
            <w:color w:val="535353"/>
            <w:sz w:val="24"/>
          </w:rPr>
          <w:t>ps://y</w:t>
        </w:r>
        <w:r>
          <w:rPr>
            <w:color w:val="535353"/>
            <w:sz w:val="24"/>
            <w:u w:val="single" w:color="535353"/>
          </w:rPr>
          <w:t>outu.</w:t>
        </w:r>
        <w:r>
          <w:rPr>
            <w:rFonts w:ascii="Verdana" w:hAnsi="Verdana"/>
            <w:color w:val="535353"/>
            <w:sz w:val="24"/>
            <w:u w:val="single" w:color="535353"/>
          </w:rPr>
          <w:t>be</w:t>
        </w:r>
        <w:r>
          <w:rPr>
            <w:color w:val="535353"/>
            <w:sz w:val="24"/>
            <w:u w:val="single" w:color="535353"/>
          </w:rPr>
          <w:t>/4</w:t>
        </w:r>
        <w:r>
          <w:rPr>
            <w:rFonts w:ascii="Verdana" w:hAnsi="Verdana"/>
            <w:color w:val="535353"/>
            <w:sz w:val="24"/>
            <w:u w:val="single" w:color="535353"/>
          </w:rPr>
          <w:t>K</w:t>
        </w:r>
        <w:r>
          <w:rPr>
            <w:color w:val="535353"/>
            <w:sz w:val="24"/>
            <w:u w:val="single" w:color="535353"/>
          </w:rPr>
          <w:t>5</w:t>
        </w:r>
        <w:r>
          <w:rPr>
            <w:rFonts w:ascii="Verdana" w:hAnsi="Verdana"/>
            <w:color w:val="535353"/>
            <w:sz w:val="24"/>
            <w:u w:val="single" w:color="535353"/>
          </w:rPr>
          <w:t>fbQ</w:t>
        </w:r>
        <w:r>
          <w:rPr>
            <w:color w:val="535353"/>
            <w:sz w:val="24"/>
            <w:u w:val="single" w:color="535353"/>
          </w:rPr>
          <w:t>1-z</w:t>
        </w:r>
        <w:r>
          <w:rPr>
            <w:color w:val="535353"/>
            <w:sz w:val="24"/>
          </w:rPr>
          <w:t>ps</w:t>
        </w:r>
      </w:hyperlink>
    </w:p>
    <w:p w:rsidR="009F0D76" w:rsidRDefault="009F0D76">
      <w:pPr>
        <w:pStyle w:val="BodyText"/>
        <w:spacing w:before="12"/>
        <w:rPr>
          <w:sz w:val="16"/>
        </w:rPr>
      </w:pPr>
    </w:p>
    <w:p w:rsidR="009F0D76" w:rsidRDefault="00BA5C19">
      <w:pPr>
        <w:pStyle w:val="BodyText"/>
        <w:spacing w:before="50" w:line="213" w:lineRule="auto"/>
        <w:ind w:left="982" w:right="5291"/>
        <w:jc w:val="both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55776" behindDoc="0" locked="0" layoutInCell="1" allowOverlap="1">
                <wp:simplePos x="0" y="0"/>
                <wp:positionH relativeFrom="page">
                  <wp:posOffset>4610735</wp:posOffset>
                </wp:positionH>
                <wp:positionV relativeFrom="paragraph">
                  <wp:posOffset>190500</wp:posOffset>
                </wp:positionV>
                <wp:extent cx="2268220" cy="2906395"/>
                <wp:effectExtent l="0" t="0" r="0" b="0"/>
                <wp:wrapNone/>
                <wp:docPr id="149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8220" cy="2906395"/>
                          <a:chOff x="7261" y="300"/>
                          <a:chExt cx="3572" cy="4577"/>
                        </a:xfrm>
                      </wpg:grpSpPr>
                      <wps:wsp>
                        <wps:cNvPr id="150" name="Freeform 149"/>
                        <wps:cNvSpPr>
                          <a:spLocks/>
                        </wps:cNvSpPr>
                        <wps:spPr bwMode="auto">
                          <a:xfrm>
                            <a:off x="7591" y="1953"/>
                            <a:ext cx="1259" cy="1553"/>
                          </a:xfrm>
                          <a:custGeom>
                            <a:avLst/>
                            <a:gdLst>
                              <a:gd name="T0" fmla="+- 0 7784 7591"/>
                              <a:gd name="T1" fmla="*/ T0 w 1259"/>
                              <a:gd name="T2" fmla="+- 0 3506 1954"/>
                              <a:gd name="T3" fmla="*/ 3506 h 1553"/>
                              <a:gd name="T4" fmla="+- 0 7662 7591"/>
                              <a:gd name="T5" fmla="*/ T4 w 1259"/>
                              <a:gd name="T6" fmla="+- 0 3463 1954"/>
                              <a:gd name="T7" fmla="*/ 3463 h 1553"/>
                              <a:gd name="T8" fmla="+- 0 7614 7591"/>
                              <a:gd name="T9" fmla="*/ T8 w 1259"/>
                              <a:gd name="T10" fmla="+- 0 3406 1954"/>
                              <a:gd name="T11" fmla="*/ 3406 h 1553"/>
                              <a:gd name="T12" fmla="+- 0 7591 7591"/>
                              <a:gd name="T13" fmla="*/ T12 w 1259"/>
                              <a:gd name="T14" fmla="+- 0 3335 1954"/>
                              <a:gd name="T15" fmla="*/ 3335 h 1553"/>
                              <a:gd name="T16" fmla="+- 0 7597 7591"/>
                              <a:gd name="T17" fmla="*/ T16 w 1259"/>
                              <a:gd name="T18" fmla="+- 0 3258 1954"/>
                              <a:gd name="T19" fmla="*/ 3258 h 1553"/>
                              <a:gd name="T20" fmla="+- 0 7792 7591"/>
                              <a:gd name="T21" fmla="*/ T20 w 1259"/>
                              <a:gd name="T22" fmla="+- 0 2578 1954"/>
                              <a:gd name="T23" fmla="*/ 2578 h 1553"/>
                              <a:gd name="T24" fmla="+- 0 7820 7591"/>
                              <a:gd name="T25" fmla="*/ T24 w 1259"/>
                              <a:gd name="T26" fmla="+- 0 2519 1954"/>
                              <a:gd name="T27" fmla="*/ 2519 h 1553"/>
                              <a:gd name="T28" fmla="+- 0 7866 7591"/>
                              <a:gd name="T29" fmla="*/ T28 w 1259"/>
                              <a:gd name="T30" fmla="+- 0 2473 1954"/>
                              <a:gd name="T31" fmla="*/ 2473 h 1553"/>
                              <a:gd name="T32" fmla="+- 0 8546 7591"/>
                              <a:gd name="T33" fmla="*/ T32 w 1259"/>
                              <a:gd name="T34" fmla="+- 0 1987 1954"/>
                              <a:gd name="T35" fmla="*/ 1987 h 1553"/>
                              <a:gd name="T36" fmla="+- 0 8616 7591"/>
                              <a:gd name="T37" fmla="*/ T36 w 1259"/>
                              <a:gd name="T38" fmla="+- 0 1956 1954"/>
                              <a:gd name="T39" fmla="*/ 1956 h 1553"/>
                              <a:gd name="T40" fmla="+- 0 8690 7591"/>
                              <a:gd name="T41" fmla="*/ T40 w 1259"/>
                              <a:gd name="T42" fmla="+- 0 1954 1954"/>
                              <a:gd name="T43" fmla="*/ 1954 h 1553"/>
                              <a:gd name="T44" fmla="+- 0 8760 7591"/>
                              <a:gd name="T45" fmla="*/ T44 w 1259"/>
                              <a:gd name="T46" fmla="+- 0 1980 1954"/>
                              <a:gd name="T47" fmla="*/ 1980 h 1553"/>
                              <a:gd name="T48" fmla="+- 0 8817 7591"/>
                              <a:gd name="T49" fmla="*/ T48 w 1259"/>
                              <a:gd name="T50" fmla="+- 0 2032 1954"/>
                              <a:gd name="T51" fmla="*/ 2032 h 1553"/>
                              <a:gd name="T52" fmla="+- 0 8848 7591"/>
                              <a:gd name="T53" fmla="*/ T52 w 1259"/>
                              <a:gd name="T54" fmla="+- 0 2103 1954"/>
                              <a:gd name="T55" fmla="*/ 2103 h 1553"/>
                              <a:gd name="T56" fmla="+- 0 8850 7591"/>
                              <a:gd name="T57" fmla="*/ T56 w 1259"/>
                              <a:gd name="T58" fmla="+- 0 2177 1954"/>
                              <a:gd name="T59" fmla="*/ 2177 h 1553"/>
                              <a:gd name="T60" fmla="+- 0 8824 7591"/>
                              <a:gd name="T61" fmla="*/ T60 w 1259"/>
                              <a:gd name="T62" fmla="+- 0 2247 1954"/>
                              <a:gd name="T63" fmla="*/ 2247 h 1553"/>
                              <a:gd name="T64" fmla="+- 0 8772 7591"/>
                              <a:gd name="T65" fmla="*/ T64 w 1259"/>
                              <a:gd name="T66" fmla="+- 0 2303 1954"/>
                              <a:gd name="T67" fmla="*/ 2303 h 1553"/>
                              <a:gd name="T68" fmla="+- 0 8147 7591"/>
                              <a:gd name="T69" fmla="*/ T68 w 1259"/>
                              <a:gd name="T70" fmla="+- 0 2750 1954"/>
                              <a:gd name="T71" fmla="*/ 2750 h 1553"/>
                              <a:gd name="T72" fmla="+- 0 7971 7591"/>
                              <a:gd name="T73" fmla="*/ T72 w 1259"/>
                              <a:gd name="T74" fmla="+- 0 3365 1954"/>
                              <a:gd name="T75" fmla="*/ 3365 h 1553"/>
                              <a:gd name="T76" fmla="+- 0 7943 7591"/>
                              <a:gd name="T77" fmla="*/ T76 w 1259"/>
                              <a:gd name="T78" fmla="+- 0 3423 1954"/>
                              <a:gd name="T79" fmla="*/ 3423 h 1553"/>
                              <a:gd name="T80" fmla="+- 0 7900 7591"/>
                              <a:gd name="T81" fmla="*/ T80 w 1259"/>
                              <a:gd name="T82" fmla="+- 0 3467 1954"/>
                              <a:gd name="T83" fmla="*/ 3467 h 1553"/>
                              <a:gd name="T84" fmla="+- 0 7846 7591"/>
                              <a:gd name="T85" fmla="*/ T84 w 1259"/>
                              <a:gd name="T86" fmla="+- 0 3496 1954"/>
                              <a:gd name="T87" fmla="*/ 3496 h 1553"/>
                              <a:gd name="T88" fmla="+- 0 7784 7591"/>
                              <a:gd name="T89" fmla="*/ T88 w 1259"/>
                              <a:gd name="T90" fmla="+- 0 3506 1954"/>
                              <a:gd name="T91" fmla="*/ 3506 h 1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1259" h="1553">
                                <a:moveTo>
                                  <a:pt x="193" y="1552"/>
                                </a:moveTo>
                                <a:lnTo>
                                  <a:pt x="71" y="1509"/>
                                </a:lnTo>
                                <a:lnTo>
                                  <a:pt x="23" y="1452"/>
                                </a:lnTo>
                                <a:lnTo>
                                  <a:pt x="0" y="1381"/>
                                </a:lnTo>
                                <a:lnTo>
                                  <a:pt x="6" y="1304"/>
                                </a:lnTo>
                                <a:lnTo>
                                  <a:pt x="201" y="624"/>
                                </a:lnTo>
                                <a:lnTo>
                                  <a:pt x="229" y="565"/>
                                </a:lnTo>
                                <a:lnTo>
                                  <a:pt x="275" y="519"/>
                                </a:lnTo>
                                <a:lnTo>
                                  <a:pt x="955" y="33"/>
                                </a:lnTo>
                                <a:lnTo>
                                  <a:pt x="1025" y="2"/>
                                </a:lnTo>
                                <a:lnTo>
                                  <a:pt x="1099" y="0"/>
                                </a:lnTo>
                                <a:lnTo>
                                  <a:pt x="1169" y="26"/>
                                </a:lnTo>
                                <a:lnTo>
                                  <a:pt x="1226" y="78"/>
                                </a:lnTo>
                                <a:lnTo>
                                  <a:pt x="1257" y="149"/>
                                </a:lnTo>
                                <a:lnTo>
                                  <a:pt x="1259" y="223"/>
                                </a:lnTo>
                                <a:lnTo>
                                  <a:pt x="1233" y="293"/>
                                </a:lnTo>
                                <a:lnTo>
                                  <a:pt x="1181" y="349"/>
                                </a:lnTo>
                                <a:lnTo>
                                  <a:pt x="556" y="796"/>
                                </a:lnTo>
                                <a:lnTo>
                                  <a:pt x="380" y="1411"/>
                                </a:lnTo>
                                <a:lnTo>
                                  <a:pt x="352" y="1469"/>
                                </a:lnTo>
                                <a:lnTo>
                                  <a:pt x="309" y="1513"/>
                                </a:lnTo>
                                <a:lnTo>
                                  <a:pt x="255" y="1542"/>
                                </a:lnTo>
                                <a:lnTo>
                                  <a:pt x="193" y="15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66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48"/>
                        <wps:cNvSpPr>
                          <a:spLocks/>
                        </wps:cNvSpPr>
                        <wps:spPr bwMode="auto">
                          <a:xfrm>
                            <a:off x="8464" y="2048"/>
                            <a:ext cx="972" cy="1166"/>
                          </a:xfrm>
                          <a:custGeom>
                            <a:avLst/>
                            <a:gdLst>
                              <a:gd name="T0" fmla="+- 0 9241 8464"/>
                              <a:gd name="T1" fmla="*/ T0 w 972"/>
                              <a:gd name="T2" fmla="+- 0 3214 2048"/>
                              <a:gd name="T3" fmla="*/ 3214 h 1166"/>
                              <a:gd name="T4" fmla="+- 0 9176 8464"/>
                              <a:gd name="T5" fmla="*/ T4 w 972"/>
                              <a:gd name="T6" fmla="+- 0 3203 2048"/>
                              <a:gd name="T7" fmla="*/ 3203 h 1166"/>
                              <a:gd name="T8" fmla="+- 0 8572 8464"/>
                              <a:gd name="T9" fmla="*/ T8 w 972"/>
                              <a:gd name="T10" fmla="+- 0 2902 2048"/>
                              <a:gd name="T11" fmla="*/ 2902 h 1166"/>
                              <a:gd name="T12" fmla="+- 0 8493 8464"/>
                              <a:gd name="T13" fmla="*/ T12 w 972"/>
                              <a:gd name="T14" fmla="+- 0 2830 2048"/>
                              <a:gd name="T15" fmla="*/ 2830 h 1166"/>
                              <a:gd name="T16" fmla="+- 0 8464 8464"/>
                              <a:gd name="T17" fmla="*/ T16 w 972"/>
                              <a:gd name="T18" fmla="+- 0 2728 2048"/>
                              <a:gd name="T19" fmla="*/ 2728 h 1166"/>
                              <a:gd name="T20" fmla="+- 0 8464 8464"/>
                              <a:gd name="T21" fmla="*/ T20 w 972"/>
                              <a:gd name="T22" fmla="+- 0 2242 2048"/>
                              <a:gd name="T23" fmla="*/ 2242 h 1166"/>
                              <a:gd name="T24" fmla="+- 0 8480 8464"/>
                              <a:gd name="T25" fmla="*/ T24 w 972"/>
                              <a:gd name="T26" fmla="+- 0 2167 2048"/>
                              <a:gd name="T27" fmla="*/ 2167 h 1166"/>
                              <a:gd name="T28" fmla="+- 0 8521 8464"/>
                              <a:gd name="T29" fmla="*/ T28 w 972"/>
                              <a:gd name="T30" fmla="+- 0 2105 2048"/>
                              <a:gd name="T31" fmla="*/ 2105 h 1166"/>
                              <a:gd name="T32" fmla="+- 0 8583 8464"/>
                              <a:gd name="T33" fmla="*/ T32 w 972"/>
                              <a:gd name="T34" fmla="+- 0 2063 2048"/>
                              <a:gd name="T35" fmla="*/ 2063 h 1166"/>
                              <a:gd name="T36" fmla="+- 0 8659 8464"/>
                              <a:gd name="T37" fmla="*/ T36 w 972"/>
                              <a:gd name="T38" fmla="+- 0 2048 2048"/>
                              <a:gd name="T39" fmla="*/ 2048 h 1166"/>
                              <a:gd name="T40" fmla="+- 0 8734 8464"/>
                              <a:gd name="T41" fmla="*/ T40 w 972"/>
                              <a:gd name="T42" fmla="+- 0 2063 2048"/>
                              <a:gd name="T43" fmla="*/ 2063 h 1166"/>
                              <a:gd name="T44" fmla="+- 0 8796 8464"/>
                              <a:gd name="T45" fmla="*/ T44 w 972"/>
                              <a:gd name="T46" fmla="+- 0 2105 2048"/>
                              <a:gd name="T47" fmla="*/ 2105 h 1166"/>
                              <a:gd name="T48" fmla="+- 0 8838 8464"/>
                              <a:gd name="T49" fmla="*/ T48 w 972"/>
                              <a:gd name="T50" fmla="+- 0 2167 2048"/>
                              <a:gd name="T51" fmla="*/ 2167 h 1166"/>
                              <a:gd name="T52" fmla="+- 0 8853 8464"/>
                              <a:gd name="T53" fmla="*/ T52 w 972"/>
                              <a:gd name="T54" fmla="+- 0 2242 2048"/>
                              <a:gd name="T55" fmla="*/ 2242 h 1166"/>
                              <a:gd name="T56" fmla="+- 0 8853 8464"/>
                              <a:gd name="T57" fmla="*/ T56 w 972"/>
                              <a:gd name="T58" fmla="+- 0 2608 2048"/>
                              <a:gd name="T59" fmla="*/ 2608 h 1166"/>
                              <a:gd name="T60" fmla="+- 0 9329 8464"/>
                              <a:gd name="T61" fmla="*/ T60 w 972"/>
                              <a:gd name="T62" fmla="+- 0 2846 2048"/>
                              <a:gd name="T63" fmla="*/ 2846 h 1166"/>
                              <a:gd name="T64" fmla="+- 0 9389 8464"/>
                              <a:gd name="T65" fmla="*/ T64 w 972"/>
                              <a:gd name="T66" fmla="+- 0 2893 2048"/>
                              <a:gd name="T67" fmla="*/ 2893 h 1166"/>
                              <a:gd name="T68" fmla="+- 0 9426 8464"/>
                              <a:gd name="T69" fmla="*/ T68 w 972"/>
                              <a:gd name="T70" fmla="+- 0 2958 2048"/>
                              <a:gd name="T71" fmla="*/ 2958 h 1166"/>
                              <a:gd name="T72" fmla="+- 0 9436 8464"/>
                              <a:gd name="T73" fmla="*/ T72 w 972"/>
                              <a:gd name="T74" fmla="+- 0 3032 2048"/>
                              <a:gd name="T75" fmla="*/ 3032 h 1166"/>
                              <a:gd name="T76" fmla="+- 0 9416 8464"/>
                              <a:gd name="T77" fmla="*/ T76 w 972"/>
                              <a:gd name="T78" fmla="+- 0 3107 2048"/>
                              <a:gd name="T79" fmla="*/ 3107 h 1166"/>
                              <a:gd name="T80" fmla="+- 0 9384 8464"/>
                              <a:gd name="T81" fmla="*/ T80 w 972"/>
                              <a:gd name="T82" fmla="+- 0 3152 2048"/>
                              <a:gd name="T83" fmla="*/ 3152 h 1166"/>
                              <a:gd name="T84" fmla="+- 0 9342 8464"/>
                              <a:gd name="T85" fmla="*/ T84 w 972"/>
                              <a:gd name="T86" fmla="+- 0 3186 2048"/>
                              <a:gd name="T87" fmla="*/ 3186 h 1166"/>
                              <a:gd name="T88" fmla="+- 0 9294 8464"/>
                              <a:gd name="T89" fmla="*/ T88 w 972"/>
                              <a:gd name="T90" fmla="+- 0 3207 2048"/>
                              <a:gd name="T91" fmla="*/ 3207 h 1166"/>
                              <a:gd name="T92" fmla="+- 0 9241 8464"/>
                              <a:gd name="T93" fmla="*/ T92 w 972"/>
                              <a:gd name="T94" fmla="+- 0 3214 2048"/>
                              <a:gd name="T95" fmla="*/ 3214 h 11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972" h="1166">
                                <a:moveTo>
                                  <a:pt x="777" y="1166"/>
                                </a:moveTo>
                                <a:lnTo>
                                  <a:pt x="712" y="1155"/>
                                </a:lnTo>
                                <a:lnTo>
                                  <a:pt x="108" y="854"/>
                                </a:lnTo>
                                <a:lnTo>
                                  <a:pt x="29" y="782"/>
                                </a:lnTo>
                                <a:lnTo>
                                  <a:pt x="0" y="680"/>
                                </a:lnTo>
                                <a:lnTo>
                                  <a:pt x="0" y="194"/>
                                </a:lnTo>
                                <a:lnTo>
                                  <a:pt x="16" y="119"/>
                                </a:lnTo>
                                <a:lnTo>
                                  <a:pt x="57" y="57"/>
                                </a:lnTo>
                                <a:lnTo>
                                  <a:pt x="119" y="15"/>
                                </a:lnTo>
                                <a:lnTo>
                                  <a:pt x="195" y="0"/>
                                </a:lnTo>
                                <a:lnTo>
                                  <a:pt x="270" y="15"/>
                                </a:lnTo>
                                <a:lnTo>
                                  <a:pt x="332" y="57"/>
                                </a:lnTo>
                                <a:lnTo>
                                  <a:pt x="374" y="119"/>
                                </a:lnTo>
                                <a:lnTo>
                                  <a:pt x="389" y="194"/>
                                </a:lnTo>
                                <a:lnTo>
                                  <a:pt x="389" y="560"/>
                                </a:lnTo>
                                <a:lnTo>
                                  <a:pt x="865" y="798"/>
                                </a:lnTo>
                                <a:lnTo>
                                  <a:pt x="925" y="845"/>
                                </a:lnTo>
                                <a:lnTo>
                                  <a:pt x="962" y="910"/>
                                </a:lnTo>
                                <a:lnTo>
                                  <a:pt x="972" y="984"/>
                                </a:lnTo>
                                <a:lnTo>
                                  <a:pt x="952" y="1059"/>
                                </a:lnTo>
                                <a:lnTo>
                                  <a:pt x="920" y="1104"/>
                                </a:lnTo>
                                <a:lnTo>
                                  <a:pt x="878" y="1138"/>
                                </a:lnTo>
                                <a:lnTo>
                                  <a:pt x="830" y="1159"/>
                                </a:lnTo>
                                <a:lnTo>
                                  <a:pt x="777" y="11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89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147"/>
                        <wps:cNvSpPr>
                          <a:spLocks/>
                        </wps:cNvSpPr>
                        <wps:spPr bwMode="auto">
                          <a:xfrm>
                            <a:off x="7260" y="2857"/>
                            <a:ext cx="2215" cy="755"/>
                          </a:xfrm>
                          <a:custGeom>
                            <a:avLst/>
                            <a:gdLst>
                              <a:gd name="T0" fmla="+- 0 9265 7261"/>
                              <a:gd name="T1" fmla="*/ T0 w 2215"/>
                              <a:gd name="T2" fmla="+- 0 3553 2858"/>
                              <a:gd name="T3" fmla="*/ 3553 h 755"/>
                              <a:gd name="T4" fmla="+- 0 9232 7261"/>
                              <a:gd name="T5" fmla="*/ T4 w 2215"/>
                              <a:gd name="T6" fmla="+- 0 3546 2858"/>
                              <a:gd name="T7" fmla="*/ 3546 h 755"/>
                              <a:gd name="T8" fmla="+- 0 9207 7261"/>
                              <a:gd name="T9" fmla="*/ T8 w 2215"/>
                              <a:gd name="T10" fmla="+- 0 3520 2858"/>
                              <a:gd name="T11" fmla="*/ 3520 h 755"/>
                              <a:gd name="T12" fmla="+- 0 9194 7261"/>
                              <a:gd name="T13" fmla="*/ T12 w 2215"/>
                              <a:gd name="T14" fmla="+- 0 3480 2858"/>
                              <a:gd name="T15" fmla="*/ 3480 h 755"/>
                              <a:gd name="T16" fmla="+- 0 9184 7261"/>
                              <a:gd name="T17" fmla="*/ T16 w 2215"/>
                              <a:gd name="T18" fmla="+- 0 3423 2858"/>
                              <a:gd name="T19" fmla="*/ 3423 h 755"/>
                              <a:gd name="T20" fmla="+- 0 9179 7261"/>
                              <a:gd name="T21" fmla="*/ T20 w 2215"/>
                              <a:gd name="T22" fmla="+- 0 3353 2858"/>
                              <a:gd name="T23" fmla="*/ 3353 h 755"/>
                              <a:gd name="T24" fmla="+- 0 9178 7261"/>
                              <a:gd name="T25" fmla="*/ T24 w 2215"/>
                              <a:gd name="T26" fmla="+- 0 3271 2858"/>
                              <a:gd name="T27" fmla="*/ 3271 h 755"/>
                              <a:gd name="T28" fmla="+- 0 9182 7261"/>
                              <a:gd name="T29" fmla="*/ T28 w 2215"/>
                              <a:gd name="T30" fmla="+- 0 3182 2858"/>
                              <a:gd name="T31" fmla="*/ 3182 h 755"/>
                              <a:gd name="T32" fmla="+- 0 9192 7261"/>
                              <a:gd name="T33" fmla="*/ T32 w 2215"/>
                              <a:gd name="T34" fmla="+- 0 3088 2858"/>
                              <a:gd name="T35" fmla="*/ 3088 h 755"/>
                              <a:gd name="T36" fmla="+- 0 9208 7261"/>
                              <a:gd name="T37" fmla="*/ T36 w 2215"/>
                              <a:gd name="T38" fmla="+- 0 2992 2858"/>
                              <a:gd name="T39" fmla="*/ 2992 h 755"/>
                              <a:gd name="T40" fmla="+- 0 9231 7261"/>
                              <a:gd name="T41" fmla="*/ T40 w 2215"/>
                              <a:gd name="T42" fmla="+- 0 2898 2858"/>
                              <a:gd name="T43" fmla="*/ 2898 h 755"/>
                              <a:gd name="T44" fmla="+- 0 9247 7261"/>
                              <a:gd name="T45" fmla="*/ T44 w 2215"/>
                              <a:gd name="T46" fmla="+- 0 2877 2858"/>
                              <a:gd name="T47" fmla="*/ 2877 h 755"/>
                              <a:gd name="T48" fmla="+- 0 9275 7261"/>
                              <a:gd name="T49" fmla="*/ T48 w 2215"/>
                              <a:gd name="T50" fmla="+- 0 2864 2858"/>
                              <a:gd name="T51" fmla="*/ 2864 h 755"/>
                              <a:gd name="T52" fmla="+- 0 9307 7261"/>
                              <a:gd name="T53" fmla="*/ T52 w 2215"/>
                              <a:gd name="T54" fmla="+- 0 2858 2858"/>
                              <a:gd name="T55" fmla="*/ 2858 h 755"/>
                              <a:gd name="T56" fmla="+- 0 9334 7261"/>
                              <a:gd name="T57" fmla="*/ T56 w 2215"/>
                              <a:gd name="T58" fmla="+- 0 2858 2858"/>
                              <a:gd name="T59" fmla="*/ 2858 h 755"/>
                              <a:gd name="T60" fmla="+- 0 9339 7261"/>
                              <a:gd name="T61" fmla="*/ T60 w 2215"/>
                              <a:gd name="T62" fmla="+- 0 2858 2858"/>
                              <a:gd name="T63" fmla="*/ 2858 h 755"/>
                              <a:gd name="T64" fmla="+- 0 9354 7261"/>
                              <a:gd name="T65" fmla="*/ T64 w 2215"/>
                              <a:gd name="T66" fmla="+- 0 2861 2858"/>
                              <a:gd name="T67" fmla="*/ 2861 h 755"/>
                              <a:gd name="T68" fmla="+- 0 9380 7261"/>
                              <a:gd name="T69" fmla="*/ T68 w 2215"/>
                              <a:gd name="T70" fmla="+- 0 2866 2858"/>
                              <a:gd name="T71" fmla="*/ 2866 h 755"/>
                              <a:gd name="T72" fmla="+- 0 9419 7261"/>
                              <a:gd name="T73" fmla="*/ T72 w 2215"/>
                              <a:gd name="T74" fmla="+- 0 2874 2858"/>
                              <a:gd name="T75" fmla="*/ 2874 h 755"/>
                              <a:gd name="T76" fmla="+- 0 9444 7261"/>
                              <a:gd name="T77" fmla="*/ T76 w 2215"/>
                              <a:gd name="T78" fmla="+- 0 2884 2858"/>
                              <a:gd name="T79" fmla="*/ 2884 h 755"/>
                              <a:gd name="T80" fmla="+- 0 9464 7261"/>
                              <a:gd name="T81" fmla="*/ T80 w 2215"/>
                              <a:gd name="T82" fmla="+- 0 2901 2858"/>
                              <a:gd name="T83" fmla="*/ 2901 h 755"/>
                              <a:gd name="T84" fmla="+- 0 9475 7261"/>
                              <a:gd name="T85" fmla="*/ T84 w 2215"/>
                              <a:gd name="T86" fmla="+- 0 2922 2858"/>
                              <a:gd name="T87" fmla="*/ 2922 h 755"/>
                              <a:gd name="T88" fmla="+- 0 9474 7261"/>
                              <a:gd name="T89" fmla="*/ T88 w 2215"/>
                              <a:gd name="T90" fmla="+- 0 2948 2858"/>
                              <a:gd name="T91" fmla="*/ 2948 h 755"/>
                              <a:gd name="T92" fmla="+- 0 9317 7261"/>
                              <a:gd name="T93" fmla="*/ T92 w 2215"/>
                              <a:gd name="T94" fmla="+- 0 3511 2858"/>
                              <a:gd name="T95" fmla="*/ 3511 h 755"/>
                              <a:gd name="T96" fmla="+- 0 9297 7261"/>
                              <a:gd name="T97" fmla="*/ T96 w 2215"/>
                              <a:gd name="T98" fmla="+- 0 3541 2858"/>
                              <a:gd name="T99" fmla="*/ 3541 h 755"/>
                              <a:gd name="T100" fmla="+- 0 9265 7261"/>
                              <a:gd name="T101" fmla="*/ T100 w 2215"/>
                              <a:gd name="T102" fmla="+- 0 3553 2858"/>
                              <a:gd name="T103" fmla="*/ 3553 h 755"/>
                              <a:gd name="T104" fmla="+- 0 7877 7261"/>
                              <a:gd name="T105" fmla="*/ T104 w 2215"/>
                              <a:gd name="T106" fmla="+- 0 3612 2858"/>
                              <a:gd name="T107" fmla="*/ 3612 h 755"/>
                              <a:gd name="T108" fmla="+- 0 7852 7261"/>
                              <a:gd name="T109" fmla="*/ T108 w 2215"/>
                              <a:gd name="T110" fmla="+- 0 3610 2858"/>
                              <a:gd name="T111" fmla="*/ 3610 h 755"/>
                              <a:gd name="T112" fmla="+- 0 7299 7261"/>
                              <a:gd name="T113" fmla="*/ T112 w 2215"/>
                              <a:gd name="T114" fmla="+- 0 3419 2858"/>
                              <a:gd name="T115" fmla="*/ 3419 h 755"/>
                              <a:gd name="T116" fmla="+- 0 7271 7261"/>
                              <a:gd name="T117" fmla="*/ T116 w 2215"/>
                              <a:gd name="T118" fmla="+- 0 3398 2858"/>
                              <a:gd name="T119" fmla="*/ 3398 h 755"/>
                              <a:gd name="T120" fmla="+- 0 7261 7261"/>
                              <a:gd name="T121" fmla="*/ T120 w 2215"/>
                              <a:gd name="T122" fmla="+- 0 3365 2858"/>
                              <a:gd name="T123" fmla="*/ 3365 h 755"/>
                              <a:gd name="T124" fmla="+- 0 7269 7261"/>
                              <a:gd name="T125" fmla="*/ T124 w 2215"/>
                              <a:gd name="T126" fmla="+- 0 3333 2858"/>
                              <a:gd name="T127" fmla="*/ 3333 h 755"/>
                              <a:gd name="T128" fmla="+- 0 7296 7261"/>
                              <a:gd name="T129" fmla="*/ T128 w 2215"/>
                              <a:gd name="T130" fmla="+- 0 3309 2858"/>
                              <a:gd name="T131" fmla="*/ 3309 h 755"/>
                              <a:gd name="T132" fmla="+- 0 7337 7261"/>
                              <a:gd name="T133" fmla="*/ T132 w 2215"/>
                              <a:gd name="T134" fmla="+- 0 3298 2858"/>
                              <a:gd name="T135" fmla="*/ 3298 h 755"/>
                              <a:gd name="T136" fmla="+- 0 7394 7261"/>
                              <a:gd name="T137" fmla="*/ T136 w 2215"/>
                              <a:gd name="T138" fmla="+- 0 3292 2858"/>
                              <a:gd name="T139" fmla="*/ 3292 h 755"/>
                              <a:gd name="T140" fmla="+- 0 7465 7261"/>
                              <a:gd name="T141" fmla="*/ T140 w 2215"/>
                              <a:gd name="T142" fmla="+- 0 3291 2858"/>
                              <a:gd name="T143" fmla="*/ 3291 h 755"/>
                              <a:gd name="T144" fmla="+- 0 7547 7261"/>
                              <a:gd name="T145" fmla="*/ T144 w 2215"/>
                              <a:gd name="T146" fmla="+- 0 3295 2858"/>
                              <a:gd name="T147" fmla="*/ 3295 h 755"/>
                              <a:gd name="T148" fmla="+- 0 7635 7261"/>
                              <a:gd name="T149" fmla="*/ T148 w 2215"/>
                              <a:gd name="T150" fmla="+- 0 3305 2858"/>
                              <a:gd name="T151" fmla="*/ 3305 h 755"/>
                              <a:gd name="T152" fmla="+- 0 7729 7261"/>
                              <a:gd name="T153" fmla="*/ T152 w 2215"/>
                              <a:gd name="T154" fmla="+- 0 3320 2858"/>
                              <a:gd name="T155" fmla="*/ 3320 h 755"/>
                              <a:gd name="T156" fmla="+- 0 7823 7261"/>
                              <a:gd name="T157" fmla="*/ T156 w 2215"/>
                              <a:gd name="T158" fmla="+- 0 3342 2858"/>
                              <a:gd name="T159" fmla="*/ 3342 h 755"/>
                              <a:gd name="T160" fmla="+- 0 7916 7261"/>
                              <a:gd name="T161" fmla="*/ T160 w 2215"/>
                              <a:gd name="T162" fmla="+- 0 3370 2858"/>
                              <a:gd name="T163" fmla="*/ 3370 h 755"/>
                              <a:gd name="T164" fmla="+- 0 7936 7261"/>
                              <a:gd name="T165" fmla="*/ T164 w 2215"/>
                              <a:gd name="T166" fmla="+- 0 3387 2858"/>
                              <a:gd name="T167" fmla="*/ 3387 h 755"/>
                              <a:gd name="T168" fmla="+- 0 7947 7261"/>
                              <a:gd name="T169" fmla="*/ T168 w 2215"/>
                              <a:gd name="T170" fmla="+- 0 3416 2858"/>
                              <a:gd name="T171" fmla="*/ 3416 h 755"/>
                              <a:gd name="T172" fmla="+- 0 7951 7261"/>
                              <a:gd name="T173" fmla="*/ T172 w 2215"/>
                              <a:gd name="T174" fmla="+- 0 3448 2858"/>
                              <a:gd name="T175" fmla="*/ 3448 h 755"/>
                              <a:gd name="T176" fmla="+- 0 7950 7261"/>
                              <a:gd name="T177" fmla="*/ T176 w 2215"/>
                              <a:gd name="T178" fmla="+- 0 3476 2858"/>
                              <a:gd name="T179" fmla="*/ 3476 h 755"/>
                              <a:gd name="T180" fmla="+- 0 7949 7261"/>
                              <a:gd name="T181" fmla="*/ T180 w 2215"/>
                              <a:gd name="T182" fmla="+- 0 3480 2858"/>
                              <a:gd name="T183" fmla="*/ 3480 h 755"/>
                              <a:gd name="T184" fmla="+- 0 7946 7261"/>
                              <a:gd name="T185" fmla="*/ T184 w 2215"/>
                              <a:gd name="T186" fmla="+- 0 3495 2858"/>
                              <a:gd name="T187" fmla="*/ 3495 h 755"/>
                              <a:gd name="T188" fmla="+- 0 7939 7261"/>
                              <a:gd name="T189" fmla="*/ T188 w 2215"/>
                              <a:gd name="T190" fmla="+- 0 3521 2858"/>
                              <a:gd name="T191" fmla="*/ 3521 h 755"/>
                              <a:gd name="T192" fmla="+- 0 7929 7261"/>
                              <a:gd name="T193" fmla="*/ T192 w 2215"/>
                              <a:gd name="T194" fmla="+- 0 3559 2858"/>
                              <a:gd name="T195" fmla="*/ 3559 h 755"/>
                              <a:gd name="T196" fmla="+- 0 7917 7261"/>
                              <a:gd name="T197" fmla="*/ T196 w 2215"/>
                              <a:gd name="T198" fmla="+- 0 3584 2858"/>
                              <a:gd name="T199" fmla="*/ 3584 h 755"/>
                              <a:gd name="T200" fmla="+- 0 7899 7261"/>
                              <a:gd name="T201" fmla="*/ T200 w 2215"/>
                              <a:gd name="T202" fmla="+- 0 3603 2858"/>
                              <a:gd name="T203" fmla="*/ 3603 h 755"/>
                              <a:gd name="T204" fmla="+- 0 7877 7261"/>
                              <a:gd name="T205" fmla="*/ T204 w 2215"/>
                              <a:gd name="T206" fmla="+- 0 3612 2858"/>
                              <a:gd name="T207" fmla="*/ 3612 h 7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215" h="755">
                                <a:moveTo>
                                  <a:pt x="2004" y="695"/>
                                </a:moveTo>
                                <a:lnTo>
                                  <a:pt x="1971" y="688"/>
                                </a:lnTo>
                                <a:lnTo>
                                  <a:pt x="1946" y="662"/>
                                </a:lnTo>
                                <a:lnTo>
                                  <a:pt x="1933" y="622"/>
                                </a:lnTo>
                                <a:lnTo>
                                  <a:pt x="1923" y="565"/>
                                </a:lnTo>
                                <a:lnTo>
                                  <a:pt x="1918" y="495"/>
                                </a:lnTo>
                                <a:lnTo>
                                  <a:pt x="1917" y="413"/>
                                </a:lnTo>
                                <a:lnTo>
                                  <a:pt x="1921" y="324"/>
                                </a:lnTo>
                                <a:lnTo>
                                  <a:pt x="1931" y="230"/>
                                </a:lnTo>
                                <a:lnTo>
                                  <a:pt x="1947" y="134"/>
                                </a:lnTo>
                                <a:lnTo>
                                  <a:pt x="1970" y="40"/>
                                </a:lnTo>
                                <a:lnTo>
                                  <a:pt x="1986" y="19"/>
                                </a:lnTo>
                                <a:lnTo>
                                  <a:pt x="2014" y="6"/>
                                </a:lnTo>
                                <a:lnTo>
                                  <a:pt x="2046" y="0"/>
                                </a:lnTo>
                                <a:lnTo>
                                  <a:pt x="2073" y="0"/>
                                </a:lnTo>
                                <a:lnTo>
                                  <a:pt x="2078" y="0"/>
                                </a:lnTo>
                                <a:lnTo>
                                  <a:pt x="2093" y="3"/>
                                </a:lnTo>
                                <a:lnTo>
                                  <a:pt x="2119" y="8"/>
                                </a:lnTo>
                                <a:lnTo>
                                  <a:pt x="2158" y="16"/>
                                </a:lnTo>
                                <a:lnTo>
                                  <a:pt x="2183" y="26"/>
                                </a:lnTo>
                                <a:lnTo>
                                  <a:pt x="2203" y="43"/>
                                </a:lnTo>
                                <a:lnTo>
                                  <a:pt x="2214" y="64"/>
                                </a:lnTo>
                                <a:lnTo>
                                  <a:pt x="2213" y="90"/>
                                </a:lnTo>
                                <a:lnTo>
                                  <a:pt x="2056" y="653"/>
                                </a:lnTo>
                                <a:lnTo>
                                  <a:pt x="2036" y="683"/>
                                </a:lnTo>
                                <a:lnTo>
                                  <a:pt x="2004" y="695"/>
                                </a:lnTo>
                                <a:close/>
                                <a:moveTo>
                                  <a:pt x="616" y="754"/>
                                </a:moveTo>
                                <a:lnTo>
                                  <a:pt x="591" y="752"/>
                                </a:lnTo>
                                <a:lnTo>
                                  <a:pt x="38" y="561"/>
                                </a:lnTo>
                                <a:lnTo>
                                  <a:pt x="10" y="540"/>
                                </a:lnTo>
                                <a:lnTo>
                                  <a:pt x="0" y="507"/>
                                </a:lnTo>
                                <a:lnTo>
                                  <a:pt x="8" y="475"/>
                                </a:lnTo>
                                <a:lnTo>
                                  <a:pt x="35" y="451"/>
                                </a:lnTo>
                                <a:lnTo>
                                  <a:pt x="76" y="440"/>
                                </a:lnTo>
                                <a:lnTo>
                                  <a:pt x="133" y="434"/>
                                </a:lnTo>
                                <a:lnTo>
                                  <a:pt x="204" y="433"/>
                                </a:lnTo>
                                <a:lnTo>
                                  <a:pt x="286" y="437"/>
                                </a:lnTo>
                                <a:lnTo>
                                  <a:pt x="374" y="447"/>
                                </a:lnTo>
                                <a:lnTo>
                                  <a:pt x="468" y="462"/>
                                </a:lnTo>
                                <a:lnTo>
                                  <a:pt x="562" y="484"/>
                                </a:lnTo>
                                <a:lnTo>
                                  <a:pt x="655" y="512"/>
                                </a:lnTo>
                                <a:lnTo>
                                  <a:pt x="675" y="529"/>
                                </a:lnTo>
                                <a:lnTo>
                                  <a:pt x="686" y="558"/>
                                </a:lnTo>
                                <a:lnTo>
                                  <a:pt x="690" y="590"/>
                                </a:lnTo>
                                <a:lnTo>
                                  <a:pt x="689" y="618"/>
                                </a:lnTo>
                                <a:lnTo>
                                  <a:pt x="688" y="622"/>
                                </a:lnTo>
                                <a:lnTo>
                                  <a:pt x="685" y="637"/>
                                </a:lnTo>
                                <a:lnTo>
                                  <a:pt x="678" y="663"/>
                                </a:lnTo>
                                <a:lnTo>
                                  <a:pt x="668" y="701"/>
                                </a:lnTo>
                                <a:lnTo>
                                  <a:pt x="656" y="726"/>
                                </a:lnTo>
                                <a:lnTo>
                                  <a:pt x="638" y="745"/>
                                </a:lnTo>
                                <a:lnTo>
                                  <a:pt x="616" y="7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E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46"/>
                        <wps:cNvSpPr>
                          <a:spLocks/>
                        </wps:cNvSpPr>
                        <wps:spPr bwMode="auto">
                          <a:xfrm>
                            <a:off x="7734" y="300"/>
                            <a:ext cx="810" cy="1073"/>
                          </a:xfrm>
                          <a:custGeom>
                            <a:avLst/>
                            <a:gdLst>
                              <a:gd name="T0" fmla="+- 0 8378 7734"/>
                              <a:gd name="T1" fmla="*/ T0 w 810"/>
                              <a:gd name="T2" fmla="+- 0 1373 300"/>
                              <a:gd name="T3" fmla="*/ 1373 h 1073"/>
                              <a:gd name="T4" fmla="+- 0 8282 7734"/>
                              <a:gd name="T5" fmla="*/ T4 w 810"/>
                              <a:gd name="T6" fmla="+- 0 1349 300"/>
                              <a:gd name="T7" fmla="*/ 1349 h 1073"/>
                              <a:gd name="T8" fmla="+- 0 8218 7734"/>
                              <a:gd name="T9" fmla="*/ T8 w 810"/>
                              <a:gd name="T10" fmla="+- 0 1260 300"/>
                              <a:gd name="T11" fmla="*/ 1260 h 1073"/>
                              <a:gd name="T12" fmla="+- 0 8214 7734"/>
                              <a:gd name="T13" fmla="*/ T12 w 810"/>
                              <a:gd name="T14" fmla="+- 0 1196 300"/>
                              <a:gd name="T15" fmla="*/ 1196 h 1073"/>
                              <a:gd name="T16" fmla="+- 0 8216 7734"/>
                              <a:gd name="T17" fmla="*/ T16 w 810"/>
                              <a:gd name="T18" fmla="+- 0 1167 300"/>
                              <a:gd name="T19" fmla="*/ 1167 h 1073"/>
                              <a:gd name="T20" fmla="+- 0 8215 7734"/>
                              <a:gd name="T21" fmla="*/ T20 w 810"/>
                              <a:gd name="T22" fmla="+- 0 1143 300"/>
                              <a:gd name="T23" fmla="*/ 1143 h 1073"/>
                              <a:gd name="T24" fmla="+- 0 8209 7734"/>
                              <a:gd name="T25" fmla="*/ T24 w 810"/>
                              <a:gd name="T26" fmla="+- 0 1103 300"/>
                              <a:gd name="T27" fmla="*/ 1103 h 1073"/>
                              <a:gd name="T28" fmla="+- 0 8150 7734"/>
                              <a:gd name="T29" fmla="*/ T28 w 810"/>
                              <a:gd name="T30" fmla="+- 0 1110 300"/>
                              <a:gd name="T31" fmla="*/ 1110 h 1073"/>
                              <a:gd name="T32" fmla="+- 0 8077 7734"/>
                              <a:gd name="T33" fmla="*/ T32 w 810"/>
                              <a:gd name="T34" fmla="+- 0 1106 300"/>
                              <a:gd name="T35" fmla="*/ 1106 h 1073"/>
                              <a:gd name="T36" fmla="+- 0 8008 7734"/>
                              <a:gd name="T37" fmla="*/ T36 w 810"/>
                              <a:gd name="T38" fmla="+- 0 1088 300"/>
                              <a:gd name="T39" fmla="*/ 1088 h 1073"/>
                              <a:gd name="T40" fmla="+- 0 7944 7734"/>
                              <a:gd name="T41" fmla="*/ T40 w 810"/>
                              <a:gd name="T42" fmla="+- 0 1060 300"/>
                              <a:gd name="T43" fmla="*/ 1060 h 1073"/>
                              <a:gd name="T44" fmla="+- 0 7886 7734"/>
                              <a:gd name="T45" fmla="*/ T44 w 810"/>
                              <a:gd name="T46" fmla="+- 0 1022 300"/>
                              <a:gd name="T47" fmla="*/ 1022 h 1073"/>
                              <a:gd name="T48" fmla="+- 0 7836 7734"/>
                              <a:gd name="T49" fmla="*/ T48 w 810"/>
                              <a:gd name="T50" fmla="+- 0 974 300"/>
                              <a:gd name="T51" fmla="*/ 974 h 1073"/>
                              <a:gd name="T52" fmla="+- 0 7795 7734"/>
                              <a:gd name="T53" fmla="*/ T52 w 810"/>
                              <a:gd name="T54" fmla="+- 0 919 300"/>
                              <a:gd name="T55" fmla="*/ 919 h 1073"/>
                              <a:gd name="T56" fmla="+- 0 7763 7734"/>
                              <a:gd name="T57" fmla="*/ T56 w 810"/>
                              <a:gd name="T58" fmla="+- 0 856 300"/>
                              <a:gd name="T59" fmla="*/ 856 h 1073"/>
                              <a:gd name="T60" fmla="+- 0 7743 7734"/>
                              <a:gd name="T61" fmla="*/ T60 w 810"/>
                              <a:gd name="T62" fmla="+- 0 788 300"/>
                              <a:gd name="T63" fmla="*/ 788 h 1073"/>
                              <a:gd name="T64" fmla="+- 0 7734 7734"/>
                              <a:gd name="T65" fmla="*/ T64 w 810"/>
                              <a:gd name="T66" fmla="+- 0 716 300"/>
                              <a:gd name="T67" fmla="*/ 716 h 1073"/>
                              <a:gd name="T68" fmla="+- 0 7739 7734"/>
                              <a:gd name="T69" fmla="*/ T68 w 810"/>
                              <a:gd name="T70" fmla="+- 0 643 300"/>
                              <a:gd name="T71" fmla="*/ 643 h 1073"/>
                              <a:gd name="T72" fmla="+- 0 7756 7734"/>
                              <a:gd name="T73" fmla="*/ T72 w 810"/>
                              <a:gd name="T74" fmla="+- 0 574 300"/>
                              <a:gd name="T75" fmla="*/ 574 h 1073"/>
                              <a:gd name="T76" fmla="+- 0 7784 7734"/>
                              <a:gd name="T77" fmla="*/ T76 w 810"/>
                              <a:gd name="T78" fmla="+- 0 510 300"/>
                              <a:gd name="T79" fmla="*/ 510 h 1073"/>
                              <a:gd name="T80" fmla="+- 0 7823 7734"/>
                              <a:gd name="T81" fmla="*/ T80 w 810"/>
                              <a:gd name="T82" fmla="+- 0 452 300"/>
                              <a:gd name="T83" fmla="*/ 452 h 1073"/>
                              <a:gd name="T84" fmla="+- 0 7870 7734"/>
                              <a:gd name="T85" fmla="*/ T84 w 810"/>
                              <a:gd name="T86" fmla="+- 0 402 300"/>
                              <a:gd name="T87" fmla="*/ 402 h 1073"/>
                              <a:gd name="T88" fmla="+- 0 7926 7734"/>
                              <a:gd name="T89" fmla="*/ T88 w 810"/>
                              <a:gd name="T90" fmla="+- 0 361 300"/>
                              <a:gd name="T91" fmla="*/ 361 h 1073"/>
                              <a:gd name="T92" fmla="+- 0 7988 7734"/>
                              <a:gd name="T93" fmla="*/ T92 w 810"/>
                              <a:gd name="T94" fmla="+- 0 329 300"/>
                              <a:gd name="T95" fmla="*/ 329 h 1073"/>
                              <a:gd name="T96" fmla="+- 0 8056 7734"/>
                              <a:gd name="T97" fmla="*/ T96 w 810"/>
                              <a:gd name="T98" fmla="+- 0 309 300"/>
                              <a:gd name="T99" fmla="*/ 309 h 1073"/>
                              <a:gd name="T100" fmla="+- 0 8129 7734"/>
                              <a:gd name="T101" fmla="*/ T100 w 810"/>
                              <a:gd name="T102" fmla="+- 0 300 300"/>
                              <a:gd name="T103" fmla="*/ 300 h 1073"/>
                              <a:gd name="T104" fmla="+- 0 8202 7734"/>
                              <a:gd name="T105" fmla="*/ T104 w 810"/>
                              <a:gd name="T106" fmla="+- 0 305 300"/>
                              <a:gd name="T107" fmla="*/ 305 h 1073"/>
                              <a:gd name="T108" fmla="+- 0 8271 7734"/>
                              <a:gd name="T109" fmla="*/ T108 w 810"/>
                              <a:gd name="T110" fmla="+- 0 322 300"/>
                              <a:gd name="T111" fmla="*/ 322 h 1073"/>
                              <a:gd name="T112" fmla="+- 0 8335 7734"/>
                              <a:gd name="T113" fmla="*/ T112 w 810"/>
                              <a:gd name="T114" fmla="+- 0 350 300"/>
                              <a:gd name="T115" fmla="*/ 350 h 1073"/>
                              <a:gd name="T116" fmla="+- 0 8392 7734"/>
                              <a:gd name="T117" fmla="*/ T116 w 810"/>
                              <a:gd name="T118" fmla="+- 0 389 300"/>
                              <a:gd name="T119" fmla="*/ 389 h 1073"/>
                              <a:gd name="T120" fmla="+- 0 8442 7734"/>
                              <a:gd name="T121" fmla="*/ T120 w 810"/>
                              <a:gd name="T122" fmla="+- 0 436 300"/>
                              <a:gd name="T123" fmla="*/ 436 h 1073"/>
                              <a:gd name="T124" fmla="+- 0 8484 7734"/>
                              <a:gd name="T125" fmla="*/ T124 w 810"/>
                              <a:gd name="T126" fmla="+- 0 492 300"/>
                              <a:gd name="T127" fmla="*/ 492 h 1073"/>
                              <a:gd name="T128" fmla="+- 0 8515 7734"/>
                              <a:gd name="T129" fmla="*/ T128 w 810"/>
                              <a:gd name="T130" fmla="+- 0 554 300"/>
                              <a:gd name="T131" fmla="*/ 554 h 1073"/>
                              <a:gd name="T132" fmla="+- 0 8536 7734"/>
                              <a:gd name="T133" fmla="*/ T132 w 810"/>
                              <a:gd name="T134" fmla="+- 0 622 300"/>
                              <a:gd name="T135" fmla="*/ 622 h 1073"/>
                              <a:gd name="T136" fmla="+- 0 8544 7734"/>
                              <a:gd name="T137" fmla="*/ T136 w 810"/>
                              <a:gd name="T138" fmla="+- 0 695 300"/>
                              <a:gd name="T139" fmla="*/ 695 h 1073"/>
                              <a:gd name="T140" fmla="+- 0 8537 7734"/>
                              <a:gd name="T141" fmla="*/ T140 w 810"/>
                              <a:gd name="T142" fmla="+- 0 782 300"/>
                              <a:gd name="T143" fmla="*/ 782 h 1073"/>
                              <a:gd name="T144" fmla="+- 0 8511 7734"/>
                              <a:gd name="T145" fmla="*/ T144 w 810"/>
                              <a:gd name="T146" fmla="+- 0 864 300"/>
                              <a:gd name="T147" fmla="*/ 864 h 1073"/>
                              <a:gd name="T148" fmla="+- 0 8470 7734"/>
                              <a:gd name="T149" fmla="*/ T148 w 810"/>
                              <a:gd name="T150" fmla="+- 0 937 300"/>
                              <a:gd name="T151" fmla="*/ 937 h 1073"/>
                              <a:gd name="T152" fmla="+- 0 8415 7734"/>
                              <a:gd name="T153" fmla="*/ T152 w 810"/>
                              <a:gd name="T154" fmla="+- 0 1000 300"/>
                              <a:gd name="T155" fmla="*/ 1000 h 1073"/>
                              <a:gd name="T156" fmla="+- 0 8458 7734"/>
                              <a:gd name="T157" fmla="*/ T156 w 810"/>
                              <a:gd name="T158" fmla="+- 0 1118 300"/>
                              <a:gd name="T159" fmla="*/ 1118 h 1073"/>
                              <a:gd name="T160" fmla="+- 0 8473 7734"/>
                              <a:gd name="T161" fmla="*/ T160 w 810"/>
                              <a:gd name="T162" fmla="+- 0 1186 300"/>
                              <a:gd name="T163" fmla="*/ 1186 h 1073"/>
                              <a:gd name="T164" fmla="+- 0 8474 7734"/>
                              <a:gd name="T165" fmla="*/ T164 w 810"/>
                              <a:gd name="T166" fmla="+- 0 1261 300"/>
                              <a:gd name="T167" fmla="*/ 1261 h 1073"/>
                              <a:gd name="T168" fmla="+- 0 8456 7734"/>
                              <a:gd name="T169" fmla="*/ T168 w 810"/>
                              <a:gd name="T170" fmla="+- 0 1320 300"/>
                              <a:gd name="T171" fmla="*/ 1320 h 1073"/>
                              <a:gd name="T172" fmla="+- 0 8422 7734"/>
                              <a:gd name="T173" fmla="*/ T172 w 810"/>
                              <a:gd name="T174" fmla="+- 0 1357 300"/>
                              <a:gd name="T175" fmla="*/ 1357 h 1073"/>
                              <a:gd name="T176" fmla="+- 0 8378 7734"/>
                              <a:gd name="T177" fmla="*/ T176 w 810"/>
                              <a:gd name="T178" fmla="+- 0 1373 300"/>
                              <a:gd name="T179" fmla="*/ 1373 h 10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810" h="1073">
                                <a:moveTo>
                                  <a:pt x="644" y="1073"/>
                                </a:moveTo>
                                <a:lnTo>
                                  <a:pt x="548" y="1049"/>
                                </a:lnTo>
                                <a:lnTo>
                                  <a:pt x="484" y="960"/>
                                </a:lnTo>
                                <a:lnTo>
                                  <a:pt x="480" y="896"/>
                                </a:lnTo>
                                <a:lnTo>
                                  <a:pt x="482" y="867"/>
                                </a:lnTo>
                                <a:lnTo>
                                  <a:pt x="481" y="843"/>
                                </a:lnTo>
                                <a:lnTo>
                                  <a:pt x="475" y="803"/>
                                </a:lnTo>
                                <a:lnTo>
                                  <a:pt x="416" y="810"/>
                                </a:lnTo>
                                <a:lnTo>
                                  <a:pt x="343" y="806"/>
                                </a:lnTo>
                                <a:lnTo>
                                  <a:pt x="274" y="788"/>
                                </a:lnTo>
                                <a:lnTo>
                                  <a:pt x="210" y="760"/>
                                </a:lnTo>
                                <a:lnTo>
                                  <a:pt x="152" y="722"/>
                                </a:lnTo>
                                <a:lnTo>
                                  <a:pt x="102" y="674"/>
                                </a:lnTo>
                                <a:lnTo>
                                  <a:pt x="61" y="619"/>
                                </a:lnTo>
                                <a:lnTo>
                                  <a:pt x="29" y="556"/>
                                </a:lnTo>
                                <a:lnTo>
                                  <a:pt x="9" y="488"/>
                                </a:lnTo>
                                <a:lnTo>
                                  <a:pt x="0" y="416"/>
                                </a:lnTo>
                                <a:lnTo>
                                  <a:pt x="5" y="343"/>
                                </a:lnTo>
                                <a:lnTo>
                                  <a:pt x="22" y="274"/>
                                </a:lnTo>
                                <a:lnTo>
                                  <a:pt x="50" y="210"/>
                                </a:lnTo>
                                <a:lnTo>
                                  <a:pt x="89" y="152"/>
                                </a:lnTo>
                                <a:lnTo>
                                  <a:pt x="136" y="102"/>
                                </a:lnTo>
                                <a:lnTo>
                                  <a:pt x="192" y="61"/>
                                </a:lnTo>
                                <a:lnTo>
                                  <a:pt x="254" y="29"/>
                                </a:lnTo>
                                <a:lnTo>
                                  <a:pt x="322" y="9"/>
                                </a:lnTo>
                                <a:lnTo>
                                  <a:pt x="395" y="0"/>
                                </a:lnTo>
                                <a:lnTo>
                                  <a:pt x="468" y="5"/>
                                </a:lnTo>
                                <a:lnTo>
                                  <a:pt x="537" y="22"/>
                                </a:lnTo>
                                <a:lnTo>
                                  <a:pt x="601" y="50"/>
                                </a:lnTo>
                                <a:lnTo>
                                  <a:pt x="658" y="89"/>
                                </a:lnTo>
                                <a:lnTo>
                                  <a:pt x="708" y="136"/>
                                </a:lnTo>
                                <a:lnTo>
                                  <a:pt x="750" y="192"/>
                                </a:lnTo>
                                <a:lnTo>
                                  <a:pt x="781" y="254"/>
                                </a:lnTo>
                                <a:lnTo>
                                  <a:pt x="802" y="322"/>
                                </a:lnTo>
                                <a:lnTo>
                                  <a:pt x="810" y="395"/>
                                </a:lnTo>
                                <a:lnTo>
                                  <a:pt x="803" y="482"/>
                                </a:lnTo>
                                <a:lnTo>
                                  <a:pt x="777" y="564"/>
                                </a:lnTo>
                                <a:lnTo>
                                  <a:pt x="736" y="637"/>
                                </a:lnTo>
                                <a:lnTo>
                                  <a:pt x="681" y="700"/>
                                </a:lnTo>
                                <a:lnTo>
                                  <a:pt x="724" y="818"/>
                                </a:lnTo>
                                <a:lnTo>
                                  <a:pt x="739" y="886"/>
                                </a:lnTo>
                                <a:lnTo>
                                  <a:pt x="740" y="961"/>
                                </a:lnTo>
                                <a:lnTo>
                                  <a:pt x="722" y="1020"/>
                                </a:lnTo>
                                <a:lnTo>
                                  <a:pt x="688" y="1057"/>
                                </a:lnTo>
                                <a:lnTo>
                                  <a:pt x="644" y="10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B5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45"/>
                        <wps:cNvSpPr>
                          <a:spLocks/>
                        </wps:cNvSpPr>
                        <wps:spPr bwMode="auto">
                          <a:xfrm>
                            <a:off x="7687" y="300"/>
                            <a:ext cx="1298" cy="762"/>
                          </a:xfrm>
                          <a:custGeom>
                            <a:avLst/>
                            <a:gdLst>
                              <a:gd name="T0" fmla="+- 0 8532 7688"/>
                              <a:gd name="T1" fmla="*/ T0 w 1298"/>
                              <a:gd name="T2" fmla="+- 0 1062 301"/>
                              <a:gd name="T3" fmla="*/ 1062 h 762"/>
                              <a:gd name="T4" fmla="+- 0 8437 7688"/>
                              <a:gd name="T5" fmla="*/ T4 w 1298"/>
                              <a:gd name="T6" fmla="+- 0 1047 301"/>
                              <a:gd name="T7" fmla="*/ 1047 h 762"/>
                              <a:gd name="T8" fmla="+- 0 8376 7688"/>
                              <a:gd name="T9" fmla="*/ T8 w 1298"/>
                              <a:gd name="T10" fmla="+- 0 1022 301"/>
                              <a:gd name="T11" fmla="*/ 1022 h 762"/>
                              <a:gd name="T12" fmla="+- 0 8325 7688"/>
                              <a:gd name="T13" fmla="*/ T12 w 1298"/>
                              <a:gd name="T14" fmla="+- 0 985 301"/>
                              <a:gd name="T15" fmla="*/ 985 h 762"/>
                              <a:gd name="T16" fmla="+- 0 8280 7688"/>
                              <a:gd name="T17" fmla="*/ T16 w 1298"/>
                              <a:gd name="T18" fmla="+- 0 940 301"/>
                              <a:gd name="T19" fmla="*/ 940 h 762"/>
                              <a:gd name="T20" fmla="+- 0 8196 7688"/>
                              <a:gd name="T21" fmla="*/ T20 w 1298"/>
                              <a:gd name="T22" fmla="+- 0 842 301"/>
                              <a:gd name="T23" fmla="*/ 842 h 762"/>
                              <a:gd name="T24" fmla="+- 0 8148 7688"/>
                              <a:gd name="T25" fmla="*/ T24 w 1298"/>
                              <a:gd name="T26" fmla="+- 0 796 301"/>
                              <a:gd name="T27" fmla="*/ 796 h 762"/>
                              <a:gd name="T28" fmla="+- 0 8093 7688"/>
                              <a:gd name="T29" fmla="*/ T28 w 1298"/>
                              <a:gd name="T30" fmla="+- 0 757 301"/>
                              <a:gd name="T31" fmla="*/ 757 h 762"/>
                              <a:gd name="T32" fmla="+- 0 8025 7688"/>
                              <a:gd name="T33" fmla="*/ T32 w 1298"/>
                              <a:gd name="T34" fmla="+- 0 730 301"/>
                              <a:gd name="T35" fmla="*/ 730 h 762"/>
                              <a:gd name="T36" fmla="+- 0 7939 7688"/>
                              <a:gd name="T37" fmla="*/ T36 w 1298"/>
                              <a:gd name="T38" fmla="+- 0 712 301"/>
                              <a:gd name="T39" fmla="*/ 712 h 762"/>
                              <a:gd name="T40" fmla="+- 0 7870 7688"/>
                              <a:gd name="T41" fmla="*/ T40 w 1298"/>
                              <a:gd name="T42" fmla="+- 0 704 301"/>
                              <a:gd name="T43" fmla="*/ 704 h 762"/>
                              <a:gd name="T44" fmla="+- 0 7809 7688"/>
                              <a:gd name="T45" fmla="*/ T44 w 1298"/>
                              <a:gd name="T46" fmla="+- 0 693 301"/>
                              <a:gd name="T47" fmla="*/ 693 h 762"/>
                              <a:gd name="T48" fmla="+- 0 7751 7688"/>
                              <a:gd name="T49" fmla="*/ T48 w 1298"/>
                              <a:gd name="T50" fmla="+- 0 666 301"/>
                              <a:gd name="T51" fmla="*/ 666 h 762"/>
                              <a:gd name="T52" fmla="+- 0 7711 7688"/>
                              <a:gd name="T53" fmla="*/ T52 w 1298"/>
                              <a:gd name="T54" fmla="+- 0 630 301"/>
                              <a:gd name="T55" fmla="*/ 630 h 762"/>
                              <a:gd name="T56" fmla="+- 0 7691 7688"/>
                              <a:gd name="T57" fmla="*/ T56 w 1298"/>
                              <a:gd name="T58" fmla="+- 0 590 301"/>
                              <a:gd name="T59" fmla="*/ 590 h 762"/>
                              <a:gd name="T60" fmla="+- 0 7688 7688"/>
                              <a:gd name="T61" fmla="*/ T60 w 1298"/>
                              <a:gd name="T62" fmla="+- 0 547 301"/>
                              <a:gd name="T63" fmla="*/ 547 h 762"/>
                              <a:gd name="T64" fmla="+- 0 7701 7688"/>
                              <a:gd name="T65" fmla="*/ T64 w 1298"/>
                              <a:gd name="T66" fmla="+- 0 503 301"/>
                              <a:gd name="T67" fmla="*/ 503 h 762"/>
                              <a:gd name="T68" fmla="+- 0 7767 7688"/>
                              <a:gd name="T69" fmla="*/ T68 w 1298"/>
                              <a:gd name="T70" fmla="+- 0 419 301"/>
                              <a:gd name="T71" fmla="*/ 419 h 762"/>
                              <a:gd name="T72" fmla="+- 0 7817 7688"/>
                              <a:gd name="T73" fmla="*/ T72 w 1298"/>
                              <a:gd name="T74" fmla="+- 0 381 301"/>
                              <a:gd name="T75" fmla="*/ 381 h 762"/>
                              <a:gd name="T76" fmla="+- 0 7876 7688"/>
                              <a:gd name="T77" fmla="*/ T76 w 1298"/>
                              <a:gd name="T78" fmla="+- 0 349 301"/>
                              <a:gd name="T79" fmla="*/ 349 h 762"/>
                              <a:gd name="T80" fmla="+- 0 7942 7688"/>
                              <a:gd name="T81" fmla="*/ T80 w 1298"/>
                              <a:gd name="T82" fmla="+- 0 324 301"/>
                              <a:gd name="T83" fmla="*/ 324 h 762"/>
                              <a:gd name="T84" fmla="+- 0 8015 7688"/>
                              <a:gd name="T85" fmla="*/ T84 w 1298"/>
                              <a:gd name="T86" fmla="+- 0 307 301"/>
                              <a:gd name="T87" fmla="*/ 307 h 762"/>
                              <a:gd name="T88" fmla="+- 0 8091 7688"/>
                              <a:gd name="T89" fmla="*/ T88 w 1298"/>
                              <a:gd name="T90" fmla="+- 0 301 301"/>
                              <a:gd name="T91" fmla="*/ 301 h 762"/>
                              <a:gd name="T92" fmla="+- 0 8184 7688"/>
                              <a:gd name="T93" fmla="*/ T92 w 1298"/>
                              <a:gd name="T94" fmla="+- 0 304 301"/>
                              <a:gd name="T95" fmla="*/ 304 h 762"/>
                              <a:gd name="T96" fmla="+- 0 8264 7688"/>
                              <a:gd name="T97" fmla="*/ T96 w 1298"/>
                              <a:gd name="T98" fmla="+- 0 316 301"/>
                              <a:gd name="T99" fmla="*/ 316 h 762"/>
                              <a:gd name="T100" fmla="+- 0 8333 7688"/>
                              <a:gd name="T101" fmla="*/ T100 w 1298"/>
                              <a:gd name="T102" fmla="+- 0 337 301"/>
                              <a:gd name="T103" fmla="*/ 337 h 762"/>
                              <a:gd name="T104" fmla="+- 0 8394 7688"/>
                              <a:gd name="T105" fmla="*/ T104 w 1298"/>
                              <a:gd name="T106" fmla="+- 0 365 301"/>
                              <a:gd name="T107" fmla="*/ 365 h 762"/>
                              <a:gd name="T108" fmla="+- 0 8447 7688"/>
                              <a:gd name="T109" fmla="*/ T108 w 1298"/>
                              <a:gd name="T110" fmla="+- 0 400 301"/>
                              <a:gd name="T111" fmla="*/ 400 h 762"/>
                              <a:gd name="T112" fmla="+- 0 8494 7688"/>
                              <a:gd name="T113" fmla="*/ T112 w 1298"/>
                              <a:gd name="T114" fmla="+- 0 442 301"/>
                              <a:gd name="T115" fmla="*/ 442 h 762"/>
                              <a:gd name="T116" fmla="+- 0 8539 7688"/>
                              <a:gd name="T117" fmla="*/ T116 w 1298"/>
                              <a:gd name="T118" fmla="+- 0 490 301"/>
                              <a:gd name="T119" fmla="*/ 490 h 762"/>
                              <a:gd name="T120" fmla="+- 0 8582 7688"/>
                              <a:gd name="T121" fmla="*/ T120 w 1298"/>
                              <a:gd name="T122" fmla="+- 0 543 301"/>
                              <a:gd name="T123" fmla="*/ 543 h 762"/>
                              <a:gd name="T124" fmla="+- 0 8664 7688"/>
                              <a:gd name="T125" fmla="*/ T124 w 1298"/>
                              <a:gd name="T126" fmla="+- 0 639 301"/>
                              <a:gd name="T127" fmla="*/ 639 h 762"/>
                              <a:gd name="T128" fmla="+- 0 8735 7688"/>
                              <a:gd name="T129" fmla="*/ T128 w 1298"/>
                              <a:gd name="T130" fmla="+- 0 704 301"/>
                              <a:gd name="T131" fmla="*/ 704 h 762"/>
                              <a:gd name="T132" fmla="+- 0 8799 7688"/>
                              <a:gd name="T133" fmla="*/ T132 w 1298"/>
                              <a:gd name="T134" fmla="+- 0 746 301"/>
                              <a:gd name="T135" fmla="*/ 746 h 762"/>
                              <a:gd name="T136" fmla="+- 0 8857 7688"/>
                              <a:gd name="T137" fmla="*/ T136 w 1298"/>
                              <a:gd name="T138" fmla="+- 0 770 301"/>
                              <a:gd name="T139" fmla="*/ 770 h 762"/>
                              <a:gd name="T140" fmla="+- 0 8964 7688"/>
                              <a:gd name="T141" fmla="*/ T140 w 1298"/>
                              <a:gd name="T142" fmla="+- 0 785 301"/>
                              <a:gd name="T143" fmla="*/ 785 h 762"/>
                              <a:gd name="T144" fmla="+- 0 8984 7688"/>
                              <a:gd name="T145" fmla="*/ T144 w 1298"/>
                              <a:gd name="T146" fmla="+- 0 794 301"/>
                              <a:gd name="T147" fmla="*/ 794 h 762"/>
                              <a:gd name="T148" fmla="+- 0 8942 7688"/>
                              <a:gd name="T149" fmla="*/ T148 w 1298"/>
                              <a:gd name="T150" fmla="+- 0 889 301"/>
                              <a:gd name="T151" fmla="*/ 889 h 762"/>
                              <a:gd name="T152" fmla="+- 0 8899 7688"/>
                              <a:gd name="T153" fmla="*/ T152 w 1298"/>
                              <a:gd name="T154" fmla="+- 0 932 301"/>
                              <a:gd name="T155" fmla="*/ 932 h 762"/>
                              <a:gd name="T156" fmla="+- 0 8844 7688"/>
                              <a:gd name="T157" fmla="*/ T156 w 1298"/>
                              <a:gd name="T158" fmla="+- 0 973 301"/>
                              <a:gd name="T159" fmla="*/ 973 h 762"/>
                              <a:gd name="T160" fmla="+- 0 8779 7688"/>
                              <a:gd name="T161" fmla="*/ T160 w 1298"/>
                              <a:gd name="T162" fmla="+- 0 1011 301"/>
                              <a:gd name="T163" fmla="*/ 1011 h 762"/>
                              <a:gd name="T164" fmla="+- 0 8704 7688"/>
                              <a:gd name="T165" fmla="*/ T164 w 1298"/>
                              <a:gd name="T166" fmla="+- 0 1041 301"/>
                              <a:gd name="T167" fmla="*/ 1041 h 762"/>
                              <a:gd name="T168" fmla="+- 0 8621 7688"/>
                              <a:gd name="T169" fmla="*/ T168 w 1298"/>
                              <a:gd name="T170" fmla="+- 0 1059 301"/>
                              <a:gd name="T171" fmla="*/ 1059 h 762"/>
                              <a:gd name="T172" fmla="+- 0 8532 7688"/>
                              <a:gd name="T173" fmla="*/ T172 w 1298"/>
                              <a:gd name="T174" fmla="+- 0 1062 301"/>
                              <a:gd name="T175" fmla="*/ 1062 h 7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1298" h="762">
                                <a:moveTo>
                                  <a:pt x="844" y="761"/>
                                </a:moveTo>
                                <a:lnTo>
                                  <a:pt x="749" y="746"/>
                                </a:lnTo>
                                <a:lnTo>
                                  <a:pt x="688" y="721"/>
                                </a:lnTo>
                                <a:lnTo>
                                  <a:pt x="637" y="684"/>
                                </a:lnTo>
                                <a:lnTo>
                                  <a:pt x="592" y="639"/>
                                </a:lnTo>
                                <a:lnTo>
                                  <a:pt x="508" y="541"/>
                                </a:lnTo>
                                <a:lnTo>
                                  <a:pt x="460" y="495"/>
                                </a:lnTo>
                                <a:lnTo>
                                  <a:pt x="405" y="456"/>
                                </a:lnTo>
                                <a:lnTo>
                                  <a:pt x="337" y="429"/>
                                </a:lnTo>
                                <a:lnTo>
                                  <a:pt x="251" y="411"/>
                                </a:lnTo>
                                <a:lnTo>
                                  <a:pt x="182" y="403"/>
                                </a:lnTo>
                                <a:lnTo>
                                  <a:pt x="121" y="392"/>
                                </a:lnTo>
                                <a:lnTo>
                                  <a:pt x="63" y="365"/>
                                </a:lnTo>
                                <a:lnTo>
                                  <a:pt x="23" y="329"/>
                                </a:lnTo>
                                <a:lnTo>
                                  <a:pt x="3" y="289"/>
                                </a:lnTo>
                                <a:lnTo>
                                  <a:pt x="0" y="246"/>
                                </a:lnTo>
                                <a:lnTo>
                                  <a:pt x="13" y="202"/>
                                </a:lnTo>
                                <a:lnTo>
                                  <a:pt x="79" y="118"/>
                                </a:lnTo>
                                <a:lnTo>
                                  <a:pt x="129" y="80"/>
                                </a:lnTo>
                                <a:lnTo>
                                  <a:pt x="188" y="48"/>
                                </a:lnTo>
                                <a:lnTo>
                                  <a:pt x="254" y="23"/>
                                </a:lnTo>
                                <a:lnTo>
                                  <a:pt x="327" y="6"/>
                                </a:lnTo>
                                <a:lnTo>
                                  <a:pt x="403" y="0"/>
                                </a:lnTo>
                                <a:lnTo>
                                  <a:pt x="496" y="3"/>
                                </a:lnTo>
                                <a:lnTo>
                                  <a:pt x="576" y="15"/>
                                </a:lnTo>
                                <a:lnTo>
                                  <a:pt x="645" y="36"/>
                                </a:lnTo>
                                <a:lnTo>
                                  <a:pt x="706" y="64"/>
                                </a:lnTo>
                                <a:lnTo>
                                  <a:pt x="759" y="99"/>
                                </a:lnTo>
                                <a:lnTo>
                                  <a:pt x="806" y="141"/>
                                </a:lnTo>
                                <a:lnTo>
                                  <a:pt x="851" y="189"/>
                                </a:lnTo>
                                <a:lnTo>
                                  <a:pt x="894" y="242"/>
                                </a:lnTo>
                                <a:lnTo>
                                  <a:pt x="976" y="338"/>
                                </a:lnTo>
                                <a:lnTo>
                                  <a:pt x="1047" y="403"/>
                                </a:lnTo>
                                <a:lnTo>
                                  <a:pt x="1111" y="445"/>
                                </a:lnTo>
                                <a:lnTo>
                                  <a:pt x="1169" y="469"/>
                                </a:lnTo>
                                <a:lnTo>
                                  <a:pt x="1276" y="484"/>
                                </a:lnTo>
                                <a:lnTo>
                                  <a:pt x="1296" y="493"/>
                                </a:lnTo>
                                <a:lnTo>
                                  <a:pt x="1254" y="588"/>
                                </a:lnTo>
                                <a:lnTo>
                                  <a:pt x="1211" y="631"/>
                                </a:lnTo>
                                <a:lnTo>
                                  <a:pt x="1156" y="672"/>
                                </a:lnTo>
                                <a:lnTo>
                                  <a:pt x="1091" y="710"/>
                                </a:lnTo>
                                <a:lnTo>
                                  <a:pt x="1016" y="740"/>
                                </a:lnTo>
                                <a:lnTo>
                                  <a:pt x="933" y="758"/>
                                </a:lnTo>
                                <a:lnTo>
                                  <a:pt x="844" y="7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AB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44"/>
                        <wps:cNvSpPr>
                          <a:spLocks/>
                        </wps:cNvSpPr>
                        <wps:spPr bwMode="auto">
                          <a:xfrm>
                            <a:off x="8367" y="1173"/>
                            <a:ext cx="972" cy="778"/>
                          </a:xfrm>
                          <a:custGeom>
                            <a:avLst/>
                            <a:gdLst>
                              <a:gd name="T0" fmla="+- 0 9242 8367"/>
                              <a:gd name="T1" fmla="*/ T0 w 972"/>
                              <a:gd name="T2" fmla="+- 0 1951 1174"/>
                              <a:gd name="T3" fmla="*/ 1951 h 778"/>
                              <a:gd name="T4" fmla="+- 0 9170 8367"/>
                              <a:gd name="T5" fmla="*/ T4 w 972"/>
                              <a:gd name="T6" fmla="+- 0 1920 1174"/>
                              <a:gd name="T7" fmla="*/ 1920 h 778"/>
                              <a:gd name="T8" fmla="+- 0 9104 8367"/>
                              <a:gd name="T9" fmla="*/ T8 w 972"/>
                              <a:gd name="T10" fmla="+- 0 1814 1174"/>
                              <a:gd name="T11" fmla="*/ 1814 h 778"/>
                              <a:gd name="T12" fmla="+- 0 9041 8367"/>
                              <a:gd name="T13" fmla="*/ T12 w 972"/>
                              <a:gd name="T14" fmla="+- 0 1737 1174"/>
                              <a:gd name="T15" fmla="*/ 1737 h 778"/>
                              <a:gd name="T16" fmla="+- 0 8969 8367"/>
                              <a:gd name="T17" fmla="*/ T16 w 972"/>
                              <a:gd name="T18" fmla="+- 0 1667 1174"/>
                              <a:gd name="T19" fmla="*/ 1667 h 778"/>
                              <a:gd name="T20" fmla="+- 0 8892 8367"/>
                              <a:gd name="T21" fmla="*/ T20 w 972"/>
                              <a:gd name="T22" fmla="+- 0 1605 1174"/>
                              <a:gd name="T23" fmla="*/ 1605 h 778"/>
                              <a:gd name="T24" fmla="+- 0 8811 8367"/>
                              <a:gd name="T25" fmla="*/ T24 w 972"/>
                              <a:gd name="T26" fmla="+- 0 1549 1174"/>
                              <a:gd name="T27" fmla="*/ 1549 h 778"/>
                              <a:gd name="T28" fmla="+- 0 8731 8367"/>
                              <a:gd name="T29" fmla="*/ T28 w 972"/>
                              <a:gd name="T30" fmla="+- 0 1500 1174"/>
                              <a:gd name="T31" fmla="*/ 1500 h 778"/>
                              <a:gd name="T32" fmla="+- 0 8654 8367"/>
                              <a:gd name="T33" fmla="*/ T32 w 972"/>
                              <a:gd name="T34" fmla="+- 0 1459 1174"/>
                              <a:gd name="T35" fmla="*/ 1459 h 778"/>
                              <a:gd name="T36" fmla="+- 0 8584 8367"/>
                              <a:gd name="T37" fmla="*/ T36 w 972"/>
                              <a:gd name="T38" fmla="+- 0 1425 1174"/>
                              <a:gd name="T39" fmla="*/ 1425 h 778"/>
                              <a:gd name="T40" fmla="+- 0 8477 8367"/>
                              <a:gd name="T41" fmla="*/ T40 w 972"/>
                              <a:gd name="T42" fmla="+- 0 1379 1174"/>
                              <a:gd name="T43" fmla="*/ 1379 h 778"/>
                              <a:gd name="T44" fmla="+- 0 8433 8367"/>
                              <a:gd name="T45" fmla="*/ T44 w 972"/>
                              <a:gd name="T46" fmla="+- 0 1363 1174"/>
                              <a:gd name="T47" fmla="*/ 1363 h 778"/>
                              <a:gd name="T48" fmla="+- 0 8400 8367"/>
                              <a:gd name="T49" fmla="*/ T48 w 972"/>
                              <a:gd name="T50" fmla="+- 0 1344 1174"/>
                              <a:gd name="T51" fmla="*/ 1344 h 778"/>
                              <a:gd name="T52" fmla="+- 0 8377 8367"/>
                              <a:gd name="T53" fmla="*/ T52 w 972"/>
                              <a:gd name="T54" fmla="+- 0 1314 1174"/>
                              <a:gd name="T55" fmla="*/ 1314 h 778"/>
                              <a:gd name="T56" fmla="+- 0 8367 8367"/>
                              <a:gd name="T57" fmla="*/ T56 w 972"/>
                              <a:gd name="T58" fmla="+- 0 1278 1174"/>
                              <a:gd name="T59" fmla="*/ 1278 h 778"/>
                              <a:gd name="T60" fmla="+- 0 8372 8367"/>
                              <a:gd name="T61" fmla="*/ T60 w 972"/>
                              <a:gd name="T62" fmla="+- 0 1240 1174"/>
                              <a:gd name="T63" fmla="*/ 1240 h 778"/>
                              <a:gd name="T64" fmla="+- 0 8391 8367"/>
                              <a:gd name="T65" fmla="*/ T64 w 972"/>
                              <a:gd name="T66" fmla="+- 0 1206 1174"/>
                              <a:gd name="T67" fmla="*/ 1206 h 778"/>
                              <a:gd name="T68" fmla="+- 0 8421 8367"/>
                              <a:gd name="T69" fmla="*/ T68 w 972"/>
                              <a:gd name="T70" fmla="+- 0 1184 1174"/>
                              <a:gd name="T71" fmla="*/ 1184 h 778"/>
                              <a:gd name="T72" fmla="+- 0 8456 8367"/>
                              <a:gd name="T73" fmla="*/ T72 w 972"/>
                              <a:gd name="T74" fmla="+- 0 1174 1174"/>
                              <a:gd name="T75" fmla="*/ 1174 h 778"/>
                              <a:gd name="T76" fmla="+- 0 8495 8367"/>
                              <a:gd name="T77" fmla="*/ T76 w 972"/>
                              <a:gd name="T78" fmla="+- 0 1179 1174"/>
                              <a:gd name="T79" fmla="*/ 1179 h 778"/>
                              <a:gd name="T80" fmla="+- 0 8581 8367"/>
                              <a:gd name="T81" fmla="*/ T80 w 972"/>
                              <a:gd name="T82" fmla="+- 0 1211 1174"/>
                              <a:gd name="T83" fmla="*/ 1211 h 778"/>
                              <a:gd name="T84" fmla="+- 0 8698 8367"/>
                              <a:gd name="T85" fmla="*/ T84 w 972"/>
                              <a:gd name="T86" fmla="+- 0 1263 1174"/>
                              <a:gd name="T87" fmla="*/ 1263 h 778"/>
                              <a:gd name="T88" fmla="+- 0 8768 8367"/>
                              <a:gd name="T89" fmla="*/ T88 w 972"/>
                              <a:gd name="T90" fmla="+- 0 1299 1174"/>
                              <a:gd name="T91" fmla="*/ 1299 h 778"/>
                              <a:gd name="T92" fmla="+- 0 8843 8367"/>
                              <a:gd name="T93" fmla="*/ T92 w 972"/>
                              <a:gd name="T94" fmla="+- 0 1340 1174"/>
                              <a:gd name="T95" fmla="*/ 1340 h 778"/>
                              <a:gd name="T96" fmla="+- 0 8920 8367"/>
                              <a:gd name="T97" fmla="*/ T96 w 972"/>
                              <a:gd name="T98" fmla="+- 0 1388 1174"/>
                              <a:gd name="T99" fmla="*/ 1388 h 778"/>
                              <a:gd name="T100" fmla="+- 0 8999 8367"/>
                              <a:gd name="T101" fmla="*/ T100 w 972"/>
                              <a:gd name="T102" fmla="+- 0 1442 1174"/>
                              <a:gd name="T103" fmla="*/ 1442 h 778"/>
                              <a:gd name="T104" fmla="+- 0 9076 8367"/>
                              <a:gd name="T105" fmla="*/ T104 w 972"/>
                              <a:gd name="T106" fmla="+- 0 1503 1174"/>
                              <a:gd name="T107" fmla="*/ 1503 h 778"/>
                              <a:gd name="T108" fmla="+- 0 9149 8367"/>
                              <a:gd name="T109" fmla="*/ T108 w 972"/>
                              <a:gd name="T110" fmla="+- 0 1570 1174"/>
                              <a:gd name="T111" fmla="*/ 1570 h 778"/>
                              <a:gd name="T112" fmla="+- 0 9218 8367"/>
                              <a:gd name="T113" fmla="*/ T112 w 972"/>
                              <a:gd name="T114" fmla="+- 0 1644 1174"/>
                              <a:gd name="T115" fmla="*/ 1644 h 778"/>
                              <a:gd name="T116" fmla="+- 0 9278 8367"/>
                              <a:gd name="T117" fmla="*/ T116 w 972"/>
                              <a:gd name="T118" fmla="+- 0 1724 1174"/>
                              <a:gd name="T119" fmla="*/ 1724 h 778"/>
                              <a:gd name="T120" fmla="+- 0 9328 8367"/>
                              <a:gd name="T121" fmla="*/ T120 w 972"/>
                              <a:gd name="T122" fmla="+- 0 1810 1174"/>
                              <a:gd name="T123" fmla="*/ 1810 h 778"/>
                              <a:gd name="T124" fmla="+- 0 9339 8367"/>
                              <a:gd name="T125" fmla="*/ T124 w 972"/>
                              <a:gd name="T126" fmla="+- 0 1848 1174"/>
                              <a:gd name="T127" fmla="*/ 1848 h 778"/>
                              <a:gd name="T128" fmla="+- 0 9334 8367"/>
                              <a:gd name="T129" fmla="*/ T128 w 972"/>
                              <a:gd name="T130" fmla="+- 0 1884 1174"/>
                              <a:gd name="T131" fmla="*/ 1884 h 778"/>
                              <a:gd name="T132" fmla="+- 0 9315 8367"/>
                              <a:gd name="T133" fmla="*/ T132 w 972"/>
                              <a:gd name="T134" fmla="+- 0 1917 1174"/>
                              <a:gd name="T135" fmla="*/ 1917 h 778"/>
                              <a:gd name="T136" fmla="+- 0 9285 8367"/>
                              <a:gd name="T137" fmla="*/ T136 w 972"/>
                              <a:gd name="T138" fmla="+- 0 1941 1174"/>
                              <a:gd name="T139" fmla="*/ 1941 h 778"/>
                              <a:gd name="T140" fmla="+- 0 9264 8367"/>
                              <a:gd name="T141" fmla="*/ T140 w 972"/>
                              <a:gd name="T142" fmla="+- 0 1948 1174"/>
                              <a:gd name="T143" fmla="*/ 1948 h 778"/>
                              <a:gd name="T144" fmla="+- 0 9242 8367"/>
                              <a:gd name="T145" fmla="*/ T144 w 972"/>
                              <a:gd name="T146" fmla="+- 0 1951 1174"/>
                              <a:gd name="T147" fmla="*/ 1951 h 7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972" h="778">
                                <a:moveTo>
                                  <a:pt x="875" y="777"/>
                                </a:moveTo>
                                <a:lnTo>
                                  <a:pt x="803" y="746"/>
                                </a:lnTo>
                                <a:lnTo>
                                  <a:pt x="737" y="640"/>
                                </a:lnTo>
                                <a:lnTo>
                                  <a:pt x="674" y="563"/>
                                </a:lnTo>
                                <a:lnTo>
                                  <a:pt x="602" y="493"/>
                                </a:lnTo>
                                <a:lnTo>
                                  <a:pt x="525" y="431"/>
                                </a:lnTo>
                                <a:lnTo>
                                  <a:pt x="444" y="375"/>
                                </a:lnTo>
                                <a:lnTo>
                                  <a:pt x="364" y="326"/>
                                </a:lnTo>
                                <a:lnTo>
                                  <a:pt x="287" y="285"/>
                                </a:lnTo>
                                <a:lnTo>
                                  <a:pt x="217" y="251"/>
                                </a:lnTo>
                                <a:lnTo>
                                  <a:pt x="110" y="205"/>
                                </a:lnTo>
                                <a:lnTo>
                                  <a:pt x="66" y="189"/>
                                </a:lnTo>
                                <a:lnTo>
                                  <a:pt x="33" y="170"/>
                                </a:lnTo>
                                <a:lnTo>
                                  <a:pt x="10" y="140"/>
                                </a:lnTo>
                                <a:lnTo>
                                  <a:pt x="0" y="104"/>
                                </a:lnTo>
                                <a:lnTo>
                                  <a:pt x="5" y="66"/>
                                </a:lnTo>
                                <a:lnTo>
                                  <a:pt x="24" y="32"/>
                                </a:lnTo>
                                <a:lnTo>
                                  <a:pt x="54" y="10"/>
                                </a:lnTo>
                                <a:lnTo>
                                  <a:pt x="89" y="0"/>
                                </a:lnTo>
                                <a:lnTo>
                                  <a:pt x="128" y="5"/>
                                </a:lnTo>
                                <a:lnTo>
                                  <a:pt x="214" y="37"/>
                                </a:lnTo>
                                <a:lnTo>
                                  <a:pt x="331" y="89"/>
                                </a:lnTo>
                                <a:lnTo>
                                  <a:pt x="401" y="125"/>
                                </a:lnTo>
                                <a:lnTo>
                                  <a:pt x="476" y="166"/>
                                </a:lnTo>
                                <a:lnTo>
                                  <a:pt x="553" y="214"/>
                                </a:lnTo>
                                <a:lnTo>
                                  <a:pt x="632" y="268"/>
                                </a:lnTo>
                                <a:lnTo>
                                  <a:pt x="709" y="329"/>
                                </a:lnTo>
                                <a:lnTo>
                                  <a:pt x="782" y="396"/>
                                </a:lnTo>
                                <a:lnTo>
                                  <a:pt x="851" y="470"/>
                                </a:lnTo>
                                <a:lnTo>
                                  <a:pt x="911" y="550"/>
                                </a:lnTo>
                                <a:lnTo>
                                  <a:pt x="961" y="636"/>
                                </a:lnTo>
                                <a:lnTo>
                                  <a:pt x="972" y="674"/>
                                </a:lnTo>
                                <a:lnTo>
                                  <a:pt x="967" y="710"/>
                                </a:lnTo>
                                <a:lnTo>
                                  <a:pt x="948" y="743"/>
                                </a:lnTo>
                                <a:lnTo>
                                  <a:pt x="918" y="767"/>
                                </a:lnTo>
                                <a:lnTo>
                                  <a:pt x="897" y="774"/>
                                </a:lnTo>
                                <a:lnTo>
                                  <a:pt x="875" y="7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B5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43"/>
                        <wps:cNvSpPr>
                          <a:spLocks/>
                        </wps:cNvSpPr>
                        <wps:spPr bwMode="auto">
                          <a:xfrm>
                            <a:off x="8124" y="1064"/>
                            <a:ext cx="863" cy="1195"/>
                          </a:xfrm>
                          <a:custGeom>
                            <a:avLst/>
                            <a:gdLst>
                              <a:gd name="T0" fmla="+- 0 8984 8125"/>
                              <a:gd name="T1" fmla="*/ T0 w 863"/>
                              <a:gd name="T2" fmla="+- 0 2258 1064"/>
                              <a:gd name="T3" fmla="*/ 2258 h 1195"/>
                              <a:gd name="T4" fmla="+- 0 8949 8125"/>
                              <a:gd name="T5" fmla="*/ T4 w 863"/>
                              <a:gd name="T6" fmla="+- 0 2259 1064"/>
                              <a:gd name="T7" fmla="*/ 2259 h 1195"/>
                              <a:gd name="T8" fmla="+- 0 8889 8125"/>
                              <a:gd name="T9" fmla="*/ T8 w 863"/>
                              <a:gd name="T10" fmla="+- 0 2234 1064"/>
                              <a:gd name="T11" fmla="*/ 2234 h 1195"/>
                              <a:gd name="T12" fmla="+- 0 8804 8125"/>
                              <a:gd name="T13" fmla="*/ T12 w 863"/>
                              <a:gd name="T14" fmla="+- 0 2211 1064"/>
                              <a:gd name="T15" fmla="*/ 2211 h 1195"/>
                              <a:gd name="T16" fmla="+- 0 8694 8125"/>
                              <a:gd name="T17" fmla="*/ T16 w 863"/>
                              <a:gd name="T18" fmla="+- 0 2219 1064"/>
                              <a:gd name="T19" fmla="*/ 2219 h 1195"/>
                              <a:gd name="T20" fmla="+- 0 8547 8125"/>
                              <a:gd name="T21" fmla="*/ T20 w 863"/>
                              <a:gd name="T22" fmla="+- 0 2241 1064"/>
                              <a:gd name="T23" fmla="*/ 2241 h 1195"/>
                              <a:gd name="T24" fmla="+- 0 8445 8125"/>
                              <a:gd name="T25" fmla="*/ T24 w 863"/>
                              <a:gd name="T26" fmla="+- 0 2228 1064"/>
                              <a:gd name="T27" fmla="*/ 2228 h 1195"/>
                              <a:gd name="T28" fmla="+- 0 8387 8125"/>
                              <a:gd name="T29" fmla="*/ T28 w 863"/>
                              <a:gd name="T30" fmla="+- 0 2204 1064"/>
                              <a:gd name="T31" fmla="*/ 2204 h 1195"/>
                              <a:gd name="T32" fmla="+- 0 8183 8125"/>
                              <a:gd name="T33" fmla="*/ T32 w 863"/>
                              <a:gd name="T34" fmla="+- 0 1679 1064"/>
                              <a:gd name="T35" fmla="*/ 1679 h 1195"/>
                              <a:gd name="T36" fmla="+- 0 8161 8125"/>
                              <a:gd name="T37" fmla="*/ T36 w 863"/>
                              <a:gd name="T38" fmla="+- 0 1610 1064"/>
                              <a:gd name="T39" fmla="*/ 1610 h 1195"/>
                              <a:gd name="T40" fmla="+- 0 8144 8125"/>
                              <a:gd name="T41" fmla="*/ T40 w 863"/>
                              <a:gd name="T42" fmla="+- 0 1545 1064"/>
                              <a:gd name="T43" fmla="*/ 1545 h 1195"/>
                              <a:gd name="T44" fmla="+- 0 8132 8125"/>
                              <a:gd name="T45" fmla="*/ T44 w 863"/>
                              <a:gd name="T46" fmla="+- 0 1485 1064"/>
                              <a:gd name="T47" fmla="*/ 1485 h 1195"/>
                              <a:gd name="T48" fmla="+- 0 8125 8125"/>
                              <a:gd name="T49" fmla="*/ T48 w 863"/>
                              <a:gd name="T50" fmla="+- 0 1375 1064"/>
                              <a:gd name="T51" fmla="*/ 1375 h 1195"/>
                              <a:gd name="T52" fmla="+- 0 8131 8125"/>
                              <a:gd name="T53" fmla="*/ T52 w 863"/>
                              <a:gd name="T54" fmla="+- 0 1325 1064"/>
                              <a:gd name="T55" fmla="*/ 1325 h 1195"/>
                              <a:gd name="T56" fmla="+- 0 8166 8125"/>
                              <a:gd name="T57" fmla="*/ T56 w 863"/>
                              <a:gd name="T58" fmla="+- 0 1235 1064"/>
                              <a:gd name="T59" fmla="*/ 1235 h 1195"/>
                              <a:gd name="T60" fmla="+- 0 8235 8125"/>
                              <a:gd name="T61" fmla="*/ T60 w 863"/>
                              <a:gd name="T62" fmla="+- 0 1155 1064"/>
                              <a:gd name="T63" fmla="*/ 1155 h 1195"/>
                              <a:gd name="T64" fmla="+- 0 8284 8125"/>
                              <a:gd name="T65" fmla="*/ T64 w 863"/>
                              <a:gd name="T66" fmla="+- 0 1119 1064"/>
                              <a:gd name="T67" fmla="*/ 1119 h 1195"/>
                              <a:gd name="T68" fmla="+- 0 8343 8125"/>
                              <a:gd name="T69" fmla="*/ T68 w 863"/>
                              <a:gd name="T70" fmla="+- 0 1086 1064"/>
                              <a:gd name="T71" fmla="*/ 1086 h 1195"/>
                              <a:gd name="T72" fmla="+- 0 8404 8125"/>
                              <a:gd name="T73" fmla="*/ T72 w 863"/>
                              <a:gd name="T74" fmla="+- 0 1065 1064"/>
                              <a:gd name="T75" fmla="*/ 1065 h 1195"/>
                              <a:gd name="T76" fmla="+- 0 8464 8125"/>
                              <a:gd name="T77" fmla="*/ T76 w 863"/>
                              <a:gd name="T78" fmla="+- 0 1064 1064"/>
                              <a:gd name="T79" fmla="*/ 1064 h 1195"/>
                              <a:gd name="T80" fmla="+- 0 8522 8125"/>
                              <a:gd name="T81" fmla="*/ T80 w 863"/>
                              <a:gd name="T82" fmla="+- 0 1082 1064"/>
                              <a:gd name="T83" fmla="*/ 1082 h 1195"/>
                              <a:gd name="T84" fmla="+- 0 8577 8125"/>
                              <a:gd name="T85" fmla="*/ T84 w 863"/>
                              <a:gd name="T86" fmla="+- 0 1118 1064"/>
                              <a:gd name="T87" fmla="*/ 1118 h 1195"/>
                              <a:gd name="T88" fmla="+- 0 8627 8125"/>
                              <a:gd name="T89" fmla="*/ T88 w 863"/>
                              <a:gd name="T90" fmla="+- 0 1171 1064"/>
                              <a:gd name="T91" fmla="*/ 1171 h 1195"/>
                              <a:gd name="T92" fmla="+- 0 8673 8125"/>
                              <a:gd name="T93" fmla="*/ T92 w 863"/>
                              <a:gd name="T94" fmla="+- 0 1237 1064"/>
                              <a:gd name="T95" fmla="*/ 1237 h 1195"/>
                              <a:gd name="T96" fmla="+- 0 8716 8125"/>
                              <a:gd name="T97" fmla="*/ T96 w 863"/>
                              <a:gd name="T98" fmla="+- 0 1318 1064"/>
                              <a:gd name="T99" fmla="*/ 1318 h 1195"/>
                              <a:gd name="T100" fmla="+- 0 8757 8125"/>
                              <a:gd name="T101" fmla="*/ T100 w 863"/>
                              <a:gd name="T102" fmla="+- 0 1405 1064"/>
                              <a:gd name="T103" fmla="*/ 1405 h 1195"/>
                              <a:gd name="T104" fmla="+- 0 8795 8125"/>
                              <a:gd name="T105" fmla="*/ T104 w 863"/>
                              <a:gd name="T106" fmla="+- 0 1496 1064"/>
                              <a:gd name="T107" fmla="*/ 1496 h 1195"/>
                              <a:gd name="T108" fmla="+- 0 8830 8125"/>
                              <a:gd name="T109" fmla="*/ T108 w 863"/>
                              <a:gd name="T110" fmla="+- 0 1590 1064"/>
                              <a:gd name="T111" fmla="*/ 1590 h 1195"/>
                              <a:gd name="T112" fmla="+- 0 8863 8125"/>
                              <a:gd name="T113" fmla="*/ T112 w 863"/>
                              <a:gd name="T114" fmla="+- 0 1685 1064"/>
                              <a:gd name="T115" fmla="*/ 1685 h 1195"/>
                              <a:gd name="T116" fmla="+- 0 8891 8125"/>
                              <a:gd name="T117" fmla="*/ T116 w 863"/>
                              <a:gd name="T118" fmla="+- 0 1779 1064"/>
                              <a:gd name="T119" fmla="*/ 1779 h 1195"/>
                              <a:gd name="T120" fmla="+- 0 8917 8125"/>
                              <a:gd name="T121" fmla="*/ T120 w 863"/>
                              <a:gd name="T122" fmla="+- 0 1870 1064"/>
                              <a:gd name="T123" fmla="*/ 1870 h 1195"/>
                              <a:gd name="T124" fmla="+- 0 8938 8125"/>
                              <a:gd name="T125" fmla="*/ T124 w 863"/>
                              <a:gd name="T126" fmla="+- 0 1956 1064"/>
                              <a:gd name="T127" fmla="*/ 1956 h 1195"/>
                              <a:gd name="T128" fmla="+- 0 8956 8125"/>
                              <a:gd name="T129" fmla="*/ T128 w 863"/>
                              <a:gd name="T130" fmla="+- 0 2035 1064"/>
                              <a:gd name="T131" fmla="*/ 2035 h 1195"/>
                              <a:gd name="T132" fmla="+- 0 8970 8125"/>
                              <a:gd name="T133" fmla="*/ T132 w 863"/>
                              <a:gd name="T134" fmla="+- 0 2105 1064"/>
                              <a:gd name="T135" fmla="*/ 2105 h 1195"/>
                              <a:gd name="T136" fmla="+- 0 8980 8125"/>
                              <a:gd name="T137" fmla="*/ T136 w 863"/>
                              <a:gd name="T138" fmla="+- 0 2164 1064"/>
                              <a:gd name="T139" fmla="*/ 2164 h 1195"/>
                              <a:gd name="T140" fmla="+- 0 8987 8125"/>
                              <a:gd name="T141" fmla="*/ T140 w 863"/>
                              <a:gd name="T142" fmla="+- 0 2243 1064"/>
                              <a:gd name="T143" fmla="*/ 2243 h 1195"/>
                              <a:gd name="T144" fmla="+- 0 8984 8125"/>
                              <a:gd name="T145" fmla="*/ T144 w 863"/>
                              <a:gd name="T146" fmla="+- 0 2258 1064"/>
                              <a:gd name="T147" fmla="*/ 2258 h 1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63" h="1195">
                                <a:moveTo>
                                  <a:pt x="859" y="1194"/>
                                </a:moveTo>
                                <a:lnTo>
                                  <a:pt x="824" y="1195"/>
                                </a:lnTo>
                                <a:lnTo>
                                  <a:pt x="764" y="1170"/>
                                </a:lnTo>
                                <a:lnTo>
                                  <a:pt x="679" y="1147"/>
                                </a:lnTo>
                                <a:lnTo>
                                  <a:pt x="569" y="1155"/>
                                </a:lnTo>
                                <a:lnTo>
                                  <a:pt x="422" y="1177"/>
                                </a:lnTo>
                                <a:lnTo>
                                  <a:pt x="320" y="1164"/>
                                </a:lnTo>
                                <a:lnTo>
                                  <a:pt x="262" y="1140"/>
                                </a:lnTo>
                                <a:lnTo>
                                  <a:pt x="58" y="615"/>
                                </a:lnTo>
                                <a:lnTo>
                                  <a:pt x="36" y="546"/>
                                </a:lnTo>
                                <a:lnTo>
                                  <a:pt x="19" y="481"/>
                                </a:lnTo>
                                <a:lnTo>
                                  <a:pt x="7" y="421"/>
                                </a:lnTo>
                                <a:lnTo>
                                  <a:pt x="0" y="311"/>
                                </a:lnTo>
                                <a:lnTo>
                                  <a:pt x="6" y="261"/>
                                </a:lnTo>
                                <a:lnTo>
                                  <a:pt x="41" y="171"/>
                                </a:lnTo>
                                <a:lnTo>
                                  <a:pt x="110" y="91"/>
                                </a:lnTo>
                                <a:lnTo>
                                  <a:pt x="159" y="55"/>
                                </a:lnTo>
                                <a:lnTo>
                                  <a:pt x="218" y="22"/>
                                </a:lnTo>
                                <a:lnTo>
                                  <a:pt x="279" y="1"/>
                                </a:lnTo>
                                <a:lnTo>
                                  <a:pt x="339" y="0"/>
                                </a:lnTo>
                                <a:lnTo>
                                  <a:pt x="397" y="18"/>
                                </a:lnTo>
                                <a:lnTo>
                                  <a:pt x="452" y="54"/>
                                </a:lnTo>
                                <a:lnTo>
                                  <a:pt x="502" y="107"/>
                                </a:lnTo>
                                <a:lnTo>
                                  <a:pt x="548" y="173"/>
                                </a:lnTo>
                                <a:lnTo>
                                  <a:pt x="591" y="254"/>
                                </a:lnTo>
                                <a:lnTo>
                                  <a:pt x="632" y="341"/>
                                </a:lnTo>
                                <a:lnTo>
                                  <a:pt x="670" y="432"/>
                                </a:lnTo>
                                <a:lnTo>
                                  <a:pt x="705" y="526"/>
                                </a:lnTo>
                                <a:lnTo>
                                  <a:pt x="738" y="621"/>
                                </a:lnTo>
                                <a:lnTo>
                                  <a:pt x="766" y="715"/>
                                </a:lnTo>
                                <a:lnTo>
                                  <a:pt x="792" y="806"/>
                                </a:lnTo>
                                <a:lnTo>
                                  <a:pt x="813" y="892"/>
                                </a:lnTo>
                                <a:lnTo>
                                  <a:pt x="831" y="971"/>
                                </a:lnTo>
                                <a:lnTo>
                                  <a:pt x="845" y="1041"/>
                                </a:lnTo>
                                <a:lnTo>
                                  <a:pt x="855" y="1100"/>
                                </a:lnTo>
                                <a:lnTo>
                                  <a:pt x="862" y="1179"/>
                                </a:lnTo>
                                <a:lnTo>
                                  <a:pt x="859" y="1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167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AutoShape 142"/>
                        <wps:cNvSpPr>
                          <a:spLocks/>
                        </wps:cNvSpPr>
                        <wps:spPr bwMode="auto">
                          <a:xfrm>
                            <a:off x="7395" y="1415"/>
                            <a:ext cx="958" cy="731"/>
                          </a:xfrm>
                          <a:custGeom>
                            <a:avLst/>
                            <a:gdLst>
                              <a:gd name="T0" fmla="+- 0 7499 7395"/>
                              <a:gd name="T1" fmla="*/ T0 w 958"/>
                              <a:gd name="T2" fmla="+- 0 2145 1415"/>
                              <a:gd name="T3" fmla="*/ 2145 h 731"/>
                              <a:gd name="T4" fmla="+- 0 7493 7395"/>
                              <a:gd name="T5" fmla="*/ T4 w 958"/>
                              <a:gd name="T6" fmla="+- 0 2145 1415"/>
                              <a:gd name="T7" fmla="*/ 2145 h 731"/>
                              <a:gd name="T8" fmla="+- 0 7455 7395"/>
                              <a:gd name="T9" fmla="*/ T8 w 958"/>
                              <a:gd name="T10" fmla="+- 0 2138 1415"/>
                              <a:gd name="T11" fmla="*/ 2138 h 731"/>
                              <a:gd name="T12" fmla="+- 0 7424 7395"/>
                              <a:gd name="T13" fmla="*/ T12 w 958"/>
                              <a:gd name="T14" fmla="+- 0 2117 1415"/>
                              <a:gd name="T15" fmla="*/ 2117 h 731"/>
                              <a:gd name="T16" fmla="+- 0 7403 7395"/>
                              <a:gd name="T17" fmla="*/ T16 w 958"/>
                              <a:gd name="T18" fmla="+- 0 2086 1415"/>
                              <a:gd name="T19" fmla="*/ 2086 h 731"/>
                              <a:gd name="T20" fmla="+- 0 7395 7395"/>
                              <a:gd name="T21" fmla="*/ T20 w 958"/>
                              <a:gd name="T22" fmla="+- 0 2048 1415"/>
                              <a:gd name="T23" fmla="*/ 2048 h 731"/>
                              <a:gd name="T24" fmla="+- 0 7401 7395"/>
                              <a:gd name="T25" fmla="*/ T24 w 958"/>
                              <a:gd name="T26" fmla="+- 0 2015 1415"/>
                              <a:gd name="T27" fmla="*/ 2015 h 731"/>
                              <a:gd name="T28" fmla="+- 0 7418 7395"/>
                              <a:gd name="T29" fmla="*/ T28 w 958"/>
                              <a:gd name="T30" fmla="+- 0 1987 1415"/>
                              <a:gd name="T31" fmla="*/ 1987 h 731"/>
                              <a:gd name="T32" fmla="+- 0 7443 7395"/>
                              <a:gd name="T33" fmla="*/ T32 w 958"/>
                              <a:gd name="T34" fmla="+- 0 1966 1415"/>
                              <a:gd name="T35" fmla="*/ 1966 h 731"/>
                              <a:gd name="T36" fmla="+- 0 7474 7395"/>
                              <a:gd name="T37" fmla="*/ T36 w 958"/>
                              <a:gd name="T38" fmla="+- 0 1955 1415"/>
                              <a:gd name="T39" fmla="*/ 1955 h 731"/>
                              <a:gd name="T40" fmla="+- 0 7474 7395"/>
                              <a:gd name="T41" fmla="*/ T40 w 958"/>
                              <a:gd name="T42" fmla="+- 0 1953 1415"/>
                              <a:gd name="T43" fmla="*/ 1953 h 731"/>
                              <a:gd name="T44" fmla="+- 0 7580 7395"/>
                              <a:gd name="T45" fmla="*/ T44 w 958"/>
                              <a:gd name="T46" fmla="+- 0 1924 1415"/>
                              <a:gd name="T47" fmla="*/ 1924 h 731"/>
                              <a:gd name="T48" fmla="+- 0 7678 7395"/>
                              <a:gd name="T49" fmla="*/ T48 w 958"/>
                              <a:gd name="T50" fmla="+- 0 1883 1415"/>
                              <a:gd name="T51" fmla="*/ 1883 h 731"/>
                              <a:gd name="T52" fmla="+- 0 7770 7395"/>
                              <a:gd name="T53" fmla="*/ T52 w 958"/>
                              <a:gd name="T54" fmla="+- 0 1832 1415"/>
                              <a:gd name="T55" fmla="*/ 1832 h 731"/>
                              <a:gd name="T56" fmla="+- 0 7853 7395"/>
                              <a:gd name="T57" fmla="*/ T56 w 958"/>
                              <a:gd name="T58" fmla="+- 0 1775 1415"/>
                              <a:gd name="T59" fmla="*/ 1775 h 731"/>
                              <a:gd name="T60" fmla="+- 0 7928 7395"/>
                              <a:gd name="T61" fmla="*/ T60 w 958"/>
                              <a:gd name="T62" fmla="+- 0 1715 1415"/>
                              <a:gd name="T63" fmla="*/ 1715 h 731"/>
                              <a:gd name="T64" fmla="+- 0 7994 7395"/>
                              <a:gd name="T65" fmla="*/ T64 w 958"/>
                              <a:gd name="T66" fmla="+- 0 1653 1415"/>
                              <a:gd name="T67" fmla="*/ 1653 h 731"/>
                              <a:gd name="T68" fmla="+- 0 8051 7395"/>
                              <a:gd name="T69" fmla="*/ T68 w 958"/>
                              <a:gd name="T70" fmla="+- 0 1593 1415"/>
                              <a:gd name="T71" fmla="*/ 1593 h 731"/>
                              <a:gd name="T72" fmla="+- 0 8098 7395"/>
                              <a:gd name="T73" fmla="*/ T72 w 958"/>
                              <a:gd name="T74" fmla="+- 0 1537 1415"/>
                              <a:gd name="T75" fmla="*/ 1537 h 731"/>
                              <a:gd name="T76" fmla="+- 0 8136 7395"/>
                              <a:gd name="T77" fmla="*/ T76 w 958"/>
                              <a:gd name="T78" fmla="+- 0 1489 1415"/>
                              <a:gd name="T79" fmla="*/ 1489 h 731"/>
                              <a:gd name="T80" fmla="+- 0 8163 7395"/>
                              <a:gd name="T81" fmla="*/ T80 w 958"/>
                              <a:gd name="T82" fmla="+- 0 1450 1415"/>
                              <a:gd name="T83" fmla="*/ 1450 h 731"/>
                              <a:gd name="T84" fmla="+- 0 8180 7395"/>
                              <a:gd name="T85" fmla="*/ T84 w 958"/>
                              <a:gd name="T86" fmla="+- 0 1425 1415"/>
                              <a:gd name="T87" fmla="*/ 1425 h 731"/>
                              <a:gd name="T88" fmla="+- 0 8187 7395"/>
                              <a:gd name="T89" fmla="*/ T88 w 958"/>
                              <a:gd name="T90" fmla="+- 0 1415 1415"/>
                              <a:gd name="T91" fmla="*/ 1415 h 731"/>
                              <a:gd name="T92" fmla="+- 0 8353 7395"/>
                              <a:gd name="T93" fmla="*/ T92 w 958"/>
                              <a:gd name="T94" fmla="+- 0 1515 1415"/>
                              <a:gd name="T95" fmla="*/ 1515 h 731"/>
                              <a:gd name="T96" fmla="+- 0 8346 7395"/>
                              <a:gd name="T97" fmla="*/ T96 w 958"/>
                              <a:gd name="T98" fmla="+- 0 1527 1415"/>
                              <a:gd name="T99" fmla="*/ 1527 h 731"/>
                              <a:gd name="T100" fmla="+- 0 8330 7395"/>
                              <a:gd name="T101" fmla="*/ T100 w 958"/>
                              <a:gd name="T102" fmla="+- 0 1551 1415"/>
                              <a:gd name="T103" fmla="*/ 1551 h 731"/>
                              <a:gd name="T104" fmla="+- 0 8305 7395"/>
                              <a:gd name="T105" fmla="*/ T104 w 958"/>
                              <a:gd name="T106" fmla="+- 0 1587 1415"/>
                              <a:gd name="T107" fmla="*/ 1587 h 731"/>
                              <a:gd name="T108" fmla="+- 0 8272 7395"/>
                              <a:gd name="T109" fmla="*/ T108 w 958"/>
                              <a:gd name="T110" fmla="+- 0 1631 1415"/>
                              <a:gd name="T111" fmla="*/ 1631 h 731"/>
                              <a:gd name="T112" fmla="+- 0 8231 7395"/>
                              <a:gd name="T113" fmla="*/ T112 w 958"/>
                              <a:gd name="T114" fmla="+- 0 1682 1415"/>
                              <a:gd name="T115" fmla="*/ 1682 h 731"/>
                              <a:gd name="T116" fmla="+- 0 8181 7395"/>
                              <a:gd name="T117" fmla="*/ T116 w 958"/>
                              <a:gd name="T118" fmla="+- 0 1739 1415"/>
                              <a:gd name="T119" fmla="*/ 1739 h 731"/>
                              <a:gd name="T120" fmla="+- 0 8123 7395"/>
                              <a:gd name="T121" fmla="*/ T120 w 958"/>
                              <a:gd name="T122" fmla="+- 0 1798 1415"/>
                              <a:gd name="T123" fmla="*/ 1798 h 731"/>
                              <a:gd name="T124" fmla="+- 0 8058 7395"/>
                              <a:gd name="T125" fmla="*/ T124 w 958"/>
                              <a:gd name="T126" fmla="+- 0 1859 1415"/>
                              <a:gd name="T127" fmla="*/ 1859 h 731"/>
                              <a:gd name="T128" fmla="+- 0 7985 7395"/>
                              <a:gd name="T129" fmla="*/ T128 w 958"/>
                              <a:gd name="T130" fmla="+- 0 1919 1415"/>
                              <a:gd name="T131" fmla="*/ 1919 h 731"/>
                              <a:gd name="T132" fmla="+- 0 7905 7395"/>
                              <a:gd name="T133" fmla="*/ T132 w 958"/>
                              <a:gd name="T134" fmla="+- 0 1977 1415"/>
                              <a:gd name="T135" fmla="*/ 1977 h 731"/>
                              <a:gd name="T136" fmla="+- 0 7817 7395"/>
                              <a:gd name="T137" fmla="*/ T136 w 958"/>
                              <a:gd name="T138" fmla="+- 0 2030 1415"/>
                              <a:gd name="T139" fmla="*/ 2030 h 731"/>
                              <a:gd name="T140" fmla="+- 0 7722 7395"/>
                              <a:gd name="T141" fmla="*/ T140 w 958"/>
                              <a:gd name="T142" fmla="+- 0 2077 1415"/>
                              <a:gd name="T143" fmla="*/ 2077 h 731"/>
                              <a:gd name="T144" fmla="+- 0 7620 7395"/>
                              <a:gd name="T145" fmla="*/ T144 w 958"/>
                              <a:gd name="T146" fmla="+- 0 2115 1415"/>
                              <a:gd name="T147" fmla="*/ 2115 h 731"/>
                              <a:gd name="T148" fmla="+- 0 7519 7395"/>
                              <a:gd name="T149" fmla="*/ T148 w 958"/>
                              <a:gd name="T150" fmla="+- 0 2142 1415"/>
                              <a:gd name="T151" fmla="*/ 2142 h 731"/>
                              <a:gd name="T152" fmla="+- 0 7511 7395"/>
                              <a:gd name="T153" fmla="*/ T152 w 958"/>
                              <a:gd name="T154" fmla="+- 0 2142 1415"/>
                              <a:gd name="T155" fmla="*/ 2142 h 731"/>
                              <a:gd name="T156" fmla="+- 0 7505 7395"/>
                              <a:gd name="T157" fmla="*/ T156 w 958"/>
                              <a:gd name="T158" fmla="+- 0 2143 1415"/>
                              <a:gd name="T159" fmla="*/ 2143 h 731"/>
                              <a:gd name="T160" fmla="+- 0 7499 7395"/>
                              <a:gd name="T161" fmla="*/ T160 w 958"/>
                              <a:gd name="T162" fmla="+- 0 2145 1415"/>
                              <a:gd name="T163" fmla="*/ 2145 h 731"/>
                              <a:gd name="T164" fmla="+- 0 7512 7395"/>
                              <a:gd name="T165" fmla="*/ T164 w 958"/>
                              <a:gd name="T166" fmla="+- 0 2143 1415"/>
                              <a:gd name="T167" fmla="*/ 2143 h 731"/>
                              <a:gd name="T168" fmla="+- 0 7511 7395"/>
                              <a:gd name="T169" fmla="*/ T168 w 958"/>
                              <a:gd name="T170" fmla="+- 0 2142 1415"/>
                              <a:gd name="T171" fmla="*/ 2142 h 731"/>
                              <a:gd name="T172" fmla="+- 0 7519 7395"/>
                              <a:gd name="T173" fmla="*/ T172 w 958"/>
                              <a:gd name="T174" fmla="+- 0 2142 1415"/>
                              <a:gd name="T175" fmla="*/ 2142 h 731"/>
                              <a:gd name="T176" fmla="+- 0 7512 7395"/>
                              <a:gd name="T177" fmla="*/ T176 w 958"/>
                              <a:gd name="T178" fmla="+- 0 2143 1415"/>
                              <a:gd name="T179" fmla="*/ 2143 h 7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958" h="731">
                                <a:moveTo>
                                  <a:pt x="104" y="730"/>
                                </a:moveTo>
                                <a:lnTo>
                                  <a:pt x="98" y="730"/>
                                </a:lnTo>
                                <a:lnTo>
                                  <a:pt x="60" y="723"/>
                                </a:lnTo>
                                <a:lnTo>
                                  <a:pt x="29" y="702"/>
                                </a:lnTo>
                                <a:lnTo>
                                  <a:pt x="8" y="671"/>
                                </a:lnTo>
                                <a:lnTo>
                                  <a:pt x="0" y="633"/>
                                </a:lnTo>
                                <a:lnTo>
                                  <a:pt x="6" y="600"/>
                                </a:lnTo>
                                <a:lnTo>
                                  <a:pt x="23" y="572"/>
                                </a:lnTo>
                                <a:lnTo>
                                  <a:pt x="48" y="551"/>
                                </a:lnTo>
                                <a:lnTo>
                                  <a:pt x="79" y="540"/>
                                </a:lnTo>
                                <a:lnTo>
                                  <a:pt x="79" y="538"/>
                                </a:lnTo>
                                <a:lnTo>
                                  <a:pt x="185" y="509"/>
                                </a:lnTo>
                                <a:lnTo>
                                  <a:pt x="283" y="468"/>
                                </a:lnTo>
                                <a:lnTo>
                                  <a:pt x="375" y="417"/>
                                </a:lnTo>
                                <a:lnTo>
                                  <a:pt x="458" y="360"/>
                                </a:lnTo>
                                <a:lnTo>
                                  <a:pt x="533" y="300"/>
                                </a:lnTo>
                                <a:lnTo>
                                  <a:pt x="599" y="238"/>
                                </a:lnTo>
                                <a:lnTo>
                                  <a:pt x="656" y="178"/>
                                </a:lnTo>
                                <a:lnTo>
                                  <a:pt x="703" y="122"/>
                                </a:lnTo>
                                <a:lnTo>
                                  <a:pt x="741" y="74"/>
                                </a:lnTo>
                                <a:lnTo>
                                  <a:pt x="768" y="35"/>
                                </a:lnTo>
                                <a:lnTo>
                                  <a:pt x="785" y="10"/>
                                </a:lnTo>
                                <a:lnTo>
                                  <a:pt x="792" y="0"/>
                                </a:lnTo>
                                <a:lnTo>
                                  <a:pt x="958" y="100"/>
                                </a:lnTo>
                                <a:lnTo>
                                  <a:pt x="951" y="112"/>
                                </a:lnTo>
                                <a:lnTo>
                                  <a:pt x="935" y="136"/>
                                </a:lnTo>
                                <a:lnTo>
                                  <a:pt x="910" y="172"/>
                                </a:lnTo>
                                <a:lnTo>
                                  <a:pt x="877" y="216"/>
                                </a:lnTo>
                                <a:lnTo>
                                  <a:pt x="836" y="267"/>
                                </a:lnTo>
                                <a:lnTo>
                                  <a:pt x="786" y="324"/>
                                </a:lnTo>
                                <a:lnTo>
                                  <a:pt x="728" y="383"/>
                                </a:lnTo>
                                <a:lnTo>
                                  <a:pt x="663" y="444"/>
                                </a:lnTo>
                                <a:lnTo>
                                  <a:pt x="590" y="504"/>
                                </a:lnTo>
                                <a:lnTo>
                                  <a:pt x="510" y="562"/>
                                </a:lnTo>
                                <a:lnTo>
                                  <a:pt x="422" y="615"/>
                                </a:lnTo>
                                <a:lnTo>
                                  <a:pt x="327" y="662"/>
                                </a:lnTo>
                                <a:lnTo>
                                  <a:pt x="225" y="700"/>
                                </a:lnTo>
                                <a:lnTo>
                                  <a:pt x="124" y="727"/>
                                </a:lnTo>
                                <a:lnTo>
                                  <a:pt x="116" y="727"/>
                                </a:lnTo>
                                <a:lnTo>
                                  <a:pt x="110" y="728"/>
                                </a:lnTo>
                                <a:lnTo>
                                  <a:pt x="104" y="730"/>
                                </a:lnTo>
                                <a:close/>
                                <a:moveTo>
                                  <a:pt x="117" y="728"/>
                                </a:moveTo>
                                <a:lnTo>
                                  <a:pt x="116" y="727"/>
                                </a:lnTo>
                                <a:lnTo>
                                  <a:pt x="124" y="727"/>
                                </a:lnTo>
                                <a:lnTo>
                                  <a:pt x="117" y="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B5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41"/>
                        <wps:cNvSpPr>
                          <a:spLocks/>
                        </wps:cNvSpPr>
                        <wps:spPr bwMode="auto">
                          <a:xfrm>
                            <a:off x="8908" y="3182"/>
                            <a:ext cx="1286" cy="1586"/>
                          </a:xfrm>
                          <a:custGeom>
                            <a:avLst/>
                            <a:gdLst>
                              <a:gd name="T0" fmla="+- 0 9106 8908"/>
                              <a:gd name="T1" fmla="*/ T0 w 1286"/>
                              <a:gd name="T2" fmla="+- 0 4768 3183"/>
                              <a:gd name="T3" fmla="*/ 4768 h 1586"/>
                              <a:gd name="T4" fmla="+- 0 8981 8908"/>
                              <a:gd name="T5" fmla="*/ T4 w 1286"/>
                              <a:gd name="T6" fmla="+- 0 4724 3183"/>
                              <a:gd name="T7" fmla="*/ 4724 h 1586"/>
                              <a:gd name="T8" fmla="+- 0 8932 8908"/>
                              <a:gd name="T9" fmla="*/ T8 w 1286"/>
                              <a:gd name="T10" fmla="+- 0 4666 3183"/>
                              <a:gd name="T11" fmla="*/ 4666 h 1586"/>
                              <a:gd name="T12" fmla="+- 0 8908 8908"/>
                              <a:gd name="T13" fmla="*/ T12 w 1286"/>
                              <a:gd name="T14" fmla="+- 0 4594 3183"/>
                              <a:gd name="T15" fmla="*/ 4594 h 1586"/>
                              <a:gd name="T16" fmla="+- 0 8915 8908"/>
                              <a:gd name="T17" fmla="*/ T16 w 1286"/>
                              <a:gd name="T18" fmla="+- 0 4515 3183"/>
                              <a:gd name="T19" fmla="*/ 4515 h 1586"/>
                              <a:gd name="T20" fmla="+- 0 9113 8908"/>
                              <a:gd name="T21" fmla="*/ T20 w 1286"/>
                              <a:gd name="T22" fmla="+- 0 3820 3183"/>
                              <a:gd name="T23" fmla="*/ 3820 h 1586"/>
                              <a:gd name="T24" fmla="+- 0 9142 8908"/>
                              <a:gd name="T25" fmla="*/ T24 w 1286"/>
                              <a:gd name="T26" fmla="+- 0 3760 3183"/>
                              <a:gd name="T27" fmla="*/ 3760 h 1586"/>
                              <a:gd name="T28" fmla="+- 0 9189 8908"/>
                              <a:gd name="T29" fmla="*/ T28 w 1286"/>
                              <a:gd name="T30" fmla="+- 0 3713 3183"/>
                              <a:gd name="T31" fmla="*/ 3713 h 1586"/>
                              <a:gd name="T32" fmla="+- 0 9883 8908"/>
                              <a:gd name="T33" fmla="*/ T32 w 1286"/>
                              <a:gd name="T34" fmla="+- 0 3217 3183"/>
                              <a:gd name="T35" fmla="*/ 3217 h 1586"/>
                              <a:gd name="T36" fmla="+- 0 9955 8908"/>
                              <a:gd name="T37" fmla="*/ T36 w 1286"/>
                              <a:gd name="T38" fmla="+- 0 3185 3183"/>
                              <a:gd name="T39" fmla="*/ 3185 h 1586"/>
                              <a:gd name="T40" fmla="+- 0 10031 8908"/>
                              <a:gd name="T41" fmla="*/ T40 w 1286"/>
                              <a:gd name="T42" fmla="+- 0 3183 3183"/>
                              <a:gd name="T43" fmla="*/ 3183 h 1586"/>
                              <a:gd name="T44" fmla="+- 0 10102 8908"/>
                              <a:gd name="T45" fmla="*/ T44 w 1286"/>
                              <a:gd name="T46" fmla="+- 0 3209 3183"/>
                              <a:gd name="T47" fmla="*/ 3209 h 1586"/>
                              <a:gd name="T48" fmla="+- 0 10160 8908"/>
                              <a:gd name="T49" fmla="*/ T48 w 1286"/>
                              <a:gd name="T50" fmla="+- 0 3263 3183"/>
                              <a:gd name="T51" fmla="*/ 3263 h 1586"/>
                              <a:gd name="T52" fmla="+- 0 10192 8908"/>
                              <a:gd name="T53" fmla="*/ T52 w 1286"/>
                              <a:gd name="T54" fmla="+- 0 3335 3183"/>
                              <a:gd name="T55" fmla="*/ 3335 h 1586"/>
                              <a:gd name="T56" fmla="+- 0 10194 8908"/>
                              <a:gd name="T57" fmla="*/ T56 w 1286"/>
                              <a:gd name="T58" fmla="+- 0 3411 3183"/>
                              <a:gd name="T59" fmla="*/ 3411 h 1586"/>
                              <a:gd name="T60" fmla="+- 0 10168 8908"/>
                              <a:gd name="T61" fmla="*/ T60 w 1286"/>
                              <a:gd name="T62" fmla="+- 0 3482 3183"/>
                              <a:gd name="T63" fmla="*/ 3482 h 1586"/>
                              <a:gd name="T64" fmla="+- 0 10114 8908"/>
                              <a:gd name="T65" fmla="*/ T64 w 1286"/>
                              <a:gd name="T66" fmla="+- 0 3540 3183"/>
                              <a:gd name="T67" fmla="*/ 3540 h 1586"/>
                              <a:gd name="T68" fmla="+- 0 9476 8908"/>
                              <a:gd name="T69" fmla="*/ T68 w 1286"/>
                              <a:gd name="T70" fmla="+- 0 3996 3183"/>
                              <a:gd name="T71" fmla="*/ 3996 h 1586"/>
                              <a:gd name="T72" fmla="+- 0 9296 8908"/>
                              <a:gd name="T73" fmla="*/ T72 w 1286"/>
                              <a:gd name="T74" fmla="+- 0 4624 3183"/>
                              <a:gd name="T75" fmla="*/ 4624 h 1586"/>
                              <a:gd name="T76" fmla="+- 0 9268 8908"/>
                              <a:gd name="T77" fmla="*/ T76 w 1286"/>
                              <a:gd name="T78" fmla="+- 0 4683 3183"/>
                              <a:gd name="T79" fmla="*/ 4683 h 1586"/>
                              <a:gd name="T80" fmla="+- 0 9224 8908"/>
                              <a:gd name="T81" fmla="*/ T80 w 1286"/>
                              <a:gd name="T82" fmla="+- 0 4729 3183"/>
                              <a:gd name="T83" fmla="*/ 4729 h 1586"/>
                              <a:gd name="T84" fmla="+- 0 9168 8908"/>
                              <a:gd name="T85" fmla="*/ T84 w 1286"/>
                              <a:gd name="T86" fmla="+- 0 4758 3183"/>
                              <a:gd name="T87" fmla="*/ 4758 h 1586"/>
                              <a:gd name="T88" fmla="+- 0 9106 8908"/>
                              <a:gd name="T89" fmla="*/ T88 w 1286"/>
                              <a:gd name="T90" fmla="+- 0 4768 3183"/>
                              <a:gd name="T91" fmla="*/ 4768 h 15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1286" h="1586">
                                <a:moveTo>
                                  <a:pt x="198" y="1585"/>
                                </a:moveTo>
                                <a:lnTo>
                                  <a:pt x="73" y="1541"/>
                                </a:lnTo>
                                <a:lnTo>
                                  <a:pt x="24" y="1483"/>
                                </a:lnTo>
                                <a:lnTo>
                                  <a:pt x="0" y="1411"/>
                                </a:lnTo>
                                <a:lnTo>
                                  <a:pt x="7" y="1332"/>
                                </a:lnTo>
                                <a:lnTo>
                                  <a:pt x="205" y="637"/>
                                </a:lnTo>
                                <a:lnTo>
                                  <a:pt x="234" y="577"/>
                                </a:lnTo>
                                <a:lnTo>
                                  <a:pt x="281" y="530"/>
                                </a:lnTo>
                                <a:lnTo>
                                  <a:pt x="975" y="34"/>
                                </a:lnTo>
                                <a:lnTo>
                                  <a:pt x="1047" y="2"/>
                                </a:lnTo>
                                <a:lnTo>
                                  <a:pt x="1123" y="0"/>
                                </a:lnTo>
                                <a:lnTo>
                                  <a:pt x="1194" y="26"/>
                                </a:lnTo>
                                <a:lnTo>
                                  <a:pt x="1252" y="80"/>
                                </a:lnTo>
                                <a:lnTo>
                                  <a:pt x="1284" y="152"/>
                                </a:lnTo>
                                <a:lnTo>
                                  <a:pt x="1286" y="228"/>
                                </a:lnTo>
                                <a:lnTo>
                                  <a:pt x="1260" y="299"/>
                                </a:lnTo>
                                <a:lnTo>
                                  <a:pt x="1206" y="357"/>
                                </a:lnTo>
                                <a:lnTo>
                                  <a:pt x="568" y="813"/>
                                </a:lnTo>
                                <a:lnTo>
                                  <a:pt x="388" y="1441"/>
                                </a:lnTo>
                                <a:lnTo>
                                  <a:pt x="360" y="1500"/>
                                </a:lnTo>
                                <a:lnTo>
                                  <a:pt x="316" y="1546"/>
                                </a:lnTo>
                                <a:lnTo>
                                  <a:pt x="260" y="1575"/>
                                </a:lnTo>
                                <a:lnTo>
                                  <a:pt x="198" y="1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66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40"/>
                        <wps:cNvSpPr>
                          <a:spLocks/>
                        </wps:cNvSpPr>
                        <wps:spPr bwMode="auto">
                          <a:xfrm>
                            <a:off x="9800" y="3279"/>
                            <a:ext cx="993" cy="1191"/>
                          </a:xfrm>
                          <a:custGeom>
                            <a:avLst/>
                            <a:gdLst>
                              <a:gd name="T0" fmla="+- 0 10594 9800"/>
                              <a:gd name="T1" fmla="*/ T0 w 993"/>
                              <a:gd name="T2" fmla="+- 0 4470 3279"/>
                              <a:gd name="T3" fmla="*/ 4470 h 1191"/>
                              <a:gd name="T4" fmla="+- 0 10527 9800"/>
                              <a:gd name="T5" fmla="*/ T4 w 993"/>
                              <a:gd name="T6" fmla="+- 0 4459 3279"/>
                              <a:gd name="T7" fmla="*/ 4459 h 1191"/>
                              <a:gd name="T8" fmla="+- 0 9910 9800"/>
                              <a:gd name="T9" fmla="*/ T8 w 993"/>
                              <a:gd name="T10" fmla="+- 0 4152 3279"/>
                              <a:gd name="T11" fmla="*/ 4152 h 1191"/>
                              <a:gd name="T12" fmla="+- 0 9830 9800"/>
                              <a:gd name="T13" fmla="*/ T12 w 993"/>
                              <a:gd name="T14" fmla="+- 0 4078 3279"/>
                              <a:gd name="T15" fmla="*/ 4078 h 1191"/>
                              <a:gd name="T16" fmla="+- 0 9800 9800"/>
                              <a:gd name="T17" fmla="*/ T16 w 993"/>
                              <a:gd name="T18" fmla="+- 0 3974 3279"/>
                              <a:gd name="T19" fmla="*/ 3974 h 1191"/>
                              <a:gd name="T20" fmla="+- 0 9800 9800"/>
                              <a:gd name="T21" fmla="*/ T20 w 993"/>
                              <a:gd name="T22" fmla="+- 0 3478 3279"/>
                              <a:gd name="T23" fmla="*/ 3478 h 1191"/>
                              <a:gd name="T24" fmla="+- 0 9816 9800"/>
                              <a:gd name="T25" fmla="*/ T24 w 993"/>
                              <a:gd name="T26" fmla="+- 0 3401 3279"/>
                              <a:gd name="T27" fmla="*/ 3401 h 1191"/>
                              <a:gd name="T28" fmla="+- 0 9858 9800"/>
                              <a:gd name="T29" fmla="*/ T28 w 993"/>
                              <a:gd name="T30" fmla="+- 0 3337 3279"/>
                              <a:gd name="T31" fmla="*/ 3337 h 1191"/>
                              <a:gd name="T32" fmla="+- 0 9921 9800"/>
                              <a:gd name="T33" fmla="*/ T32 w 993"/>
                              <a:gd name="T34" fmla="+- 0 3295 3279"/>
                              <a:gd name="T35" fmla="*/ 3295 h 1191"/>
                              <a:gd name="T36" fmla="+- 0 9999 9800"/>
                              <a:gd name="T37" fmla="*/ T36 w 993"/>
                              <a:gd name="T38" fmla="+- 0 3279 3279"/>
                              <a:gd name="T39" fmla="*/ 3279 h 1191"/>
                              <a:gd name="T40" fmla="+- 0 10076 9800"/>
                              <a:gd name="T41" fmla="*/ T40 w 993"/>
                              <a:gd name="T42" fmla="+- 0 3295 3279"/>
                              <a:gd name="T43" fmla="*/ 3295 h 1191"/>
                              <a:gd name="T44" fmla="+- 0 10139 9800"/>
                              <a:gd name="T45" fmla="*/ T44 w 993"/>
                              <a:gd name="T46" fmla="+- 0 3337 3279"/>
                              <a:gd name="T47" fmla="*/ 3337 h 1191"/>
                              <a:gd name="T48" fmla="+- 0 10181 9800"/>
                              <a:gd name="T49" fmla="*/ T48 w 993"/>
                              <a:gd name="T50" fmla="+- 0 3401 3279"/>
                              <a:gd name="T51" fmla="*/ 3401 h 1191"/>
                              <a:gd name="T52" fmla="+- 0 10197 9800"/>
                              <a:gd name="T53" fmla="*/ T52 w 993"/>
                              <a:gd name="T54" fmla="+- 0 3478 3279"/>
                              <a:gd name="T55" fmla="*/ 3478 h 1191"/>
                              <a:gd name="T56" fmla="+- 0 10197 9800"/>
                              <a:gd name="T57" fmla="*/ T56 w 993"/>
                              <a:gd name="T58" fmla="+- 0 3851 3279"/>
                              <a:gd name="T59" fmla="*/ 3851 h 1191"/>
                              <a:gd name="T60" fmla="+- 0 10683 9800"/>
                              <a:gd name="T61" fmla="*/ T60 w 993"/>
                              <a:gd name="T62" fmla="+- 0 4094 3279"/>
                              <a:gd name="T63" fmla="*/ 4094 h 1191"/>
                              <a:gd name="T64" fmla="+- 0 10745 9800"/>
                              <a:gd name="T65" fmla="*/ T64 w 993"/>
                              <a:gd name="T66" fmla="+- 0 4143 3279"/>
                              <a:gd name="T67" fmla="*/ 4143 h 1191"/>
                              <a:gd name="T68" fmla="+- 0 10782 9800"/>
                              <a:gd name="T69" fmla="*/ T68 w 993"/>
                              <a:gd name="T70" fmla="+- 0 4209 3279"/>
                              <a:gd name="T71" fmla="*/ 4209 h 1191"/>
                              <a:gd name="T72" fmla="+- 0 10792 9800"/>
                              <a:gd name="T73" fmla="*/ T72 w 993"/>
                              <a:gd name="T74" fmla="+- 0 4284 3279"/>
                              <a:gd name="T75" fmla="*/ 4284 h 1191"/>
                              <a:gd name="T76" fmla="+- 0 10772 9800"/>
                              <a:gd name="T77" fmla="*/ T76 w 993"/>
                              <a:gd name="T78" fmla="+- 0 4361 3279"/>
                              <a:gd name="T79" fmla="*/ 4361 h 1191"/>
                              <a:gd name="T80" fmla="+- 0 10739 9800"/>
                              <a:gd name="T81" fmla="*/ T80 w 993"/>
                              <a:gd name="T82" fmla="+- 0 4407 3279"/>
                              <a:gd name="T83" fmla="*/ 4407 h 1191"/>
                              <a:gd name="T84" fmla="+- 0 10697 9800"/>
                              <a:gd name="T85" fmla="*/ T84 w 993"/>
                              <a:gd name="T86" fmla="+- 0 4442 3279"/>
                              <a:gd name="T87" fmla="*/ 4442 h 1191"/>
                              <a:gd name="T88" fmla="+- 0 10647 9800"/>
                              <a:gd name="T89" fmla="*/ T88 w 993"/>
                              <a:gd name="T90" fmla="+- 0 4463 3279"/>
                              <a:gd name="T91" fmla="*/ 4463 h 1191"/>
                              <a:gd name="T92" fmla="+- 0 10594 9800"/>
                              <a:gd name="T93" fmla="*/ T92 w 993"/>
                              <a:gd name="T94" fmla="+- 0 4470 3279"/>
                              <a:gd name="T95" fmla="*/ 4470 h 1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993" h="1191">
                                <a:moveTo>
                                  <a:pt x="794" y="1191"/>
                                </a:moveTo>
                                <a:lnTo>
                                  <a:pt x="727" y="1180"/>
                                </a:lnTo>
                                <a:lnTo>
                                  <a:pt x="110" y="873"/>
                                </a:lnTo>
                                <a:lnTo>
                                  <a:pt x="30" y="799"/>
                                </a:lnTo>
                                <a:lnTo>
                                  <a:pt x="0" y="695"/>
                                </a:lnTo>
                                <a:lnTo>
                                  <a:pt x="0" y="199"/>
                                </a:lnTo>
                                <a:lnTo>
                                  <a:pt x="16" y="122"/>
                                </a:lnTo>
                                <a:lnTo>
                                  <a:pt x="58" y="58"/>
                                </a:lnTo>
                                <a:lnTo>
                                  <a:pt x="121" y="16"/>
                                </a:lnTo>
                                <a:lnTo>
                                  <a:pt x="199" y="0"/>
                                </a:lnTo>
                                <a:lnTo>
                                  <a:pt x="276" y="16"/>
                                </a:lnTo>
                                <a:lnTo>
                                  <a:pt x="339" y="58"/>
                                </a:lnTo>
                                <a:lnTo>
                                  <a:pt x="381" y="122"/>
                                </a:lnTo>
                                <a:lnTo>
                                  <a:pt x="397" y="199"/>
                                </a:lnTo>
                                <a:lnTo>
                                  <a:pt x="397" y="572"/>
                                </a:lnTo>
                                <a:lnTo>
                                  <a:pt x="883" y="815"/>
                                </a:lnTo>
                                <a:lnTo>
                                  <a:pt x="945" y="864"/>
                                </a:lnTo>
                                <a:lnTo>
                                  <a:pt x="982" y="930"/>
                                </a:lnTo>
                                <a:lnTo>
                                  <a:pt x="992" y="1005"/>
                                </a:lnTo>
                                <a:lnTo>
                                  <a:pt x="972" y="1082"/>
                                </a:lnTo>
                                <a:lnTo>
                                  <a:pt x="939" y="1128"/>
                                </a:lnTo>
                                <a:lnTo>
                                  <a:pt x="897" y="1163"/>
                                </a:lnTo>
                                <a:lnTo>
                                  <a:pt x="847" y="1184"/>
                                </a:lnTo>
                                <a:lnTo>
                                  <a:pt x="794" y="1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89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AutoShape 139"/>
                        <wps:cNvSpPr>
                          <a:spLocks/>
                        </wps:cNvSpPr>
                        <wps:spPr bwMode="auto">
                          <a:xfrm>
                            <a:off x="8570" y="4106"/>
                            <a:ext cx="2263" cy="771"/>
                          </a:xfrm>
                          <a:custGeom>
                            <a:avLst/>
                            <a:gdLst>
                              <a:gd name="T0" fmla="+- 0 10618 8571"/>
                              <a:gd name="T1" fmla="*/ T0 w 2263"/>
                              <a:gd name="T2" fmla="+- 0 4816 4106"/>
                              <a:gd name="T3" fmla="*/ 4816 h 771"/>
                              <a:gd name="T4" fmla="+- 0 10584 8571"/>
                              <a:gd name="T5" fmla="*/ T4 w 2263"/>
                              <a:gd name="T6" fmla="+- 0 4809 4106"/>
                              <a:gd name="T7" fmla="*/ 4809 h 771"/>
                              <a:gd name="T8" fmla="+- 0 10559 8571"/>
                              <a:gd name="T9" fmla="*/ T8 w 2263"/>
                              <a:gd name="T10" fmla="+- 0 4783 4106"/>
                              <a:gd name="T11" fmla="*/ 4783 h 771"/>
                              <a:gd name="T12" fmla="+- 0 10545 8571"/>
                              <a:gd name="T13" fmla="*/ T12 w 2263"/>
                              <a:gd name="T14" fmla="+- 0 4742 4106"/>
                              <a:gd name="T15" fmla="*/ 4742 h 771"/>
                              <a:gd name="T16" fmla="+- 0 10535 8571"/>
                              <a:gd name="T17" fmla="*/ T16 w 2263"/>
                              <a:gd name="T18" fmla="+- 0 4684 4106"/>
                              <a:gd name="T19" fmla="*/ 4684 h 771"/>
                              <a:gd name="T20" fmla="+- 0 10530 8571"/>
                              <a:gd name="T21" fmla="*/ T20 w 2263"/>
                              <a:gd name="T22" fmla="+- 0 4612 4106"/>
                              <a:gd name="T23" fmla="*/ 4612 h 771"/>
                              <a:gd name="T24" fmla="+- 0 10529 8571"/>
                              <a:gd name="T25" fmla="*/ T24 w 2263"/>
                              <a:gd name="T26" fmla="+- 0 4529 4106"/>
                              <a:gd name="T27" fmla="*/ 4529 h 771"/>
                              <a:gd name="T28" fmla="+- 0 10533 8571"/>
                              <a:gd name="T29" fmla="*/ T28 w 2263"/>
                              <a:gd name="T30" fmla="+- 0 4437 4106"/>
                              <a:gd name="T31" fmla="*/ 4437 h 771"/>
                              <a:gd name="T32" fmla="+- 0 10544 8571"/>
                              <a:gd name="T33" fmla="*/ T32 w 2263"/>
                              <a:gd name="T34" fmla="+- 0 4341 4106"/>
                              <a:gd name="T35" fmla="*/ 4341 h 771"/>
                              <a:gd name="T36" fmla="+- 0 10560 8571"/>
                              <a:gd name="T37" fmla="*/ T36 w 2263"/>
                              <a:gd name="T38" fmla="+- 0 4244 4106"/>
                              <a:gd name="T39" fmla="*/ 4244 h 771"/>
                              <a:gd name="T40" fmla="+- 0 10583 8571"/>
                              <a:gd name="T41" fmla="*/ T40 w 2263"/>
                              <a:gd name="T42" fmla="+- 0 4147 4106"/>
                              <a:gd name="T43" fmla="*/ 4147 h 771"/>
                              <a:gd name="T44" fmla="+- 0 10600 8571"/>
                              <a:gd name="T45" fmla="*/ T44 w 2263"/>
                              <a:gd name="T46" fmla="+- 0 4126 4106"/>
                              <a:gd name="T47" fmla="*/ 4126 h 771"/>
                              <a:gd name="T48" fmla="+- 0 10628 8571"/>
                              <a:gd name="T49" fmla="*/ T48 w 2263"/>
                              <a:gd name="T50" fmla="+- 0 4113 4106"/>
                              <a:gd name="T51" fmla="*/ 4113 h 771"/>
                              <a:gd name="T52" fmla="+- 0 10661 8571"/>
                              <a:gd name="T53" fmla="*/ T52 w 2263"/>
                              <a:gd name="T54" fmla="+- 0 4107 4106"/>
                              <a:gd name="T55" fmla="*/ 4107 h 771"/>
                              <a:gd name="T56" fmla="+- 0 10689 8571"/>
                              <a:gd name="T57" fmla="*/ T56 w 2263"/>
                              <a:gd name="T58" fmla="+- 0 4106 4106"/>
                              <a:gd name="T59" fmla="*/ 4106 h 771"/>
                              <a:gd name="T60" fmla="+- 0 10694 8571"/>
                              <a:gd name="T61" fmla="*/ T60 w 2263"/>
                              <a:gd name="T62" fmla="+- 0 4107 4106"/>
                              <a:gd name="T63" fmla="*/ 4107 h 771"/>
                              <a:gd name="T64" fmla="+- 0 10709 8571"/>
                              <a:gd name="T65" fmla="*/ T64 w 2263"/>
                              <a:gd name="T66" fmla="+- 0 4109 4106"/>
                              <a:gd name="T67" fmla="*/ 4109 h 771"/>
                              <a:gd name="T68" fmla="+- 0 10736 8571"/>
                              <a:gd name="T69" fmla="*/ T68 w 2263"/>
                              <a:gd name="T70" fmla="+- 0 4114 4106"/>
                              <a:gd name="T71" fmla="*/ 4114 h 771"/>
                              <a:gd name="T72" fmla="+- 0 10775 8571"/>
                              <a:gd name="T73" fmla="*/ T72 w 2263"/>
                              <a:gd name="T74" fmla="+- 0 4123 4106"/>
                              <a:gd name="T75" fmla="*/ 4123 h 771"/>
                              <a:gd name="T76" fmla="+- 0 10801 8571"/>
                              <a:gd name="T77" fmla="*/ T76 w 2263"/>
                              <a:gd name="T78" fmla="+- 0 4133 4106"/>
                              <a:gd name="T79" fmla="*/ 4133 h 771"/>
                              <a:gd name="T80" fmla="+- 0 10821 8571"/>
                              <a:gd name="T81" fmla="*/ T80 w 2263"/>
                              <a:gd name="T82" fmla="+- 0 4150 4106"/>
                              <a:gd name="T83" fmla="*/ 4150 h 771"/>
                              <a:gd name="T84" fmla="+- 0 10833 8571"/>
                              <a:gd name="T85" fmla="*/ T84 w 2263"/>
                              <a:gd name="T86" fmla="+- 0 4172 4106"/>
                              <a:gd name="T87" fmla="*/ 4172 h 771"/>
                              <a:gd name="T88" fmla="+- 0 10832 8571"/>
                              <a:gd name="T89" fmla="*/ T88 w 2263"/>
                              <a:gd name="T90" fmla="+- 0 4198 4106"/>
                              <a:gd name="T91" fmla="*/ 4198 h 771"/>
                              <a:gd name="T92" fmla="+- 0 10671 8571"/>
                              <a:gd name="T93" fmla="*/ T92 w 2263"/>
                              <a:gd name="T94" fmla="+- 0 4773 4106"/>
                              <a:gd name="T95" fmla="*/ 4773 h 771"/>
                              <a:gd name="T96" fmla="+- 0 10650 8571"/>
                              <a:gd name="T97" fmla="*/ T96 w 2263"/>
                              <a:gd name="T98" fmla="+- 0 4804 4106"/>
                              <a:gd name="T99" fmla="*/ 4804 h 771"/>
                              <a:gd name="T100" fmla="+- 0 10618 8571"/>
                              <a:gd name="T101" fmla="*/ T100 w 2263"/>
                              <a:gd name="T102" fmla="+- 0 4816 4106"/>
                              <a:gd name="T103" fmla="*/ 4816 h 771"/>
                              <a:gd name="T104" fmla="+- 0 9200 8571"/>
                              <a:gd name="T105" fmla="*/ T104 w 2263"/>
                              <a:gd name="T106" fmla="+- 0 4877 4106"/>
                              <a:gd name="T107" fmla="*/ 4877 h 771"/>
                              <a:gd name="T108" fmla="+- 0 9175 8571"/>
                              <a:gd name="T109" fmla="*/ T108 w 2263"/>
                              <a:gd name="T110" fmla="+- 0 4875 4106"/>
                              <a:gd name="T111" fmla="*/ 4875 h 771"/>
                              <a:gd name="T112" fmla="+- 0 8610 8571"/>
                              <a:gd name="T113" fmla="*/ T112 w 2263"/>
                              <a:gd name="T114" fmla="+- 0 4680 4106"/>
                              <a:gd name="T115" fmla="*/ 4680 h 771"/>
                              <a:gd name="T116" fmla="+- 0 8581 8571"/>
                              <a:gd name="T117" fmla="*/ T116 w 2263"/>
                              <a:gd name="T118" fmla="+- 0 4658 4106"/>
                              <a:gd name="T119" fmla="*/ 4658 h 771"/>
                              <a:gd name="T120" fmla="+- 0 8571 8571"/>
                              <a:gd name="T121" fmla="*/ T120 w 2263"/>
                              <a:gd name="T122" fmla="+- 0 4625 4106"/>
                              <a:gd name="T123" fmla="*/ 4625 h 771"/>
                              <a:gd name="T124" fmla="+- 0 8579 8571"/>
                              <a:gd name="T125" fmla="*/ T124 w 2263"/>
                              <a:gd name="T126" fmla="+- 0 4591 4106"/>
                              <a:gd name="T127" fmla="*/ 4591 h 771"/>
                              <a:gd name="T128" fmla="+- 0 8607 8571"/>
                              <a:gd name="T129" fmla="*/ T128 w 2263"/>
                              <a:gd name="T130" fmla="+- 0 4567 4106"/>
                              <a:gd name="T131" fmla="*/ 4567 h 771"/>
                              <a:gd name="T132" fmla="+- 0 8649 8571"/>
                              <a:gd name="T133" fmla="*/ T132 w 2263"/>
                              <a:gd name="T134" fmla="+- 0 4556 4106"/>
                              <a:gd name="T135" fmla="*/ 4556 h 771"/>
                              <a:gd name="T136" fmla="+- 0 8707 8571"/>
                              <a:gd name="T137" fmla="*/ T136 w 2263"/>
                              <a:gd name="T138" fmla="+- 0 4550 4106"/>
                              <a:gd name="T139" fmla="*/ 4550 h 771"/>
                              <a:gd name="T140" fmla="+- 0 8779 8571"/>
                              <a:gd name="T141" fmla="*/ T140 w 2263"/>
                              <a:gd name="T142" fmla="+- 0 4549 4106"/>
                              <a:gd name="T143" fmla="*/ 4549 h 771"/>
                              <a:gd name="T144" fmla="+- 0 8863 8571"/>
                              <a:gd name="T145" fmla="*/ T144 w 2263"/>
                              <a:gd name="T146" fmla="+- 0 4553 4106"/>
                              <a:gd name="T147" fmla="*/ 4553 h 771"/>
                              <a:gd name="T148" fmla="+- 0 8953 8571"/>
                              <a:gd name="T149" fmla="*/ T148 w 2263"/>
                              <a:gd name="T150" fmla="+- 0 4563 4106"/>
                              <a:gd name="T151" fmla="*/ 4563 h 771"/>
                              <a:gd name="T152" fmla="+- 0 9049 8571"/>
                              <a:gd name="T153" fmla="*/ T152 w 2263"/>
                              <a:gd name="T154" fmla="+- 0 4579 4106"/>
                              <a:gd name="T155" fmla="*/ 4579 h 771"/>
                              <a:gd name="T156" fmla="+- 0 9145 8571"/>
                              <a:gd name="T157" fmla="*/ T156 w 2263"/>
                              <a:gd name="T158" fmla="+- 0 4601 4106"/>
                              <a:gd name="T159" fmla="*/ 4601 h 771"/>
                              <a:gd name="T160" fmla="+- 0 9240 8571"/>
                              <a:gd name="T161" fmla="*/ T160 w 2263"/>
                              <a:gd name="T162" fmla="+- 0 4630 4106"/>
                              <a:gd name="T163" fmla="*/ 4630 h 771"/>
                              <a:gd name="T164" fmla="+- 0 9260 8571"/>
                              <a:gd name="T165" fmla="*/ T164 w 2263"/>
                              <a:gd name="T166" fmla="+- 0 4647 4106"/>
                              <a:gd name="T167" fmla="*/ 4647 h 771"/>
                              <a:gd name="T168" fmla="+- 0 9272 8571"/>
                              <a:gd name="T169" fmla="*/ T168 w 2263"/>
                              <a:gd name="T170" fmla="+- 0 4677 4106"/>
                              <a:gd name="T171" fmla="*/ 4677 h 771"/>
                              <a:gd name="T172" fmla="+- 0 9276 8571"/>
                              <a:gd name="T173" fmla="*/ T172 w 2263"/>
                              <a:gd name="T174" fmla="+- 0 4710 4106"/>
                              <a:gd name="T175" fmla="*/ 4710 h 771"/>
                              <a:gd name="T176" fmla="+- 0 9275 8571"/>
                              <a:gd name="T177" fmla="*/ T176 w 2263"/>
                              <a:gd name="T178" fmla="+- 0 4737 4106"/>
                              <a:gd name="T179" fmla="*/ 4737 h 771"/>
                              <a:gd name="T180" fmla="+- 0 9274 8571"/>
                              <a:gd name="T181" fmla="*/ T180 w 2263"/>
                              <a:gd name="T182" fmla="+- 0 4742 4106"/>
                              <a:gd name="T183" fmla="*/ 4742 h 771"/>
                              <a:gd name="T184" fmla="+- 0 9270 8571"/>
                              <a:gd name="T185" fmla="*/ T184 w 2263"/>
                              <a:gd name="T186" fmla="+- 0 4758 4106"/>
                              <a:gd name="T187" fmla="*/ 4758 h 771"/>
                              <a:gd name="T188" fmla="+- 0 9264 8571"/>
                              <a:gd name="T189" fmla="*/ T188 w 2263"/>
                              <a:gd name="T190" fmla="+- 0 4784 4106"/>
                              <a:gd name="T191" fmla="*/ 4784 h 771"/>
                              <a:gd name="T192" fmla="+- 0 9253 8571"/>
                              <a:gd name="T193" fmla="*/ T192 w 2263"/>
                              <a:gd name="T194" fmla="+- 0 4822 4106"/>
                              <a:gd name="T195" fmla="*/ 4822 h 771"/>
                              <a:gd name="T196" fmla="+- 0 9241 8571"/>
                              <a:gd name="T197" fmla="*/ T196 w 2263"/>
                              <a:gd name="T198" fmla="+- 0 4848 4106"/>
                              <a:gd name="T199" fmla="*/ 4848 h 771"/>
                              <a:gd name="T200" fmla="+- 0 9223 8571"/>
                              <a:gd name="T201" fmla="*/ T200 w 2263"/>
                              <a:gd name="T202" fmla="+- 0 4867 4106"/>
                              <a:gd name="T203" fmla="*/ 4867 h 771"/>
                              <a:gd name="T204" fmla="+- 0 9200 8571"/>
                              <a:gd name="T205" fmla="*/ T204 w 2263"/>
                              <a:gd name="T206" fmla="+- 0 4877 4106"/>
                              <a:gd name="T207" fmla="*/ 4877 h 7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263" h="771">
                                <a:moveTo>
                                  <a:pt x="2047" y="710"/>
                                </a:moveTo>
                                <a:lnTo>
                                  <a:pt x="2013" y="703"/>
                                </a:lnTo>
                                <a:lnTo>
                                  <a:pt x="1988" y="677"/>
                                </a:lnTo>
                                <a:lnTo>
                                  <a:pt x="1974" y="636"/>
                                </a:lnTo>
                                <a:lnTo>
                                  <a:pt x="1964" y="578"/>
                                </a:lnTo>
                                <a:lnTo>
                                  <a:pt x="1959" y="506"/>
                                </a:lnTo>
                                <a:lnTo>
                                  <a:pt x="1958" y="423"/>
                                </a:lnTo>
                                <a:lnTo>
                                  <a:pt x="1962" y="331"/>
                                </a:lnTo>
                                <a:lnTo>
                                  <a:pt x="1973" y="235"/>
                                </a:lnTo>
                                <a:lnTo>
                                  <a:pt x="1989" y="138"/>
                                </a:lnTo>
                                <a:lnTo>
                                  <a:pt x="2012" y="41"/>
                                </a:lnTo>
                                <a:lnTo>
                                  <a:pt x="2029" y="20"/>
                                </a:lnTo>
                                <a:lnTo>
                                  <a:pt x="2057" y="7"/>
                                </a:lnTo>
                                <a:lnTo>
                                  <a:pt x="2090" y="1"/>
                                </a:lnTo>
                                <a:lnTo>
                                  <a:pt x="2118" y="0"/>
                                </a:lnTo>
                                <a:lnTo>
                                  <a:pt x="2123" y="1"/>
                                </a:lnTo>
                                <a:lnTo>
                                  <a:pt x="2138" y="3"/>
                                </a:lnTo>
                                <a:lnTo>
                                  <a:pt x="2165" y="8"/>
                                </a:lnTo>
                                <a:lnTo>
                                  <a:pt x="2204" y="17"/>
                                </a:lnTo>
                                <a:lnTo>
                                  <a:pt x="2230" y="27"/>
                                </a:lnTo>
                                <a:lnTo>
                                  <a:pt x="2250" y="44"/>
                                </a:lnTo>
                                <a:lnTo>
                                  <a:pt x="2262" y="66"/>
                                </a:lnTo>
                                <a:lnTo>
                                  <a:pt x="2261" y="92"/>
                                </a:lnTo>
                                <a:lnTo>
                                  <a:pt x="2100" y="667"/>
                                </a:lnTo>
                                <a:lnTo>
                                  <a:pt x="2079" y="698"/>
                                </a:lnTo>
                                <a:lnTo>
                                  <a:pt x="2047" y="710"/>
                                </a:lnTo>
                                <a:close/>
                                <a:moveTo>
                                  <a:pt x="629" y="771"/>
                                </a:moveTo>
                                <a:lnTo>
                                  <a:pt x="604" y="769"/>
                                </a:lnTo>
                                <a:lnTo>
                                  <a:pt x="39" y="574"/>
                                </a:lnTo>
                                <a:lnTo>
                                  <a:pt x="10" y="552"/>
                                </a:lnTo>
                                <a:lnTo>
                                  <a:pt x="0" y="519"/>
                                </a:lnTo>
                                <a:lnTo>
                                  <a:pt x="8" y="485"/>
                                </a:lnTo>
                                <a:lnTo>
                                  <a:pt x="36" y="461"/>
                                </a:lnTo>
                                <a:lnTo>
                                  <a:pt x="78" y="450"/>
                                </a:lnTo>
                                <a:lnTo>
                                  <a:pt x="136" y="444"/>
                                </a:lnTo>
                                <a:lnTo>
                                  <a:pt x="208" y="443"/>
                                </a:lnTo>
                                <a:lnTo>
                                  <a:pt x="292" y="447"/>
                                </a:lnTo>
                                <a:lnTo>
                                  <a:pt x="382" y="457"/>
                                </a:lnTo>
                                <a:lnTo>
                                  <a:pt x="478" y="473"/>
                                </a:lnTo>
                                <a:lnTo>
                                  <a:pt x="574" y="495"/>
                                </a:lnTo>
                                <a:lnTo>
                                  <a:pt x="669" y="524"/>
                                </a:lnTo>
                                <a:lnTo>
                                  <a:pt x="689" y="541"/>
                                </a:lnTo>
                                <a:lnTo>
                                  <a:pt x="701" y="571"/>
                                </a:lnTo>
                                <a:lnTo>
                                  <a:pt x="705" y="604"/>
                                </a:lnTo>
                                <a:lnTo>
                                  <a:pt x="704" y="631"/>
                                </a:lnTo>
                                <a:lnTo>
                                  <a:pt x="703" y="636"/>
                                </a:lnTo>
                                <a:lnTo>
                                  <a:pt x="699" y="652"/>
                                </a:lnTo>
                                <a:lnTo>
                                  <a:pt x="693" y="678"/>
                                </a:lnTo>
                                <a:lnTo>
                                  <a:pt x="682" y="716"/>
                                </a:lnTo>
                                <a:lnTo>
                                  <a:pt x="670" y="742"/>
                                </a:lnTo>
                                <a:lnTo>
                                  <a:pt x="652" y="761"/>
                                </a:lnTo>
                                <a:lnTo>
                                  <a:pt x="629" y="7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E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138"/>
                        <wps:cNvSpPr>
                          <a:spLocks/>
                        </wps:cNvSpPr>
                        <wps:spPr bwMode="auto">
                          <a:xfrm>
                            <a:off x="9069" y="1504"/>
                            <a:ext cx="741" cy="1086"/>
                          </a:xfrm>
                          <a:custGeom>
                            <a:avLst/>
                            <a:gdLst>
                              <a:gd name="T0" fmla="+- 0 9711 9069"/>
                              <a:gd name="T1" fmla="*/ T0 w 741"/>
                              <a:gd name="T2" fmla="+- 0 2590 1504"/>
                              <a:gd name="T3" fmla="*/ 2590 h 1086"/>
                              <a:gd name="T4" fmla="+- 0 9614 9069"/>
                              <a:gd name="T5" fmla="*/ T4 w 741"/>
                              <a:gd name="T6" fmla="+- 0 2565 1504"/>
                              <a:gd name="T7" fmla="*/ 2565 h 1086"/>
                              <a:gd name="T8" fmla="+- 0 9549 9069"/>
                              <a:gd name="T9" fmla="*/ T8 w 741"/>
                              <a:gd name="T10" fmla="+- 0 2475 1504"/>
                              <a:gd name="T11" fmla="*/ 2475 h 1086"/>
                              <a:gd name="T12" fmla="+- 0 9544 9069"/>
                              <a:gd name="T13" fmla="*/ T12 w 741"/>
                              <a:gd name="T14" fmla="+- 0 2408 1504"/>
                              <a:gd name="T15" fmla="*/ 2408 h 1086"/>
                              <a:gd name="T16" fmla="+- 0 9546 9069"/>
                              <a:gd name="T17" fmla="*/ T16 w 741"/>
                              <a:gd name="T18" fmla="+- 0 2358 1504"/>
                              <a:gd name="T19" fmla="*/ 2358 h 1086"/>
                              <a:gd name="T20" fmla="+- 0 9542 9069"/>
                              <a:gd name="T21" fmla="*/ T20 w 741"/>
                              <a:gd name="T22" fmla="+- 0 2319 1504"/>
                              <a:gd name="T23" fmla="*/ 2319 h 1086"/>
                              <a:gd name="T24" fmla="+- 0 9532 9069"/>
                              <a:gd name="T25" fmla="*/ T24 w 741"/>
                              <a:gd name="T26" fmla="+- 0 2290 1504"/>
                              <a:gd name="T27" fmla="*/ 2290 h 1086"/>
                              <a:gd name="T28" fmla="+- 0 9519 9069"/>
                              <a:gd name="T29" fmla="*/ T28 w 741"/>
                              <a:gd name="T30" fmla="+- 0 2269 1504"/>
                              <a:gd name="T31" fmla="*/ 2269 h 1086"/>
                              <a:gd name="T32" fmla="+- 0 9484 9069"/>
                              <a:gd name="T33" fmla="*/ T32 w 741"/>
                              <a:gd name="T34" fmla="+- 0 2282 1504"/>
                              <a:gd name="T35" fmla="*/ 2282 h 1086"/>
                              <a:gd name="T36" fmla="+- 0 9377 9069"/>
                              <a:gd name="T37" fmla="*/ T36 w 741"/>
                              <a:gd name="T38" fmla="+- 0 2317 1504"/>
                              <a:gd name="T39" fmla="*/ 2317 h 1086"/>
                              <a:gd name="T40" fmla="+- 0 9266 9069"/>
                              <a:gd name="T41" fmla="*/ T40 w 741"/>
                              <a:gd name="T42" fmla="+- 0 2303 1504"/>
                              <a:gd name="T43" fmla="*/ 2303 h 1086"/>
                              <a:gd name="T44" fmla="+- 0 9218 9069"/>
                              <a:gd name="T45" fmla="*/ T44 w 741"/>
                              <a:gd name="T46" fmla="+- 0 2264 1504"/>
                              <a:gd name="T47" fmla="*/ 2264 h 1086"/>
                              <a:gd name="T48" fmla="+- 0 9176 9069"/>
                              <a:gd name="T49" fmla="*/ T48 w 741"/>
                              <a:gd name="T50" fmla="+- 0 2210 1504"/>
                              <a:gd name="T51" fmla="*/ 2210 h 1086"/>
                              <a:gd name="T52" fmla="+- 0 9140 9069"/>
                              <a:gd name="T53" fmla="*/ T52 w 741"/>
                              <a:gd name="T54" fmla="+- 0 2143 1504"/>
                              <a:gd name="T55" fmla="*/ 2143 h 1086"/>
                              <a:gd name="T56" fmla="+- 0 9111 9069"/>
                              <a:gd name="T57" fmla="*/ T56 w 741"/>
                              <a:gd name="T58" fmla="+- 0 2068 1504"/>
                              <a:gd name="T59" fmla="*/ 2068 h 1086"/>
                              <a:gd name="T60" fmla="+- 0 9090 9069"/>
                              <a:gd name="T61" fmla="*/ T60 w 741"/>
                              <a:gd name="T62" fmla="+- 0 1989 1504"/>
                              <a:gd name="T63" fmla="*/ 1989 h 1086"/>
                              <a:gd name="T64" fmla="+- 0 9075 9069"/>
                              <a:gd name="T65" fmla="*/ T64 w 741"/>
                              <a:gd name="T66" fmla="+- 0 1910 1504"/>
                              <a:gd name="T67" fmla="*/ 1910 h 1086"/>
                              <a:gd name="T68" fmla="+- 0 9069 9069"/>
                              <a:gd name="T69" fmla="*/ T68 w 741"/>
                              <a:gd name="T70" fmla="+- 0 1835 1504"/>
                              <a:gd name="T71" fmla="*/ 1835 h 1086"/>
                              <a:gd name="T72" fmla="+- 0 9077 9069"/>
                              <a:gd name="T73" fmla="*/ T72 w 741"/>
                              <a:gd name="T74" fmla="+- 0 1765 1504"/>
                              <a:gd name="T75" fmla="*/ 1765 h 1086"/>
                              <a:gd name="T76" fmla="+- 0 9102 9069"/>
                              <a:gd name="T77" fmla="*/ T76 w 741"/>
                              <a:gd name="T78" fmla="+- 0 1701 1504"/>
                              <a:gd name="T79" fmla="*/ 1701 h 1086"/>
                              <a:gd name="T80" fmla="+- 0 9141 9069"/>
                              <a:gd name="T81" fmla="*/ T80 w 741"/>
                              <a:gd name="T82" fmla="+- 0 1645 1504"/>
                              <a:gd name="T83" fmla="*/ 1645 h 1086"/>
                              <a:gd name="T84" fmla="+- 0 9193 9069"/>
                              <a:gd name="T85" fmla="*/ T84 w 741"/>
                              <a:gd name="T86" fmla="+- 0 1597 1504"/>
                              <a:gd name="T87" fmla="*/ 1597 h 1086"/>
                              <a:gd name="T88" fmla="+- 0 9253 9069"/>
                              <a:gd name="T89" fmla="*/ T88 w 741"/>
                              <a:gd name="T90" fmla="+- 0 1558 1504"/>
                              <a:gd name="T91" fmla="*/ 1558 h 1086"/>
                              <a:gd name="T92" fmla="+- 0 9319 9069"/>
                              <a:gd name="T93" fmla="*/ T92 w 741"/>
                              <a:gd name="T94" fmla="+- 0 1529 1504"/>
                              <a:gd name="T95" fmla="*/ 1529 h 1086"/>
                              <a:gd name="T96" fmla="+- 0 9388 9069"/>
                              <a:gd name="T97" fmla="*/ T96 w 741"/>
                              <a:gd name="T98" fmla="+- 0 1511 1504"/>
                              <a:gd name="T99" fmla="*/ 1511 h 1086"/>
                              <a:gd name="T100" fmla="+- 0 9458 9069"/>
                              <a:gd name="T101" fmla="*/ T100 w 741"/>
                              <a:gd name="T102" fmla="+- 0 1504 1504"/>
                              <a:gd name="T103" fmla="*/ 1504 h 1086"/>
                              <a:gd name="T104" fmla="+- 0 9525 9069"/>
                              <a:gd name="T105" fmla="*/ T104 w 741"/>
                              <a:gd name="T106" fmla="+- 0 1510 1504"/>
                              <a:gd name="T107" fmla="*/ 1510 h 1086"/>
                              <a:gd name="T108" fmla="+- 0 9594 9069"/>
                              <a:gd name="T109" fmla="*/ T108 w 741"/>
                              <a:gd name="T110" fmla="+- 0 1532 1504"/>
                              <a:gd name="T111" fmla="*/ 1532 h 1086"/>
                              <a:gd name="T112" fmla="+- 0 9656 9069"/>
                              <a:gd name="T113" fmla="*/ T112 w 741"/>
                              <a:gd name="T114" fmla="+- 0 1568 1504"/>
                              <a:gd name="T115" fmla="*/ 1568 h 1086"/>
                              <a:gd name="T116" fmla="+- 0 9709 9069"/>
                              <a:gd name="T117" fmla="*/ T116 w 741"/>
                              <a:gd name="T118" fmla="+- 0 1615 1504"/>
                              <a:gd name="T119" fmla="*/ 1615 h 1086"/>
                              <a:gd name="T120" fmla="+- 0 9752 9069"/>
                              <a:gd name="T121" fmla="*/ T120 w 741"/>
                              <a:gd name="T122" fmla="+- 0 1673 1504"/>
                              <a:gd name="T123" fmla="*/ 1673 h 1086"/>
                              <a:gd name="T124" fmla="+- 0 9784 9069"/>
                              <a:gd name="T125" fmla="*/ T124 w 741"/>
                              <a:gd name="T126" fmla="+- 0 1739 1504"/>
                              <a:gd name="T127" fmla="*/ 1739 h 1086"/>
                              <a:gd name="T128" fmla="+- 0 9803 9069"/>
                              <a:gd name="T129" fmla="*/ T128 w 741"/>
                              <a:gd name="T130" fmla="+- 0 1811 1504"/>
                              <a:gd name="T131" fmla="*/ 1811 h 1086"/>
                              <a:gd name="T132" fmla="+- 0 9810 9069"/>
                              <a:gd name="T133" fmla="*/ T132 w 741"/>
                              <a:gd name="T134" fmla="+- 0 1888 1504"/>
                              <a:gd name="T135" fmla="*/ 1888 h 1086"/>
                              <a:gd name="T136" fmla="+- 0 9801 9069"/>
                              <a:gd name="T137" fmla="*/ T136 w 741"/>
                              <a:gd name="T138" fmla="+- 0 1968 1504"/>
                              <a:gd name="T139" fmla="*/ 1968 h 1086"/>
                              <a:gd name="T140" fmla="+- 0 9790 9069"/>
                              <a:gd name="T141" fmla="*/ T140 w 741"/>
                              <a:gd name="T142" fmla="+- 0 2011 1504"/>
                              <a:gd name="T143" fmla="*/ 2011 h 1086"/>
                              <a:gd name="T144" fmla="+- 0 9775 9069"/>
                              <a:gd name="T145" fmla="*/ T144 w 741"/>
                              <a:gd name="T146" fmla="+- 0 2050 1504"/>
                              <a:gd name="T147" fmla="*/ 2050 h 1086"/>
                              <a:gd name="T148" fmla="+- 0 9756 9069"/>
                              <a:gd name="T149" fmla="*/ T148 w 741"/>
                              <a:gd name="T150" fmla="+- 0 2085 1504"/>
                              <a:gd name="T151" fmla="*/ 2085 h 1086"/>
                              <a:gd name="T152" fmla="+- 0 9733 9069"/>
                              <a:gd name="T153" fmla="*/ T152 w 741"/>
                              <a:gd name="T154" fmla="+- 0 2117 1504"/>
                              <a:gd name="T155" fmla="*/ 2117 h 1086"/>
                              <a:gd name="T156" fmla="+- 0 9742 9069"/>
                              <a:gd name="T157" fmla="*/ T156 w 741"/>
                              <a:gd name="T158" fmla="+- 0 2182 1504"/>
                              <a:gd name="T159" fmla="*/ 2182 h 1086"/>
                              <a:gd name="T160" fmla="+- 0 9789 9069"/>
                              <a:gd name="T161" fmla="*/ T160 w 741"/>
                              <a:gd name="T162" fmla="+- 0 2315 1504"/>
                              <a:gd name="T163" fmla="*/ 2315 h 1086"/>
                              <a:gd name="T164" fmla="+- 0 9808 9069"/>
                              <a:gd name="T165" fmla="*/ T164 w 741"/>
                              <a:gd name="T166" fmla="+- 0 2390 1504"/>
                              <a:gd name="T167" fmla="*/ 2390 h 1086"/>
                              <a:gd name="T168" fmla="+- 0 9810 9069"/>
                              <a:gd name="T169" fmla="*/ T168 w 741"/>
                              <a:gd name="T170" fmla="+- 0 2475 1504"/>
                              <a:gd name="T171" fmla="*/ 2475 h 1086"/>
                              <a:gd name="T172" fmla="+- 0 9792 9069"/>
                              <a:gd name="T173" fmla="*/ T172 w 741"/>
                              <a:gd name="T174" fmla="+- 0 2536 1504"/>
                              <a:gd name="T175" fmla="*/ 2536 h 1086"/>
                              <a:gd name="T176" fmla="+- 0 9757 9069"/>
                              <a:gd name="T177" fmla="*/ T176 w 741"/>
                              <a:gd name="T178" fmla="+- 0 2573 1504"/>
                              <a:gd name="T179" fmla="*/ 2573 h 1086"/>
                              <a:gd name="T180" fmla="+- 0 9711 9069"/>
                              <a:gd name="T181" fmla="*/ T180 w 741"/>
                              <a:gd name="T182" fmla="+- 0 2590 1504"/>
                              <a:gd name="T183" fmla="*/ 2590 h 10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741" h="1086">
                                <a:moveTo>
                                  <a:pt x="642" y="1086"/>
                                </a:moveTo>
                                <a:lnTo>
                                  <a:pt x="545" y="1061"/>
                                </a:lnTo>
                                <a:lnTo>
                                  <a:pt x="480" y="971"/>
                                </a:lnTo>
                                <a:lnTo>
                                  <a:pt x="475" y="904"/>
                                </a:lnTo>
                                <a:lnTo>
                                  <a:pt x="477" y="854"/>
                                </a:lnTo>
                                <a:lnTo>
                                  <a:pt x="473" y="815"/>
                                </a:lnTo>
                                <a:lnTo>
                                  <a:pt x="463" y="786"/>
                                </a:lnTo>
                                <a:lnTo>
                                  <a:pt x="450" y="765"/>
                                </a:lnTo>
                                <a:lnTo>
                                  <a:pt x="415" y="778"/>
                                </a:lnTo>
                                <a:lnTo>
                                  <a:pt x="308" y="813"/>
                                </a:lnTo>
                                <a:lnTo>
                                  <a:pt x="197" y="799"/>
                                </a:lnTo>
                                <a:lnTo>
                                  <a:pt x="149" y="760"/>
                                </a:lnTo>
                                <a:lnTo>
                                  <a:pt x="107" y="706"/>
                                </a:lnTo>
                                <a:lnTo>
                                  <a:pt x="71" y="639"/>
                                </a:lnTo>
                                <a:lnTo>
                                  <a:pt x="42" y="564"/>
                                </a:lnTo>
                                <a:lnTo>
                                  <a:pt x="21" y="485"/>
                                </a:lnTo>
                                <a:lnTo>
                                  <a:pt x="6" y="406"/>
                                </a:lnTo>
                                <a:lnTo>
                                  <a:pt x="0" y="331"/>
                                </a:lnTo>
                                <a:lnTo>
                                  <a:pt x="8" y="261"/>
                                </a:lnTo>
                                <a:lnTo>
                                  <a:pt x="33" y="197"/>
                                </a:lnTo>
                                <a:lnTo>
                                  <a:pt x="72" y="141"/>
                                </a:lnTo>
                                <a:lnTo>
                                  <a:pt x="124" y="93"/>
                                </a:lnTo>
                                <a:lnTo>
                                  <a:pt x="184" y="54"/>
                                </a:lnTo>
                                <a:lnTo>
                                  <a:pt x="250" y="25"/>
                                </a:lnTo>
                                <a:lnTo>
                                  <a:pt x="319" y="7"/>
                                </a:lnTo>
                                <a:lnTo>
                                  <a:pt x="389" y="0"/>
                                </a:lnTo>
                                <a:lnTo>
                                  <a:pt x="456" y="6"/>
                                </a:lnTo>
                                <a:lnTo>
                                  <a:pt x="525" y="28"/>
                                </a:lnTo>
                                <a:lnTo>
                                  <a:pt x="587" y="64"/>
                                </a:lnTo>
                                <a:lnTo>
                                  <a:pt x="640" y="111"/>
                                </a:lnTo>
                                <a:lnTo>
                                  <a:pt x="683" y="169"/>
                                </a:lnTo>
                                <a:lnTo>
                                  <a:pt x="715" y="235"/>
                                </a:lnTo>
                                <a:lnTo>
                                  <a:pt x="734" y="307"/>
                                </a:lnTo>
                                <a:lnTo>
                                  <a:pt x="741" y="384"/>
                                </a:lnTo>
                                <a:lnTo>
                                  <a:pt x="732" y="464"/>
                                </a:lnTo>
                                <a:lnTo>
                                  <a:pt x="721" y="507"/>
                                </a:lnTo>
                                <a:lnTo>
                                  <a:pt x="706" y="546"/>
                                </a:lnTo>
                                <a:lnTo>
                                  <a:pt x="687" y="581"/>
                                </a:lnTo>
                                <a:lnTo>
                                  <a:pt x="664" y="613"/>
                                </a:lnTo>
                                <a:lnTo>
                                  <a:pt x="673" y="678"/>
                                </a:lnTo>
                                <a:lnTo>
                                  <a:pt x="720" y="811"/>
                                </a:lnTo>
                                <a:lnTo>
                                  <a:pt x="739" y="886"/>
                                </a:lnTo>
                                <a:lnTo>
                                  <a:pt x="741" y="971"/>
                                </a:lnTo>
                                <a:lnTo>
                                  <a:pt x="723" y="1032"/>
                                </a:lnTo>
                                <a:lnTo>
                                  <a:pt x="688" y="1069"/>
                                </a:lnTo>
                                <a:lnTo>
                                  <a:pt x="642" y="10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B5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137"/>
                        <wps:cNvSpPr>
                          <a:spLocks/>
                        </wps:cNvSpPr>
                        <wps:spPr bwMode="auto">
                          <a:xfrm>
                            <a:off x="9023" y="1447"/>
                            <a:ext cx="855" cy="719"/>
                          </a:xfrm>
                          <a:custGeom>
                            <a:avLst/>
                            <a:gdLst>
                              <a:gd name="T0" fmla="+- 0 9741 9023"/>
                              <a:gd name="T1" fmla="*/ T0 w 855"/>
                              <a:gd name="T2" fmla="+- 0 2165 1447"/>
                              <a:gd name="T3" fmla="*/ 2165 h 719"/>
                              <a:gd name="T4" fmla="+- 0 9672 9023"/>
                              <a:gd name="T5" fmla="*/ T4 w 855"/>
                              <a:gd name="T6" fmla="+- 0 2160 1447"/>
                              <a:gd name="T7" fmla="*/ 2160 h 719"/>
                              <a:gd name="T8" fmla="+- 0 9601 9023"/>
                              <a:gd name="T9" fmla="*/ T8 w 855"/>
                              <a:gd name="T10" fmla="+- 0 2121 1447"/>
                              <a:gd name="T11" fmla="*/ 2121 h 719"/>
                              <a:gd name="T12" fmla="+- 0 9563 9023"/>
                              <a:gd name="T13" fmla="*/ T12 w 855"/>
                              <a:gd name="T14" fmla="+- 0 2023 1447"/>
                              <a:gd name="T15" fmla="*/ 2023 h 719"/>
                              <a:gd name="T16" fmla="+- 0 9569 9023"/>
                              <a:gd name="T17" fmla="*/ T16 w 855"/>
                              <a:gd name="T18" fmla="+- 0 1983 1447"/>
                              <a:gd name="T19" fmla="*/ 1983 h 719"/>
                              <a:gd name="T20" fmla="+- 0 9583 9023"/>
                              <a:gd name="T21" fmla="*/ T20 w 855"/>
                              <a:gd name="T22" fmla="+- 0 1946 1447"/>
                              <a:gd name="T23" fmla="*/ 1946 h 719"/>
                              <a:gd name="T24" fmla="+- 0 9584 9023"/>
                              <a:gd name="T25" fmla="*/ T24 w 855"/>
                              <a:gd name="T26" fmla="+- 0 1905 1447"/>
                              <a:gd name="T27" fmla="*/ 1905 h 719"/>
                              <a:gd name="T28" fmla="+- 0 9554 9023"/>
                              <a:gd name="T29" fmla="*/ T28 w 855"/>
                              <a:gd name="T30" fmla="+- 0 1850 1447"/>
                              <a:gd name="T31" fmla="*/ 1850 h 719"/>
                              <a:gd name="T32" fmla="+- 0 9513 9023"/>
                              <a:gd name="T33" fmla="*/ T32 w 855"/>
                              <a:gd name="T34" fmla="+- 0 1824 1447"/>
                              <a:gd name="T35" fmla="*/ 1824 h 719"/>
                              <a:gd name="T36" fmla="+- 0 9465 9023"/>
                              <a:gd name="T37" fmla="*/ T36 w 855"/>
                              <a:gd name="T38" fmla="+- 0 1825 1447"/>
                              <a:gd name="T39" fmla="*/ 1825 h 719"/>
                              <a:gd name="T40" fmla="+- 0 9426 9023"/>
                              <a:gd name="T41" fmla="*/ T40 w 855"/>
                              <a:gd name="T42" fmla="+- 0 1851 1447"/>
                              <a:gd name="T43" fmla="*/ 1851 h 719"/>
                              <a:gd name="T44" fmla="+- 0 9409 9023"/>
                              <a:gd name="T45" fmla="*/ T44 w 855"/>
                              <a:gd name="T46" fmla="+- 0 1900 1447"/>
                              <a:gd name="T47" fmla="*/ 1900 h 719"/>
                              <a:gd name="T48" fmla="+- 0 9402 9023"/>
                              <a:gd name="T49" fmla="*/ T48 w 855"/>
                              <a:gd name="T50" fmla="+- 0 1943 1447"/>
                              <a:gd name="T51" fmla="*/ 1943 h 719"/>
                              <a:gd name="T52" fmla="+- 0 9388 9023"/>
                              <a:gd name="T53" fmla="*/ T52 w 855"/>
                              <a:gd name="T54" fmla="+- 0 1961 1447"/>
                              <a:gd name="T55" fmla="*/ 1961 h 719"/>
                              <a:gd name="T56" fmla="+- 0 9374 9023"/>
                              <a:gd name="T57" fmla="*/ T56 w 855"/>
                              <a:gd name="T58" fmla="+- 0 1964 1447"/>
                              <a:gd name="T59" fmla="*/ 1964 h 719"/>
                              <a:gd name="T60" fmla="+- 0 9368 9023"/>
                              <a:gd name="T61" fmla="*/ T60 w 855"/>
                              <a:gd name="T62" fmla="+- 0 1963 1447"/>
                              <a:gd name="T63" fmla="*/ 1963 h 719"/>
                              <a:gd name="T64" fmla="+- 0 9252 9023"/>
                              <a:gd name="T65" fmla="*/ T64 w 855"/>
                              <a:gd name="T66" fmla="+- 0 1755 1447"/>
                              <a:gd name="T67" fmla="*/ 1755 h 719"/>
                              <a:gd name="T68" fmla="+- 0 9235 9023"/>
                              <a:gd name="T69" fmla="*/ T68 w 855"/>
                              <a:gd name="T70" fmla="+- 0 1755 1447"/>
                              <a:gd name="T71" fmla="*/ 1755 h 719"/>
                              <a:gd name="T72" fmla="+- 0 9194 9023"/>
                              <a:gd name="T73" fmla="*/ T72 w 855"/>
                              <a:gd name="T74" fmla="+- 0 1763 1447"/>
                              <a:gd name="T75" fmla="*/ 1763 h 719"/>
                              <a:gd name="T76" fmla="+- 0 9142 9023"/>
                              <a:gd name="T77" fmla="*/ T76 w 855"/>
                              <a:gd name="T78" fmla="+- 0 1788 1447"/>
                              <a:gd name="T79" fmla="*/ 1788 h 719"/>
                              <a:gd name="T80" fmla="+- 0 9093 9023"/>
                              <a:gd name="T81" fmla="*/ T80 w 855"/>
                              <a:gd name="T82" fmla="+- 0 1841 1447"/>
                              <a:gd name="T83" fmla="*/ 1841 h 719"/>
                              <a:gd name="T84" fmla="+- 0 9073 9023"/>
                              <a:gd name="T85" fmla="*/ T84 w 855"/>
                              <a:gd name="T86" fmla="+- 0 1851 1447"/>
                              <a:gd name="T87" fmla="*/ 1851 h 719"/>
                              <a:gd name="T88" fmla="+- 0 9050 9023"/>
                              <a:gd name="T89" fmla="*/ T88 w 855"/>
                              <a:gd name="T90" fmla="+- 0 1835 1447"/>
                              <a:gd name="T91" fmla="*/ 1835 h 719"/>
                              <a:gd name="T92" fmla="+- 0 9030 9023"/>
                              <a:gd name="T93" fmla="*/ T92 w 855"/>
                              <a:gd name="T94" fmla="+- 0 1799 1447"/>
                              <a:gd name="T95" fmla="*/ 1799 h 719"/>
                              <a:gd name="T96" fmla="+- 0 9023 9023"/>
                              <a:gd name="T97" fmla="*/ T96 w 855"/>
                              <a:gd name="T98" fmla="+- 0 1748 1447"/>
                              <a:gd name="T99" fmla="*/ 1748 h 719"/>
                              <a:gd name="T100" fmla="+- 0 9037 9023"/>
                              <a:gd name="T101" fmla="*/ T100 w 855"/>
                              <a:gd name="T102" fmla="+- 0 1688 1447"/>
                              <a:gd name="T103" fmla="*/ 1688 h 719"/>
                              <a:gd name="T104" fmla="+- 0 9078 9023"/>
                              <a:gd name="T105" fmla="*/ T104 w 855"/>
                              <a:gd name="T106" fmla="+- 0 1623 1447"/>
                              <a:gd name="T107" fmla="*/ 1623 h 719"/>
                              <a:gd name="T108" fmla="+- 0 9157 9023"/>
                              <a:gd name="T109" fmla="*/ T108 w 855"/>
                              <a:gd name="T110" fmla="+- 0 1560 1447"/>
                              <a:gd name="T111" fmla="*/ 1560 h 719"/>
                              <a:gd name="T112" fmla="+- 0 9252 9023"/>
                              <a:gd name="T113" fmla="*/ T112 w 855"/>
                              <a:gd name="T114" fmla="+- 0 1508 1447"/>
                              <a:gd name="T115" fmla="*/ 1508 h 719"/>
                              <a:gd name="T116" fmla="+- 0 9340 9023"/>
                              <a:gd name="T117" fmla="*/ T116 w 855"/>
                              <a:gd name="T118" fmla="+- 0 1472 1447"/>
                              <a:gd name="T119" fmla="*/ 1472 h 719"/>
                              <a:gd name="T120" fmla="+- 0 9421 9023"/>
                              <a:gd name="T121" fmla="*/ T120 w 855"/>
                              <a:gd name="T122" fmla="+- 0 1453 1447"/>
                              <a:gd name="T123" fmla="*/ 1453 h 719"/>
                              <a:gd name="T124" fmla="+- 0 9496 9023"/>
                              <a:gd name="T125" fmla="*/ T124 w 855"/>
                              <a:gd name="T126" fmla="+- 0 1447 1447"/>
                              <a:gd name="T127" fmla="*/ 1447 h 719"/>
                              <a:gd name="T128" fmla="+- 0 9565 9023"/>
                              <a:gd name="T129" fmla="*/ T128 w 855"/>
                              <a:gd name="T130" fmla="+- 0 1455 1447"/>
                              <a:gd name="T131" fmla="*/ 1455 h 719"/>
                              <a:gd name="T132" fmla="+- 0 9629 9023"/>
                              <a:gd name="T133" fmla="*/ T132 w 855"/>
                              <a:gd name="T134" fmla="+- 0 1474 1447"/>
                              <a:gd name="T135" fmla="*/ 1474 h 719"/>
                              <a:gd name="T136" fmla="+- 0 9689 9023"/>
                              <a:gd name="T137" fmla="*/ T136 w 855"/>
                              <a:gd name="T138" fmla="+- 0 1505 1447"/>
                              <a:gd name="T139" fmla="*/ 1505 h 719"/>
                              <a:gd name="T140" fmla="+- 0 9746 9023"/>
                              <a:gd name="T141" fmla="*/ T140 w 855"/>
                              <a:gd name="T142" fmla="+- 0 1545 1447"/>
                              <a:gd name="T143" fmla="*/ 1545 h 719"/>
                              <a:gd name="T144" fmla="+- 0 9800 9023"/>
                              <a:gd name="T145" fmla="*/ T144 w 855"/>
                              <a:gd name="T146" fmla="+- 0 1602 1447"/>
                              <a:gd name="T147" fmla="*/ 1602 h 719"/>
                              <a:gd name="T148" fmla="+- 0 9839 9023"/>
                              <a:gd name="T149" fmla="*/ T148 w 855"/>
                              <a:gd name="T150" fmla="+- 0 1668 1447"/>
                              <a:gd name="T151" fmla="*/ 1668 h 719"/>
                              <a:gd name="T152" fmla="+- 0 9863 9023"/>
                              <a:gd name="T153" fmla="*/ T152 w 855"/>
                              <a:gd name="T154" fmla="+- 0 1741 1447"/>
                              <a:gd name="T155" fmla="*/ 1741 h 719"/>
                              <a:gd name="T156" fmla="+- 0 9876 9023"/>
                              <a:gd name="T157" fmla="*/ T156 w 855"/>
                              <a:gd name="T158" fmla="+- 0 1816 1447"/>
                              <a:gd name="T159" fmla="*/ 1816 h 719"/>
                              <a:gd name="T160" fmla="+- 0 9877 9023"/>
                              <a:gd name="T161" fmla="*/ T160 w 855"/>
                              <a:gd name="T162" fmla="+- 0 1891 1447"/>
                              <a:gd name="T163" fmla="*/ 1891 h 719"/>
                              <a:gd name="T164" fmla="+- 0 9870 9023"/>
                              <a:gd name="T165" fmla="*/ T164 w 855"/>
                              <a:gd name="T166" fmla="+- 0 1963 1447"/>
                              <a:gd name="T167" fmla="*/ 1963 h 719"/>
                              <a:gd name="T168" fmla="+- 0 9855 9023"/>
                              <a:gd name="T169" fmla="*/ T168 w 855"/>
                              <a:gd name="T170" fmla="+- 0 2028 1447"/>
                              <a:gd name="T171" fmla="*/ 2028 h 719"/>
                              <a:gd name="T172" fmla="+- 0 9824 9023"/>
                              <a:gd name="T173" fmla="*/ T172 w 855"/>
                              <a:gd name="T174" fmla="+- 0 2109 1447"/>
                              <a:gd name="T175" fmla="*/ 2109 h 719"/>
                              <a:gd name="T176" fmla="+- 0 9798 9023"/>
                              <a:gd name="T177" fmla="*/ T176 w 855"/>
                              <a:gd name="T178" fmla="+- 0 2148 1447"/>
                              <a:gd name="T179" fmla="*/ 2148 h 719"/>
                              <a:gd name="T180" fmla="+- 0 9779 9023"/>
                              <a:gd name="T181" fmla="*/ T180 w 855"/>
                              <a:gd name="T182" fmla="+- 0 2160 1447"/>
                              <a:gd name="T183" fmla="*/ 2160 h 719"/>
                              <a:gd name="T184" fmla="+- 0 9741 9023"/>
                              <a:gd name="T185" fmla="*/ T184 w 855"/>
                              <a:gd name="T186" fmla="+- 0 2165 1447"/>
                              <a:gd name="T187" fmla="*/ 2165 h 7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855" h="719">
                                <a:moveTo>
                                  <a:pt x="718" y="718"/>
                                </a:moveTo>
                                <a:lnTo>
                                  <a:pt x="649" y="713"/>
                                </a:lnTo>
                                <a:lnTo>
                                  <a:pt x="578" y="674"/>
                                </a:lnTo>
                                <a:lnTo>
                                  <a:pt x="540" y="576"/>
                                </a:lnTo>
                                <a:lnTo>
                                  <a:pt x="546" y="536"/>
                                </a:lnTo>
                                <a:lnTo>
                                  <a:pt x="560" y="499"/>
                                </a:lnTo>
                                <a:lnTo>
                                  <a:pt x="561" y="458"/>
                                </a:lnTo>
                                <a:lnTo>
                                  <a:pt x="531" y="403"/>
                                </a:lnTo>
                                <a:lnTo>
                                  <a:pt x="490" y="377"/>
                                </a:lnTo>
                                <a:lnTo>
                                  <a:pt x="442" y="378"/>
                                </a:lnTo>
                                <a:lnTo>
                                  <a:pt x="403" y="404"/>
                                </a:lnTo>
                                <a:lnTo>
                                  <a:pt x="386" y="453"/>
                                </a:lnTo>
                                <a:lnTo>
                                  <a:pt x="379" y="496"/>
                                </a:lnTo>
                                <a:lnTo>
                                  <a:pt x="365" y="514"/>
                                </a:lnTo>
                                <a:lnTo>
                                  <a:pt x="351" y="517"/>
                                </a:lnTo>
                                <a:lnTo>
                                  <a:pt x="345" y="516"/>
                                </a:lnTo>
                                <a:lnTo>
                                  <a:pt x="229" y="308"/>
                                </a:lnTo>
                                <a:lnTo>
                                  <a:pt x="212" y="308"/>
                                </a:lnTo>
                                <a:lnTo>
                                  <a:pt x="171" y="316"/>
                                </a:lnTo>
                                <a:lnTo>
                                  <a:pt x="119" y="341"/>
                                </a:lnTo>
                                <a:lnTo>
                                  <a:pt x="70" y="394"/>
                                </a:lnTo>
                                <a:lnTo>
                                  <a:pt x="50" y="404"/>
                                </a:lnTo>
                                <a:lnTo>
                                  <a:pt x="27" y="388"/>
                                </a:lnTo>
                                <a:lnTo>
                                  <a:pt x="7" y="352"/>
                                </a:lnTo>
                                <a:lnTo>
                                  <a:pt x="0" y="301"/>
                                </a:lnTo>
                                <a:lnTo>
                                  <a:pt x="14" y="241"/>
                                </a:lnTo>
                                <a:lnTo>
                                  <a:pt x="55" y="176"/>
                                </a:lnTo>
                                <a:lnTo>
                                  <a:pt x="134" y="113"/>
                                </a:lnTo>
                                <a:lnTo>
                                  <a:pt x="229" y="61"/>
                                </a:lnTo>
                                <a:lnTo>
                                  <a:pt x="317" y="25"/>
                                </a:lnTo>
                                <a:lnTo>
                                  <a:pt x="398" y="6"/>
                                </a:lnTo>
                                <a:lnTo>
                                  <a:pt x="473" y="0"/>
                                </a:lnTo>
                                <a:lnTo>
                                  <a:pt x="542" y="8"/>
                                </a:lnTo>
                                <a:lnTo>
                                  <a:pt x="606" y="27"/>
                                </a:lnTo>
                                <a:lnTo>
                                  <a:pt x="666" y="58"/>
                                </a:lnTo>
                                <a:lnTo>
                                  <a:pt x="723" y="98"/>
                                </a:lnTo>
                                <a:lnTo>
                                  <a:pt x="777" y="155"/>
                                </a:lnTo>
                                <a:lnTo>
                                  <a:pt x="816" y="221"/>
                                </a:lnTo>
                                <a:lnTo>
                                  <a:pt x="840" y="294"/>
                                </a:lnTo>
                                <a:lnTo>
                                  <a:pt x="853" y="369"/>
                                </a:lnTo>
                                <a:lnTo>
                                  <a:pt x="854" y="444"/>
                                </a:lnTo>
                                <a:lnTo>
                                  <a:pt x="847" y="516"/>
                                </a:lnTo>
                                <a:lnTo>
                                  <a:pt x="832" y="581"/>
                                </a:lnTo>
                                <a:lnTo>
                                  <a:pt x="801" y="662"/>
                                </a:lnTo>
                                <a:lnTo>
                                  <a:pt x="775" y="701"/>
                                </a:lnTo>
                                <a:lnTo>
                                  <a:pt x="756" y="713"/>
                                </a:lnTo>
                                <a:lnTo>
                                  <a:pt x="718" y="7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AB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136"/>
                        <wps:cNvSpPr>
                          <a:spLocks/>
                        </wps:cNvSpPr>
                        <wps:spPr bwMode="auto">
                          <a:xfrm>
                            <a:off x="9701" y="2386"/>
                            <a:ext cx="993" cy="794"/>
                          </a:xfrm>
                          <a:custGeom>
                            <a:avLst/>
                            <a:gdLst>
                              <a:gd name="T0" fmla="+- 0 10594 9701"/>
                              <a:gd name="T1" fmla="*/ T0 w 993"/>
                              <a:gd name="T2" fmla="+- 0 3180 2386"/>
                              <a:gd name="T3" fmla="*/ 3180 h 794"/>
                              <a:gd name="T4" fmla="+- 0 10521 9701"/>
                              <a:gd name="T5" fmla="*/ T4 w 993"/>
                              <a:gd name="T6" fmla="+- 0 3148 2386"/>
                              <a:gd name="T7" fmla="*/ 3148 h 794"/>
                              <a:gd name="T8" fmla="+- 0 10454 9701"/>
                              <a:gd name="T9" fmla="*/ T8 w 993"/>
                              <a:gd name="T10" fmla="+- 0 3040 2386"/>
                              <a:gd name="T11" fmla="*/ 3040 h 794"/>
                              <a:gd name="T12" fmla="+- 0 10389 9701"/>
                              <a:gd name="T13" fmla="*/ T12 w 993"/>
                              <a:gd name="T14" fmla="+- 0 2962 2386"/>
                              <a:gd name="T15" fmla="*/ 2962 h 794"/>
                              <a:gd name="T16" fmla="+- 0 10316 9701"/>
                              <a:gd name="T17" fmla="*/ T16 w 993"/>
                              <a:gd name="T18" fmla="+- 0 2890 2386"/>
                              <a:gd name="T19" fmla="*/ 2890 h 794"/>
                              <a:gd name="T20" fmla="+- 0 10237 9701"/>
                              <a:gd name="T21" fmla="*/ T20 w 993"/>
                              <a:gd name="T22" fmla="+- 0 2826 2386"/>
                              <a:gd name="T23" fmla="*/ 2826 h 794"/>
                              <a:gd name="T24" fmla="+- 0 10154 9701"/>
                              <a:gd name="T25" fmla="*/ T24 w 993"/>
                              <a:gd name="T26" fmla="+- 0 2769 2386"/>
                              <a:gd name="T27" fmla="*/ 2769 h 794"/>
                              <a:gd name="T28" fmla="+- 0 10072 9701"/>
                              <a:gd name="T29" fmla="*/ T28 w 993"/>
                              <a:gd name="T30" fmla="+- 0 2720 2386"/>
                              <a:gd name="T31" fmla="*/ 2720 h 794"/>
                              <a:gd name="T32" fmla="+- 0 9994 9701"/>
                              <a:gd name="T33" fmla="*/ T32 w 993"/>
                              <a:gd name="T34" fmla="+- 0 2678 2386"/>
                              <a:gd name="T35" fmla="*/ 2678 h 794"/>
                              <a:gd name="T36" fmla="+- 0 9923 9701"/>
                              <a:gd name="T37" fmla="*/ T36 w 993"/>
                              <a:gd name="T38" fmla="+- 0 2643 2386"/>
                              <a:gd name="T39" fmla="*/ 2643 h 794"/>
                              <a:gd name="T40" fmla="+- 0 9813 9701"/>
                              <a:gd name="T41" fmla="*/ T40 w 993"/>
                              <a:gd name="T42" fmla="+- 0 2596 2386"/>
                              <a:gd name="T43" fmla="*/ 2596 h 794"/>
                              <a:gd name="T44" fmla="+- 0 9769 9701"/>
                              <a:gd name="T45" fmla="*/ T44 w 993"/>
                              <a:gd name="T46" fmla="+- 0 2579 2386"/>
                              <a:gd name="T47" fmla="*/ 2579 h 794"/>
                              <a:gd name="T48" fmla="+- 0 9734 9701"/>
                              <a:gd name="T49" fmla="*/ T48 w 993"/>
                              <a:gd name="T50" fmla="+- 0 2560 2386"/>
                              <a:gd name="T51" fmla="*/ 2560 h 794"/>
                              <a:gd name="T52" fmla="+- 0 9711 9701"/>
                              <a:gd name="T53" fmla="*/ T52 w 993"/>
                              <a:gd name="T54" fmla="+- 0 2529 2386"/>
                              <a:gd name="T55" fmla="*/ 2529 h 794"/>
                              <a:gd name="T56" fmla="+- 0 9701 9701"/>
                              <a:gd name="T57" fmla="*/ T56 w 993"/>
                              <a:gd name="T58" fmla="+- 0 2493 2386"/>
                              <a:gd name="T59" fmla="*/ 2493 h 794"/>
                              <a:gd name="T60" fmla="+- 0 9706 9701"/>
                              <a:gd name="T61" fmla="*/ T60 w 993"/>
                              <a:gd name="T62" fmla="+- 0 2454 2386"/>
                              <a:gd name="T63" fmla="*/ 2454 h 794"/>
                              <a:gd name="T64" fmla="+- 0 9726 9701"/>
                              <a:gd name="T65" fmla="*/ T64 w 993"/>
                              <a:gd name="T66" fmla="+- 0 2420 2386"/>
                              <a:gd name="T67" fmla="*/ 2420 h 794"/>
                              <a:gd name="T68" fmla="+- 0 9756 9701"/>
                              <a:gd name="T69" fmla="*/ T68 w 993"/>
                              <a:gd name="T70" fmla="+- 0 2396 2386"/>
                              <a:gd name="T71" fmla="*/ 2396 h 794"/>
                              <a:gd name="T72" fmla="+- 0 9792 9701"/>
                              <a:gd name="T73" fmla="*/ T72 w 993"/>
                              <a:gd name="T74" fmla="+- 0 2386 2386"/>
                              <a:gd name="T75" fmla="*/ 2386 h 794"/>
                              <a:gd name="T76" fmla="+- 0 9831 9701"/>
                              <a:gd name="T77" fmla="*/ T76 w 993"/>
                              <a:gd name="T78" fmla="+- 0 2391 2386"/>
                              <a:gd name="T79" fmla="*/ 2391 h 794"/>
                              <a:gd name="T80" fmla="+- 0 9919 9701"/>
                              <a:gd name="T81" fmla="*/ T80 w 993"/>
                              <a:gd name="T82" fmla="+- 0 2424 2386"/>
                              <a:gd name="T83" fmla="*/ 2424 h 794"/>
                              <a:gd name="T84" fmla="+- 0 10038 9701"/>
                              <a:gd name="T85" fmla="*/ T84 w 993"/>
                              <a:gd name="T86" fmla="+- 0 2477 2386"/>
                              <a:gd name="T87" fmla="*/ 2477 h 794"/>
                              <a:gd name="T88" fmla="+- 0 10110 9701"/>
                              <a:gd name="T89" fmla="*/ T88 w 993"/>
                              <a:gd name="T90" fmla="+- 0 2514 2386"/>
                              <a:gd name="T91" fmla="*/ 2514 h 794"/>
                              <a:gd name="T92" fmla="+- 0 10186 9701"/>
                              <a:gd name="T93" fmla="*/ T92 w 993"/>
                              <a:gd name="T94" fmla="+- 0 2556 2386"/>
                              <a:gd name="T95" fmla="*/ 2556 h 794"/>
                              <a:gd name="T96" fmla="+- 0 10266 9701"/>
                              <a:gd name="T97" fmla="*/ T96 w 993"/>
                              <a:gd name="T98" fmla="+- 0 2605 2386"/>
                              <a:gd name="T99" fmla="*/ 2605 h 794"/>
                              <a:gd name="T100" fmla="+- 0 10346 9701"/>
                              <a:gd name="T101" fmla="*/ T100 w 993"/>
                              <a:gd name="T102" fmla="+- 0 2660 2386"/>
                              <a:gd name="T103" fmla="*/ 2660 h 794"/>
                              <a:gd name="T104" fmla="+- 0 10425 9701"/>
                              <a:gd name="T105" fmla="*/ T104 w 993"/>
                              <a:gd name="T106" fmla="+- 0 2722 2386"/>
                              <a:gd name="T107" fmla="*/ 2722 h 794"/>
                              <a:gd name="T108" fmla="+- 0 10500 9701"/>
                              <a:gd name="T109" fmla="*/ T108 w 993"/>
                              <a:gd name="T110" fmla="+- 0 2791 2386"/>
                              <a:gd name="T111" fmla="*/ 2791 h 794"/>
                              <a:gd name="T112" fmla="+- 0 10570 9701"/>
                              <a:gd name="T113" fmla="*/ T112 w 993"/>
                              <a:gd name="T114" fmla="+- 0 2866 2386"/>
                              <a:gd name="T115" fmla="*/ 2866 h 794"/>
                              <a:gd name="T116" fmla="+- 0 10631 9701"/>
                              <a:gd name="T117" fmla="*/ T116 w 993"/>
                              <a:gd name="T118" fmla="+- 0 2948 2386"/>
                              <a:gd name="T119" fmla="*/ 2948 h 794"/>
                              <a:gd name="T120" fmla="+- 0 10683 9701"/>
                              <a:gd name="T121" fmla="*/ T120 w 993"/>
                              <a:gd name="T122" fmla="+- 0 3036 2386"/>
                              <a:gd name="T123" fmla="*/ 3036 h 794"/>
                              <a:gd name="T124" fmla="+- 0 10693 9701"/>
                              <a:gd name="T125" fmla="*/ T124 w 993"/>
                              <a:gd name="T126" fmla="+- 0 3074 2386"/>
                              <a:gd name="T127" fmla="*/ 3074 h 794"/>
                              <a:gd name="T128" fmla="+- 0 10688 9701"/>
                              <a:gd name="T129" fmla="*/ T128 w 993"/>
                              <a:gd name="T130" fmla="+- 0 3112 2386"/>
                              <a:gd name="T131" fmla="*/ 3112 h 794"/>
                              <a:gd name="T132" fmla="+- 0 10670 9701"/>
                              <a:gd name="T133" fmla="*/ T132 w 993"/>
                              <a:gd name="T134" fmla="+- 0 3145 2386"/>
                              <a:gd name="T135" fmla="*/ 3145 h 794"/>
                              <a:gd name="T136" fmla="+- 0 10638 9701"/>
                              <a:gd name="T137" fmla="*/ T136 w 993"/>
                              <a:gd name="T138" fmla="+- 0 3170 2386"/>
                              <a:gd name="T139" fmla="*/ 3170 h 794"/>
                              <a:gd name="T140" fmla="+- 0 10617 9701"/>
                              <a:gd name="T141" fmla="*/ T140 w 993"/>
                              <a:gd name="T142" fmla="+- 0 3177 2386"/>
                              <a:gd name="T143" fmla="*/ 3177 h 794"/>
                              <a:gd name="T144" fmla="+- 0 10594 9701"/>
                              <a:gd name="T145" fmla="*/ T144 w 993"/>
                              <a:gd name="T146" fmla="+- 0 3180 2386"/>
                              <a:gd name="T147" fmla="*/ 3180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993" h="794">
                                <a:moveTo>
                                  <a:pt x="893" y="794"/>
                                </a:moveTo>
                                <a:lnTo>
                                  <a:pt x="820" y="762"/>
                                </a:lnTo>
                                <a:lnTo>
                                  <a:pt x="753" y="654"/>
                                </a:lnTo>
                                <a:lnTo>
                                  <a:pt x="688" y="576"/>
                                </a:lnTo>
                                <a:lnTo>
                                  <a:pt x="615" y="504"/>
                                </a:lnTo>
                                <a:lnTo>
                                  <a:pt x="536" y="440"/>
                                </a:lnTo>
                                <a:lnTo>
                                  <a:pt x="453" y="383"/>
                                </a:lnTo>
                                <a:lnTo>
                                  <a:pt x="371" y="334"/>
                                </a:lnTo>
                                <a:lnTo>
                                  <a:pt x="293" y="292"/>
                                </a:lnTo>
                                <a:lnTo>
                                  <a:pt x="222" y="257"/>
                                </a:lnTo>
                                <a:lnTo>
                                  <a:pt x="112" y="210"/>
                                </a:lnTo>
                                <a:lnTo>
                                  <a:pt x="68" y="193"/>
                                </a:lnTo>
                                <a:lnTo>
                                  <a:pt x="33" y="174"/>
                                </a:lnTo>
                                <a:lnTo>
                                  <a:pt x="10" y="143"/>
                                </a:lnTo>
                                <a:lnTo>
                                  <a:pt x="0" y="107"/>
                                </a:lnTo>
                                <a:lnTo>
                                  <a:pt x="5" y="68"/>
                                </a:lnTo>
                                <a:lnTo>
                                  <a:pt x="25" y="34"/>
                                </a:lnTo>
                                <a:lnTo>
                                  <a:pt x="55" y="10"/>
                                </a:lnTo>
                                <a:lnTo>
                                  <a:pt x="91" y="0"/>
                                </a:lnTo>
                                <a:lnTo>
                                  <a:pt x="130" y="5"/>
                                </a:lnTo>
                                <a:lnTo>
                                  <a:pt x="218" y="38"/>
                                </a:lnTo>
                                <a:lnTo>
                                  <a:pt x="337" y="91"/>
                                </a:lnTo>
                                <a:lnTo>
                                  <a:pt x="409" y="128"/>
                                </a:lnTo>
                                <a:lnTo>
                                  <a:pt x="485" y="170"/>
                                </a:lnTo>
                                <a:lnTo>
                                  <a:pt x="565" y="219"/>
                                </a:lnTo>
                                <a:lnTo>
                                  <a:pt x="645" y="274"/>
                                </a:lnTo>
                                <a:lnTo>
                                  <a:pt x="724" y="336"/>
                                </a:lnTo>
                                <a:lnTo>
                                  <a:pt x="799" y="405"/>
                                </a:lnTo>
                                <a:lnTo>
                                  <a:pt x="869" y="480"/>
                                </a:lnTo>
                                <a:lnTo>
                                  <a:pt x="930" y="562"/>
                                </a:lnTo>
                                <a:lnTo>
                                  <a:pt x="982" y="650"/>
                                </a:lnTo>
                                <a:lnTo>
                                  <a:pt x="992" y="688"/>
                                </a:lnTo>
                                <a:lnTo>
                                  <a:pt x="987" y="726"/>
                                </a:lnTo>
                                <a:lnTo>
                                  <a:pt x="969" y="759"/>
                                </a:lnTo>
                                <a:lnTo>
                                  <a:pt x="937" y="784"/>
                                </a:lnTo>
                                <a:lnTo>
                                  <a:pt x="916" y="791"/>
                                </a:lnTo>
                                <a:lnTo>
                                  <a:pt x="893" y="7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B5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135"/>
                        <wps:cNvSpPr>
                          <a:spLocks/>
                        </wps:cNvSpPr>
                        <wps:spPr bwMode="auto">
                          <a:xfrm>
                            <a:off x="9453" y="2274"/>
                            <a:ext cx="881" cy="1223"/>
                          </a:xfrm>
                          <a:custGeom>
                            <a:avLst/>
                            <a:gdLst>
                              <a:gd name="T0" fmla="+- 0 10305 9453"/>
                              <a:gd name="T1" fmla="*/ T0 w 881"/>
                              <a:gd name="T2" fmla="+- 0 3497 2274"/>
                              <a:gd name="T3" fmla="*/ 3497 h 1223"/>
                              <a:gd name="T4" fmla="+- 0 10202 9453"/>
                              <a:gd name="T5" fmla="*/ T4 w 881"/>
                              <a:gd name="T6" fmla="+- 0 3458 2274"/>
                              <a:gd name="T7" fmla="*/ 3458 h 1223"/>
                              <a:gd name="T8" fmla="+- 0 10126 9453"/>
                              <a:gd name="T9" fmla="*/ T8 w 881"/>
                              <a:gd name="T10" fmla="+- 0 3444 2274"/>
                              <a:gd name="T11" fmla="*/ 3444 h 1223"/>
                              <a:gd name="T12" fmla="+- 0 10035 9453"/>
                              <a:gd name="T13" fmla="*/ T12 w 881"/>
                              <a:gd name="T14" fmla="+- 0 3454 2274"/>
                              <a:gd name="T15" fmla="*/ 3454 h 1223"/>
                              <a:gd name="T16" fmla="+- 0 9884 9453"/>
                              <a:gd name="T17" fmla="*/ T16 w 881"/>
                              <a:gd name="T18" fmla="+- 0 3476 2274"/>
                              <a:gd name="T19" fmla="*/ 3476 h 1223"/>
                              <a:gd name="T20" fmla="+- 0 9781 9453"/>
                              <a:gd name="T21" fmla="*/ T20 w 881"/>
                              <a:gd name="T22" fmla="+- 0 3463 2274"/>
                              <a:gd name="T23" fmla="*/ 3463 h 1223"/>
                              <a:gd name="T24" fmla="+- 0 9721 9453"/>
                              <a:gd name="T25" fmla="*/ T24 w 881"/>
                              <a:gd name="T26" fmla="+- 0 3438 2274"/>
                              <a:gd name="T27" fmla="*/ 3438 h 1223"/>
                              <a:gd name="T28" fmla="+- 0 9513 9453"/>
                              <a:gd name="T29" fmla="*/ T28 w 881"/>
                              <a:gd name="T30" fmla="+- 0 2902 2274"/>
                              <a:gd name="T31" fmla="*/ 2902 h 1223"/>
                              <a:gd name="T32" fmla="+- 0 9491 9453"/>
                              <a:gd name="T33" fmla="*/ T32 w 881"/>
                              <a:gd name="T34" fmla="+- 0 2832 2274"/>
                              <a:gd name="T35" fmla="*/ 2832 h 1223"/>
                              <a:gd name="T36" fmla="+- 0 9473 9453"/>
                              <a:gd name="T37" fmla="*/ T36 w 881"/>
                              <a:gd name="T38" fmla="+- 0 2766 2274"/>
                              <a:gd name="T39" fmla="*/ 2766 h 1223"/>
                              <a:gd name="T40" fmla="+- 0 9461 9453"/>
                              <a:gd name="T41" fmla="*/ T40 w 881"/>
                              <a:gd name="T42" fmla="+- 0 2704 2274"/>
                              <a:gd name="T43" fmla="*/ 2704 h 1223"/>
                              <a:gd name="T44" fmla="+- 0 9453 9453"/>
                              <a:gd name="T45" fmla="*/ T44 w 881"/>
                              <a:gd name="T46" fmla="+- 0 2592 2274"/>
                              <a:gd name="T47" fmla="*/ 2592 h 1223"/>
                              <a:gd name="T48" fmla="+- 0 9459 9453"/>
                              <a:gd name="T49" fmla="*/ T48 w 881"/>
                              <a:gd name="T50" fmla="+- 0 2541 2274"/>
                              <a:gd name="T51" fmla="*/ 2541 h 1223"/>
                              <a:gd name="T52" fmla="+- 0 9495 9453"/>
                              <a:gd name="T53" fmla="*/ T52 w 881"/>
                              <a:gd name="T54" fmla="+- 0 2448 2274"/>
                              <a:gd name="T55" fmla="*/ 2448 h 1223"/>
                              <a:gd name="T56" fmla="+- 0 9566 9453"/>
                              <a:gd name="T57" fmla="*/ T56 w 881"/>
                              <a:gd name="T58" fmla="+- 0 2367 2274"/>
                              <a:gd name="T59" fmla="*/ 2367 h 1223"/>
                              <a:gd name="T60" fmla="+- 0 9616 9453"/>
                              <a:gd name="T61" fmla="*/ T60 w 881"/>
                              <a:gd name="T62" fmla="+- 0 2331 2274"/>
                              <a:gd name="T63" fmla="*/ 2331 h 1223"/>
                              <a:gd name="T64" fmla="+- 0 9676 9453"/>
                              <a:gd name="T65" fmla="*/ T64 w 881"/>
                              <a:gd name="T66" fmla="+- 0 2296 2274"/>
                              <a:gd name="T67" fmla="*/ 2296 h 1223"/>
                              <a:gd name="T68" fmla="+- 0 9739 9453"/>
                              <a:gd name="T69" fmla="*/ T68 w 881"/>
                              <a:gd name="T70" fmla="+- 0 2275 2274"/>
                              <a:gd name="T71" fmla="*/ 2275 h 1223"/>
                              <a:gd name="T72" fmla="+- 0 9800 9453"/>
                              <a:gd name="T73" fmla="*/ T72 w 881"/>
                              <a:gd name="T74" fmla="+- 0 2274 2274"/>
                              <a:gd name="T75" fmla="*/ 2274 h 1223"/>
                              <a:gd name="T76" fmla="+- 0 9859 9453"/>
                              <a:gd name="T77" fmla="*/ T76 w 881"/>
                              <a:gd name="T78" fmla="+- 0 2293 2274"/>
                              <a:gd name="T79" fmla="*/ 2293 h 1223"/>
                              <a:gd name="T80" fmla="+- 0 9915 9453"/>
                              <a:gd name="T81" fmla="*/ T80 w 881"/>
                              <a:gd name="T82" fmla="+- 0 2330 2274"/>
                              <a:gd name="T83" fmla="*/ 2330 h 1223"/>
                              <a:gd name="T84" fmla="+- 0 9967 9453"/>
                              <a:gd name="T85" fmla="*/ T84 w 881"/>
                              <a:gd name="T86" fmla="+- 0 2383 2274"/>
                              <a:gd name="T87" fmla="*/ 2383 h 1223"/>
                              <a:gd name="T88" fmla="+- 0 10013 9453"/>
                              <a:gd name="T89" fmla="*/ T88 w 881"/>
                              <a:gd name="T90" fmla="+- 0 2451 2274"/>
                              <a:gd name="T91" fmla="*/ 2451 h 1223"/>
                              <a:gd name="T92" fmla="+- 0 10058 9453"/>
                              <a:gd name="T93" fmla="*/ T92 w 881"/>
                              <a:gd name="T94" fmla="+- 0 2533 2274"/>
                              <a:gd name="T95" fmla="*/ 2533 h 1223"/>
                              <a:gd name="T96" fmla="+- 0 10099 9453"/>
                              <a:gd name="T97" fmla="*/ T96 w 881"/>
                              <a:gd name="T98" fmla="+- 0 2622 2274"/>
                              <a:gd name="T99" fmla="*/ 2622 h 1223"/>
                              <a:gd name="T100" fmla="+- 0 10138 9453"/>
                              <a:gd name="T101" fmla="*/ T100 w 881"/>
                              <a:gd name="T102" fmla="+- 0 2715 2274"/>
                              <a:gd name="T103" fmla="*/ 2715 h 1223"/>
                              <a:gd name="T104" fmla="+- 0 10174 9453"/>
                              <a:gd name="T105" fmla="*/ T104 w 881"/>
                              <a:gd name="T106" fmla="+- 0 2812 2274"/>
                              <a:gd name="T107" fmla="*/ 2812 h 1223"/>
                              <a:gd name="T108" fmla="+- 0 10207 9453"/>
                              <a:gd name="T109" fmla="*/ T108 w 881"/>
                              <a:gd name="T110" fmla="+- 0 2909 2274"/>
                              <a:gd name="T111" fmla="*/ 2909 h 1223"/>
                              <a:gd name="T112" fmla="+- 0 10236 9453"/>
                              <a:gd name="T113" fmla="*/ T112 w 881"/>
                              <a:gd name="T114" fmla="+- 0 3005 2274"/>
                              <a:gd name="T115" fmla="*/ 3005 h 1223"/>
                              <a:gd name="T116" fmla="+- 0 10262 9453"/>
                              <a:gd name="T117" fmla="*/ T116 w 881"/>
                              <a:gd name="T118" fmla="+- 0 3097 2274"/>
                              <a:gd name="T119" fmla="*/ 3097 h 1223"/>
                              <a:gd name="T120" fmla="+- 0 10284 9453"/>
                              <a:gd name="T121" fmla="*/ T120 w 881"/>
                              <a:gd name="T122" fmla="+- 0 3185 2274"/>
                              <a:gd name="T123" fmla="*/ 3185 h 1223"/>
                              <a:gd name="T124" fmla="+- 0 10303 9453"/>
                              <a:gd name="T125" fmla="*/ T124 w 881"/>
                              <a:gd name="T126" fmla="+- 0 3266 2274"/>
                              <a:gd name="T127" fmla="*/ 3266 h 1223"/>
                              <a:gd name="T128" fmla="+- 0 10317 9453"/>
                              <a:gd name="T129" fmla="*/ T128 w 881"/>
                              <a:gd name="T130" fmla="+- 0 3337 2274"/>
                              <a:gd name="T131" fmla="*/ 3337 h 1223"/>
                              <a:gd name="T132" fmla="+- 0 10327 9453"/>
                              <a:gd name="T133" fmla="*/ T132 w 881"/>
                              <a:gd name="T134" fmla="+- 0 3398 2274"/>
                              <a:gd name="T135" fmla="*/ 3398 h 1223"/>
                              <a:gd name="T136" fmla="+- 0 10334 9453"/>
                              <a:gd name="T137" fmla="*/ T136 w 881"/>
                              <a:gd name="T138" fmla="+- 0 3478 2274"/>
                              <a:gd name="T139" fmla="*/ 3478 h 1223"/>
                              <a:gd name="T140" fmla="+- 0 10330 9453"/>
                              <a:gd name="T141" fmla="*/ T140 w 881"/>
                              <a:gd name="T142" fmla="+- 0 3494 2274"/>
                              <a:gd name="T143" fmla="*/ 3494 h 1223"/>
                              <a:gd name="T144" fmla="+- 0 10305 9453"/>
                              <a:gd name="T145" fmla="*/ T144 w 881"/>
                              <a:gd name="T146" fmla="+- 0 3497 2274"/>
                              <a:gd name="T147" fmla="*/ 3497 h 1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81" h="1223">
                                <a:moveTo>
                                  <a:pt x="852" y="1223"/>
                                </a:moveTo>
                                <a:lnTo>
                                  <a:pt x="749" y="1184"/>
                                </a:lnTo>
                                <a:lnTo>
                                  <a:pt x="673" y="1170"/>
                                </a:lnTo>
                                <a:lnTo>
                                  <a:pt x="582" y="1180"/>
                                </a:lnTo>
                                <a:lnTo>
                                  <a:pt x="431" y="1202"/>
                                </a:lnTo>
                                <a:lnTo>
                                  <a:pt x="328" y="1189"/>
                                </a:lnTo>
                                <a:lnTo>
                                  <a:pt x="268" y="1164"/>
                                </a:lnTo>
                                <a:lnTo>
                                  <a:pt x="60" y="628"/>
                                </a:lnTo>
                                <a:lnTo>
                                  <a:pt x="38" y="558"/>
                                </a:lnTo>
                                <a:lnTo>
                                  <a:pt x="20" y="492"/>
                                </a:lnTo>
                                <a:lnTo>
                                  <a:pt x="8" y="430"/>
                                </a:lnTo>
                                <a:lnTo>
                                  <a:pt x="0" y="318"/>
                                </a:lnTo>
                                <a:lnTo>
                                  <a:pt x="6" y="267"/>
                                </a:lnTo>
                                <a:lnTo>
                                  <a:pt x="42" y="174"/>
                                </a:lnTo>
                                <a:lnTo>
                                  <a:pt x="113" y="93"/>
                                </a:lnTo>
                                <a:lnTo>
                                  <a:pt x="163" y="57"/>
                                </a:lnTo>
                                <a:lnTo>
                                  <a:pt x="223" y="22"/>
                                </a:lnTo>
                                <a:lnTo>
                                  <a:pt x="286" y="1"/>
                                </a:lnTo>
                                <a:lnTo>
                                  <a:pt x="347" y="0"/>
                                </a:lnTo>
                                <a:lnTo>
                                  <a:pt x="406" y="19"/>
                                </a:lnTo>
                                <a:lnTo>
                                  <a:pt x="462" y="56"/>
                                </a:lnTo>
                                <a:lnTo>
                                  <a:pt x="514" y="109"/>
                                </a:lnTo>
                                <a:lnTo>
                                  <a:pt x="560" y="177"/>
                                </a:lnTo>
                                <a:lnTo>
                                  <a:pt x="605" y="259"/>
                                </a:lnTo>
                                <a:lnTo>
                                  <a:pt x="646" y="348"/>
                                </a:lnTo>
                                <a:lnTo>
                                  <a:pt x="685" y="441"/>
                                </a:lnTo>
                                <a:lnTo>
                                  <a:pt x="721" y="538"/>
                                </a:lnTo>
                                <a:lnTo>
                                  <a:pt x="754" y="635"/>
                                </a:lnTo>
                                <a:lnTo>
                                  <a:pt x="783" y="731"/>
                                </a:lnTo>
                                <a:lnTo>
                                  <a:pt x="809" y="823"/>
                                </a:lnTo>
                                <a:lnTo>
                                  <a:pt x="831" y="911"/>
                                </a:lnTo>
                                <a:lnTo>
                                  <a:pt x="850" y="992"/>
                                </a:lnTo>
                                <a:lnTo>
                                  <a:pt x="864" y="1063"/>
                                </a:lnTo>
                                <a:lnTo>
                                  <a:pt x="874" y="1124"/>
                                </a:lnTo>
                                <a:lnTo>
                                  <a:pt x="881" y="1204"/>
                                </a:lnTo>
                                <a:lnTo>
                                  <a:pt x="877" y="1220"/>
                                </a:lnTo>
                                <a:lnTo>
                                  <a:pt x="852" y="12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7B1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AutoShape 134"/>
                        <wps:cNvSpPr>
                          <a:spLocks/>
                        </wps:cNvSpPr>
                        <wps:spPr bwMode="auto">
                          <a:xfrm>
                            <a:off x="8708" y="2632"/>
                            <a:ext cx="979" cy="746"/>
                          </a:xfrm>
                          <a:custGeom>
                            <a:avLst/>
                            <a:gdLst>
                              <a:gd name="T0" fmla="+- 0 8814 8708"/>
                              <a:gd name="T1" fmla="*/ T0 w 979"/>
                              <a:gd name="T2" fmla="+- 0 3379 2633"/>
                              <a:gd name="T3" fmla="*/ 3379 h 746"/>
                              <a:gd name="T4" fmla="+- 0 8808 8708"/>
                              <a:gd name="T5" fmla="*/ T4 w 979"/>
                              <a:gd name="T6" fmla="+- 0 3379 2633"/>
                              <a:gd name="T7" fmla="*/ 3379 h 746"/>
                              <a:gd name="T8" fmla="+- 0 8769 8708"/>
                              <a:gd name="T9" fmla="*/ T8 w 979"/>
                              <a:gd name="T10" fmla="+- 0 3371 2633"/>
                              <a:gd name="T11" fmla="*/ 3371 h 746"/>
                              <a:gd name="T12" fmla="+- 0 8737 8708"/>
                              <a:gd name="T13" fmla="*/ T12 w 979"/>
                              <a:gd name="T14" fmla="+- 0 3349 2633"/>
                              <a:gd name="T15" fmla="*/ 3349 h 746"/>
                              <a:gd name="T16" fmla="+- 0 8716 8708"/>
                              <a:gd name="T17" fmla="*/ T16 w 979"/>
                              <a:gd name="T18" fmla="+- 0 3318 2633"/>
                              <a:gd name="T19" fmla="*/ 3318 h 746"/>
                              <a:gd name="T20" fmla="+- 0 8708 8708"/>
                              <a:gd name="T21" fmla="*/ T20 w 979"/>
                              <a:gd name="T22" fmla="+- 0 3279 2633"/>
                              <a:gd name="T23" fmla="*/ 3279 h 746"/>
                              <a:gd name="T24" fmla="+- 0 8714 8708"/>
                              <a:gd name="T25" fmla="*/ T24 w 979"/>
                              <a:gd name="T26" fmla="+- 0 3245 2633"/>
                              <a:gd name="T27" fmla="*/ 3245 h 746"/>
                              <a:gd name="T28" fmla="+- 0 8731 8708"/>
                              <a:gd name="T29" fmla="*/ T28 w 979"/>
                              <a:gd name="T30" fmla="+- 0 3217 2633"/>
                              <a:gd name="T31" fmla="*/ 3217 h 746"/>
                              <a:gd name="T32" fmla="+- 0 8757 8708"/>
                              <a:gd name="T33" fmla="*/ T32 w 979"/>
                              <a:gd name="T34" fmla="+- 0 3196 2633"/>
                              <a:gd name="T35" fmla="*/ 3196 h 746"/>
                              <a:gd name="T36" fmla="+- 0 8789 8708"/>
                              <a:gd name="T37" fmla="*/ T36 w 979"/>
                              <a:gd name="T38" fmla="+- 0 3184 2633"/>
                              <a:gd name="T39" fmla="*/ 3184 h 746"/>
                              <a:gd name="T40" fmla="+- 0 8788 8708"/>
                              <a:gd name="T41" fmla="*/ T40 w 979"/>
                              <a:gd name="T42" fmla="+- 0 3182 2633"/>
                              <a:gd name="T43" fmla="*/ 3182 h 746"/>
                              <a:gd name="T44" fmla="+- 0 8897 8708"/>
                              <a:gd name="T45" fmla="*/ T44 w 979"/>
                              <a:gd name="T46" fmla="+- 0 3152 2633"/>
                              <a:gd name="T47" fmla="*/ 3152 h 746"/>
                              <a:gd name="T48" fmla="+- 0 8997 8708"/>
                              <a:gd name="T49" fmla="*/ T48 w 979"/>
                              <a:gd name="T50" fmla="+- 0 3110 2633"/>
                              <a:gd name="T51" fmla="*/ 3110 h 746"/>
                              <a:gd name="T52" fmla="+- 0 9091 8708"/>
                              <a:gd name="T53" fmla="*/ T52 w 979"/>
                              <a:gd name="T54" fmla="+- 0 3059 2633"/>
                              <a:gd name="T55" fmla="*/ 3059 h 746"/>
                              <a:gd name="T56" fmla="+- 0 9175 8708"/>
                              <a:gd name="T57" fmla="*/ T56 w 979"/>
                              <a:gd name="T58" fmla="+- 0 3001 2633"/>
                              <a:gd name="T59" fmla="*/ 3001 h 746"/>
                              <a:gd name="T60" fmla="+- 0 9252 8708"/>
                              <a:gd name="T61" fmla="*/ T60 w 979"/>
                              <a:gd name="T62" fmla="+- 0 2939 2633"/>
                              <a:gd name="T63" fmla="*/ 2939 h 746"/>
                              <a:gd name="T64" fmla="+- 0 9319 8708"/>
                              <a:gd name="T65" fmla="*/ T64 w 979"/>
                              <a:gd name="T66" fmla="+- 0 2875 2633"/>
                              <a:gd name="T67" fmla="*/ 2875 h 746"/>
                              <a:gd name="T68" fmla="+- 0 9377 8708"/>
                              <a:gd name="T69" fmla="*/ T68 w 979"/>
                              <a:gd name="T70" fmla="+- 0 2814 2633"/>
                              <a:gd name="T71" fmla="*/ 2814 h 746"/>
                              <a:gd name="T72" fmla="+- 0 9426 8708"/>
                              <a:gd name="T73" fmla="*/ T72 w 979"/>
                              <a:gd name="T74" fmla="+- 0 2757 2633"/>
                              <a:gd name="T75" fmla="*/ 2757 h 746"/>
                              <a:gd name="T76" fmla="+- 0 9465 8708"/>
                              <a:gd name="T77" fmla="*/ T76 w 979"/>
                              <a:gd name="T78" fmla="+- 0 2708 2633"/>
                              <a:gd name="T79" fmla="*/ 2708 h 746"/>
                              <a:gd name="T80" fmla="+- 0 9493 8708"/>
                              <a:gd name="T81" fmla="*/ T80 w 979"/>
                              <a:gd name="T82" fmla="+- 0 2669 2633"/>
                              <a:gd name="T83" fmla="*/ 2669 h 746"/>
                              <a:gd name="T84" fmla="+- 0 9510 8708"/>
                              <a:gd name="T85" fmla="*/ T84 w 979"/>
                              <a:gd name="T86" fmla="+- 0 2643 2633"/>
                              <a:gd name="T87" fmla="*/ 2643 h 746"/>
                              <a:gd name="T88" fmla="+- 0 9517 8708"/>
                              <a:gd name="T89" fmla="*/ T88 w 979"/>
                              <a:gd name="T90" fmla="+- 0 2633 2633"/>
                              <a:gd name="T91" fmla="*/ 2633 h 746"/>
                              <a:gd name="T92" fmla="+- 0 9687 8708"/>
                              <a:gd name="T93" fmla="*/ T92 w 979"/>
                              <a:gd name="T94" fmla="+- 0 2735 2633"/>
                              <a:gd name="T95" fmla="*/ 2735 h 746"/>
                              <a:gd name="T96" fmla="+- 0 9680 8708"/>
                              <a:gd name="T97" fmla="*/ T96 w 979"/>
                              <a:gd name="T98" fmla="+- 0 2746 2633"/>
                              <a:gd name="T99" fmla="*/ 2746 h 746"/>
                              <a:gd name="T100" fmla="+- 0 9666 8708"/>
                              <a:gd name="T101" fmla="*/ T100 w 979"/>
                              <a:gd name="T102" fmla="+- 0 2768 2633"/>
                              <a:gd name="T103" fmla="*/ 2768 h 746"/>
                              <a:gd name="T104" fmla="+- 0 9643 8708"/>
                              <a:gd name="T105" fmla="*/ T104 w 979"/>
                              <a:gd name="T106" fmla="+- 0 2800 2633"/>
                              <a:gd name="T107" fmla="*/ 2800 h 746"/>
                              <a:gd name="T108" fmla="+- 0 9614 8708"/>
                              <a:gd name="T109" fmla="*/ T108 w 979"/>
                              <a:gd name="T110" fmla="+- 0 2840 2633"/>
                              <a:gd name="T111" fmla="*/ 2840 h 746"/>
                              <a:gd name="T112" fmla="+- 0 9576 8708"/>
                              <a:gd name="T113" fmla="*/ T112 w 979"/>
                              <a:gd name="T114" fmla="+- 0 2887 2633"/>
                              <a:gd name="T115" fmla="*/ 2887 h 746"/>
                              <a:gd name="T116" fmla="+- 0 9532 8708"/>
                              <a:gd name="T117" fmla="*/ T116 w 979"/>
                              <a:gd name="T118" fmla="+- 0 2940 2633"/>
                              <a:gd name="T119" fmla="*/ 2940 h 746"/>
                              <a:gd name="T120" fmla="+- 0 9480 8708"/>
                              <a:gd name="T121" fmla="*/ T120 w 979"/>
                              <a:gd name="T122" fmla="+- 0 2995 2633"/>
                              <a:gd name="T123" fmla="*/ 2995 h 746"/>
                              <a:gd name="T124" fmla="+- 0 9422 8708"/>
                              <a:gd name="T125" fmla="*/ T124 w 979"/>
                              <a:gd name="T126" fmla="+- 0 3053 2633"/>
                              <a:gd name="T127" fmla="*/ 3053 h 746"/>
                              <a:gd name="T128" fmla="+- 0 9356 8708"/>
                              <a:gd name="T129" fmla="*/ T128 w 979"/>
                              <a:gd name="T130" fmla="+- 0 3111 2633"/>
                              <a:gd name="T131" fmla="*/ 3111 h 746"/>
                              <a:gd name="T132" fmla="+- 0 9284 8708"/>
                              <a:gd name="T133" fmla="*/ T132 w 979"/>
                              <a:gd name="T134" fmla="+- 0 3168 2633"/>
                              <a:gd name="T135" fmla="*/ 3168 h 746"/>
                              <a:gd name="T136" fmla="+- 0 9205 8708"/>
                              <a:gd name="T137" fmla="*/ T136 w 979"/>
                              <a:gd name="T138" fmla="+- 0 3222 2633"/>
                              <a:gd name="T139" fmla="*/ 3222 h 746"/>
                              <a:gd name="T140" fmla="+- 0 9120 8708"/>
                              <a:gd name="T141" fmla="*/ T140 w 979"/>
                              <a:gd name="T142" fmla="+- 0 3271 2633"/>
                              <a:gd name="T143" fmla="*/ 3271 h 746"/>
                              <a:gd name="T144" fmla="+- 0 9028 8708"/>
                              <a:gd name="T145" fmla="*/ T144 w 979"/>
                              <a:gd name="T146" fmla="+- 0 3314 2633"/>
                              <a:gd name="T147" fmla="*/ 3314 h 746"/>
                              <a:gd name="T148" fmla="+- 0 8931 8708"/>
                              <a:gd name="T149" fmla="*/ T148 w 979"/>
                              <a:gd name="T150" fmla="+- 0 3350 2633"/>
                              <a:gd name="T151" fmla="*/ 3350 h 746"/>
                              <a:gd name="T152" fmla="+- 0 8835 8708"/>
                              <a:gd name="T153" fmla="*/ T152 w 979"/>
                              <a:gd name="T154" fmla="+- 0 3375 2633"/>
                              <a:gd name="T155" fmla="*/ 3375 h 746"/>
                              <a:gd name="T156" fmla="+- 0 8827 8708"/>
                              <a:gd name="T157" fmla="*/ T156 w 979"/>
                              <a:gd name="T158" fmla="+- 0 3375 2633"/>
                              <a:gd name="T159" fmla="*/ 3375 h 746"/>
                              <a:gd name="T160" fmla="+- 0 8820 8708"/>
                              <a:gd name="T161" fmla="*/ T160 w 979"/>
                              <a:gd name="T162" fmla="+- 0 3376 2633"/>
                              <a:gd name="T163" fmla="*/ 3376 h 746"/>
                              <a:gd name="T164" fmla="+- 0 8814 8708"/>
                              <a:gd name="T165" fmla="*/ T164 w 979"/>
                              <a:gd name="T166" fmla="+- 0 3379 2633"/>
                              <a:gd name="T167" fmla="*/ 3379 h 746"/>
                              <a:gd name="T168" fmla="+- 0 8827 8708"/>
                              <a:gd name="T169" fmla="*/ T168 w 979"/>
                              <a:gd name="T170" fmla="+- 0 3377 2633"/>
                              <a:gd name="T171" fmla="*/ 3377 h 746"/>
                              <a:gd name="T172" fmla="+- 0 8827 8708"/>
                              <a:gd name="T173" fmla="*/ T172 w 979"/>
                              <a:gd name="T174" fmla="+- 0 3375 2633"/>
                              <a:gd name="T175" fmla="*/ 3375 h 746"/>
                              <a:gd name="T176" fmla="+- 0 8835 8708"/>
                              <a:gd name="T177" fmla="*/ T176 w 979"/>
                              <a:gd name="T178" fmla="+- 0 3375 2633"/>
                              <a:gd name="T179" fmla="*/ 3375 h 746"/>
                              <a:gd name="T180" fmla="+- 0 8827 8708"/>
                              <a:gd name="T181" fmla="*/ T180 w 979"/>
                              <a:gd name="T182" fmla="+- 0 3377 2633"/>
                              <a:gd name="T183" fmla="*/ 3377 h 7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979" h="746">
                                <a:moveTo>
                                  <a:pt x="106" y="746"/>
                                </a:moveTo>
                                <a:lnTo>
                                  <a:pt x="100" y="746"/>
                                </a:lnTo>
                                <a:lnTo>
                                  <a:pt x="61" y="738"/>
                                </a:lnTo>
                                <a:lnTo>
                                  <a:pt x="29" y="716"/>
                                </a:lnTo>
                                <a:lnTo>
                                  <a:pt x="8" y="685"/>
                                </a:lnTo>
                                <a:lnTo>
                                  <a:pt x="0" y="646"/>
                                </a:lnTo>
                                <a:lnTo>
                                  <a:pt x="6" y="612"/>
                                </a:lnTo>
                                <a:lnTo>
                                  <a:pt x="23" y="584"/>
                                </a:lnTo>
                                <a:lnTo>
                                  <a:pt x="49" y="563"/>
                                </a:lnTo>
                                <a:lnTo>
                                  <a:pt x="81" y="551"/>
                                </a:lnTo>
                                <a:lnTo>
                                  <a:pt x="80" y="549"/>
                                </a:lnTo>
                                <a:lnTo>
                                  <a:pt x="189" y="519"/>
                                </a:lnTo>
                                <a:lnTo>
                                  <a:pt x="289" y="477"/>
                                </a:lnTo>
                                <a:lnTo>
                                  <a:pt x="383" y="426"/>
                                </a:lnTo>
                                <a:lnTo>
                                  <a:pt x="467" y="368"/>
                                </a:lnTo>
                                <a:lnTo>
                                  <a:pt x="544" y="306"/>
                                </a:lnTo>
                                <a:lnTo>
                                  <a:pt x="611" y="242"/>
                                </a:lnTo>
                                <a:lnTo>
                                  <a:pt x="669" y="181"/>
                                </a:lnTo>
                                <a:lnTo>
                                  <a:pt x="718" y="124"/>
                                </a:lnTo>
                                <a:lnTo>
                                  <a:pt x="757" y="75"/>
                                </a:lnTo>
                                <a:lnTo>
                                  <a:pt x="785" y="36"/>
                                </a:lnTo>
                                <a:lnTo>
                                  <a:pt x="802" y="10"/>
                                </a:lnTo>
                                <a:lnTo>
                                  <a:pt x="809" y="0"/>
                                </a:lnTo>
                                <a:lnTo>
                                  <a:pt x="979" y="102"/>
                                </a:lnTo>
                                <a:lnTo>
                                  <a:pt x="972" y="113"/>
                                </a:lnTo>
                                <a:lnTo>
                                  <a:pt x="958" y="135"/>
                                </a:lnTo>
                                <a:lnTo>
                                  <a:pt x="935" y="167"/>
                                </a:lnTo>
                                <a:lnTo>
                                  <a:pt x="906" y="207"/>
                                </a:lnTo>
                                <a:lnTo>
                                  <a:pt x="868" y="254"/>
                                </a:lnTo>
                                <a:lnTo>
                                  <a:pt x="824" y="307"/>
                                </a:lnTo>
                                <a:lnTo>
                                  <a:pt x="772" y="362"/>
                                </a:lnTo>
                                <a:lnTo>
                                  <a:pt x="714" y="420"/>
                                </a:lnTo>
                                <a:lnTo>
                                  <a:pt x="648" y="478"/>
                                </a:lnTo>
                                <a:lnTo>
                                  <a:pt x="576" y="535"/>
                                </a:lnTo>
                                <a:lnTo>
                                  <a:pt x="497" y="589"/>
                                </a:lnTo>
                                <a:lnTo>
                                  <a:pt x="412" y="638"/>
                                </a:lnTo>
                                <a:lnTo>
                                  <a:pt x="320" y="681"/>
                                </a:lnTo>
                                <a:lnTo>
                                  <a:pt x="223" y="717"/>
                                </a:lnTo>
                                <a:lnTo>
                                  <a:pt x="127" y="742"/>
                                </a:lnTo>
                                <a:lnTo>
                                  <a:pt x="119" y="742"/>
                                </a:lnTo>
                                <a:lnTo>
                                  <a:pt x="112" y="743"/>
                                </a:lnTo>
                                <a:lnTo>
                                  <a:pt x="106" y="746"/>
                                </a:lnTo>
                                <a:close/>
                                <a:moveTo>
                                  <a:pt x="119" y="744"/>
                                </a:moveTo>
                                <a:lnTo>
                                  <a:pt x="119" y="742"/>
                                </a:lnTo>
                                <a:lnTo>
                                  <a:pt x="127" y="742"/>
                                </a:lnTo>
                                <a:lnTo>
                                  <a:pt x="119" y="7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B5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7B26D1" id="Group 133" o:spid="_x0000_s1026" style="position:absolute;margin-left:363.05pt;margin-top:15pt;width:178.6pt;height:228.85pt;z-index:15755776;mso-position-horizontal-relative:page" coordorigin="7261,300" coordsize="3572,4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">
                <v:shape id="Freeform 149" o:spid="_x0000_s1027" style="position:absolute;left:7591;top:1953;width:1259;height:1553;visibility:visible;mso-wrap-style:square;v-text-anchor:top" coordsize="1259,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" path="m193,1552l71,1509,23,1452,,1381r6,-77l201,624r28,-59l275,519,955,33,1025,2,1099,r70,26l1226,78r31,71l1259,223r-26,70l1181,349,556,796,380,1411r-28,58l309,1513r-54,29l193,1552xe" fillcolor="#296697" stroked="f">
                  <v:path arrowok="t" o:connecttype="custom" o:connectlocs="193,3506;71,3463;23,3406;0,3335;6,3258;201,2578;229,2519;275,2473;955,1987;1025,1956;1099,1954;1169,1980;1226,2032;1257,2103;1259,2177;1233,2247;1181,2303;556,2750;380,3365;352,3423;309,3467;255,3496;193,3506" o:connectangles="0,0,0,0,0,0,0,0,0,0,0,0,0,0,0,0,0,0,0,0,0,0,0"/>
                </v:shape>
                <v:shape id="Freeform 148" o:spid="_x0000_s1028" style="position:absolute;left:8464;top:2048;width:972;height:1166;visibility:visible;mso-wrap-style:square;v-text-anchor:top" coordsize="972,1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" path="m777,1166r-65,-11l108,854,29,782,,680,,194,16,119,57,57,119,15,195,r75,15l332,57r42,62l389,194r,366l865,798r60,47l962,910r10,74l952,1059r-32,45l878,1138r-48,21l777,1166xe" fillcolor="#4189c1" stroked="f">
                  <v:path arrowok="t" o:connecttype="custom" o:connectlocs="777,3214;712,3203;108,2902;29,2830;0,2728;0,2242;16,2167;57,2105;119,2063;195,2048;270,2063;332,2105;374,2167;389,2242;389,2608;865,2846;925,2893;962,2958;972,3032;952,3107;920,3152;878,3186;830,3207;777,3214" o:connectangles="0,0,0,0,0,0,0,0,0,0,0,0,0,0,0,0,0,0,0,0,0,0,0,0"/>
                </v:shape>
                <v:shape id="AutoShape 147" o:spid="_x0000_s1029" style="position:absolute;left:7260;top:2857;width:2215;height:755;visibility:visible;mso-wrap-style:square;v-text-anchor:top" coordsize="2215,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" path="m2004,695r-33,-7l1946,662r-13,-40l1923,565r-5,-70l1917,413r4,-89l1931,230r16,-96l1970,40r16,-21l2014,6,2046,r27,l2078,r15,3l2119,8r39,8l2183,26r20,17l2214,64r-1,26l2056,653r-20,30l2004,695xm616,754r-25,-2l38,561,10,540,,507,8,475,35,451,76,440r57,-6l204,433r82,4l374,447r94,15l562,484r93,28l675,529r11,29l690,590r-1,28l688,622r-3,15l678,663r-10,38l656,726r-18,19l616,754xe" fillcolor="#292e33" stroked="f">
                  <v:path arrowok="t" o:connecttype="custom" o:connectlocs="2004,3553;1971,3546;1946,3520;1933,3480;1923,3423;1918,3353;1917,3271;1921,3182;1931,3088;1947,2992;1970,2898;1986,2877;2014,2864;2046,2858;2073,2858;2078,2858;2093,2861;2119,2866;2158,2874;2183,2884;2203,2901;2214,2922;2213,2948;2056,3511;2036,3541;2004,3553;616,3612;591,3610;38,3419;10,3398;0,3365;8,3333;35,3309;76,3298;133,3292;204,3291;286,3295;374,3305;468,3320;562,3342;655,3370;675,3387;686,3416;690,3448;689,3476;688,3480;685,3495;678,3521;668,3559;656,3584;638,3603;616,3612" o:connectangles="0,0,0,0,0,0,0,0,0,0,0,0,0,0,0,0,0,0,0,0,0,0,0,0,0,0,0,0,0,0,0,0,0,0,0,0,0,0,0,0,0,0,0,0,0,0,0,0,0,0,0,0"/>
                </v:shape>
                <v:shape id="Freeform 146" o:spid="_x0000_s1030" style="position:absolute;left:7734;top:300;width:810;height:1073;visibility:visible;mso-wrap-style:square;v-text-anchor:top" coordsize="810,1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" path="m644,1073r-96,-24l484,960r-4,-64l482,867r-1,-24l475,803r-59,7l343,806,274,788,210,760,152,722,102,674,61,619,29,556,9,488,,416,5,343,22,274,50,210,89,152r47,-50l192,61,254,29,322,9,395,r73,5l537,22r64,28l658,89r50,47l750,192r31,62l802,322r8,73l803,482r-26,82l736,637r-55,63l724,818r15,68l740,961r-18,59l688,1057r-44,16xe" fillcolor="#ffdb5c" stroked="f">
                  <v:path arrowok="t" o:connecttype="custom" o:connectlocs="644,1373;548,1349;484,1260;480,1196;482,1167;481,1143;475,1103;416,1110;343,1106;274,1088;210,1060;152,1022;102,974;61,919;29,856;9,788;0,716;5,643;22,574;50,510;89,452;136,402;192,361;254,329;322,309;395,300;468,305;537,322;601,350;658,389;708,436;750,492;781,554;802,622;810,695;803,782;777,864;736,937;681,1000;724,1118;739,1186;740,1261;722,1320;688,1357;644,1373" o:connectangles="0,0,0,0,0,0,0,0,0,0,0,0,0,0,0,0,0,0,0,0,0,0,0,0,0,0,0,0,0,0,0,0,0,0,0,0,0,0,0,0,0,0,0,0,0"/>
                </v:shape>
                <v:shape id="Freeform 145" o:spid="_x0000_s1031" style="position:absolute;left:7687;top:300;width:1298;height:762;visibility:visible;mso-wrap-style:square;v-text-anchor:top" coordsize="1298,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" path="m844,761l749,746,688,721,637,684,592,639,508,541,460,495,405,456,337,429,251,411r-69,-8l121,392,63,365,23,329,3,289,,246,13,202,79,118,129,80,188,48,254,23,327,6,403,r93,3l576,15r69,21l706,64r53,35l806,141r45,48l894,242r82,96l1047,403r64,42l1169,469r107,15l1296,493r-42,95l1211,631r-55,41l1091,710r-75,30l933,758r-89,3xe" fillcolor="#ffab33" stroked="f">
                  <v:path arrowok="t" o:connecttype="custom" o:connectlocs="844,1062;749,1047;688,1022;637,985;592,940;508,842;460,796;405,757;337,730;251,712;182,704;121,693;63,666;23,630;3,590;0,547;13,503;79,419;129,381;188,349;254,324;327,307;403,301;496,304;576,316;645,337;706,365;759,400;806,442;851,490;894,543;976,639;1047,704;1111,746;1169,770;1276,785;1296,794;1254,889;1211,932;1156,973;1091,1011;1016,1041;933,1059;844,1062" o:connectangles="0,0,0,0,0,0,0,0,0,0,0,0,0,0,0,0,0,0,0,0,0,0,0,0,0,0,0,0,0,0,0,0,0,0,0,0,0,0,0,0,0,0,0,0"/>
                </v:shape>
                <v:shape id="Freeform 144" o:spid="_x0000_s1032" style="position:absolute;left:8367;top:1173;width:972;height:778;visibility:visible;mso-wrap-style:square;v-text-anchor:top" coordsize="972,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" path="m875,777l803,746,737,640,674,563,602,493,525,431,444,375,364,326,287,285,217,251,110,205,66,189,33,170,10,140,,104,5,66,24,32,54,10,89,r39,5l214,37,331,89r70,36l476,166r77,48l632,268r77,61l782,396r69,74l911,550r50,86l972,674r-5,36l948,743r-30,24l897,774r-22,3xe" fillcolor="#ffdb5c" stroked="f">
                  <v:path arrowok="t" o:connecttype="custom" o:connectlocs="875,1951;803,1920;737,1814;674,1737;602,1667;525,1605;444,1549;364,1500;287,1459;217,1425;110,1379;66,1363;33,1344;10,1314;0,1278;5,1240;24,1206;54,1184;89,1174;128,1179;214,1211;331,1263;401,1299;476,1340;553,1388;632,1442;709,1503;782,1570;851,1644;911,1724;961,1810;972,1848;967,1884;948,1917;918,1941;897,1948;875,1951" o:connectangles="0,0,0,0,0,0,0,0,0,0,0,0,0,0,0,0,0,0,0,0,0,0,0,0,0,0,0,0,0,0,0,0,0,0,0,0,0"/>
                </v:shape>
                <v:shape id="Freeform 143" o:spid="_x0000_s1033" style="position:absolute;left:8124;top:1064;width:863;height:1195;visibility:visible;mso-wrap-style:square;v-text-anchor:top" coordsize="863,1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" path="m859,1194r-35,1l764,1170r-85,-23l569,1155r-147,22l320,1164r-58,-24l58,615,36,546,19,481,7,421,,311,6,261,41,171,110,91,159,55,218,22,279,1,339,r58,18l452,54r50,53l548,173r43,81l632,341r38,91l705,526r33,95l766,715r26,91l813,892r18,79l845,1041r10,59l862,1179r-3,15xe" fillcolor="#9167ca" stroked="f">
                  <v:path arrowok="t" o:connecttype="custom" o:connectlocs="859,2258;824,2259;764,2234;679,2211;569,2219;422,2241;320,2228;262,2204;58,1679;36,1610;19,1545;7,1485;0,1375;6,1325;41,1235;110,1155;159,1119;218,1086;279,1065;339,1064;397,1082;452,1118;502,1171;548,1237;591,1318;632,1405;670,1496;705,1590;738,1685;766,1779;792,1870;813,1956;831,2035;845,2105;855,2164;862,2243;859,2258" o:connectangles="0,0,0,0,0,0,0,0,0,0,0,0,0,0,0,0,0,0,0,0,0,0,0,0,0,0,0,0,0,0,0,0,0,0,0,0,0"/>
                </v:shape>
                <v:shape id="AutoShape 142" o:spid="_x0000_s1034" style="position:absolute;left:7395;top:1415;width:958;height:731;visibility:visible;mso-wrap-style:square;v-text-anchor:top" coordsize="958,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" path="m104,730r-6,l60,723,29,702,8,671,,633,6,600,23,572,48,551,79,540r,-2l185,509r98,-41l375,417r83,-57l533,300r66,-62l656,178r47,-56l741,74,768,35,785,10,792,,958,100r-7,12l935,136r-25,36l877,216r-41,51l786,324r-58,59l663,444r-73,60l510,562r-88,53l327,662,225,700,124,727r-8,l110,728r-6,2xm117,728r-1,-1l124,727r-7,1xe" fillcolor="#ffdb5c" stroked="f">
                  <v:path arrowok="t" o:connecttype="custom" o:connectlocs="104,2145;98,2145;60,2138;29,2117;8,2086;0,2048;6,2015;23,1987;48,1966;79,1955;79,1953;185,1924;283,1883;375,1832;458,1775;533,1715;599,1653;656,1593;703,1537;741,1489;768,1450;785,1425;792,1415;958,1515;951,1527;935,1551;910,1587;877,1631;836,1682;786,1739;728,1798;663,1859;590,1919;510,1977;422,2030;327,2077;225,2115;124,2142;116,2142;110,2143;104,2145;117,2143;116,2142;124,2142;117,2143" o:connectangles="0,0,0,0,0,0,0,0,0,0,0,0,0,0,0,0,0,0,0,0,0,0,0,0,0,0,0,0,0,0,0,0,0,0,0,0,0,0,0,0,0,0,0,0,0"/>
                </v:shape>
                <v:shape id="Freeform 141" o:spid="_x0000_s1035" style="position:absolute;left:8908;top:3182;width:1286;height:1586;visibility:visible;mso-wrap-style:square;v-text-anchor:top" coordsize="1286,1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" path="m198,1585l73,1541,24,1483,,1411r7,-79l205,637r29,-60l281,530,975,34,1047,2,1123,r71,26l1252,80r32,72l1286,228r-26,71l1206,357,568,813,388,1441r-28,59l316,1546r-56,29l198,1585xe" fillcolor="#296697" stroked="f">
                  <v:path arrowok="t" o:connecttype="custom" o:connectlocs="198,4768;73,4724;24,4666;0,4594;7,4515;205,3820;234,3760;281,3713;975,3217;1047,3185;1123,3183;1194,3209;1252,3263;1284,3335;1286,3411;1260,3482;1206,3540;568,3996;388,4624;360,4683;316,4729;260,4758;198,4768" o:connectangles="0,0,0,0,0,0,0,0,0,0,0,0,0,0,0,0,0,0,0,0,0,0,0"/>
                </v:shape>
                <v:shape id="Freeform 140" o:spid="_x0000_s1036" style="position:absolute;left:9800;top:3279;width:993;height:1191;visibility:visible;mso-wrap-style:square;v-text-anchor:top" coordsize="993,1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" path="m794,1191r-67,-11l110,873,30,799,,695,,199,16,122,58,58,121,16,199,r77,16l339,58r42,64l397,199r,373l883,815r62,49l982,930r10,75l972,1082r-33,46l897,1163r-50,21l794,1191xe" fillcolor="#4189c1" stroked="f">
                  <v:path arrowok="t" o:connecttype="custom" o:connectlocs="794,4470;727,4459;110,4152;30,4078;0,3974;0,3478;16,3401;58,3337;121,3295;199,3279;276,3295;339,3337;381,3401;397,3478;397,3851;883,4094;945,4143;982,4209;992,4284;972,4361;939,4407;897,4442;847,4463;794,4470" o:connectangles="0,0,0,0,0,0,0,0,0,0,0,0,0,0,0,0,0,0,0,0,0,0,0,0"/>
                </v:shape>
                <v:shape id="AutoShape 139" o:spid="_x0000_s1037" style="position:absolute;left:8570;top:4106;width:2263;height:771;visibility:visible;mso-wrap-style:square;v-text-anchor:top" coordsize="2263,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" path="m2047,710r-34,-7l1988,677r-14,-41l1964,578r-5,-72l1958,423r4,-92l1973,235r16,-97l2012,41r17,-21l2057,7r33,-6l2118,r5,1l2138,3r27,5l2204,17r26,10l2250,44r12,22l2261,92,2100,667r-21,31l2047,710xm629,771r-25,-2l39,574,10,552,,519,8,485,36,461,78,450r58,-6l208,443r84,4l382,457r96,16l574,495r95,29l689,541r12,30l705,604r-1,27l703,636r-4,16l693,678r-11,38l670,742r-18,19l629,771xe" fillcolor="#292e33" stroked="f">
                  <v:path arrowok="t" o:connecttype="custom" o:connectlocs="2047,4816;2013,4809;1988,4783;1974,4742;1964,4684;1959,4612;1958,4529;1962,4437;1973,4341;1989,4244;2012,4147;2029,4126;2057,4113;2090,4107;2118,4106;2123,4107;2138,4109;2165,4114;2204,4123;2230,4133;2250,4150;2262,4172;2261,4198;2100,4773;2079,4804;2047,4816;629,4877;604,4875;39,4680;10,4658;0,4625;8,4591;36,4567;78,4556;136,4550;208,4549;292,4553;382,4563;478,4579;574,4601;669,4630;689,4647;701,4677;705,4710;704,4737;703,4742;699,4758;693,4784;682,4822;670,4848;652,4867;629,4877" o:connectangles="0,0,0,0,0,0,0,0,0,0,0,0,0,0,0,0,0,0,0,0,0,0,0,0,0,0,0,0,0,0,0,0,0,0,0,0,0,0,0,0,0,0,0,0,0,0,0,0,0,0,0,0"/>
                </v:shape>
                <v:shape id="Freeform 138" o:spid="_x0000_s1038" style="position:absolute;left:9069;top:1504;width:741;height:1086;visibility:visible;mso-wrap-style:square;v-text-anchor:top" coordsize="741,1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" path="m642,1086r-97,-25l480,971r-5,-67l477,854r-4,-39l463,786,450,765r-35,13l308,813,197,799,149,760,107,706,71,639,42,564,21,485,6,406,,331,8,261,33,197,72,141,124,93,184,54,250,25,319,7,389,r67,6l525,28r62,36l640,111r43,58l715,235r19,72l741,384r-9,80l721,507r-15,39l687,581r-23,32l673,678r47,133l739,886r2,85l723,1032r-35,37l642,1086xe" fillcolor="#ffdb5c" stroked="f">
                  <v:path arrowok="t" o:connecttype="custom" o:connectlocs="642,2590;545,2565;480,2475;475,2408;477,2358;473,2319;463,2290;450,2269;415,2282;308,2317;197,2303;149,2264;107,2210;71,2143;42,2068;21,1989;6,1910;0,1835;8,1765;33,1701;72,1645;124,1597;184,1558;250,1529;319,1511;389,1504;456,1510;525,1532;587,1568;640,1615;683,1673;715,1739;734,1811;741,1888;732,1968;721,2011;706,2050;687,2085;664,2117;673,2182;720,2315;739,2390;741,2475;723,2536;688,2573;642,2590" o:connectangles="0,0,0,0,0,0,0,0,0,0,0,0,0,0,0,0,0,0,0,0,0,0,0,0,0,0,0,0,0,0,0,0,0,0,0,0,0,0,0,0,0,0,0,0,0,0"/>
                </v:shape>
                <v:shape id="Freeform 137" o:spid="_x0000_s1039" style="position:absolute;left:9023;top:1447;width:855;height:719;visibility:visible;mso-wrap-style:square;v-text-anchor:top" coordsize="855,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" path="m718,718r-69,-5l578,674,540,576r6,-40l560,499r1,-41l531,403,490,377r-48,1l403,404r-17,49l379,496r-14,18l351,517r-6,-1l229,308r-17,l171,316r-52,25l70,394,50,404,27,388,7,352,,301,14,241,55,176r79,-63l229,61,317,25,398,6,473,r69,8l606,27r60,31l723,98r54,57l816,221r24,73l853,369r1,75l847,516r-15,65l801,662r-26,39l756,713r-38,5xe" fillcolor="#ffab33" stroked="f">
                  <v:path arrowok="t" o:connecttype="custom" o:connectlocs="718,2165;649,2160;578,2121;540,2023;546,1983;560,1946;561,1905;531,1850;490,1824;442,1825;403,1851;386,1900;379,1943;365,1961;351,1964;345,1963;229,1755;212,1755;171,1763;119,1788;70,1841;50,1851;27,1835;7,1799;0,1748;14,1688;55,1623;134,1560;229,1508;317,1472;398,1453;473,1447;542,1455;606,1474;666,1505;723,1545;777,1602;816,1668;840,1741;853,1816;854,1891;847,1963;832,2028;801,2109;775,2148;756,2160;718,2165" o:connectangles="0,0,0,0,0,0,0,0,0,0,0,0,0,0,0,0,0,0,0,0,0,0,0,0,0,0,0,0,0,0,0,0,0,0,0,0,0,0,0,0,0,0,0,0,0,0,0"/>
                </v:shape>
                <v:shape id="Freeform 136" o:spid="_x0000_s1040" style="position:absolute;left:9701;top:2386;width:993;height:794;visibility:visible;mso-wrap-style:square;v-text-anchor:top" coordsize="993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" path="m893,794l820,762,753,654,688,576,615,504,536,440,453,383,371,334,293,292,222,257,112,210,68,193,33,174,10,143,,107,5,68,25,34,55,10,91,r39,5l218,38,337,91r72,37l485,170r80,49l645,274r79,62l799,405r70,75l930,562r52,88l992,688r-5,38l969,759r-32,25l916,791r-23,3xe" fillcolor="#ffdb5c" stroked="f">
                  <v:path arrowok="t" o:connecttype="custom" o:connectlocs="893,3180;820,3148;753,3040;688,2962;615,2890;536,2826;453,2769;371,2720;293,2678;222,2643;112,2596;68,2579;33,2560;10,2529;0,2493;5,2454;25,2420;55,2396;91,2386;130,2391;218,2424;337,2477;409,2514;485,2556;565,2605;645,2660;724,2722;799,2791;869,2866;930,2948;982,3036;992,3074;987,3112;969,3145;937,3170;916,3177;893,3180" o:connectangles="0,0,0,0,0,0,0,0,0,0,0,0,0,0,0,0,0,0,0,0,0,0,0,0,0,0,0,0,0,0,0,0,0,0,0,0,0"/>
                </v:shape>
                <v:shape id="Freeform 135" o:spid="_x0000_s1041" style="position:absolute;left:9453;top:2274;width:881;height:1223;visibility:visible;mso-wrap-style:square;v-text-anchor:top" coordsize="881,1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" path="m852,1223l749,1184r-76,-14l582,1180r-151,22l328,1189r-60,-25l60,628,38,558,20,492,8,430,,318,6,267,42,174,113,93,163,57,223,22,286,1,347,r59,19l462,56r52,53l560,177r45,82l646,348r39,93l721,538r33,97l783,731r26,92l831,911r19,81l864,1063r10,61l881,1204r-4,16l852,1223xe" fillcolor="#77b154" stroked="f">
                  <v:path arrowok="t" o:connecttype="custom" o:connectlocs="852,3497;749,3458;673,3444;582,3454;431,3476;328,3463;268,3438;60,2902;38,2832;20,2766;8,2704;0,2592;6,2541;42,2448;113,2367;163,2331;223,2296;286,2275;347,2274;406,2293;462,2330;514,2383;560,2451;605,2533;646,2622;685,2715;721,2812;754,2909;783,3005;809,3097;831,3185;850,3266;864,3337;874,3398;881,3478;877,3494;852,3497" o:connectangles="0,0,0,0,0,0,0,0,0,0,0,0,0,0,0,0,0,0,0,0,0,0,0,0,0,0,0,0,0,0,0,0,0,0,0,0,0"/>
                </v:shape>
                <v:shape id="AutoShape 134" o:spid="_x0000_s1042" style="position:absolute;left:8708;top:2632;width:979;height:746;visibility:visible;mso-wrap-style:square;v-text-anchor:top" coordsize="979,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" path="m106,746r-6,l61,738,29,716,8,685,,646,6,612,23,584,49,563,81,551r-1,-2l189,519,289,477r94,-51l467,368r77,-62l611,242r58,-61l718,124,757,75,785,36,802,10,809,,979,102r-7,11l958,135r-23,32l906,207r-38,47l824,307r-52,55l714,420r-66,58l576,535r-79,54l412,638r-92,43l223,717r-96,25l119,742r-7,1l106,746xm119,744r,-2l127,742r-8,2xe" fillcolor="#ffdb5c" stroked="f">
                  <v:path arrowok="t" o:connecttype="custom" o:connectlocs="106,3379;100,3379;61,3371;29,3349;8,3318;0,3279;6,3245;23,3217;49,3196;81,3184;80,3182;189,3152;289,3110;383,3059;467,3001;544,2939;611,2875;669,2814;718,2757;757,2708;785,2669;802,2643;809,2633;979,2735;972,2746;958,2768;935,2800;906,2840;868,2887;824,2940;772,2995;714,3053;648,3111;576,3168;497,3222;412,3271;320,3314;223,3350;127,3375;119,3375;112,3376;106,3379;119,3377;119,3375;127,3375;119,3377" o:connectangles="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Verdana" w:hAnsi="Verdana"/>
          <w:color w:val="535353"/>
        </w:rPr>
        <w:t>W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 w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lk 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out whit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privil</w:t>
      </w:r>
      <w:r>
        <w:rPr>
          <w:rFonts w:ascii="Verdana" w:hAnsi="Verdana"/>
          <w:color w:val="535353"/>
        </w:rPr>
        <w:t xml:space="preserve">ege </w:t>
      </w:r>
      <w:r>
        <w:rPr>
          <w:color w:val="535353"/>
        </w:rPr>
        <w:t xml:space="preserve">with our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n, </w:t>
      </w:r>
      <w:r>
        <w:rPr>
          <w:color w:val="535353"/>
          <w:sz w:val="25"/>
        </w:rPr>
        <w:t>you’r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  <w:sz w:val="25"/>
        </w:rPr>
        <w:t>not s</w:t>
      </w:r>
      <w:r>
        <w:rPr>
          <w:rFonts w:ascii="Verdana" w:hAnsi="Verdana"/>
          <w:color w:val="535353"/>
        </w:rPr>
        <w:t>a</w:t>
      </w:r>
      <w:r>
        <w:rPr>
          <w:color w:val="535353"/>
          <w:sz w:val="25"/>
        </w:rPr>
        <w:t>yin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  <w:sz w:val="25"/>
        </w:rPr>
        <w:t>li</w:t>
      </w:r>
      <w:r>
        <w:rPr>
          <w:rFonts w:ascii="Verdana" w:hAnsi="Verdana"/>
          <w:color w:val="535353"/>
        </w:rPr>
        <w:t xml:space="preserve">fe </w:t>
      </w:r>
      <w:r>
        <w:rPr>
          <w:color w:val="535353"/>
          <w:sz w:val="25"/>
        </w:rPr>
        <w:t>isn’t</w:t>
      </w:r>
      <w:r>
        <w:rPr>
          <w:color w:val="535353"/>
          <w:spacing w:val="-57"/>
          <w:sz w:val="25"/>
        </w:rPr>
        <w:t xml:space="preserve"> </w:t>
      </w:r>
      <w:r>
        <w:rPr>
          <w:color w:val="535353"/>
          <w:sz w:val="25"/>
        </w:rPr>
        <w:t>som</w:t>
      </w:r>
      <w:r>
        <w:rPr>
          <w:rFonts w:ascii="Verdana" w:hAnsi="Verdana"/>
          <w:color w:val="535353"/>
        </w:rPr>
        <w:t>e</w:t>
      </w:r>
      <w:r>
        <w:rPr>
          <w:color w:val="535353"/>
          <w:sz w:val="25"/>
        </w:rPr>
        <w:t>tim</w:t>
      </w:r>
      <w:r>
        <w:rPr>
          <w:rFonts w:ascii="Verdana" w:hAnsi="Verdana"/>
          <w:color w:val="535353"/>
        </w:rPr>
        <w:t>e</w:t>
      </w:r>
      <w:r>
        <w:rPr>
          <w:color w:val="535353"/>
          <w:sz w:val="25"/>
        </w:rPr>
        <w:t>s tri</w:t>
      </w:r>
      <w:r>
        <w:rPr>
          <w:rFonts w:ascii="Verdana" w:hAnsi="Verdana"/>
          <w:color w:val="535353"/>
        </w:rPr>
        <w:t>c</w:t>
      </w:r>
      <w:r>
        <w:rPr>
          <w:color w:val="535353"/>
          <w:sz w:val="25"/>
        </w:rPr>
        <w:t>ky or th</w:t>
      </w:r>
      <w:r>
        <w:rPr>
          <w:rFonts w:ascii="Verdana" w:hAnsi="Verdana"/>
          <w:color w:val="535353"/>
        </w:rPr>
        <w:t>a</w:t>
      </w:r>
      <w:r>
        <w:rPr>
          <w:color w:val="535353"/>
          <w:sz w:val="25"/>
        </w:rPr>
        <w:t>t h</w:t>
      </w:r>
      <w:r>
        <w:rPr>
          <w:rFonts w:ascii="Verdana" w:hAnsi="Verdana"/>
          <w:color w:val="535353"/>
        </w:rPr>
        <w:t>a</w:t>
      </w:r>
      <w:r>
        <w:rPr>
          <w:color w:val="535353"/>
          <w:sz w:val="25"/>
        </w:rPr>
        <w:t>r</w:t>
      </w:r>
      <w:r>
        <w:rPr>
          <w:rFonts w:ascii="Verdana" w:hAnsi="Verdana"/>
          <w:color w:val="535353"/>
        </w:rPr>
        <w:t>d</w:t>
      </w:r>
      <w:r>
        <w:rPr>
          <w:color w:val="535353"/>
          <w:sz w:val="25"/>
        </w:rPr>
        <w:t xml:space="preserve">ship </w:t>
      </w:r>
      <w:r>
        <w:rPr>
          <w:rFonts w:ascii="Verdana" w:hAnsi="Verdana"/>
          <w:color w:val="535353"/>
        </w:rPr>
        <w:t>d</w:t>
      </w:r>
      <w:r>
        <w:rPr>
          <w:color w:val="535353"/>
          <w:sz w:val="25"/>
        </w:rPr>
        <w:t>o</w:t>
      </w:r>
      <w:r>
        <w:rPr>
          <w:rFonts w:ascii="Verdana" w:hAnsi="Verdana"/>
          <w:color w:val="535353"/>
        </w:rPr>
        <w:t>e</w:t>
      </w:r>
      <w:r>
        <w:rPr>
          <w:color w:val="535353"/>
          <w:sz w:val="25"/>
        </w:rPr>
        <w:t xml:space="preserve">sn’t </w:t>
      </w:r>
      <w:r>
        <w:rPr>
          <w:rFonts w:ascii="Verdana" w:hAnsi="Verdana"/>
          <w:color w:val="535353"/>
        </w:rPr>
        <w:t>e</w:t>
      </w:r>
      <w:r>
        <w:rPr>
          <w:color w:val="535353"/>
          <w:sz w:val="25"/>
        </w:rPr>
        <w:t>xist in whit</w:t>
      </w:r>
      <w:r>
        <w:rPr>
          <w:rFonts w:ascii="Verdana" w:hAnsi="Verdana"/>
          <w:color w:val="535353"/>
        </w:rPr>
        <w:t>e c</w:t>
      </w:r>
      <w:r>
        <w:rPr>
          <w:color w:val="535353"/>
          <w:sz w:val="25"/>
        </w:rPr>
        <w:t>ommuniti</w:t>
      </w:r>
      <w:r>
        <w:rPr>
          <w:rFonts w:ascii="Verdana" w:hAnsi="Verdana"/>
          <w:color w:val="535353"/>
        </w:rPr>
        <w:t>e</w:t>
      </w:r>
      <w:r>
        <w:rPr>
          <w:color w:val="535353"/>
          <w:sz w:val="25"/>
        </w:rPr>
        <w:t xml:space="preserve">s. </w:t>
      </w:r>
      <w:r>
        <w:rPr>
          <w:rFonts w:ascii="Verdana" w:hAnsi="Verdana"/>
          <w:color w:val="535353"/>
        </w:rPr>
        <w:t>Ra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r, wh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inin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whit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privil</w:t>
      </w:r>
      <w:r>
        <w:rPr>
          <w:rFonts w:ascii="Verdana" w:hAnsi="Verdana"/>
          <w:color w:val="535353"/>
        </w:rPr>
        <w:t>ege</w:t>
      </w:r>
      <w:r>
        <w:rPr>
          <w:rFonts w:ascii="Verdana" w:hAnsi="Verdana"/>
          <w:color w:val="535353"/>
          <w:spacing w:val="-27"/>
        </w:rPr>
        <w:t xml:space="preserve"> </w:t>
      </w:r>
      <w:r>
        <w:rPr>
          <w:color w:val="535353"/>
        </w:rPr>
        <w:t>you’r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7"/>
        </w:rPr>
        <w:t xml:space="preserve"> 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27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ships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or</w:t>
      </w:r>
      <w:r>
        <w:rPr>
          <w:color w:val="535353"/>
          <w:spacing w:val="-18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ff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ult mom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nts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ced </w:t>
      </w:r>
      <w:r>
        <w:rPr>
          <w:color w:val="535353"/>
        </w:rPr>
        <w:t>in li</w:t>
      </w:r>
      <w:r>
        <w:rPr>
          <w:rFonts w:ascii="Verdana" w:hAnsi="Verdana"/>
          <w:color w:val="535353"/>
        </w:rPr>
        <w:t>fe 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 xml:space="preserve">not 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sult o</w:t>
      </w:r>
      <w:r>
        <w:rPr>
          <w:rFonts w:ascii="Verdana" w:hAnsi="Verdana"/>
          <w:color w:val="535353"/>
        </w:rPr>
        <w:t xml:space="preserve">f </w:t>
      </w:r>
      <w:r>
        <w:rPr>
          <w:color w:val="535353"/>
        </w:rPr>
        <w:t>your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skin</w:t>
      </w:r>
      <w:r>
        <w:rPr>
          <w:color w:val="535353"/>
          <w:spacing w:val="-10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olour.</w:t>
      </w:r>
      <w:r>
        <w:rPr>
          <w:color w:val="535353"/>
          <w:spacing w:val="-10"/>
        </w:rPr>
        <w:t xml:space="preserve"> </w:t>
      </w:r>
      <w:r>
        <w:rPr>
          <w:rFonts w:ascii="Verdana" w:hAnsi="Verdana"/>
          <w:color w:val="535353"/>
        </w:rPr>
        <w:t>T</w:t>
      </w:r>
      <w:r>
        <w:rPr>
          <w:color w:val="535353"/>
        </w:rPr>
        <w:t>his</w:t>
      </w:r>
      <w:r>
        <w:rPr>
          <w:color w:val="535353"/>
          <w:spacing w:val="-10"/>
        </w:rPr>
        <w:t xml:space="preserve">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10"/>
        </w:rPr>
        <w:t xml:space="preserve"> </w:t>
      </w:r>
      <w:r>
        <w:rPr>
          <w:rFonts w:ascii="Verdana" w:hAnsi="Verdana"/>
          <w:color w:val="535353"/>
        </w:rPr>
        <w:t>be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10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 xml:space="preserve">-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ly hypoth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 su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 xml:space="preserve">h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 ‘im</w:t>
      </w:r>
      <w:r>
        <w:rPr>
          <w:rFonts w:ascii="Verdana" w:hAnsi="Verdana"/>
          <w:color w:val="535353"/>
        </w:rPr>
        <w:t>ag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 xml:space="preserve">f I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ad a c</w:t>
      </w:r>
      <w:r>
        <w:rPr>
          <w:color w:val="535353"/>
        </w:rPr>
        <w:t>ho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rFonts w:ascii="Verdana" w:hAnsi="Verdana"/>
          <w:color w:val="535353"/>
        </w:rPr>
        <w:t>ba</w:t>
      </w:r>
      <w:r>
        <w:rPr>
          <w:color w:val="535353"/>
        </w:rPr>
        <w:t>r</w:t>
      </w:r>
      <w:r>
        <w:rPr>
          <w:color w:val="535353"/>
          <w:spacing w:val="-1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5"/>
        </w:rPr>
        <w:t xml:space="preserve"> </w:t>
      </w:r>
      <w:r>
        <w:rPr>
          <w:rFonts w:ascii="Verdana" w:hAnsi="Verdana"/>
          <w:color w:val="535353"/>
        </w:rPr>
        <w:t>I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rFonts w:ascii="Verdana" w:hAnsi="Verdana"/>
          <w:color w:val="535353"/>
        </w:rPr>
        <w:t>ga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color w:val="535353"/>
        </w:rPr>
        <w:t>it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8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ry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whit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color w:val="535353"/>
          <w:spacing w:val="-3"/>
        </w:rPr>
        <w:t>p</w:t>
      </w:r>
      <w:r>
        <w:rPr>
          <w:rFonts w:ascii="Verdana" w:hAnsi="Verdana"/>
          <w:color w:val="535353"/>
          <w:spacing w:val="-3"/>
        </w:rPr>
        <w:t>e</w:t>
      </w:r>
      <w:r>
        <w:rPr>
          <w:color w:val="535353"/>
          <w:spacing w:val="-3"/>
        </w:rPr>
        <w:t xml:space="preserve">rson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7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ee</w:t>
      </w:r>
      <w:r>
        <w:rPr>
          <w:rFonts w:ascii="Verdana" w:hAnsi="Verdana"/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ut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ade</w:t>
      </w:r>
      <w:r>
        <w:rPr>
          <w:rFonts w:ascii="Verdana" w:hAnsi="Verdana"/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opl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4"/>
        </w:rPr>
        <w:t xml:space="preserve">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y.’</w:t>
      </w:r>
    </w:p>
    <w:p w:rsidR="009F0D76" w:rsidRDefault="00BA5C19">
      <w:pPr>
        <w:pStyle w:val="BodyText"/>
        <w:spacing w:line="216" w:lineRule="auto"/>
        <w:ind w:left="982" w:right="5290"/>
        <w:jc w:val="both"/>
      </w:pPr>
      <w:r>
        <w:rPr>
          <w:rFonts w:ascii="Verdana" w:hAnsi="Verdana"/>
          <w:color w:val="535353"/>
        </w:rPr>
        <w:t>O</w:t>
      </w:r>
      <w:r>
        <w:rPr>
          <w:color w:val="535353"/>
        </w:rPr>
        <w:t>r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‘im</w:t>
      </w:r>
      <w:r>
        <w:rPr>
          <w:rFonts w:ascii="Verdana" w:hAnsi="Verdana"/>
          <w:color w:val="535353"/>
        </w:rPr>
        <w:t>ag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swimmin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ssons</w:t>
      </w:r>
      <w:r>
        <w:rPr>
          <w:color w:val="535353"/>
          <w:spacing w:val="-9"/>
        </w:rPr>
        <w:t xml:space="preserve"> </w:t>
      </w:r>
      <w:r>
        <w:rPr>
          <w:rFonts w:ascii="Verdana" w:hAnsi="Verdana"/>
          <w:color w:val="535353"/>
          <w:spacing w:val="-5"/>
        </w:rPr>
        <w:t>a</w:t>
      </w:r>
      <w:r>
        <w:rPr>
          <w:color w:val="535353"/>
          <w:spacing w:val="-5"/>
        </w:rPr>
        <w:t>n</w:t>
      </w:r>
      <w:r>
        <w:rPr>
          <w:rFonts w:ascii="Verdana" w:hAnsi="Verdana"/>
          <w:color w:val="535353"/>
          <w:spacing w:val="-5"/>
        </w:rPr>
        <w:t xml:space="preserve">d 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whit</w:t>
      </w:r>
      <w:r>
        <w:rPr>
          <w:rFonts w:ascii="Verdana" w:hAnsi="Verdana"/>
          <w:color w:val="535353"/>
        </w:rPr>
        <w:t>e 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 c</w:t>
      </w:r>
      <w:r>
        <w:rPr>
          <w:color w:val="535353"/>
        </w:rPr>
        <w:t>oul</w:t>
      </w:r>
      <w:r>
        <w:rPr>
          <w:rFonts w:ascii="Verdana" w:hAnsi="Verdana"/>
          <w:color w:val="535353"/>
        </w:rPr>
        <w:t>d e</w:t>
      </w:r>
      <w:r>
        <w:rPr>
          <w:color w:val="535353"/>
        </w:rPr>
        <w:t>nt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r </w:t>
      </w:r>
      <w:r>
        <w:rPr>
          <w:rFonts w:ascii="Verdana" w:hAnsi="Verdana"/>
          <w:color w:val="535353"/>
        </w:rPr>
        <w:t>a c</w:t>
      </w:r>
      <w:r>
        <w:rPr>
          <w:color w:val="535353"/>
        </w:rPr>
        <w:t>omp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tition </w:t>
      </w:r>
      <w:r>
        <w:rPr>
          <w:rFonts w:ascii="Verdana" w:hAnsi="Verdana"/>
          <w:color w:val="535353"/>
        </w:rPr>
        <w:t>af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 swimmin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2 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ps,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 xml:space="preserve">ut 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rson o</w:t>
      </w:r>
      <w:r>
        <w:rPr>
          <w:rFonts w:ascii="Verdana" w:hAnsi="Verdana"/>
          <w:color w:val="535353"/>
        </w:rPr>
        <w:t>f c</w:t>
      </w:r>
      <w:r>
        <w:rPr>
          <w:color w:val="535353"/>
        </w:rPr>
        <w:t>olour h</w:t>
      </w:r>
      <w:r>
        <w:rPr>
          <w:rFonts w:ascii="Verdana" w:hAnsi="Verdana"/>
          <w:color w:val="535353"/>
        </w:rPr>
        <w:t xml:space="preserve">ad </w:t>
      </w:r>
      <w:r>
        <w:rPr>
          <w:color w:val="535353"/>
          <w:spacing w:val="-7"/>
        </w:rPr>
        <w:t xml:space="preserve">to </w:t>
      </w:r>
      <w:r>
        <w:rPr>
          <w:color w:val="535353"/>
        </w:rPr>
        <w:t>swim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4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ps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3"/>
        </w:rPr>
        <w:t xml:space="preserve"> 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omp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tition.’</w:t>
      </w:r>
    </w:p>
    <w:p w:rsidR="009F0D76" w:rsidRDefault="00BA5C19">
      <w:pPr>
        <w:spacing w:line="206" w:lineRule="auto"/>
        <w:ind w:left="982" w:right="5290"/>
        <w:jc w:val="both"/>
        <w:rPr>
          <w:sz w:val="25"/>
        </w:rPr>
      </w:pPr>
      <w:r>
        <w:rPr>
          <w:rFonts w:ascii="Verdana"/>
          <w:color w:val="535353"/>
          <w:sz w:val="24"/>
        </w:rPr>
        <w:t>B</w:t>
      </w:r>
      <w:r>
        <w:rPr>
          <w:color w:val="535353"/>
          <w:sz w:val="25"/>
        </w:rPr>
        <w:t>y</w:t>
      </w:r>
      <w:r>
        <w:rPr>
          <w:color w:val="535353"/>
          <w:spacing w:val="-43"/>
          <w:sz w:val="25"/>
        </w:rPr>
        <w:t xml:space="preserve"> </w:t>
      </w:r>
      <w:r>
        <w:rPr>
          <w:color w:val="535353"/>
          <w:sz w:val="25"/>
        </w:rPr>
        <w:t>un</w:t>
      </w:r>
      <w:r>
        <w:rPr>
          <w:rFonts w:ascii="Verdana"/>
          <w:color w:val="535353"/>
          <w:sz w:val="24"/>
        </w:rPr>
        <w:t>de</w:t>
      </w:r>
      <w:r>
        <w:rPr>
          <w:color w:val="535353"/>
          <w:sz w:val="25"/>
        </w:rPr>
        <w:t>rs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orin</w:t>
      </w:r>
      <w:r>
        <w:rPr>
          <w:rFonts w:ascii="Verdana"/>
          <w:color w:val="535353"/>
          <w:sz w:val="24"/>
        </w:rPr>
        <w:t>g</w:t>
      </w:r>
      <w:r>
        <w:rPr>
          <w:rFonts w:ascii="Verdana"/>
          <w:color w:val="535353"/>
          <w:spacing w:val="-48"/>
          <w:sz w:val="24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48"/>
          <w:sz w:val="24"/>
        </w:rPr>
        <w:t xml:space="preserve"> </w:t>
      </w:r>
      <w:r>
        <w:rPr>
          <w:color w:val="535353"/>
          <w:sz w:val="25"/>
        </w:rPr>
        <w:t>un</w:t>
      </w:r>
      <w:r>
        <w:rPr>
          <w:rFonts w:ascii="Verdana"/>
          <w:color w:val="535353"/>
          <w:sz w:val="24"/>
        </w:rPr>
        <w:t>fa</w:t>
      </w:r>
      <w:r>
        <w:rPr>
          <w:color w:val="535353"/>
          <w:sz w:val="25"/>
        </w:rPr>
        <w:t>irn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ss</w:t>
      </w:r>
      <w:r>
        <w:rPr>
          <w:color w:val="535353"/>
          <w:spacing w:val="-43"/>
          <w:sz w:val="25"/>
        </w:rPr>
        <w:t xml:space="preserve"> </w:t>
      </w:r>
      <w:r>
        <w:rPr>
          <w:color w:val="535353"/>
          <w:sz w:val="25"/>
        </w:rPr>
        <w:t>o</w:t>
      </w:r>
      <w:r>
        <w:rPr>
          <w:rFonts w:ascii="Verdana"/>
          <w:color w:val="535353"/>
          <w:sz w:val="24"/>
        </w:rPr>
        <w:t>f</w:t>
      </w:r>
      <w:r>
        <w:rPr>
          <w:rFonts w:ascii="Verdana"/>
          <w:color w:val="535353"/>
          <w:spacing w:val="-48"/>
          <w:sz w:val="24"/>
        </w:rPr>
        <w:t xml:space="preserve"> </w:t>
      </w:r>
      <w:r>
        <w:rPr>
          <w:color w:val="535353"/>
          <w:sz w:val="25"/>
        </w:rPr>
        <w:t>su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h</w:t>
      </w:r>
      <w:r>
        <w:rPr>
          <w:color w:val="535353"/>
          <w:spacing w:val="-42"/>
          <w:sz w:val="25"/>
        </w:rPr>
        <w:t xml:space="preserve"> </w:t>
      </w:r>
      <w:r>
        <w:rPr>
          <w:color w:val="535353"/>
          <w:sz w:val="25"/>
        </w:rPr>
        <w:t>stori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s,</w:t>
      </w:r>
      <w:r>
        <w:rPr>
          <w:color w:val="535353"/>
          <w:spacing w:val="-43"/>
          <w:sz w:val="25"/>
        </w:rPr>
        <w:t xml:space="preserve"> </w:t>
      </w:r>
      <w:r>
        <w:rPr>
          <w:rFonts w:ascii="Verdana"/>
          <w:color w:val="535353"/>
          <w:spacing w:val="-12"/>
          <w:sz w:val="24"/>
        </w:rPr>
        <w:t xml:space="preserve">a 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hil</w:t>
      </w:r>
      <w:r>
        <w:rPr>
          <w:rFonts w:ascii="Verdana"/>
          <w:color w:val="535353"/>
          <w:sz w:val="24"/>
        </w:rPr>
        <w:t>d</w:t>
      </w:r>
      <w:r>
        <w:rPr>
          <w:rFonts w:ascii="Verdana"/>
          <w:color w:val="535353"/>
          <w:spacing w:val="-20"/>
          <w:sz w:val="24"/>
        </w:rPr>
        <w:t xml:space="preserve"> </w:t>
      </w:r>
      <w:r>
        <w:rPr>
          <w:color w:val="535353"/>
          <w:sz w:val="25"/>
        </w:rPr>
        <w:t>will</w:t>
      </w:r>
      <w:r>
        <w:rPr>
          <w:color w:val="535353"/>
          <w:spacing w:val="-14"/>
          <w:sz w:val="25"/>
        </w:rPr>
        <w:t xml:space="preserve"> </w:t>
      </w:r>
      <w:r>
        <w:rPr>
          <w:rFonts w:ascii="Verdana"/>
          <w:color w:val="535353"/>
          <w:sz w:val="24"/>
        </w:rPr>
        <w:t>be</w:t>
      </w:r>
      <w:r>
        <w:rPr>
          <w:color w:val="535353"/>
          <w:sz w:val="25"/>
        </w:rPr>
        <w:t>tt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r</w:t>
      </w:r>
      <w:r>
        <w:rPr>
          <w:color w:val="535353"/>
          <w:spacing w:val="-14"/>
          <w:sz w:val="25"/>
        </w:rPr>
        <w:t xml:space="preserve"> </w:t>
      </w:r>
      <w:r>
        <w:rPr>
          <w:color w:val="535353"/>
          <w:sz w:val="25"/>
        </w:rPr>
        <w:t>un</w:t>
      </w:r>
      <w:r>
        <w:rPr>
          <w:rFonts w:ascii="Verdana"/>
          <w:color w:val="535353"/>
          <w:sz w:val="24"/>
        </w:rPr>
        <w:t>de</w:t>
      </w:r>
      <w:r>
        <w:rPr>
          <w:color w:val="535353"/>
          <w:sz w:val="25"/>
        </w:rPr>
        <w:t>rst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n</w:t>
      </w:r>
      <w:r>
        <w:rPr>
          <w:rFonts w:ascii="Verdana"/>
          <w:color w:val="535353"/>
          <w:sz w:val="24"/>
        </w:rPr>
        <w:t>d</w:t>
      </w:r>
      <w:r>
        <w:rPr>
          <w:rFonts w:ascii="Verdana"/>
          <w:color w:val="535353"/>
          <w:spacing w:val="-20"/>
          <w:sz w:val="24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20"/>
          <w:sz w:val="24"/>
        </w:rPr>
        <w:t xml:space="preserve"> </w:t>
      </w:r>
      <w:r>
        <w:rPr>
          <w:rFonts w:ascii="Verdana"/>
          <w:color w:val="535353"/>
          <w:sz w:val="24"/>
        </w:rPr>
        <w:t>d</w:t>
      </w:r>
      <w:r>
        <w:rPr>
          <w:color w:val="535353"/>
          <w:sz w:val="25"/>
        </w:rPr>
        <w:t>i</w:t>
      </w:r>
      <w:r>
        <w:rPr>
          <w:rFonts w:ascii="Verdana"/>
          <w:color w:val="535353"/>
          <w:sz w:val="24"/>
        </w:rPr>
        <w:t>ff</w:t>
      </w:r>
      <w:r>
        <w:rPr>
          <w:color w:val="535353"/>
          <w:sz w:val="25"/>
        </w:rPr>
        <w:t>i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ulti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s</w:t>
      </w:r>
      <w:r>
        <w:rPr>
          <w:color w:val="535353"/>
          <w:spacing w:val="-14"/>
          <w:sz w:val="25"/>
        </w:rPr>
        <w:t xml:space="preserve"> 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 xml:space="preserve">ace </w:t>
      </w:r>
      <w:r>
        <w:rPr>
          <w:color w:val="535353"/>
          <w:sz w:val="25"/>
        </w:rPr>
        <w:t>wron</w:t>
      </w:r>
      <w:r>
        <w:rPr>
          <w:rFonts w:ascii="Verdana"/>
          <w:color w:val="535353"/>
          <w:sz w:val="24"/>
        </w:rPr>
        <w:t>g</w:t>
      </w:r>
      <w:r>
        <w:rPr>
          <w:color w:val="535353"/>
          <w:sz w:val="25"/>
        </w:rPr>
        <w:t>ly pos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s</w:t>
      </w:r>
      <w:r>
        <w:rPr>
          <w:color w:val="535353"/>
          <w:spacing w:val="-10"/>
          <w:sz w:val="25"/>
        </w:rPr>
        <w:t xml:space="preserve"> </w:t>
      </w:r>
      <w:r>
        <w:rPr>
          <w:color w:val="535353"/>
          <w:sz w:val="25"/>
        </w:rPr>
        <w:t>to</w:t>
      </w:r>
      <w:r>
        <w:rPr>
          <w:rFonts w:ascii="Verdana"/>
          <w:color w:val="535353"/>
          <w:sz w:val="24"/>
        </w:rPr>
        <w:t>da</w:t>
      </w:r>
      <w:r>
        <w:rPr>
          <w:color w:val="535353"/>
          <w:sz w:val="25"/>
        </w:rPr>
        <w:t>y.</w:t>
      </w:r>
    </w:p>
    <w:p w:rsidR="009F0D76" w:rsidRDefault="009F0D76">
      <w:pPr>
        <w:pStyle w:val="BodyText"/>
        <w:spacing w:before="13"/>
        <w:rPr>
          <w:sz w:val="19"/>
        </w:rPr>
      </w:pPr>
    </w:p>
    <w:p w:rsidR="009F0D76" w:rsidRDefault="00BA5C19">
      <w:pPr>
        <w:spacing w:before="44" w:line="211" w:lineRule="auto"/>
        <w:ind w:left="982" w:right="1107"/>
        <w:jc w:val="both"/>
        <w:rPr>
          <w:sz w:val="24"/>
        </w:rPr>
      </w:pPr>
      <w:r>
        <w:rPr>
          <w:rFonts w:ascii="Verdana" w:hAnsi="Verdana"/>
          <w:color w:val="535353"/>
          <w:sz w:val="24"/>
        </w:rPr>
        <w:t>I</w:t>
      </w:r>
      <w:r>
        <w:rPr>
          <w:color w:val="535353"/>
          <w:sz w:val="24"/>
        </w:rPr>
        <w:t>t’s</w:t>
      </w:r>
      <w:r>
        <w:rPr>
          <w:color w:val="535353"/>
          <w:spacing w:val="-28"/>
          <w:sz w:val="24"/>
        </w:rPr>
        <w:t xml:space="preserve"> </w:t>
      </w:r>
      <w:r>
        <w:rPr>
          <w:color w:val="535353"/>
          <w:sz w:val="24"/>
        </w:rPr>
        <w:t>import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nt</w:t>
      </w:r>
      <w:r>
        <w:rPr>
          <w:color w:val="535353"/>
          <w:spacing w:val="-28"/>
          <w:sz w:val="24"/>
        </w:rPr>
        <w:t xml:space="preserve"> </w:t>
      </w:r>
      <w:r>
        <w:rPr>
          <w:color w:val="535353"/>
          <w:sz w:val="24"/>
        </w:rPr>
        <w:t>to</w:t>
      </w:r>
      <w:r>
        <w:rPr>
          <w:color w:val="535353"/>
          <w:spacing w:val="-28"/>
          <w:sz w:val="24"/>
        </w:rPr>
        <w:t xml:space="preserve"> </w:t>
      </w:r>
      <w:r>
        <w:rPr>
          <w:color w:val="535353"/>
          <w:sz w:val="24"/>
        </w:rPr>
        <w:t>un</w:t>
      </w:r>
      <w:r>
        <w:rPr>
          <w:rFonts w:ascii="Verdana" w:hAnsi="Verdana"/>
          <w:color w:val="535353"/>
          <w:sz w:val="24"/>
        </w:rPr>
        <w:t>de</w:t>
      </w:r>
      <w:r>
        <w:rPr>
          <w:color w:val="535353"/>
          <w:sz w:val="24"/>
        </w:rPr>
        <w:t>rst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4"/>
        </w:rPr>
        <w:t>,</w:t>
      </w:r>
      <w:r>
        <w:rPr>
          <w:color w:val="535353"/>
          <w:spacing w:val="-28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 w:hAnsi="Verdana"/>
          <w:color w:val="535353"/>
          <w:sz w:val="24"/>
        </w:rPr>
        <w:t>d</w:t>
      </w:r>
      <w:r>
        <w:rPr>
          <w:rFonts w:ascii="Verdana" w:hAnsi="Verdana"/>
          <w:color w:val="535353"/>
          <w:spacing w:val="-36"/>
          <w:sz w:val="24"/>
        </w:rPr>
        <w:t xml:space="preserve"> </w:t>
      </w:r>
      <w:r>
        <w:rPr>
          <w:color w:val="535353"/>
          <w:sz w:val="24"/>
        </w:rPr>
        <w:t>to</w:t>
      </w:r>
      <w:r>
        <w:rPr>
          <w:color w:val="535353"/>
          <w:spacing w:val="-28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xpl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in</w:t>
      </w:r>
      <w:r>
        <w:rPr>
          <w:color w:val="535353"/>
          <w:spacing w:val="-28"/>
          <w:sz w:val="24"/>
        </w:rPr>
        <w:t xml:space="preserve"> </w:t>
      </w:r>
      <w:r>
        <w:rPr>
          <w:color w:val="535353"/>
          <w:sz w:val="24"/>
        </w:rPr>
        <w:t>to</w:t>
      </w:r>
      <w:r>
        <w:rPr>
          <w:color w:val="535353"/>
          <w:spacing w:val="-28"/>
          <w:sz w:val="24"/>
        </w:rPr>
        <w:t xml:space="preserve"> </w:t>
      </w:r>
      <w:r>
        <w:rPr>
          <w:color w:val="535353"/>
          <w:sz w:val="24"/>
        </w:rPr>
        <w:t>our</w:t>
      </w:r>
      <w:r>
        <w:rPr>
          <w:color w:val="535353"/>
          <w:spacing w:val="-28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4"/>
        </w:rPr>
        <w:t>hil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n,</w:t>
      </w:r>
      <w:r>
        <w:rPr>
          <w:color w:val="535353"/>
          <w:spacing w:val="-28"/>
          <w:sz w:val="24"/>
        </w:rPr>
        <w:t xml:space="preserve"> </w:t>
      </w:r>
      <w:r>
        <w:rPr>
          <w:color w:val="535353"/>
          <w:sz w:val="24"/>
        </w:rPr>
        <w:t>th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t</w:t>
      </w:r>
      <w:r>
        <w:rPr>
          <w:color w:val="535353"/>
          <w:spacing w:val="-28"/>
          <w:sz w:val="24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35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5"/>
        </w:rPr>
        <w:t>on</w:t>
      </w:r>
      <w:r>
        <w:rPr>
          <w:rFonts w:ascii="Verdana" w:hAnsi="Verdana"/>
          <w:color w:val="535353"/>
          <w:sz w:val="24"/>
        </w:rPr>
        <w:t>ce</w:t>
      </w:r>
      <w:r>
        <w:rPr>
          <w:color w:val="535353"/>
          <w:sz w:val="25"/>
        </w:rPr>
        <w:t>pt</w:t>
      </w:r>
      <w:r>
        <w:rPr>
          <w:color w:val="535353"/>
          <w:spacing w:val="-30"/>
          <w:sz w:val="25"/>
        </w:rPr>
        <w:t xml:space="preserve"> </w:t>
      </w:r>
      <w:r>
        <w:rPr>
          <w:color w:val="535353"/>
          <w:sz w:val="25"/>
        </w:rPr>
        <w:t>o</w:t>
      </w:r>
      <w:r>
        <w:rPr>
          <w:rFonts w:ascii="Verdana" w:hAnsi="Verdana"/>
          <w:color w:val="535353"/>
          <w:sz w:val="24"/>
        </w:rPr>
        <w:t>f</w:t>
      </w:r>
      <w:r>
        <w:rPr>
          <w:rFonts w:ascii="Verdana" w:hAnsi="Verdana"/>
          <w:color w:val="535353"/>
          <w:spacing w:val="-35"/>
          <w:sz w:val="24"/>
        </w:rPr>
        <w:t xml:space="preserve"> </w:t>
      </w:r>
      <w:r>
        <w:rPr>
          <w:color w:val="535353"/>
          <w:sz w:val="25"/>
        </w:rPr>
        <w:t>whit</w:t>
      </w:r>
      <w:r>
        <w:rPr>
          <w:rFonts w:ascii="Verdana" w:hAnsi="Verdana"/>
          <w:color w:val="535353"/>
          <w:sz w:val="24"/>
        </w:rPr>
        <w:t xml:space="preserve">e </w:t>
      </w:r>
      <w:r>
        <w:rPr>
          <w:color w:val="535353"/>
          <w:sz w:val="25"/>
        </w:rPr>
        <w:t>privil</w:t>
      </w:r>
      <w:r>
        <w:rPr>
          <w:rFonts w:ascii="Verdana" w:hAnsi="Verdana"/>
          <w:color w:val="535353"/>
          <w:sz w:val="24"/>
        </w:rPr>
        <w:t>ege</w:t>
      </w:r>
      <w:r>
        <w:rPr>
          <w:rFonts w:ascii="Verdana" w:hAnsi="Verdana"/>
          <w:color w:val="535353"/>
          <w:spacing w:val="-33"/>
          <w:sz w:val="24"/>
        </w:rPr>
        <w:t xml:space="preserve"> </w:t>
      </w:r>
      <w:r>
        <w:rPr>
          <w:color w:val="535353"/>
          <w:sz w:val="25"/>
        </w:rPr>
        <w:t>is</w:t>
      </w:r>
      <w:r>
        <w:rPr>
          <w:color w:val="535353"/>
          <w:spacing w:val="-27"/>
          <w:sz w:val="25"/>
        </w:rPr>
        <w:t xml:space="preserve"> </w:t>
      </w:r>
      <w:r>
        <w:rPr>
          <w:color w:val="535353"/>
          <w:sz w:val="25"/>
        </w:rPr>
        <w:t>not</w:t>
      </w:r>
      <w:r>
        <w:rPr>
          <w:color w:val="535353"/>
          <w:spacing w:val="-28"/>
          <w:sz w:val="25"/>
        </w:rPr>
        <w:t xml:space="preserve">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n</w:t>
      </w:r>
      <w:r>
        <w:rPr>
          <w:color w:val="535353"/>
          <w:spacing w:val="-27"/>
          <w:sz w:val="25"/>
        </w:rPr>
        <w:t xml:space="preserve">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tt</w:t>
      </w:r>
      <w:r>
        <w:rPr>
          <w:rFonts w:ascii="Verdana" w:hAnsi="Verdana"/>
          <w:color w:val="535353"/>
          <w:sz w:val="24"/>
        </w:rPr>
        <w:t>ac</w:t>
      </w:r>
      <w:r>
        <w:rPr>
          <w:color w:val="535353"/>
          <w:sz w:val="25"/>
        </w:rPr>
        <w:t>k</w:t>
      </w:r>
      <w:r>
        <w:rPr>
          <w:color w:val="535353"/>
          <w:spacing w:val="-27"/>
          <w:sz w:val="25"/>
        </w:rPr>
        <w:t xml:space="preserve"> </w:t>
      </w:r>
      <w:r>
        <w:rPr>
          <w:color w:val="535353"/>
          <w:sz w:val="25"/>
        </w:rPr>
        <w:t>on</w:t>
      </w:r>
      <w:r>
        <w:rPr>
          <w:color w:val="535353"/>
          <w:spacing w:val="-28"/>
          <w:sz w:val="25"/>
        </w:rPr>
        <w:t xml:space="preserve"> </w:t>
      </w:r>
      <w:r>
        <w:rPr>
          <w:color w:val="535353"/>
          <w:sz w:val="25"/>
        </w:rPr>
        <w:t>whit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32"/>
          <w:sz w:val="24"/>
        </w:rPr>
        <w:t xml:space="preserve"> </w:t>
      </w:r>
      <w:r>
        <w:rPr>
          <w:color w:val="535353"/>
          <w:sz w:val="25"/>
        </w:rPr>
        <w:t>p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opl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,</w:t>
      </w:r>
      <w:r>
        <w:rPr>
          <w:color w:val="535353"/>
          <w:spacing w:val="-32"/>
          <w:sz w:val="25"/>
        </w:rPr>
        <w:t xml:space="preserve"> </w:t>
      </w:r>
      <w:r>
        <w:rPr>
          <w:rFonts w:ascii="Verdana" w:hAnsi="Verdana"/>
          <w:color w:val="535353"/>
          <w:sz w:val="24"/>
        </w:rPr>
        <w:t>b</w:t>
      </w:r>
      <w:r>
        <w:rPr>
          <w:color w:val="535353"/>
          <w:sz w:val="25"/>
        </w:rPr>
        <w:t>ut</w:t>
      </w:r>
      <w:r>
        <w:rPr>
          <w:color w:val="535353"/>
          <w:spacing w:val="-27"/>
          <w:sz w:val="25"/>
        </w:rPr>
        <w:t xml:space="preserve"> </w:t>
      </w:r>
      <w:r>
        <w:rPr>
          <w:color w:val="535353"/>
          <w:sz w:val="25"/>
        </w:rPr>
        <w:t>is</w:t>
      </w:r>
      <w:r>
        <w:rPr>
          <w:color w:val="535353"/>
          <w:spacing w:val="-27"/>
          <w:sz w:val="25"/>
        </w:rPr>
        <w:t xml:space="preserve"> </w:t>
      </w:r>
      <w:r>
        <w:rPr>
          <w:rFonts w:ascii="Verdana" w:hAnsi="Verdana"/>
          <w:color w:val="535353"/>
          <w:sz w:val="24"/>
        </w:rPr>
        <w:t>a</w:t>
      </w:r>
      <w:r>
        <w:rPr>
          <w:rFonts w:ascii="Verdana" w:hAnsi="Verdana"/>
          <w:color w:val="535353"/>
          <w:spacing w:val="-32"/>
          <w:sz w:val="24"/>
        </w:rPr>
        <w:t xml:space="preserve"> </w:t>
      </w:r>
      <w:r>
        <w:rPr>
          <w:color w:val="535353"/>
          <w:sz w:val="25"/>
        </w:rPr>
        <w:t>r</w:t>
      </w:r>
      <w:r>
        <w:rPr>
          <w:rFonts w:ascii="Verdana" w:hAnsi="Verdana"/>
          <w:color w:val="535353"/>
          <w:sz w:val="24"/>
        </w:rPr>
        <w:t>ef</w:t>
      </w:r>
      <w:r>
        <w:rPr>
          <w:color w:val="535353"/>
          <w:sz w:val="25"/>
        </w:rPr>
        <w:t>l</w:t>
      </w:r>
      <w:r>
        <w:rPr>
          <w:rFonts w:ascii="Verdana" w:hAnsi="Verdana"/>
          <w:color w:val="535353"/>
          <w:sz w:val="24"/>
        </w:rPr>
        <w:t>ec</w:t>
      </w:r>
      <w:r>
        <w:rPr>
          <w:color w:val="535353"/>
          <w:sz w:val="25"/>
        </w:rPr>
        <w:t>tion</w:t>
      </w:r>
      <w:r>
        <w:rPr>
          <w:color w:val="535353"/>
          <w:spacing w:val="-27"/>
          <w:sz w:val="25"/>
        </w:rPr>
        <w:t xml:space="preserve"> </w:t>
      </w:r>
      <w:r>
        <w:rPr>
          <w:color w:val="535353"/>
          <w:sz w:val="25"/>
        </w:rPr>
        <w:t>o</w:t>
      </w:r>
      <w:r>
        <w:rPr>
          <w:rFonts w:ascii="Verdana" w:hAnsi="Verdana"/>
          <w:color w:val="535353"/>
          <w:sz w:val="24"/>
        </w:rPr>
        <w:t>f</w:t>
      </w:r>
      <w:r>
        <w:rPr>
          <w:rFonts w:ascii="Verdana" w:hAnsi="Verdana"/>
          <w:color w:val="535353"/>
          <w:spacing w:val="-32"/>
          <w:sz w:val="24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31"/>
          <w:sz w:val="24"/>
        </w:rPr>
        <w:t xml:space="preserve"> </w:t>
      </w:r>
      <w:r>
        <w:rPr>
          <w:color w:val="535353"/>
          <w:sz w:val="25"/>
        </w:rPr>
        <w:t>r</w:t>
      </w:r>
      <w:r>
        <w:rPr>
          <w:rFonts w:ascii="Verdana" w:hAnsi="Verdana"/>
          <w:color w:val="535353"/>
          <w:sz w:val="24"/>
        </w:rPr>
        <w:t>ea</w:t>
      </w:r>
      <w:r>
        <w:rPr>
          <w:color w:val="535353"/>
          <w:sz w:val="25"/>
        </w:rPr>
        <w:t>lity</w:t>
      </w:r>
      <w:r>
        <w:rPr>
          <w:color w:val="535353"/>
          <w:spacing w:val="-27"/>
          <w:sz w:val="25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t</w:t>
      </w:r>
      <w:r>
        <w:rPr>
          <w:color w:val="535353"/>
          <w:spacing w:val="-27"/>
          <w:sz w:val="25"/>
        </w:rPr>
        <w:t xml:space="preserve"> </w:t>
      </w:r>
      <w:r>
        <w:rPr>
          <w:color w:val="535353"/>
          <w:sz w:val="25"/>
        </w:rPr>
        <w:t>m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 xml:space="preserve">ny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5"/>
        </w:rPr>
        <w:t>ommuniti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5"/>
        </w:rPr>
        <w:t>s</w:t>
      </w:r>
      <w:r>
        <w:rPr>
          <w:color w:val="535353"/>
          <w:spacing w:val="-25"/>
          <w:sz w:val="25"/>
        </w:rPr>
        <w:t xml:space="preserve"> </w:t>
      </w:r>
      <w:r>
        <w:rPr>
          <w:rFonts w:ascii="Verdana" w:hAnsi="Verdana"/>
          <w:color w:val="535353"/>
          <w:sz w:val="24"/>
        </w:rPr>
        <w:t>ac</w:t>
      </w:r>
      <w:r>
        <w:rPr>
          <w:color w:val="535353"/>
          <w:sz w:val="25"/>
        </w:rPr>
        <w:t>ross</w:t>
      </w:r>
      <w:r>
        <w:rPr>
          <w:color w:val="535353"/>
          <w:spacing w:val="-24"/>
          <w:sz w:val="25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29"/>
          <w:sz w:val="24"/>
        </w:rPr>
        <w:t xml:space="preserve"> </w:t>
      </w:r>
      <w:r>
        <w:rPr>
          <w:color w:val="535353"/>
          <w:sz w:val="25"/>
        </w:rPr>
        <w:t>worl</w:t>
      </w:r>
      <w:r>
        <w:rPr>
          <w:rFonts w:ascii="Verdana" w:hAnsi="Verdana"/>
          <w:color w:val="535353"/>
          <w:sz w:val="24"/>
        </w:rPr>
        <w:t>d</w:t>
      </w:r>
      <w:r>
        <w:rPr>
          <w:rFonts w:ascii="Verdana" w:hAnsi="Verdana"/>
          <w:color w:val="535353"/>
          <w:spacing w:val="-29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5"/>
        </w:rPr>
        <w:t>r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29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affec</w:t>
      </w:r>
      <w:r>
        <w:rPr>
          <w:color w:val="535353"/>
          <w:sz w:val="25"/>
        </w:rPr>
        <w:t>t</w:t>
      </w:r>
      <w:r>
        <w:rPr>
          <w:rFonts w:ascii="Verdana" w:hAnsi="Verdana"/>
          <w:color w:val="535353"/>
          <w:sz w:val="24"/>
        </w:rPr>
        <w:t>ed</w:t>
      </w:r>
      <w:r>
        <w:rPr>
          <w:rFonts w:ascii="Verdana" w:hAnsi="Verdana"/>
          <w:color w:val="535353"/>
          <w:spacing w:val="-29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b</w:t>
      </w:r>
      <w:r>
        <w:rPr>
          <w:color w:val="535353"/>
          <w:sz w:val="25"/>
        </w:rPr>
        <w:t>y.</w:t>
      </w:r>
      <w:r>
        <w:rPr>
          <w:color w:val="535353"/>
          <w:spacing w:val="-23"/>
          <w:sz w:val="25"/>
        </w:rPr>
        <w:t xml:space="preserve">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s</w:t>
      </w:r>
      <w:r>
        <w:rPr>
          <w:color w:val="535353"/>
          <w:spacing w:val="-19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color w:val="535353"/>
          <w:spacing w:val="-20"/>
          <w:sz w:val="24"/>
        </w:rPr>
        <w:t xml:space="preserve"> </w:t>
      </w:r>
      <w:r>
        <w:rPr>
          <w:color w:val="535353"/>
          <w:sz w:val="24"/>
        </w:rPr>
        <w:t>in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4"/>
        </w:rPr>
        <w:t>ivi</w:t>
      </w:r>
      <w:r>
        <w:rPr>
          <w:rFonts w:ascii="Verdana" w:hAnsi="Verdana"/>
          <w:color w:val="535353"/>
          <w:sz w:val="24"/>
        </w:rPr>
        <w:t>d</w:t>
      </w:r>
      <w:r>
        <w:rPr>
          <w:color w:val="535353"/>
          <w:sz w:val="24"/>
        </w:rPr>
        <w:t>u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l,</w:t>
      </w:r>
      <w:r>
        <w:rPr>
          <w:color w:val="535353"/>
          <w:spacing w:val="-19"/>
          <w:sz w:val="24"/>
        </w:rPr>
        <w:t xml:space="preserve"> </w:t>
      </w:r>
      <w:r>
        <w:rPr>
          <w:color w:val="535353"/>
          <w:sz w:val="24"/>
        </w:rPr>
        <w:t>w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28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ca</w:t>
      </w:r>
      <w:r>
        <w:rPr>
          <w:color w:val="535353"/>
          <w:sz w:val="24"/>
        </w:rPr>
        <w:t>n’t</w:t>
      </w:r>
      <w:r>
        <w:rPr>
          <w:color w:val="535353"/>
          <w:spacing w:val="-19"/>
          <w:sz w:val="24"/>
        </w:rPr>
        <w:t xml:space="preserve"> 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ad</w:t>
      </w:r>
      <w:r>
        <w:rPr>
          <w:color w:val="535353"/>
          <w:sz w:val="24"/>
        </w:rPr>
        <w:t>i</w:t>
      </w:r>
      <w:r>
        <w:rPr>
          <w:rFonts w:ascii="Verdana" w:hAnsi="Verdana"/>
          <w:color w:val="535353"/>
          <w:sz w:val="24"/>
        </w:rPr>
        <w:t>ca</w:t>
      </w:r>
      <w:r>
        <w:rPr>
          <w:color w:val="535353"/>
          <w:sz w:val="24"/>
        </w:rPr>
        <w:t>t</w:t>
      </w:r>
      <w:r>
        <w:rPr>
          <w:rFonts w:ascii="Verdana" w:hAnsi="Verdana"/>
          <w:color w:val="535353"/>
          <w:sz w:val="24"/>
        </w:rPr>
        <w:t>e</w:t>
      </w:r>
      <w:r>
        <w:rPr>
          <w:rFonts w:ascii="Verdana" w:hAnsi="Verdana"/>
          <w:color w:val="535353"/>
          <w:spacing w:val="-28"/>
          <w:sz w:val="24"/>
        </w:rPr>
        <w:t xml:space="preserve"> </w:t>
      </w:r>
      <w:r>
        <w:rPr>
          <w:color w:val="535353"/>
          <w:spacing w:val="-7"/>
          <w:sz w:val="24"/>
        </w:rPr>
        <w:t xml:space="preserve">it 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4"/>
        </w:rPr>
        <w:t>ompl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>t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 xml:space="preserve">ly </w:t>
      </w:r>
      <w:r>
        <w:rPr>
          <w:rFonts w:ascii="Verdana" w:hAnsi="Verdana"/>
          <w:color w:val="535353"/>
          <w:sz w:val="24"/>
        </w:rPr>
        <w:t>f</w:t>
      </w:r>
      <w:r>
        <w:rPr>
          <w:color w:val="535353"/>
          <w:sz w:val="24"/>
        </w:rPr>
        <w:t>rom so</w:t>
      </w:r>
      <w:r>
        <w:rPr>
          <w:rFonts w:ascii="Verdana" w:hAnsi="Verdana"/>
          <w:color w:val="535353"/>
          <w:sz w:val="24"/>
        </w:rPr>
        <w:t>c</w:t>
      </w:r>
      <w:r>
        <w:rPr>
          <w:color w:val="535353"/>
          <w:sz w:val="24"/>
        </w:rPr>
        <w:t>i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 xml:space="preserve">ty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 xml:space="preserve">s it is </w:t>
      </w:r>
      <w:r>
        <w:rPr>
          <w:rFonts w:ascii="Verdana" w:hAnsi="Verdana"/>
          <w:color w:val="535353"/>
          <w:sz w:val="24"/>
        </w:rPr>
        <w:t>dee</w:t>
      </w:r>
      <w:r>
        <w:rPr>
          <w:color w:val="535353"/>
          <w:sz w:val="24"/>
        </w:rPr>
        <w:t>ply in</w:t>
      </w:r>
      <w:r>
        <w:rPr>
          <w:rFonts w:ascii="Verdana" w:hAnsi="Verdana"/>
          <w:color w:val="535353"/>
          <w:sz w:val="24"/>
        </w:rPr>
        <w:t>g</w:t>
      </w:r>
      <w:r>
        <w:rPr>
          <w:color w:val="535353"/>
          <w:sz w:val="24"/>
        </w:rPr>
        <w:t>r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in</w:t>
      </w:r>
      <w:r>
        <w:rPr>
          <w:rFonts w:ascii="Verdana" w:hAnsi="Verdana"/>
          <w:color w:val="535353"/>
          <w:sz w:val="24"/>
        </w:rPr>
        <w:t xml:space="preserve">ed </w:t>
      </w:r>
      <w:r>
        <w:rPr>
          <w:color w:val="535353"/>
          <w:sz w:val="24"/>
        </w:rPr>
        <w:t>into m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ny o</w:t>
      </w:r>
      <w:r>
        <w:rPr>
          <w:rFonts w:ascii="Verdana" w:hAnsi="Verdana"/>
          <w:color w:val="535353"/>
          <w:sz w:val="24"/>
        </w:rPr>
        <w:t xml:space="preserve">f </w:t>
      </w:r>
      <w:r>
        <w:rPr>
          <w:color w:val="535353"/>
          <w:sz w:val="24"/>
        </w:rPr>
        <w:t>our syst</w:t>
      </w:r>
      <w:r>
        <w:rPr>
          <w:rFonts w:ascii="Verdana" w:hAnsi="Verdana"/>
          <w:color w:val="535353"/>
          <w:sz w:val="24"/>
        </w:rPr>
        <w:t>e</w:t>
      </w:r>
      <w:r>
        <w:rPr>
          <w:color w:val="535353"/>
          <w:sz w:val="24"/>
        </w:rPr>
        <w:t xml:space="preserve">ms </w:t>
      </w:r>
      <w:r>
        <w:rPr>
          <w:rFonts w:ascii="Verdana" w:hAns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 w:hAnsi="Verdana"/>
          <w:color w:val="535353"/>
          <w:sz w:val="24"/>
        </w:rPr>
        <w:t xml:space="preserve">d </w:t>
      </w:r>
      <w:r>
        <w:rPr>
          <w:color w:val="535353"/>
          <w:sz w:val="24"/>
        </w:rPr>
        <w:t>institutions.</w:t>
      </w:r>
    </w:p>
    <w:p w:rsidR="009F0D76" w:rsidRDefault="00BA5C19">
      <w:pPr>
        <w:spacing w:line="211" w:lineRule="auto"/>
        <w:ind w:left="982" w:right="1111"/>
        <w:jc w:val="both"/>
        <w:rPr>
          <w:sz w:val="25"/>
        </w:rPr>
      </w:pPr>
      <w:r>
        <w:rPr>
          <w:rFonts w:ascii="Verdana"/>
          <w:color w:val="535353"/>
          <w:sz w:val="24"/>
        </w:rPr>
        <w:t>H</w:t>
      </w:r>
      <w:r>
        <w:rPr>
          <w:color w:val="535353"/>
          <w:sz w:val="24"/>
        </w:rPr>
        <w:t>ow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4"/>
        </w:rPr>
        <w:t>v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4"/>
        </w:rPr>
        <w:t>r,</w:t>
      </w:r>
      <w:r>
        <w:rPr>
          <w:color w:val="535353"/>
          <w:spacing w:val="-11"/>
          <w:sz w:val="24"/>
        </w:rPr>
        <w:t xml:space="preserve"> </w:t>
      </w:r>
      <w:r>
        <w:rPr>
          <w:color w:val="535353"/>
          <w:sz w:val="24"/>
        </w:rPr>
        <w:t>th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19"/>
          <w:sz w:val="24"/>
        </w:rPr>
        <w:t xml:space="preserve"> </w:t>
      </w:r>
      <w:r>
        <w:rPr>
          <w:rFonts w:ascii="Verdana"/>
          <w:color w:val="535353"/>
          <w:sz w:val="24"/>
        </w:rPr>
        <w:t>b</w:t>
      </w:r>
      <w:r>
        <w:rPr>
          <w:color w:val="535353"/>
          <w:sz w:val="24"/>
        </w:rPr>
        <w:t>i</w:t>
      </w:r>
      <w:r>
        <w:rPr>
          <w:rFonts w:ascii="Verdana"/>
          <w:color w:val="535353"/>
          <w:sz w:val="24"/>
        </w:rPr>
        <w:t>gge</w:t>
      </w:r>
      <w:r>
        <w:rPr>
          <w:color w:val="535353"/>
          <w:sz w:val="24"/>
        </w:rPr>
        <w:t>st</w:t>
      </w:r>
      <w:r>
        <w:rPr>
          <w:color w:val="535353"/>
          <w:spacing w:val="-11"/>
          <w:sz w:val="24"/>
        </w:rPr>
        <w:t xml:space="preserve"> </w:t>
      </w:r>
      <w:r>
        <w:rPr>
          <w:rFonts w:ascii="Verdana"/>
          <w:color w:val="535353"/>
          <w:sz w:val="24"/>
        </w:rPr>
        <w:t>f</w:t>
      </w:r>
      <w:r>
        <w:rPr>
          <w:color w:val="535353"/>
          <w:sz w:val="24"/>
        </w:rPr>
        <w:t>irst</w:t>
      </w:r>
      <w:r>
        <w:rPr>
          <w:color w:val="535353"/>
          <w:spacing w:val="-11"/>
          <w:sz w:val="24"/>
        </w:rPr>
        <w:t xml:space="preserve"> </w:t>
      </w:r>
      <w:r>
        <w:rPr>
          <w:color w:val="535353"/>
          <w:sz w:val="24"/>
        </w:rPr>
        <w:t>st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4"/>
        </w:rPr>
        <w:t>p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z w:val="24"/>
        </w:rPr>
        <w:t>w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20"/>
          <w:sz w:val="24"/>
        </w:rPr>
        <w:t xml:space="preserve"> </w:t>
      </w:r>
      <w:r>
        <w:rPr>
          <w:rFonts w:ascii="Verdana"/>
          <w:color w:val="535353"/>
          <w:sz w:val="24"/>
        </w:rPr>
        <w:t>ca</w:t>
      </w:r>
      <w:r>
        <w:rPr>
          <w:color w:val="535353"/>
          <w:sz w:val="24"/>
        </w:rPr>
        <w:t>n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z w:val="24"/>
        </w:rPr>
        <w:t>t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4"/>
        </w:rPr>
        <w:t>k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20"/>
          <w:sz w:val="24"/>
        </w:rPr>
        <w:t xml:space="preserve"> </w:t>
      </w:r>
      <w:r>
        <w:rPr>
          <w:color w:val="535353"/>
          <w:sz w:val="24"/>
        </w:rPr>
        <w:t>is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z w:val="24"/>
        </w:rPr>
        <w:t>to</w:t>
      </w:r>
      <w:r>
        <w:rPr>
          <w:color w:val="535353"/>
          <w:spacing w:val="-11"/>
          <w:sz w:val="24"/>
        </w:rPr>
        <w:t xml:space="preserve"> 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>ec</w:t>
      </w:r>
      <w:r>
        <w:rPr>
          <w:color w:val="535353"/>
          <w:sz w:val="25"/>
        </w:rPr>
        <w:t>o</w:t>
      </w:r>
      <w:r>
        <w:rPr>
          <w:rFonts w:ascii="Verdana"/>
          <w:color w:val="535353"/>
          <w:sz w:val="24"/>
        </w:rPr>
        <w:t>g</w:t>
      </w:r>
      <w:r>
        <w:rPr>
          <w:color w:val="535353"/>
          <w:sz w:val="25"/>
        </w:rPr>
        <w:t>nis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20"/>
          <w:sz w:val="24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t</w:t>
      </w:r>
      <w:r>
        <w:rPr>
          <w:color w:val="535353"/>
          <w:spacing w:val="-14"/>
          <w:sz w:val="25"/>
        </w:rPr>
        <w:t xml:space="preserve"> </w:t>
      </w:r>
      <w:r>
        <w:rPr>
          <w:color w:val="535353"/>
          <w:sz w:val="25"/>
        </w:rPr>
        <w:t>it</w:t>
      </w:r>
      <w:r>
        <w:rPr>
          <w:color w:val="535353"/>
          <w:spacing w:val="-14"/>
          <w:sz w:val="25"/>
        </w:rPr>
        <w:t xml:space="preserve"> 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xists</w:t>
      </w:r>
      <w:r>
        <w:rPr>
          <w:color w:val="535353"/>
          <w:spacing w:val="-13"/>
          <w:sz w:val="25"/>
        </w:rPr>
        <w:t xml:space="preserve">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/>
          <w:color w:val="535353"/>
          <w:sz w:val="24"/>
        </w:rPr>
        <w:t>d</w:t>
      </w:r>
      <w:r>
        <w:rPr>
          <w:rFonts w:ascii="Verdana"/>
          <w:color w:val="535353"/>
          <w:spacing w:val="-18"/>
          <w:sz w:val="24"/>
        </w:rPr>
        <w:t xml:space="preserve"> </w:t>
      </w:r>
      <w:r>
        <w:rPr>
          <w:color w:val="535353"/>
          <w:sz w:val="24"/>
        </w:rPr>
        <w:t>th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4"/>
        </w:rPr>
        <w:t>n</w:t>
      </w:r>
      <w:r>
        <w:rPr>
          <w:color w:val="535353"/>
          <w:spacing w:val="-10"/>
          <w:sz w:val="24"/>
        </w:rPr>
        <w:t xml:space="preserve"> </w:t>
      </w:r>
      <w:r>
        <w:rPr>
          <w:color w:val="535353"/>
          <w:sz w:val="24"/>
        </w:rPr>
        <w:t xml:space="preserve">to </w:t>
      </w:r>
      <w:r>
        <w:rPr>
          <w:color w:val="535353"/>
          <w:sz w:val="25"/>
        </w:rPr>
        <w:t>r</w:t>
      </w:r>
      <w:r>
        <w:rPr>
          <w:rFonts w:ascii="Verdana"/>
          <w:color w:val="535353"/>
          <w:sz w:val="24"/>
        </w:rPr>
        <w:t>ef</w:t>
      </w:r>
      <w:r>
        <w:rPr>
          <w:color w:val="535353"/>
          <w:sz w:val="25"/>
        </w:rPr>
        <w:t>l</w:t>
      </w:r>
      <w:r>
        <w:rPr>
          <w:rFonts w:ascii="Verdana"/>
          <w:color w:val="535353"/>
          <w:sz w:val="24"/>
        </w:rPr>
        <w:t>ec</w:t>
      </w:r>
      <w:r>
        <w:rPr>
          <w:color w:val="535353"/>
          <w:sz w:val="25"/>
        </w:rPr>
        <w:t>t upon how th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t imp</w:t>
      </w:r>
      <w:r>
        <w:rPr>
          <w:rFonts w:ascii="Verdana"/>
          <w:color w:val="535353"/>
          <w:sz w:val="24"/>
        </w:rPr>
        <w:t>ac</w:t>
      </w:r>
      <w:r>
        <w:rPr>
          <w:color w:val="535353"/>
          <w:sz w:val="25"/>
        </w:rPr>
        <w:t>ts ours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lv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 xml:space="preserve">s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n</w:t>
      </w:r>
      <w:r>
        <w:rPr>
          <w:rFonts w:ascii="Verdana"/>
          <w:color w:val="535353"/>
          <w:sz w:val="24"/>
        </w:rPr>
        <w:t xml:space="preserve">d </w:t>
      </w:r>
      <w:r>
        <w:rPr>
          <w:color w:val="535353"/>
          <w:sz w:val="25"/>
        </w:rPr>
        <w:t>oth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 xml:space="preserve">rs </w:t>
      </w:r>
      <w:r>
        <w:rPr>
          <w:color w:val="535353"/>
          <w:sz w:val="24"/>
        </w:rPr>
        <w:t>in our imm</w:t>
      </w:r>
      <w:r>
        <w:rPr>
          <w:rFonts w:ascii="Verdana"/>
          <w:color w:val="535353"/>
          <w:sz w:val="24"/>
        </w:rPr>
        <w:t>ed</w:t>
      </w:r>
      <w:r>
        <w:rPr>
          <w:color w:val="535353"/>
          <w:sz w:val="24"/>
        </w:rPr>
        <w:t>i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4"/>
        </w:rPr>
        <w:t>t</w:t>
      </w:r>
      <w:r>
        <w:rPr>
          <w:rFonts w:ascii="Verdana"/>
          <w:color w:val="535353"/>
          <w:sz w:val="24"/>
        </w:rPr>
        <w:t>e a</w:t>
      </w:r>
      <w:r>
        <w:rPr>
          <w:color w:val="535353"/>
          <w:sz w:val="24"/>
        </w:rPr>
        <w:t>n</w:t>
      </w:r>
      <w:r>
        <w:rPr>
          <w:rFonts w:ascii="Verdana"/>
          <w:color w:val="535353"/>
          <w:sz w:val="24"/>
        </w:rPr>
        <w:t xml:space="preserve">d </w:t>
      </w:r>
      <w:r>
        <w:rPr>
          <w:color w:val="535353"/>
          <w:spacing w:val="-3"/>
          <w:sz w:val="24"/>
        </w:rPr>
        <w:t>wi</w:t>
      </w:r>
      <w:r>
        <w:rPr>
          <w:rFonts w:ascii="Verdana"/>
          <w:color w:val="535353"/>
          <w:spacing w:val="-3"/>
          <w:sz w:val="24"/>
        </w:rPr>
        <w:t>de</w:t>
      </w:r>
      <w:r>
        <w:rPr>
          <w:color w:val="535353"/>
          <w:spacing w:val="-3"/>
          <w:sz w:val="24"/>
        </w:rPr>
        <w:t xml:space="preserve">r 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4"/>
        </w:rPr>
        <w:t>ir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4"/>
        </w:rPr>
        <w:t>l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4"/>
        </w:rPr>
        <w:t>s.</w:t>
      </w:r>
      <w:r>
        <w:rPr>
          <w:color w:val="535353"/>
          <w:spacing w:val="-28"/>
          <w:sz w:val="24"/>
        </w:rPr>
        <w:t xml:space="preserve"> </w:t>
      </w:r>
      <w:r>
        <w:rPr>
          <w:rFonts w:ascii="Verdana"/>
          <w:color w:val="535353"/>
          <w:sz w:val="24"/>
        </w:rPr>
        <w:t>U</w:t>
      </w:r>
      <w:r>
        <w:rPr>
          <w:color w:val="535353"/>
          <w:sz w:val="24"/>
        </w:rPr>
        <w:t>n</w:t>
      </w:r>
      <w:r>
        <w:rPr>
          <w:rFonts w:ascii="Verdana"/>
          <w:color w:val="535353"/>
          <w:sz w:val="24"/>
        </w:rPr>
        <w:t>de</w:t>
      </w:r>
      <w:r>
        <w:rPr>
          <w:color w:val="535353"/>
          <w:sz w:val="24"/>
        </w:rPr>
        <w:t>rst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/>
          <w:color w:val="535353"/>
          <w:sz w:val="24"/>
        </w:rPr>
        <w:t>d</w:t>
      </w:r>
      <w:r>
        <w:rPr>
          <w:color w:val="535353"/>
          <w:sz w:val="24"/>
        </w:rPr>
        <w:t>in</w:t>
      </w:r>
      <w:r>
        <w:rPr>
          <w:rFonts w:ascii="Verdana"/>
          <w:color w:val="535353"/>
          <w:sz w:val="24"/>
        </w:rPr>
        <w:t>g</w:t>
      </w:r>
      <w:r>
        <w:rPr>
          <w:rFonts w:ascii="Verdana"/>
          <w:color w:val="535353"/>
          <w:spacing w:val="-35"/>
          <w:sz w:val="24"/>
        </w:rPr>
        <w:t xml:space="preserve"> </w:t>
      </w:r>
      <w:r>
        <w:rPr>
          <w:color w:val="535353"/>
          <w:sz w:val="24"/>
        </w:rPr>
        <w:t>th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36"/>
          <w:sz w:val="24"/>
        </w:rPr>
        <w:t xml:space="preserve"> </w:t>
      </w:r>
      <w:r>
        <w:rPr>
          <w:color w:val="535353"/>
          <w:sz w:val="24"/>
        </w:rPr>
        <w:t>ori</w:t>
      </w:r>
      <w:r>
        <w:rPr>
          <w:rFonts w:ascii="Verdana"/>
          <w:color w:val="535353"/>
          <w:sz w:val="24"/>
        </w:rPr>
        <w:t>g</w:t>
      </w:r>
      <w:r>
        <w:rPr>
          <w:color w:val="535353"/>
          <w:sz w:val="24"/>
        </w:rPr>
        <w:t>ins</w:t>
      </w:r>
      <w:r>
        <w:rPr>
          <w:color w:val="535353"/>
          <w:spacing w:val="-27"/>
          <w:sz w:val="24"/>
        </w:rPr>
        <w:t xml:space="preserve">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/>
          <w:color w:val="535353"/>
          <w:sz w:val="24"/>
        </w:rPr>
        <w:t>d</w:t>
      </w:r>
      <w:r>
        <w:rPr>
          <w:rFonts w:ascii="Verdana"/>
          <w:color w:val="535353"/>
          <w:spacing w:val="-36"/>
          <w:sz w:val="24"/>
        </w:rPr>
        <w:t xml:space="preserve"> </w:t>
      </w:r>
      <w:r>
        <w:rPr>
          <w:color w:val="535353"/>
          <w:sz w:val="24"/>
        </w:rPr>
        <w:t>th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35"/>
          <w:sz w:val="24"/>
        </w:rPr>
        <w:t xml:space="preserve"> </w:t>
      </w:r>
      <w:r>
        <w:rPr>
          <w:color w:val="535353"/>
          <w:sz w:val="24"/>
        </w:rPr>
        <w:t>history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z w:val="24"/>
        </w:rPr>
        <w:t>o</w:t>
      </w:r>
      <w:r>
        <w:rPr>
          <w:rFonts w:ascii="Verdana"/>
          <w:color w:val="535353"/>
          <w:sz w:val="24"/>
        </w:rPr>
        <w:t>f</w:t>
      </w:r>
      <w:r>
        <w:rPr>
          <w:rFonts w:ascii="Verdana"/>
          <w:color w:val="535353"/>
          <w:spacing w:val="-36"/>
          <w:sz w:val="24"/>
        </w:rPr>
        <w:t xml:space="preserve"> </w:t>
      </w:r>
      <w:r>
        <w:rPr>
          <w:color w:val="535353"/>
          <w:sz w:val="24"/>
        </w:rPr>
        <w:t>whit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36"/>
          <w:sz w:val="24"/>
        </w:rPr>
        <w:t xml:space="preserve"> </w:t>
      </w:r>
      <w:r>
        <w:rPr>
          <w:color w:val="535353"/>
          <w:sz w:val="24"/>
        </w:rPr>
        <w:t>privil</w:t>
      </w:r>
      <w:r>
        <w:rPr>
          <w:rFonts w:ascii="Verdana"/>
          <w:color w:val="535353"/>
          <w:sz w:val="24"/>
        </w:rPr>
        <w:t>ege</w:t>
      </w:r>
      <w:r>
        <w:rPr>
          <w:color w:val="535353"/>
          <w:sz w:val="24"/>
        </w:rPr>
        <w:t>,</w:t>
      </w:r>
      <w:r>
        <w:rPr>
          <w:color w:val="535353"/>
          <w:spacing w:val="-27"/>
          <w:sz w:val="24"/>
        </w:rPr>
        <w:t xml:space="preserve"> </w:t>
      </w:r>
      <w:r>
        <w:rPr>
          <w:color w:val="535353"/>
          <w:sz w:val="24"/>
        </w:rPr>
        <w:t>whi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4"/>
        </w:rPr>
        <w:t>h</w:t>
      </w:r>
      <w:r>
        <w:rPr>
          <w:color w:val="535353"/>
          <w:spacing w:val="-27"/>
          <w:sz w:val="24"/>
        </w:rPr>
        <w:t xml:space="preserve"> </w:t>
      </w:r>
      <w:r>
        <w:rPr>
          <w:rFonts w:ascii="Verdana"/>
          <w:color w:val="535353"/>
          <w:sz w:val="24"/>
        </w:rPr>
        <w:t>da</w:t>
      </w:r>
      <w:r>
        <w:rPr>
          <w:color w:val="535353"/>
          <w:sz w:val="24"/>
        </w:rPr>
        <w:t>t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4"/>
        </w:rPr>
        <w:t>s</w:t>
      </w:r>
      <w:r>
        <w:rPr>
          <w:color w:val="535353"/>
          <w:spacing w:val="-27"/>
          <w:sz w:val="24"/>
        </w:rPr>
        <w:t xml:space="preserve"> </w:t>
      </w:r>
      <w:r>
        <w:rPr>
          <w:rFonts w:ascii="Verdana"/>
          <w:color w:val="535353"/>
          <w:sz w:val="24"/>
        </w:rPr>
        <w:t>bac</w:t>
      </w:r>
      <w:r>
        <w:rPr>
          <w:color w:val="535353"/>
          <w:sz w:val="24"/>
        </w:rPr>
        <w:t>k to</w:t>
      </w:r>
      <w:r>
        <w:rPr>
          <w:color w:val="535353"/>
          <w:spacing w:val="-17"/>
          <w:sz w:val="24"/>
        </w:rPr>
        <w:t xml:space="preserve"> </w:t>
      </w:r>
      <w:r>
        <w:rPr>
          <w:color w:val="535353"/>
          <w:sz w:val="24"/>
        </w:rPr>
        <w:t>th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26"/>
          <w:sz w:val="24"/>
        </w:rPr>
        <w:t xml:space="preserve"> 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4"/>
        </w:rPr>
        <w:t>oloni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4"/>
        </w:rPr>
        <w:t>l</w:t>
      </w:r>
      <w:r>
        <w:rPr>
          <w:color w:val="535353"/>
          <w:spacing w:val="-17"/>
          <w:sz w:val="24"/>
        </w:rPr>
        <w:t xml:space="preserve"> 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4"/>
        </w:rPr>
        <w:t>r</w:t>
      </w:r>
      <w:r>
        <w:rPr>
          <w:rFonts w:ascii="Verdana"/>
          <w:color w:val="535353"/>
          <w:sz w:val="24"/>
        </w:rPr>
        <w:t>a</w:t>
      </w:r>
      <w:r>
        <w:rPr>
          <w:rFonts w:ascii="Verdana"/>
          <w:color w:val="535353"/>
          <w:spacing w:val="-26"/>
          <w:sz w:val="24"/>
        </w:rPr>
        <w:t xml:space="preserve">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/>
          <w:color w:val="535353"/>
          <w:sz w:val="24"/>
        </w:rPr>
        <w:t>d</w:t>
      </w:r>
      <w:r>
        <w:rPr>
          <w:rFonts w:ascii="Verdana"/>
          <w:color w:val="535353"/>
          <w:spacing w:val="-25"/>
          <w:sz w:val="24"/>
        </w:rPr>
        <w:t xml:space="preserve"> </w:t>
      </w:r>
      <w:r>
        <w:rPr>
          <w:color w:val="535353"/>
          <w:sz w:val="24"/>
        </w:rPr>
        <w:t>h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4"/>
        </w:rPr>
        <w:t>s</w:t>
      </w:r>
      <w:r>
        <w:rPr>
          <w:color w:val="535353"/>
          <w:spacing w:val="-17"/>
          <w:sz w:val="24"/>
        </w:rPr>
        <w:t xml:space="preserve"> 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4"/>
        </w:rPr>
        <w:t>ontinu</w:t>
      </w:r>
      <w:r>
        <w:rPr>
          <w:rFonts w:ascii="Verdana"/>
          <w:color w:val="535353"/>
          <w:sz w:val="24"/>
        </w:rPr>
        <w:t>ed</w:t>
      </w:r>
      <w:r>
        <w:rPr>
          <w:rFonts w:ascii="Verdana"/>
          <w:color w:val="535353"/>
          <w:spacing w:val="-26"/>
          <w:sz w:val="24"/>
        </w:rPr>
        <w:t xml:space="preserve">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/>
          <w:color w:val="535353"/>
          <w:sz w:val="24"/>
        </w:rPr>
        <w:t>d</w:t>
      </w:r>
      <w:r>
        <w:rPr>
          <w:rFonts w:ascii="Verdana"/>
          <w:color w:val="535353"/>
          <w:spacing w:val="-26"/>
          <w:sz w:val="24"/>
        </w:rPr>
        <w:t xml:space="preserve"> 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4"/>
        </w:rPr>
        <w:t>volv</w:t>
      </w:r>
      <w:r>
        <w:rPr>
          <w:rFonts w:ascii="Verdana"/>
          <w:color w:val="535353"/>
          <w:sz w:val="24"/>
        </w:rPr>
        <w:t>ed</w:t>
      </w:r>
      <w:r>
        <w:rPr>
          <w:rFonts w:ascii="Verdana"/>
          <w:color w:val="535353"/>
          <w:spacing w:val="-25"/>
          <w:sz w:val="24"/>
        </w:rPr>
        <w:t xml:space="preserve"> </w:t>
      </w:r>
      <w:r>
        <w:rPr>
          <w:color w:val="535353"/>
          <w:sz w:val="24"/>
        </w:rPr>
        <w:t>throu</w:t>
      </w:r>
      <w:r>
        <w:rPr>
          <w:rFonts w:ascii="Verdana"/>
          <w:color w:val="535353"/>
          <w:sz w:val="24"/>
        </w:rPr>
        <w:t>g</w:t>
      </w:r>
      <w:r>
        <w:rPr>
          <w:color w:val="535353"/>
          <w:sz w:val="24"/>
        </w:rPr>
        <w:t>hout</w:t>
      </w:r>
      <w:r>
        <w:rPr>
          <w:color w:val="535353"/>
          <w:spacing w:val="-17"/>
          <w:sz w:val="24"/>
        </w:rPr>
        <w:t xml:space="preserve"> </w:t>
      </w:r>
      <w:r>
        <w:rPr>
          <w:color w:val="535353"/>
          <w:sz w:val="24"/>
        </w:rPr>
        <w:t>mor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26"/>
          <w:sz w:val="24"/>
        </w:rPr>
        <w:t xml:space="preserve"> </w:t>
      </w:r>
      <w:r>
        <w:rPr>
          <w:color w:val="535353"/>
          <w:sz w:val="24"/>
        </w:rPr>
        <w:t>r</w:t>
      </w:r>
      <w:r>
        <w:rPr>
          <w:rFonts w:ascii="Verdana"/>
          <w:color w:val="535353"/>
          <w:sz w:val="24"/>
        </w:rPr>
        <w:t>ece</w:t>
      </w:r>
      <w:r>
        <w:rPr>
          <w:color w:val="535353"/>
          <w:sz w:val="24"/>
        </w:rPr>
        <w:t>nt</w:t>
      </w:r>
      <w:r>
        <w:rPr>
          <w:color w:val="535353"/>
          <w:spacing w:val="-17"/>
          <w:sz w:val="24"/>
        </w:rPr>
        <w:t xml:space="preserve"> </w:t>
      </w:r>
      <w:r>
        <w:rPr>
          <w:color w:val="535353"/>
          <w:sz w:val="24"/>
        </w:rPr>
        <w:t>history,</w:t>
      </w:r>
      <w:r>
        <w:rPr>
          <w:color w:val="535353"/>
          <w:spacing w:val="-17"/>
          <w:sz w:val="24"/>
        </w:rPr>
        <w:t xml:space="preserve"> </w:t>
      </w:r>
      <w:r>
        <w:rPr>
          <w:color w:val="535353"/>
          <w:sz w:val="24"/>
        </w:rPr>
        <w:t xml:space="preserve">is 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4"/>
        </w:rPr>
        <w:t>qu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4"/>
        </w:rPr>
        <w:t xml:space="preserve">lly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4"/>
        </w:rPr>
        <w:t>s import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4"/>
        </w:rPr>
        <w:t xml:space="preserve">nt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4"/>
        </w:rPr>
        <w:t>n</w:t>
      </w:r>
      <w:r>
        <w:rPr>
          <w:rFonts w:ascii="Verdana"/>
          <w:color w:val="535353"/>
          <w:sz w:val="24"/>
        </w:rPr>
        <w:t>d a</w:t>
      </w:r>
      <w:r>
        <w:rPr>
          <w:color w:val="535353"/>
          <w:sz w:val="24"/>
        </w:rPr>
        <w:t xml:space="preserve">llows us to </w:t>
      </w:r>
      <w:r>
        <w:rPr>
          <w:color w:val="535353"/>
          <w:sz w:val="25"/>
        </w:rPr>
        <w:t>i</w:t>
      </w:r>
      <w:r>
        <w:rPr>
          <w:rFonts w:ascii="Verdana"/>
          <w:color w:val="535353"/>
          <w:sz w:val="24"/>
        </w:rPr>
        <w:t>de</w:t>
      </w:r>
      <w:r>
        <w:rPr>
          <w:color w:val="535353"/>
          <w:sz w:val="25"/>
        </w:rPr>
        <w:t>nti</w:t>
      </w:r>
      <w:r>
        <w:rPr>
          <w:rFonts w:ascii="Verdana"/>
          <w:color w:val="535353"/>
          <w:sz w:val="24"/>
        </w:rPr>
        <w:t>f</w:t>
      </w:r>
      <w:r>
        <w:rPr>
          <w:color w:val="535353"/>
          <w:sz w:val="25"/>
        </w:rPr>
        <w:t>y how w</w:t>
      </w:r>
      <w:r>
        <w:rPr>
          <w:rFonts w:ascii="Verdana"/>
          <w:color w:val="535353"/>
          <w:sz w:val="24"/>
        </w:rPr>
        <w:t>e ca</w:t>
      </w:r>
      <w:r>
        <w:rPr>
          <w:color w:val="535353"/>
          <w:sz w:val="25"/>
        </w:rPr>
        <w:t xml:space="preserve">n </w:t>
      </w:r>
      <w:r>
        <w:rPr>
          <w:rFonts w:ascii="Verdana"/>
          <w:color w:val="535353"/>
          <w:sz w:val="24"/>
        </w:rPr>
        <w:t>c</w:t>
      </w:r>
      <w:r>
        <w:rPr>
          <w:color w:val="535353"/>
          <w:sz w:val="25"/>
        </w:rPr>
        <w:t>h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n</w:t>
      </w:r>
      <w:r>
        <w:rPr>
          <w:rFonts w:ascii="Verdana"/>
          <w:color w:val="535353"/>
          <w:sz w:val="24"/>
        </w:rPr>
        <w:t xml:space="preserve">ge </w:t>
      </w:r>
      <w:r>
        <w:rPr>
          <w:color w:val="535353"/>
          <w:sz w:val="25"/>
        </w:rPr>
        <w:t>our in</w:t>
      </w:r>
      <w:r>
        <w:rPr>
          <w:rFonts w:ascii="Verdana"/>
          <w:color w:val="535353"/>
          <w:sz w:val="24"/>
        </w:rPr>
        <w:t>d</w:t>
      </w:r>
      <w:r>
        <w:rPr>
          <w:color w:val="535353"/>
          <w:sz w:val="25"/>
        </w:rPr>
        <w:t>ivi</w:t>
      </w:r>
      <w:r>
        <w:rPr>
          <w:rFonts w:ascii="Verdana"/>
          <w:color w:val="535353"/>
          <w:sz w:val="24"/>
        </w:rPr>
        <w:t>d</w:t>
      </w:r>
      <w:r>
        <w:rPr>
          <w:color w:val="535353"/>
          <w:sz w:val="25"/>
        </w:rPr>
        <w:t>u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 xml:space="preserve">l </w:t>
      </w:r>
      <w:r>
        <w:rPr>
          <w:rFonts w:ascii="Verdana"/>
          <w:color w:val="535353"/>
          <w:sz w:val="24"/>
        </w:rPr>
        <w:t>ac</w:t>
      </w:r>
      <w:r>
        <w:rPr>
          <w:color w:val="535353"/>
          <w:sz w:val="25"/>
        </w:rPr>
        <w:t>tions</w:t>
      </w:r>
      <w:r>
        <w:rPr>
          <w:color w:val="535353"/>
          <w:spacing w:val="-20"/>
          <w:sz w:val="25"/>
        </w:rPr>
        <w:t xml:space="preserve"> </w:t>
      </w:r>
      <w:r>
        <w:rPr>
          <w:color w:val="535353"/>
          <w:sz w:val="25"/>
        </w:rPr>
        <w:t>to</w:t>
      </w:r>
      <w:r>
        <w:rPr>
          <w:color w:val="535353"/>
          <w:spacing w:val="-19"/>
          <w:sz w:val="25"/>
        </w:rPr>
        <w:t xml:space="preserve"> </w:t>
      </w:r>
      <w:r>
        <w:rPr>
          <w:color w:val="535353"/>
          <w:sz w:val="25"/>
        </w:rPr>
        <w:t>upli</w:t>
      </w:r>
      <w:r>
        <w:rPr>
          <w:rFonts w:ascii="Verdana"/>
          <w:color w:val="535353"/>
          <w:sz w:val="24"/>
        </w:rPr>
        <w:t>f</w:t>
      </w:r>
      <w:r>
        <w:rPr>
          <w:color w:val="535353"/>
          <w:sz w:val="25"/>
        </w:rPr>
        <w:t>t</w:t>
      </w:r>
      <w:r>
        <w:rPr>
          <w:color w:val="535353"/>
          <w:spacing w:val="-19"/>
          <w:sz w:val="25"/>
        </w:rPr>
        <w:t xml:space="preserve"> </w:t>
      </w:r>
      <w:r>
        <w:rPr>
          <w:color w:val="535353"/>
          <w:sz w:val="25"/>
        </w:rPr>
        <w:t>thos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24"/>
          <w:sz w:val="24"/>
        </w:rPr>
        <w:t xml:space="preserve"> </w:t>
      </w:r>
      <w:r>
        <w:rPr>
          <w:color w:val="535353"/>
          <w:sz w:val="25"/>
        </w:rPr>
        <w:t>who</w:t>
      </w:r>
      <w:r>
        <w:rPr>
          <w:color w:val="535353"/>
          <w:spacing w:val="-19"/>
          <w:sz w:val="25"/>
        </w:rPr>
        <w:t xml:space="preserve"> </w:t>
      </w:r>
      <w:r>
        <w:rPr>
          <w:color w:val="535353"/>
          <w:sz w:val="25"/>
        </w:rPr>
        <w:t>mi</w:t>
      </w:r>
      <w:r>
        <w:rPr>
          <w:rFonts w:ascii="Verdana"/>
          <w:color w:val="535353"/>
          <w:sz w:val="24"/>
        </w:rPr>
        <w:t>g</w:t>
      </w:r>
      <w:r>
        <w:rPr>
          <w:color w:val="535353"/>
          <w:sz w:val="25"/>
        </w:rPr>
        <w:t>ht</w:t>
      </w:r>
      <w:r>
        <w:rPr>
          <w:color w:val="535353"/>
          <w:spacing w:val="-19"/>
          <w:sz w:val="25"/>
        </w:rPr>
        <w:t xml:space="preserve"> </w:t>
      </w:r>
      <w:r>
        <w:rPr>
          <w:color w:val="535353"/>
          <w:sz w:val="25"/>
        </w:rPr>
        <w:t>not</w:t>
      </w:r>
      <w:r>
        <w:rPr>
          <w:color w:val="535353"/>
          <w:spacing w:val="-19"/>
          <w:sz w:val="25"/>
        </w:rPr>
        <w:t xml:space="preserve"> </w:t>
      </w:r>
      <w:r>
        <w:rPr>
          <w:color w:val="535353"/>
          <w:sz w:val="25"/>
        </w:rPr>
        <w:t>h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v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24"/>
          <w:sz w:val="24"/>
        </w:rPr>
        <w:t xml:space="preserve"> </w:t>
      </w:r>
      <w:r>
        <w:rPr>
          <w:color w:val="535353"/>
          <w:sz w:val="25"/>
        </w:rPr>
        <w:t>th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24"/>
          <w:sz w:val="24"/>
        </w:rPr>
        <w:t xml:space="preserve"> </w:t>
      </w:r>
      <w:r>
        <w:rPr>
          <w:color w:val="535353"/>
          <w:sz w:val="25"/>
        </w:rPr>
        <w:t>s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m</w:t>
      </w:r>
      <w:r>
        <w:rPr>
          <w:rFonts w:ascii="Verdana"/>
          <w:color w:val="535353"/>
          <w:sz w:val="24"/>
        </w:rPr>
        <w:t>e</w:t>
      </w:r>
      <w:r>
        <w:rPr>
          <w:rFonts w:ascii="Verdana"/>
          <w:color w:val="535353"/>
          <w:spacing w:val="-25"/>
          <w:sz w:val="24"/>
        </w:rPr>
        <w:t xml:space="preserve"> </w:t>
      </w:r>
      <w:r>
        <w:rPr>
          <w:color w:val="535353"/>
          <w:sz w:val="25"/>
        </w:rPr>
        <w:t>privil</w:t>
      </w:r>
      <w:r>
        <w:rPr>
          <w:rFonts w:ascii="Verdana"/>
          <w:color w:val="535353"/>
          <w:sz w:val="24"/>
        </w:rPr>
        <w:t>ege</w:t>
      </w:r>
      <w:r>
        <w:rPr>
          <w:color w:val="535353"/>
          <w:sz w:val="25"/>
        </w:rPr>
        <w:t>s</w:t>
      </w:r>
      <w:r>
        <w:rPr>
          <w:color w:val="535353"/>
          <w:spacing w:val="-19"/>
          <w:sz w:val="25"/>
        </w:rPr>
        <w:t xml:space="preserve"> </w:t>
      </w:r>
      <w:r>
        <w:rPr>
          <w:rFonts w:ascii="Verdana"/>
          <w:color w:val="535353"/>
          <w:sz w:val="24"/>
        </w:rPr>
        <w:t>a</w:t>
      </w:r>
      <w:r>
        <w:rPr>
          <w:color w:val="535353"/>
          <w:sz w:val="25"/>
        </w:rPr>
        <w:t>s</w:t>
      </w:r>
      <w:r>
        <w:rPr>
          <w:color w:val="535353"/>
          <w:spacing w:val="-19"/>
          <w:sz w:val="25"/>
        </w:rPr>
        <w:t xml:space="preserve"> </w:t>
      </w:r>
      <w:r>
        <w:rPr>
          <w:color w:val="535353"/>
          <w:sz w:val="25"/>
        </w:rPr>
        <w:t>oth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5"/>
        </w:rPr>
        <w:t>rs.</w:t>
      </w:r>
    </w:p>
    <w:p w:rsidR="009F0D76" w:rsidRDefault="009F0D76">
      <w:pPr>
        <w:pStyle w:val="BodyText"/>
        <w:spacing w:before="11"/>
        <w:rPr>
          <w:sz w:val="25"/>
        </w:rPr>
      </w:pPr>
    </w:p>
    <w:p w:rsidR="009F0D76" w:rsidRDefault="00BA5C19">
      <w:pPr>
        <w:pStyle w:val="Heading2"/>
        <w:spacing w:before="30"/>
        <w:ind w:right="403"/>
      </w:pPr>
      <w:r>
        <w:rPr>
          <w:color w:val="535353"/>
          <w:w w:val="85"/>
        </w:rPr>
        <w:t>9.)</w:t>
      </w:r>
    </w:p>
    <w:p w:rsidR="009F0D76" w:rsidRDefault="009F0D76">
      <w:pPr>
        <w:sectPr w:rsidR="009F0D76">
          <w:pgSz w:w="11910" w:h="16850"/>
          <w:pgMar w:top="180" w:right="0" w:bottom="0" w:left="0" w:header="720" w:footer="720" w:gutter="0"/>
          <w:cols w:space="720"/>
        </w:sectPr>
      </w:pPr>
    </w:p>
    <w:p w:rsidR="009F0D76" w:rsidRDefault="00BA5C19">
      <w:pPr>
        <w:tabs>
          <w:tab w:val="left" w:pos="7932"/>
        </w:tabs>
        <w:spacing w:before="14"/>
        <w:ind w:right="193"/>
        <w:jc w:val="center"/>
        <w:rPr>
          <w:rFonts w:ascii="Verdana"/>
          <w:sz w:val="20"/>
        </w:rPr>
      </w:pPr>
      <w:r>
        <w:rPr>
          <w:rFonts w:ascii="Verdana"/>
          <w:color w:val="535353"/>
          <w:sz w:val="20"/>
        </w:rPr>
        <w:t>A</w:t>
      </w:r>
      <w:r>
        <w:rPr>
          <w:rFonts w:ascii="Verdana"/>
          <w:color w:val="535353"/>
          <w:spacing w:val="-29"/>
          <w:sz w:val="20"/>
        </w:rPr>
        <w:t xml:space="preserve"> </w:t>
      </w:r>
      <w:r>
        <w:rPr>
          <w:color w:val="535353"/>
          <w:sz w:val="20"/>
        </w:rPr>
        <w:t>p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r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nt's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g</w:t>
      </w:r>
      <w:r>
        <w:rPr>
          <w:color w:val="535353"/>
          <w:sz w:val="20"/>
        </w:rPr>
        <w:t>ui</w:t>
      </w:r>
      <w:r>
        <w:rPr>
          <w:rFonts w:ascii="Verdana"/>
          <w:color w:val="535353"/>
          <w:sz w:val="20"/>
        </w:rPr>
        <w:t>de</w:t>
      </w:r>
      <w:r>
        <w:rPr>
          <w:rFonts w:ascii="Verdana"/>
          <w:color w:val="535353"/>
          <w:spacing w:val="-28"/>
          <w:sz w:val="20"/>
        </w:rPr>
        <w:t xml:space="preserve"> </w:t>
      </w:r>
      <w:r>
        <w:rPr>
          <w:color w:val="535353"/>
          <w:sz w:val="20"/>
        </w:rPr>
        <w:t>to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B</w:t>
      </w:r>
      <w:r>
        <w:rPr>
          <w:color w:val="535353"/>
          <w:sz w:val="20"/>
        </w:rPr>
        <w:t>l</w:t>
      </w:r>
      <w:r>
        <w:rPr>
          <w:rFonts w:ascii="Verdana"/>
          <w:color w:val="535353"/>
          <w:sz w:val="20"/>
        </w:rPr>
        <w:t>ac</w:t>
      </w:r>
      <w:r>
        <w:rPr>
          <w:color w:val="535353"/>
          <w:sz w:val="20"/>
        </w:rPr>
        <w:t>k</w:t>
      </w:r>
      <w:r>
        <w:rPr>
          <w:color w:val="535353"/>
          <w:spacing w:val="-22"/>
          <w:sz w:val="20"/>
        </w:rPr>
        <w:t xml:space="preserve"> </w:t>
      </w:r>
      <w:r>
        <w:rPr>
          <w:rFonts w:ascii="Verdana"/>
          <w:color w:val="535353"/>
          <w:sz w:val="20"/>
        </w:rPr>
        <w:t>L</w:t>
      </w:r>
      <w:r>
        <w:rPr>
          <w:color w:val="535353"/>
          <w:sz w:val="20"/>
        </w:rPr>
        <w:t>iv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s</w:t>
      </w:r>
      <w:r>
        <w:rPr>
          <w:color w:val="535353"/>
          <w:spacing w:val="-21"/>
          <w:sz w:val="20"/>
        </w:rPr>
        <w:t xml:space="preserve"> </w:t>
      </w:r>
      <w:r>
        <w:rPr>
          <w:rFonts w:ascii="Verdana"/>
          <w:color w:val="535353"/>
          <w:sz w:val="20"/>
        </w:rPr>
        <w:t>Ma</w:t>
      </w:r>
      <w:r>
        <w:rPr>
          <w:color w:val="535353"/>
          <w:sz w:val="20"/>
        </w:rPr>
        <w:t>tt</w:t>
      </w:r>
      <w:r>
        <w:rPr>
          <w:rFonts w:ascii="Verdana"/>
          <w:color w:val="535353"/>
          <w:sz w:val="20"/>
        </w:rPr>
        <w:t>e</w:t>
      </w:r>
      <w:r>
        <w:rPr>
          <w:color w:val="535353"/>
          <w:sz w:val="20"/>
        </w:rPr>
        <w:t>r</w:t>
      </w:r>
      <w:r>
        <w:rPr>
          <w:color w:val="535353"/>
          <w:sz w:val="20"/>
        </w:rPr>
        <w:tab/>
      </w:r>
      <w:r>
        <w:rPr>
          <w:rFonts w:ascii="Verdana"/>
          <w:color w:val="535353"/>
          <w:sz w:val="20"/>
        </w:rPr>
        <w:t>I</w:t>
      </w:r>
      <w:r>
        <w:rPr>
          <w:color w:val="535353"/>
          <w:sz w:val="20"/>
        </w:rPr>
        <w:t>t's</w:t>
      </w:r>
      <w:r>
        <w:rPr>
          <w:color w:val="535353"/>
          <w:spacing w:val="-15"/>
          <w:sz w:val="20"/>
        </w:rPr>
        <w:t xml:space="preserve"> </w:t>
      </w:r>
      <w:r>
        <w:rPr>
          <w:color w:val="535353"/>
          <w:sz w:val="20"/>
        </w:rPr>
        <w:t>not</w:t>
      </w:r>
      <w:r>
        <w:rPr>
          <w:color w:val="535353"/>
          <w:spacing w:val="-16"/>
          <w:sz w:val="20"/>
        </w:rPr>
        <w:t xml:space="preserve"> </w:t>
      </w:r>
      <w:r>
        <w:rPr>
          <w:color w:val="535353"/>
          <w:sz w:val="20"/>
        </w:rPr>
        <w:t>just</w:t>
      </w:r>
      <w:r>
        <w:rPr>
          <w:color w:val="535353"/>
          <w:spacing w:val="-16"/>
          <w:sz w:val="20"/>
        </w:rPr>
        <w:t xml:space="preserve"> </w:t>
      </w:r>
      <w:r>
        <w:rPr>
          <w:rFonts w:ascii="Verdana"/>
          <w:color w:val="535353"/>
          <w:sz w:val="20"/>
        </w:rPr>
        <w:t>a</w:t>
      </w:r>
      <w:r>
        <w:rPr>
          <w:rFonts w:ascii="Verdana"/>
          <w:color w:val="535353"/>
          <w:spacing w:val="-22"/>
          <w:sz w:val="20"/>
        </w:rPr>
        <w:t xml:space="preserve"> </w:t>
      </w:r>
      <w:r>
        <w:rPr>
          <w:color w:val="535353"/>
          <w:sz w:val="20"/>
        </w:rPr>
        <w:t>n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rr</w:t>
      </w:r>
      <w:r>
        <w:rPr>
          <w:rFonts w:ascii="Verdana"/>
          <w:color w:val="535353"/>
          <w:sz w:val="20"/>
        </w:rPr>
        <w:t>a</w:t>
      </w:r>
      <w:r>
        <w:rPr>
          <w:color w:val="535353"/>
          <w:sz w:val="20"/>
        </w:rPr>
        <w:t>tiv</w:t>
      </w:r>
      <w:r>
        <w:rPr>
          <w:rFonts w:ascii="Verdana"/>
          <w:color w:val="535353"/>
          <w:sz w:val="20"/>
        </w:rPr>
        <w:t>e</w:t>
      </w:r>
      <w:r>
        <w:rPr>
          <w:rFonts w:ascii="Verdana"/>
          <w:color w:val="535353"/>
          <w:spacing w:val="-23"/>
          <w:sz w:val="20"/>
        </w:rPr>
        <w:t xml:space="preserve"> </w:t>
      </w:r>
      <w:r>
        <w:rPr>
          <w:color w:val="535353"/>
          <w:sz w:val="20"/>
        </w:rPr>
        <w:t>o</w:t>
      </w:r>
      <w:r>
        <w:rPr>
          <w:rFonts w:ascii="Verdana"/>
          <w:color w:val="535353"/>
          <w:sz w:val="20"/>
        </w:rPr>
        <w:t>f</w:t>
      </w:r>
      <w:r>
        <w:rPr>
          <w:rFonts w:ascii="Verdana"/>
          <w:color w:val="535353"/>
          <w:spacing w:val="-22"/>
          <w:sz w:val="20"/>
        </w:rPr>
        <w:t xml:space="preserve"> </w:t>
      </w:r>
      <w:r>
        <w:rPr>
          <w:color w:val="535353"/>
          <w:sz w:val="20"/>
        </w:rPr>
        <w:t>stru</w:t>
      </w:r>
      <w:r>
        <w:rPr>
          <w:rFonts w:ascii="Verdana"/>
          <w:color w:val="535353"/>
          <w:sz w:val="20"/>
        </w:rPr>
        <w:t>gg</w:t>
      </w:r>
      <w:r>
        <w:rPr>
          <w:color w:val="535353"/>
          <w:sz w:val="20"/>
        </w:rPr>
        <w:t>l</w:t>
      </w:r>
      <w:r>
        <w:rPr>
          <w:rFonts w:ascii="Verdana"/>
          <w:color w:val="535353"/>
          <w:sz w:val="20"/>
        </w:rPr>
        <w:t>e</w:t>
      </w:r>
    </w:p>
    <w:p w:rsidR="009F0D76" w:rsidRDefault="009F0D76">
      <w:pPr>
        <w:pStyle w:val="BodyText"/>
        <w:rPr>
          <w:rFonts w:ascii="Verdana"/>
          <w:sz w:val="20"/>
        </w:rPr>
      </w:pPr>
    </w:p>
    <w:p w:rsidR="009F0D76" w:rsidRDefault="009F0D76">
      <w:pPr>
        <w:pStyle w:val="BodyText"/>
        <w:spacing w:before="10"/>
        <w:rPr>
          <w:rFonts w:ascii="Verdana"/>
          <w:sz w:val="19"/>
        </w:rPr>
      </w:pPr>
    </w:p>
    <w:p w:rsidR="009F0D76" w:rsidRDefault="00BA5C19">
      <w:pPr>
        <w:pStyle w:val="Heading1"/>
        <w:spacing w:line="343" w:lineRule="auto"/>
        <w:ind w:right="202"/>
        <w:jc w:val="center"/>
      </w:pPr>
      <w:r>
        <w:rPr>
          <w:color w:val="204D67"/>
          <w:spacing w:val="-1"/>
          <w:w w:val="132"/>
        </w:rPr>
        <w:t>I</w:t>
      </w:r>
      <w:r>
        <w:rPr>
          <w:color w:val="204D67"/>
          <w:spacing w:val="-1"/>
          <w:w w:val="237"/>
        </w:rPr>
        <w:t>t</w:t>
      </w:r>
      <w:r>
        <w:rPr>
          <w:rFonts w:ascii="Tahoma"/>
          <w:color w:val="204D67"/>
          <w:spacing w:val="-1"/>
          <w:w w:val="114"/>
        </w:rPr>
        <w:t>'</w:t>
      </w:r>
      <w:r>
        <w:rPr>
          <w:color w:val="204D67"/>
          <w:w w:val="127"/>
        </w:rPr>
        <w:t>s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52"/>
        </w:rPr>
        <w:t>n</w:t>
      </w:r>
      <w:r>
        <w:rPr>
          <w:color w:val="204D67"/>
          <w:spacing w:val="-1"/>
          <w:w w:val="184"/>
        </w:rPr>
        <w:t>o</w:t>
      </w:r>
      <w:r>
        <w:rPr>
          <w:color w:val="204D67"/>
          <w:w w:val="237"/>
        </w:rPr>
        <w:t>t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252"/>
        </w:rPr>
        <w:t>j</w:t>
      </w:r>
      <w:r>
        <w:rPr>
          <w:color w:val="204D67"/>
          <w:spacing w:val="-1"/>
          <w:w w:val="145"/>
        </w:rPr>
        <w:t>u</w:t>
      </w:r>
      <w:r>
        <w:rPr>
          <w:color w:val="204D67"/>
          <w:spacing w:val="-1"/>
          <w:w w:val="127"/>
        </w:rPr>
        <w:t>s</w:t>
      </w:r>
      <w:r>
        <w:rPr>
          <w:color w:val="204D67"/>
          <w:w w:val="237"/>
        </w:rPr>
        <w:t>t</w:t>
      </w:r>
      <w:r>
        <w:rPr>
          <w:color w:val="204D67"/>
          <w:spacing w:val="34"/>
        </w:rPr>
        <w:t xml:space="preserve"> </w:t>
      </w:r>
      <w:r>
        <w:rPr>
          <w:color w:val="204D67"/>
          <w:w w:val="141"/>
        </w:rPr>
        <w:t>a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52"/>
        </w:rPr>
        <w:t>n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222"/>
        </w:rPr>
        <w:t>rr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237"/>
        </w:rPr>
        <w:t>t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153"/>
        </w:rPr>
        <w:t>v</w:t>
      </w:r>
      <w:r>
        <w:rPr>
          <w:color w:val="204D67"/>
          <w:w w:val="109"/>
        </w:rPr>
        <w:t>e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84"/>
        </w:rPr>
        <w:t>o</w:t>
      </w:r>
      <w:r>
        <w:rPr>
          <w:color w:val="204D67"/>
          <w:w w:val="206"/>
        </w:rPr>
        <w:t xml:space="preserve">f </w:t>
      </w:r>
      <w:r>
        <w:rPr>
          <w:color w:val="204D67"/>
          <w:spacing w:val="-1"/>
          <w:w w:val="127"/>
        </w:rPr>
        <w:t>s</w:t>
      </w:r>
      <w:r>
        <w:rPr>
          <w:color w:val="204D67"/>
          <w:spacing w:val="-1"/>
          <w:w w:val="237"/>
        </w:rPr>
        <w:t>t</w:t>
      </w:r>
      <w:r>
        <w:rPr>
          <w:color w:val="204D67"/>
          <w:spacing w:val="-1"/>
          <w:w w:val="222"/>
        </w:rPr>
        <w:t>r</w:t>
      </w:r>
      <w:r>
        <w:rPr>
          <w:color w:val="204D67"/>
          <w:spacing w:val="-1"/>
          <w:w w:val="145"/>
        </w:rPr>
        <w:t>u</w:t>
      </w:r>
      <w:r>
        <w:rPr>
          <w:color w:val="204D67"/>
          <w:spacing w:val="-1"/>
          <w:w w:val="146"/>
        </w:rPr>
        <w:t>gg</w:t>
      </w:r>
      <w:r>
        <w:rPr>
          <w:color w:val="204D67"/>
          <w:spacing w:val="-1"/>
          <w:w w:val="268"/>
        </w:rPr>
        <w:t>l</w:t>
      </w:r>
      <w:r>
        <w:rPr>
          <w:color w:val="204D67"/>
          <w:w w:val="109"/>
        </w:rPr>
        <w:t>e</w:t>
      </w:r>
    </w:p>
    <w:p w:rsidR="009F0D76" w:rsidRDefault="00BA5C19">
      <w:pPr>
        <w:pStyle w:val="BodyText"/>
        <w:spacing w:before="18" w:line="216" w:lineRule="auto"/>
        <w:ind w:left="904" w:right="3894"/>
        <w:jc w:val="both"/>
      </w:pPr>
      <w:r>
        <w:rPr>
          <w:noProof/>
          <w:lang w:val="en-GB" w:eastAsia="en-GB"/>
        </w:rPr>
        <w:drawing>
          <wp:anchor distT="0" distB="0" distL="0" distR="0" simplePos="0" relativeHeight="15756800" behindDoc="0" locked="0" layoutInCell="1" allowOverlap="1">
            <wp:simplePos x="0" y="0"/>
            <wp:positionH relativeFrom="page">
              <wp:posOffset>5154561</wp:posOffset>
            </wp:positionH>
            <wp:positionV relativeFrom="paragraph">
              <wp:posOffset>35032</wp:posOffset>
            </wp:positionV>
            <wp:extent cx="1854944" cy="1511300"/>
            <wp:effectExtent l="0" t="0" r="0" b="0"/>
            <wp:wrapNone/>
            <wp:docPr id="1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4944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36"/>
        </w:rPr>
        <w:t xml:space="preserve"> </w:t>
      </w:r>
      <w:r>
        <w:rPr>
          <w:color w:val="535353"/>
        </w:rPr>
        <w:t>p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nts,</w:t>
      </w:r>
      <w:r>
        <w:rPr>
          <w:color w:val="535353"/>
          <w:spacing w:val="-36"/>
        </w:rPr>
        <w:t xml:space="preserve"> </w:t>
      </w:r>
      <w:r>
        <w:rPr>
          <w:color w:val="535353"/>
        </w:rPr>
        <w:t>whilst</w:t>
      </w:r>
      <w:r>
        <w:rPr>
          <w:color w:val="535353"/>
          <w:spacing w:val="-35"/>
        </w:rPr>
        <w:t xml:space="preserve"> </w:t>
      </w:r>
      <w:r>
        <w:rPr>
          <w:color w:val="535353"/>
        </w:rPr>
        <w:t>it</w:t>
      </w:r>
      <w:r>
        <w:rPr>
          <w:color w:val="535353"/>
          <w:spacing w:val="-36"/>
        </w:rPr>
        <w:t xml:space="preserve"> </w:t>
      </w:r>
      <w:r>
        <w:rPr>
          <w:color w:val="535353"/>
        </w:rPr>
        <w:t>is</w:t>
      </w:r>
      <w:r>
        <w:rPr>
          <w:color w:val="535353"/>
          <w:spacing w:val="-36"/>
        </w:rPr>
        <w:t xml:space="preserve"> </w:t>
      </w:r>
      <w:r>
        <w:rPr>
          <w:color w:val="535353"/>
        </w:rPr>
        <w:t>import</w:t>
      </w:r>
      <w:r>
        <w:rPr>
          <w:rFonts w:ascii="Verdana"/>
          <w:color w:val="535353"/>
        </w:rPr>
        <w:t>a</w:t>
      </w:r>
      <w:r>
        <w:rPr>
          <w:color w:val="535353"/>
        </w:rPr>
        <w:t>nt</w:t>
      </w:r>
      <w:r>
        <w:rPr>
          <w:color w:val="535353"/>
          <w:spacing w:val="-35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36"/>
        </w:rPr>
        <w:t xml:space="preserve"> </w:t>
      </w:r>
      <w:r>
        <w:rPr>
          <w:color w:val="535353"/>
        </w:rPr>
        <w:t>un</w:t>
      </w:r>
      <w:r>
        <w:rPr>
          <w:rFonts w:ascii="Verdana"/>
          <w:color w:val="535353"/>
        </w:rPr>
        <w:t>de</w:t>
      </w:r>
      <w:r>
        <w:rPr>
          <w:color w:val="535353"/>
        </w:rPr>
        <w:t>rs</w:t>
      </w:r>
      <w:r>
        <w:rPr>
          <w:rFonts w:ascii="Verdana"/>
          <w:color w:val="535353"/>
        </w:rPr>
        <w:t>c</w:t>
      </w:r>
      <w:r>
        <w:rPr>
          <w:color w:val="535353"/>
        </w:rPr>
        <w:t>or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4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4"/>
        </w:rPr>
        <w:t xml:space="preserve"> </w:t>
      </w:r>
      <w:r>
        <w:rPr>
          <w:color w:val="535353"/>
        </w:rPr>
        <w:t>import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ce </w:t>
      </w:r>
      <w:r>
        <w:rPr>
          <w:color w:val="535353"/>
        </w:rPr>
        <w:t>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 xml:space="preserve">ism </w:t>
      </w:r>
      <w:r>
        <w:rPr>
          <w:rFonts w:ascii="Verdana"/>
          <w:color w:val="535353"/>
        </w:rPr>
        <w:t>b</w:t>
      </w:r>
      <w:r>
        <w:rPr>
          <w:color w:val="535353"/>
        </w:rPr>
        <w:t>oth to</w:t>
      </w:r>
      <w:r>
        <w:rPr>
          <w:rFonts w:ascii="Verdana"/>
          <w:color w:val="535353"/>
        </w:rPr>
        <w:t>da</w:t>
      </w:r>
      <w:r>
        <w:rPr>
          <w:color w:val="535353"/>
        </w:rPr>
        <w:t xml:space="preserve">y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throu</w:t>
      </w:r>
      <w:r>
        <w:rPr>
          <w:rFonts w:ascii="Verdana"/>
          <w:color w:val="535353"/>
        </w:rPr>
        <w:t>g</w:t>
      </w:r>
      <w:r>
        <w:rPr>
          <w:color w:val="535353"/>
        </w:rPr>
        <w:t xml:space="preserve">hout history, it is </w:t>
      </w:r>
      <w:r>
        <w:rPr>
          <w:rFonts w:ascii="Verdana"/>
          <w:color w:val="535353"/>
        </w:rPr>
        <w:t>e</w:t>
      </w:r>
      <w:r>
        <w:rPr>
          <w:color w:val="535353"/>
        </w:rPr>
        <w:t>qu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lly </w:t>
      </w:r>
      <w:r>
        <w:rPr>
          <w:color w:val="535353"/>
          <w:w w:val="95"/>
        </w:rPr>
        <w:t>import</w:t>
      </w:r>
      <w:r>
        <w:rPr>
          <w:rFonts w:ascii="Verdana"/>
          <w:color w:val="535353"/>
          <w:w w:val="95"/>
        </w:rPr>
        <w:t>a</w:t>
      </w:r>
      <w:r>
        <w:rPr>
          <w:color w:val="535353"/>
          <w:w w:val="95"/>
        </w:rPr>
        <w:t xml:space="preserve">nt to </w:t>
      </w:r>
      <w:r>
        <w:rPr>
          <w:rFonts w:ascii="Verdana"/>
          <w:color w:val="535353"/>
          <w:w w:val="95"/>
        </w:rPr>
        <w:t>ce</w:t>
      </w:r>
      <w:r>
        <w:rPr>
          <w:color w:val="535353"/>
          <w:w w:val="95"/>
        </w:rPr>
        <w:t>l</w:t>
      </w:r>
      <w:r>
        <w:rPr>
          <w:rFonts w:ascii="Verdana"/>
          <w:color w:val="535353"/>
          <w:w w:val="95"/>
        </w:rPr>
        <w:t>eb</w:t>
      </w:r>
      <w:r>
        <w:rPr>
          <w:color w:val="535353"/>
          <w:w w:val="95"/>
        </w:rPr>
        <w:t>r</w:t>
      </w:r>
      <w:r>
        <w:rPr>
          <w:rFonts w:ascii="Verdana"/>
          <w:color w:val="535353"/>
          <w:w w:val="95"/>
        </w:rPr>
        <w:t>a</w:t>
      </w:r>
      <w:r>
        <w:rPr>
          <w:color w:val="535353"/>
          <w:w w:val="95"/>
        </w:rPr>
        <w:t>t</w:t>
      </w:r>
      <w:r>
        <w:rPr>
          <w:rFonts w:ascii="Verdana"/>
          <w:color w:val="535353"/>
          <w:w w:val="95"/>
        </w:rPr>
        <w:t>e B</w:t>
      </w:r>
      <w:r>
        <w:rPr>
          <w:color w:val="535353"/>
          <w:w w:val="95"/>
        </w:rPr>
        <w:t>l</w:t>
      </w:r>
      <w:r>
        <w:rPr>
          <w:rFonts w:ascii="Verdana"/>
          <w:color w:val="535353"/>
          <w:w w:val="95"/>
        </w:rPr>
        <w:t>ac</w:t>
      </w:r>
      <w:r>
        <w:rPr>
          <w:color w:val="535353"/>
          <w:w w:val="95"/>
        </w:rPr>
        <w:t xml:space="preserve">k </w:t>
      </w:r>
      <w:r>
        <w:rPr>
          <w:rFonts w:ascii="Verdana"/>
          <w:color w:val="535353"/>
          <w:w w:val="95"/>
        </w:rPr>
        <w:t>ac</w:t>
      </w:r>
      <w:r>
        <w:rPr>
          <w:color w:val="535353"/>
          <w:w w:val="95"/>
        </w:rPr>
        <w:t>hi</w:t>
      </w:r>
      <w:r>
        <w:rPr>
          <w:rFonts w:ascii="Verdana"/>
          <w:color w:val="535353"/>
          <w:w w:val="95"/>
        </w:rPr>
        <w:t>e</w:t>
      </w:r>
      <w:r>
        <w:rPr>
          <w:color w:val="535353"/>
          <w:w w:val="95"/>
        </w:rPr>
        <w:t>v</w:t>
      </w:r>
      <w:r>
        <w:rPr>
          <w:rFonts w:ascii="Verdana"/>
          <w:color w:val="535353"/>
          <w:w w:val="95"/>
        </w:rPr>
        <w:t>e</w:t>
      </w:r>
      <w:r>
        <w:rPr>
          <w:color w:val="535353"/>
          <w:w w:val="95"/>
        </w:rPr>
        <w:t>m</w:t>
      </w:r>
      <w:r>
        <w:rPr>
          <w:rFonts w:ascii="Verdana"/>
          <w:color w:val="535353"/>
          <w:w w:val="95"/>
        </w:rPr>
        <w:t>e</w:t>
      </w:r>
      <w:r>
        <w:rPr>
          <w:color w:val="535353"/>
          <w:w w:val="95"/>
        </w:rPr>
        <w:t xml:space="preserve">nts, </w:t>
      </w:r>
      <w:r>
        <w:rPr>
          <w:rFonts w:ascii="Verdana"/>
          <w:color w:val="535353"/>
          <w:w w:val="95"/>
        </w:rPr>
        <w:t>c</w:t>
      </w:r>
      <w:r>
        <w:rPr>
          <w:color w:val="535353"/>
          <w:w w:val="95"/>
        </w:rPr>
        <w:t>ontri</w:t>
      </w:r>
      <w:r>
        <w:rPr>
          <w:rFonts w:ascii="Verdana"/>
          <w:color w:val="535353"/>
          <w:w w:val="95"/>
        </w:rPr>
        <w:t>b</w:t>
      </w:r>
      <w:r>
        <w:rPr>
          <w:color w:val="535353"/>
          <w:w w:val="95"/>
        </w:rPr>
        <w:t xml:space="preserve">utions, </w:t>
      </w:r>
      <w:r>
        <w:rPr>
          <w:rFonts w:ascii="Verdana"/>
          <w:color w:val="535353"/>
          <w:w w:val="95"/>
        </w:rPr>
        <w:t>a</w:t>
      </w:r>
      <w:r>
        <w:rPr>
          <w:color w:val="535353"/>
          <w:w w:val="95"/>
        </w:rPr>
        <w:t>n</w:t>
      </w:r>
      <w:r>
        <w:rPr>
          <w:rFonts w:ascii="Verdana"/>
          <w:color w:val="535353"/>
          <w:w w:val="95"/>
        </w:rPr>
        <w:t xml:space="preserve">d </w:t>
      </w:r>
      <w:r>
        <w:rPr>
          <w:color w:val="535353"/>
        </w:rPr>
        <w:t xml:space="preserve">history </w:t>
      </w:r>
      <w:r>
        <w:rPr>
          <w:color w:val="535353"/>
          <w:sz w:val="25"/>
        </w:rPr>
        <w:t>outsi</w:t>
      </w:r>
      <w:r>
        <w:rPr>
          <w:rFonts w:ascii="Verdana"/>
          <w:color w:val="535353"/>
        </w:rPr>
        <w:t>de a f</w:t>
      </w:r>
      <w:r>
        <w:rPr>
          <w:color w:val="535353"/>
          <w:sz w:val="25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  <w:sz w:val="25"/>
        </w:rPr>
        <w:t>m</w:t>
      </w:r>
      <w:r>
        <w:rPr>
          <w:rFonts w:ascii="Verdana"/>
          <w:color w:val="535353"/>
        </w:rPr>
        <w:t xml:space="preserve">e </w:t>
      </w:r>
      <w:r>
        <w:rPr>
          <w:color w:val="535353"/>
          <w:sz w:val="25"/>
        </w:rPr>
        <w:t>o</w:t>
      </w:r>
      <w:r>
        <w:rPr>
          <w:rFonts w:ascii="Verdana"/>
          <w:color w:val="535353"/>
        </w:rPr>
        <w:t xml:space="preserve">f </w:t>
      </w:r>
      <w:r>
        <w:rPr>
          <w:color w:val="535353"/>
          <w:sz w:val="25"/>
        </w:rPr>
        <w:t>just stru</w:t>
      </w:r>
      <w:r>
        <w:rPr>
          <w:rFonts w:ascii="Verdana"/>
          <w:color w:val="535353"/>
        </w:rPr>
        <w:t>gg</w:t>
      </w:r>
      <w:r>
        <w:rPr>
          <w:color w:val="535353"/>
          <w:sz w:val="25"/>
        </w:rPr>
        <w:t>l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 xml:space="preserve">. </w:t>
      </w:r>
      <w:r>
        <w:rPr>
          <w:rFonts w:ascii="Verdana"/>
          <w:color w:val="535353"/>
        </w:rPr>
        <w:t>C</w:t>
      </w:r>
      <w:r>
        <w:rPr>
          <w:color w:val="535353"/>
        </w:rPr>
        <w:t>urr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ntly, </w:t>
      </w:r>
      <w:r>
        <w:rPr>
          <w:rFonts w:ascii="Verdana"/>
          <w:color w:val="535353"/>
        </w:rPr>
        <w:t>B</w:t>
      </w:r>
      <w:r>
        <w:rPr>
          <w:color w:val="535353"/>
        </w:rPr>
        <w:t>ritish s</w:t>
      </w:r>
      <w:r>
        <w:rPr>
          <w:rFonts w:ascii="Verdana"/>
          <w:color w:val="535353"/>
        </w:rPr>
        <w:t>c</w:t>
      </w:r>
      <w:r>
        <w:rPr>
          <w:color w:val="535353"/>
        </w:rPr>
        <w:t xml:space="preserve">hool pupils </w:t>
      </w:r>
      <w:r>
        <w:rPr>
          <w:rFonts w:ascii="Verdana"/>
          <w:color w:val="535353"/>
        </w:rPr>
        <w:t>b</w:t>
      </w:r>
      <w:r>
        <w:rPr>
          <w:color w:val="535353"/>
        </w:rPr>
        <w:t>ri</w:t>
      </w:r>
      <w:r>
        <w:rPr>
          <w:rFonts w:ascii="Verdana"/>
          <w:color w:val="535353"/>
        </w:rPr>
        <w:t>ef</w:t>
      </w:r>
      <w:r>
        <w:rPr>
          <w:color w:val="535353"/>
        </w:rPr>
        <w:t>ly tou</w:t>
      </w:r>
      <w:r>
        <w:rPr>
          <w:rFonts w:ascii="Verdana"/>
          <w:color w:val="535353"/>
        </w:rPr>
        <w:t>c</w:t>
      </w:r>
      <w:r>
        <w:rPr>
          <w:color w:val="535353"/>
        </w:rPr>
        <w:t xml:space="preserve">h on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 xml:space="preserve">k history </w:t>
      </w:r>
      <w:r>
        <w:rPr>
          <w:rFonts w:ascii="Verdana"/>
          <w:color w:val="535353"/>
        </w:rPr>
        <w:t>f</w:t>
      </w:r>
      <w:r>
        <w:rPr>
          <w:color w:val="535353"/>
        </w:rPr>
        <w:t>rom th</w:t>
      </w:r>
      <w:r>
        <w:rPr>
          <w:rFonts w:ascii="Verdana"/>
          <w:color w:val="535353"/>
        </w:rPr>
        <w:t xml:space="preserve">e </w:t>
      </w:r>
      <w:r>
        <w:rPr>
          <w:color w:val="535353"/>
          <w:spacing w:val="-3"/>
        </w:rPr>
        <w:t xml:space="preserve">15th </w:t>
      </w:r>
      <w:r>
        <w:rPr>
          <w:rFonts w:ascii="Verdana"/>
          <w:color w:val="535353"/>
        </w:rPr>
        <w:t>ce</w:t>
      </w:r>
      <w:r>
        <w:rPr>
          <w:color w:val="535353"/>
        </w:rPr>
        <w:t>ntury onw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d</w:t>
      </w:r>
      <w:r>
        <w:rPr>
          <w:color w:val="535353"/>
        </w:rPr>
        <w:t xml:space="preserve">s,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 a</w:t>
      </w:r>
      <w:r>
        <w:rPr>
          <w:color w:val="535353"/>
        </w:rPr>
        <w:t>t most, l</w:t>
      </w:r>
      <w:r>
        <w:rPr>
          <w:rFonts w:ascii="Verdana"/>
          <w:color w:val="535353"/>
        </w:rPr>
        <w:t>ea</w:t>
      </w:r>
      <w:r>
        <w:rPr>
          <w:color w:val="535353"/>
        </w:rPr>
        <w:t>rnin</w:t>
      </w:r>
      <w:r>
        <w:rPr>
          <w:rFonts w:ascii="Verdana"/>
          <w:color w:val="535353"/>
        </w:rPr>
        <w:t xml:space="preserve">g </w:t>
      </w:r>
      <w:r>
        <w:rPr>
          <w:color w:val="535353"/>
        </w:rPr>
        <w:t>is sol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ly </w:t>
      </w:r>
      <w:r>
        <w:rPr>
          <w:rFonts w:ascii="Verdana"/>
          <w:color w:val="535353"/>
        </w:rPr>
        <w:t>ce</w:t>
      </w:r>
      <w:r>
        <w:rPr>
          <w:color w:val="535353"/>
        </w:rPr>
        <w:t>nt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60"/>
        </w:rPr>
        <w:t xml:space="preserve"> </w:t>
      </w:r>
      <w:r>
        <w:rPr>
          <w:color w:val="535353"/>
          <w:spacing w:val="-7"/>
        </w:rPr>
        <w:t xml:space="preserve">on </w:t>
      </w:r>
      <w:r>
        <w:rPr>
          <w:color w:val="535353"/>
        </w:rPr>
        <w:t>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sl</w:t>
      </w:r>
      <w:r>
        <w:rPr>
          <w:rFonts w:asci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tr</w:t>
      </w:r>
      <w:r>
        <w:rPr>
          <w:rFonts w:ascii="Verdana"/>
          <w:color w:val="535353"/>
        </w:rPr>
        <w:t xml:space="preserve">ade </w:t>
      </w:r>
      <w:r>
        <w:rPr>
          <w:color w:val="535353"/>
        </w:rPr>
        <w:t xml:space="preserve">or </w:t>
      </w:r>
      <w:r>
        <w:rPr>
          <w:rFonts w:ascii="Verdana"/>
          <w:color w:val="535353"/>
        </w:rPr>
        <w:t>c</w:t>
      </w:r>
      <w:r>
        <w:rPr>
          <w:color w:val="535353"/>
        </w:rPr>
        <w:t>ivil ri</w:t>
      </w:r>
      <w:r>
        <w:rPr>
          <w:rFonts w:ascii="Verdana"/>
          <w:color w:val="535353"/>
        </w:rPr>
        <w:t>g</w:t>
      </w:r>
      <w:r>
        <w:rPr>
          <w:color w:val="535353"/>
        </w:rPr>
        <w:t>hts mov</w:t>
      </w:r>
      <w:r>
        <w:rPr>
          <w:rFonts w:asci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nts </w:t>
      </w:r>
      <w:r>
        <w:rPr>
          <w:rFonts w:ascii="Verdana"/>
          <w:color w:val="535353"/>
        </w:rPr>
        <w:t>d</w:t>
      </w:r>
      <w:r>
        <w:rPr>
          <w:color w:val="535353"/>
        </w:rPr>
        <w:t>urin</w:t>
      </w:r>
      <w:r>
        <w:rPr>
          <w:rFonts w:ascii="Verdana"/>
          <w:color w:val="535353"/>
        </w:rPr>
        <w:t xml:space="preserve">g </w:t>
      </w:r>
      <w:r>
        <w:rPr>
          <w:color w:val="535353"/>
        </w:rPr>
        <w:t>history l</w:t>
      </w:r>
      <w:r>
        <w:rPr>
          <w:rFonts w:ascii="Verdana"/>
          <w:color w:val="535353"/>
        </w:rPr>
        <w:t>e</w:t>
      </w:r>
      <w:r>
        <w:rPr>
          <w:color w:val="535353"/>
        </w:rPr>
        <w:t>ssons,</w:t>
      </w:r>
      <w:r>
        <w:rPr>
          <w:color w:val="535353"/>
          <w:spacing w:val="-32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r</w:t>
      </w:r>
      <w:r>
        <w:rPr>
          <w:rFonts w:ascii="Verdana"/>
          <w:color w:val="535353"/>
        </w:rPr>
        <w:t>ea</w:t>
      </w:r>
      <w:r>
        <w:rPr>
          <w:color w:val="535353"/>
        </w:rPr>
        <w:t>tin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40"/>
        </w:rPr>
        <w:t xml:space="preserve"> </w:t>
      </w:r>
      <w:r>
        <w:rPr>
          <w:color w:val="535353"/>
        </w:rPr>
        <w:t>on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0"/>
        </w:rPr>
        <w:t xml:space="preserve"> </w:t>
      </w:r>
      <w:r>
        <w:rPr>
          <w:color w:val="535353"/>
        </w:rPr>
        <w:t>n</w:t>
      </w:r>
      <w:r>
        <w:rPr>
          <w:rFonts w:ascii="Verdana"/>
          <w:color w:val="535353"/>
        </w:rPr>
        <w:t>a</w:t>
      </w:r>
      <w:r>
        <w:rPr>
          <w:color w:val="535353"/>
        </w:rPr>
        <w:t>rr</w:t>
      </w:r>
      <w:r>
        <w:rPr>
          <w:rFonts w:ascii="Verdana"/>
          <w:color w:val="535353"/>
        </w:rPr>
        <w:t>a</w:t>
      </w:r>
      <w:r>
        <w:rPr>
          <w:color w:val="535353"/>
        </w:rPr>
        <w:t>tiv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0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40"/>
        </w:rPr>
        <w:t xml:space="preserve"> </w:t>
      </w:r>
      <w:r>
        <w:rPr>
          <w:color w:val="535353"/>
        </w:rPr>
        <w:t>vi</w:t>
      </w:r>
      <w:r>
        <w:rPr>
          <w:rFonts w:ascii="Verdana"/>
          <w:color w:val="535353"/>
        </w:rPr>
        <w:t>c</w:t>
      </w:r>
      <w:r>
        <w:rPr>
          <w:color w:val="535353"/>
        </w:rPr>
        <w:t>timhoo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0"/>
        </w:rPr>
        <w:t xml:space="preserve"> </w:t>
      </w:r>
      <w:r>
        <w:rPr>
          <w:color w:val="535353"/>
        </w:rPr>
        <w:t>in</w:t>
      </w:r>
      <w:r>
        <w:rPr>
          <w:rFonts w:ascii="Verdana"/>
          <w:color w:val="535353"/>
        </w:rPr>
        <w:t>fe</w:t>
      </w:r>
      <w:r>
        <w:rPr>
          <w:color w:val="535353"/>
        </w:rPr>
        <w:t>riority.</w:t>
      </w:r>
    </w:p>
    <w:p w:rsidR="009F0D76" w:rsidRDefault="009F0D76">
      <w:pPr>
        <w:pStyle w:val="BodyText"/>
        <w:spacing w:before="12"/>
        <w:rPr>
          <w:sz w:val="19"/>
        </w:rPr>
      </w:pPr>
    </w:p>
    <w:p w:rsidR="009F0D76" w:rsidRDefault="00BA5C19">
      <w:pPr>
        <w:pStyle w:val="BodyText"/>
        <w:spacing w:before="41" w:line="213" w:lineRule="auto"/>
        <w:ind w:left="4663" w:right="566"/>
        <w:jc w:val="both"/>
      </w:pPr>
      <w:r>
        <w:rPr>
          <w:noProof/>
          <w:lang w:val="en-GB" w:eastAsia="en-GB"/>
        </w:rPr>
        <w:drawing>
          <wp:anchor distT="0" distB="0" distL="0" distR="0" simplePos="0" relativeHeight="15757312" behindDoc="0" locked="0" layoutInCell="1" allowOverlap="1">
            <wp:simplePos x="0" y="0"/>
            <wp:positionH relativeFrom="page">
              <wp:posOffset>730439</wp:posOffset>
            </wp:positionH>
            <wp:positionV relativeFrom="paragraph">
              <wp:posOffset>67464</wp:posOffset>
            </wp:positionV>
            <wp:extent cx="1626369" cy="1871368"/>
            <wp:effectExtent l="0" t="0" r="0" b="0"/>
            <wp:wrapNone/>
            <wp:docPr id="2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7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6369" cy="1871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color w:val="535353"/>
        </w:rPr>
        <w:t>We ca</w:t>
      </w:r>
      <w:r>
        <w:rPr>
          <w:color w:val="535353"/>
          <w:sz w:val="25"/>
        </w:rPr>
        <w:t xml:space="preserve">n 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>xpos</w:t>
      </w:r>
      <w:r>
        <w:rPr>
          <w:rFonts w:ascii="Verdana"/>
          <w:color w:val="535353"/>
        </w:rPr>
        <w:t xml:space="preserve">e </w:t>
      </w:r>
      <w:r>
        <w:rPr>
          <w:color w:val="535353"/>
          <w:sz w:val="25"/>
        </w:rPr>
        <w:t xml:space="preserve">our </w:t>
      </w:r>
      <w:r>
        <w:rPr>
          <w:rFonts w:ascii="Verdana"/>
          <w:color w:val="535353"/>
        </w:rPr>
        <w:t>c</w:t>
      </w:r>
      <w:r>
        <w:rPr>
          <w:color w:val="535353"/>
          <w:sz w:val="25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  <w:sz w:val="25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 xml:space="preserve">n to </w:t>
      </w:r>
      <w:r>
        <w:rPr>
          <w:rFonts w:ascii="Verdana"/>
          <w:color w:val="535353"/>
        </w:rPr>
        <w:t>d</w:t>
      </w:r>
      <w:r>
        <w:rPr>
          <w:color w:val="535353"/>
          <w:sz w:val="25"/>
        </w:rPr>
        <w:t>i</w:t>
      </w:r>
      <w:r>
        <w:rPr>
          <w:rFonts w:ascii="Verdana"/>
          <w:color w:val="535353"/>
        </w:rPr>
        <w:t>ffe</w:t>
      </w:r>
      <w:r>
        <w:rPr>
          <w:color w:val="535353"/>
          <w:sz w:val="25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 xml:space="preserve">nt </w:t>
      </w:r>
      <w:r>
        <w:rPr>
          <w:rFonts w:ascii="Verdana"/>
          <w:color w:val="535353"/>
        </w:rPr>
        <w:t>c</w:t>
      </w:r>
      <w:r>
        <w:rPr>
          <w:color w:val="535353"/>
          <w:sz w:val="25"/>
        </w:rPr>
        <w:t>uisin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>s,</w:t>
      </w:r>
      <w:r>
        <w:rPr>
          <w:color w:val="535353"/>
          <w:spacing w:val="-11"/>
          <w:sz w:val="25"/>
        </w:rPr>
        <w:t xml:space="preserve"> </w:t>
      </w:r>
      <w:r>
        <w:rPr>
          <w:rFonts w:ascii="Verdana"/>
          <w:color w:val="535353"/>
          <w:spacing w:val="-3"/>
        </w:rPr>
        <w:t>B</w:t>
      </w:r>
      <w:r>
        <w:rPr>
          <w:color w:val="535353"/>
          <w:spacing w:val="-3"/>
          <w:sz w:val="25"/>
        </w:rPr>
        <w:t>l</w:t>
      </w:r>
      <w:r>
        <w:rPr>
          <w:rFonts w:ascii="Verdana"/>
          <w:color w:val="535353"/>
          <w:spacing w:val="-3"/>
        </w:rPr>
        <w:t>ac</w:t>
      </w:r>
      <w:r>
        <w:rPr>
          <w:color w:val="535353"/>
          <w:spacing w:val="-3"/>
          <w:sz w:val="25"/>
        </w:rPr>
        <w:t xml:space="preserve">k </w:t>
      </w:r>
      <w:r>
        <w:rPr>
          <w:rFonts w:ascii="Verdana"/>
          <w:color w:val="535353"/>
        </w:rPr>
        <w:t>a</w:t>
      </w:r>
      <w:r>
        <w:rPr>
          <w:color w:val="535353"/>
          <w:sz w:val="25"/>
        </w:rPr>
        <w:t>uthors,</w:t>
      </w:r>
      <w:r>
        <w:rPr>
          <w:color w:val="535353"/>
          <w:spacing w:val="-21"/>
          <w:sz w:val="25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  <w:sz w:val="25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  <w:sz w:val="25"/>
        </w:rPr>
        <w:t>k</w:t>
      </w:r>
      <w:r>
        <w:rPr>
          <w:color w:val="535353"/>
          <w:spacing w:val="-20"/>
          <w:sz w:val="25"/>
        </w:rPr>
        <w:t xml:space="preserve"> </w:t>
      </w:r>
      <w:r>
        <w:rPr>
          <w:color w:val="535353"/>
          <w:sz w:val="25"/>
        </w:rPr>
        <w:t>musi</w:t>
      </w:r>
      <w:r>
        <w:rPr>
          <w:rFonts w:ascii="Verdana"/>
          <w:color w:val="535353"/>
        </w:rPr>
        <w:t>c</w:t>
      </w:r>
      <w:r>
        <w:rPr>
          <w:color w:val="535353"/>
          <w:sz w:val="25"/>
        </w:rPr>
        <w:t>i</w:t>
      </w:r>
      <w:r>
        <w:rPr>
          <w:rFonts w:ascii="Verdana"/>
          <w:color w:val="535353"/>
        </w:rPr>
        <w:t>a</w:t>
      </w:r>
      <w:r>
        <w:rPr>
          <w:color w:val="535353"/>
          <w:sz w:val="25"/>
        </w:rPr>
        <w:t>ns,</w:t>
      </w:r>
      <w:r>
        <w:rPr>
          <w:color w:val="535353"/>
          <w:spacing w:val="-20"/>
          <w:sz w:val="2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  <w:sz w:val="25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5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  <w:sz w:val="25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  <w:sz w:val="25"/>
        </w:rPr>
        <w:t>k</w:t>
      </w:r>
      <w:r>
        <w:rPr>
          <w:color w:val="535353"/>
          <w:spacing w:val="-20"/>
          <w:sz w:val="2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  <w:sz w:val="25"/>
        </w:rPr>
        <w:t>rtists</w:t>
      </w:r>
      <w:r>
        <w:rPr>
          <w:color w:val="535353"/>
          <w:spacing w:val="-20"/>
          <w:sz w:val="2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  <w:sz w:val="25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6"/>
        </w:rPr>
        <w:t xml:space="preserve"> </w:t>
      </w:r>
      <w:r>
        <w:rPr>
          <w:color w:val="535353"/>
          <w:sz w:val="25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>lp</w:t>
      </w:r>
      <w:r>
        <w:rPr>
          <w:color w:val="535353"/>
          <w:spacing w:val="-20"/>
          <w:sz w:val="25"/>
        </w:rPr>
        <w:t xml:space="preserve"> </w:t>
      </w:r>
      <w:r>
        <w:rPr>
          <w:color w:val="535353"/>
          <w:sz w:val="25"/>
        </w:rPr>
        <w:t xml:space="preserve">our </w:t>
      </w:r>
      <w:r>
        <w:rPr>
          <w:rFonts w:ascii="Verdana"/>
          <w:color w:val="535353"/>
        </w:rPr>
        <w:t>c</w:t>
      </w:r>
      <w:r>
        <w:rPr>
          <w:color w:val="535353"/>
          <w:sz w:val="25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  <w:sz w:val="25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 xml:space="preserve">n </w:t>
      </w:r>
      <w:r>
        <w:rPr>
          <w:rFonts w:ascii="Verdana"/>
          <w:color w:val="535353"/>
        </w:rPr>
        <w:t>ce</w:t>
      </w:r>
      <w:r>
        <w:rPr>
          <w:color w:val="535353"/>
          <w:sz w:val="25"/>
        </w:rPr>
        <w:t>l</w:t>
      </w:r>
      <w:r>
        <w:rPr>
          <w:rFonts w:ascii="Verdana"/>
          <w:color w:val="535353"/>
        </w:rPr>
        <w:t>eb</w:t>
      </w:r>
      <w:r>
        <w:rPr>
          <w:color w:val="535353"/>
          <w:sz w:val="25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  <w:sz w:val="25"/>
        </w:rPr>
        <w:t>t</w:t>
      </w:r>
      <w:r>
        <w:rPr>
          <w:rFonts w:ascii="Verdana"/>
          <w:color w:val="535353"/>
        </w:rPr>
        <w:t>e d</w:t>
      </w:r>
      <w:r>
        <w:rPr>
          <w:color w:val="535353"/>
          <w:sz w:val="25"/>
        </w:rPr>
        <w:t>iv</w:t>
      </w:r>
      <w:r>
        <w:rPr>
          <w:rFonts w:ascii="Verdana"/>
          <w:color w:val="535353"/>
        </w:rPr>
        <w:t>e</w:t>
      </w:r>
      <w:r>
        <w:rPr>
          <w:color w:val="535353"/>
          <w:sz w:val="25"/>
        </w:rPr>
        <w:t xml:space="preserve">rsity. </w:t>
      </w:r>
      <w:r>
        <w:rPr>
          <w:rFonts w:ascii="Verdana"/>
          <w:color w:val="535353"/>
        </w:rPr>
        <w:t>A</w:t>
      </w:r>
      <w:r>
        <w:rPr>
          <w:color w:val="535353"/>
        </w:rPr>
        <w:t>t 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s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tim</w:t>
      </w:r>
      <w:r>
        <w:rPr>
          <w:rFonts w:ascii="Verdana"/>
          <w:color w:val="535353"/>
        </w:rPr>
        <w:t>e a</w:t>
      </w:r>
      <w:r>
        <w:rPr>
          <w:color w:val="535353"/>
        </w:rPr>
        <w:t>s intro</w:t>
      </w:r>
      <w:r>
        <w:rPr>
          <w:rFonts w:ascii="Verdana"/>
          <w:color w:val="535353"/>
        </w:rPr>
        <w:t>d</w:t>
      </w:r>
      <w:r>
        <w:rPr>
          <w:color w:val="535353"/>
        </w:rPr>
        <w:t>u</w:t>
      </w:r>
      <w:r>
        <w:rPr>
          <w:rFonts w:ascii="Verdana"/>
          <w:color w:val="535353"/>
        </w:rPr>
        <w:t>c</w:t>
      </w:r>
      <w:r>
        <w:rPr>
          <w:color w:val="535353"/>
        </w:rPr>
        <w:t>in</w:t>
      </w:r>
      <w:r>
        <w:rPr>
          <w:rFonts w:ascii="Verdana"/>
          <w:color w:val="535353"/>
        </w:rPr>
        <w:t xml:space="preserve">g </w:t>
      </w:r>
      <w:r>
        <w:rPr>
          <w:color w:val="535353"/>
        </w:rPr>
        <w:t xml:space="preserve">our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 to n</w:t>
      </w:r>
      <w:r>
        <w:rPr>
          <w:rFonts w:ascii="Verdana"/>
          <w:color w:val="535353"/>
        </w:rPr>
        <w:t>e</w:t>
      </w:r>
      <w:r>
        <w:rPr>
          <w:color w:val="535353"/>
        </w:rPr>
        <w:t>w p</w:t>
      </w:r>
      <w:r>
        <w:rPr>
          <w:rFonts w:ascii="Verdana"/>
          <w:color w:val="535353"/>
        </w:rPr>
        <w:t>e</w:t>
      </w:r>
      <w:r>
        <w:rPr>
          <w:color w:val="535353"/>
        </w:rPr>
        <w:t>rsp</w:t>
      </w:r>
      <w:r>
        <w:rPr>
          <w:rFonts w:ascii="Verdana"/>
          <w:color w:val="535353"/>
        </w:rPr>
        <w:t>ec</w:t>
      </w:r>
      <w:r>
        <w:rPr>
          <w:color w:val="535353"/>
        </w:rPr>
        <w:t>tiv</w:t>
      </w:r>
      <w:r>
        <w:rPr>
          <w:rFonts w:ascii="Verdana"/>
          <w:color w:val="535353"/>
        </w:rPr>
        <w:t>e</w:t>
      </w:r>
      <w:r>
        <w:rPr>
          <w:color w:val="535353"/>
        </w:rPr>
        <w:t>s, i</w:t>
      </w:r>
      <w:r>
        <w:rPr>
          <w:rFonts w:ascii="Verdana"/>
          <w:color w:val="535353"/>
        </w:rPr>
        <w:t>dea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 c</w:t>
      </w:r>
      <w:r>
        <w:rPr>
          <w:color w:val="535353"/>
        </w:rPr>
        <w:t>ultur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, this 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lso 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llows us to support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k-own</w:t>
      </w:r>
      <w:r>
        <w:rPr>
          <w:rFonts w:ascii="Verdana"/>
          <w:color w:val="535353"/>
        </w:rPr>
        <w:t>ed b</w:t>
      </w:r>
      <w:r>
        <w:rPr>
          <w:color w:val="535353"/>
        </w:rPr>
        <w:t>usin</w:t>
      </w:r>
      <w:r>
        <w:rPr>
          <w:rFonts w:ascii="Verdana"/>
          <w:color w:val="535353"/>
        </w:rPr>
        <w:t>e</w:t>
      </w:r>
      <w:r>
        <w:rPr>
          <w:color w:val="535353"/>
        </w:rPr>
        <w:t>ss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this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y,</w:t>
      </w:r>
      <w:r>
        <w:rPr>
          <w:color w:val="535353"/>
          <w:spacing w:val="-1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su</w:t>
      </w:r>
      <w:r>
        <w:rPr>
          <w:rFonts w:ascii="Verdana"/>
          <w:color w:val="535353"/>
        </w:rPr>
        <w:t>c</w:t>
      </w:r>
      <w:r>
        <w:rPr>
          <w:color w:val="535353"/>
        </w:rPr>
        <w:t>h</w:t>
      </w:r>
      <w:r>
        <w:rPr>
          <w:color w:val="535353"/>
          <w:spacing w:val="-17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oin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25"/>
        </w:rPr>
        <w:t xml:space="preserve"> </w:t>
      </w:r>
      <w:r>
        <w:rPr>
          <w:color w:val="535353"/>
        </w:rPr>
        <w:t>our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p</w:t>
      </w:r>
      <w:r>
        <w:rPr>
          <w:rFonts w:ascii="Verdana"/>
          <w:color w:val="535353"/>
        </w:rPr>
        <w:t>a</w:t>
      </w:r>
      <w:r>
        <w:rPr>
          <w:color w:val="535353"/>
        </w:rPr>
        <w:t>rt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lp r</w:t>
      </w:r>
      <w:r>
        <w:rPr>
          <w:rFonts w:ascii="Verdana"/>
          <w:color w:val="535353"/>
        </w:rPr>
        <w:t>ed</w:t>
      </w:r>
      <w:r>
        <w:rPr>
          <w:color w:val="535353"/>
        </w:rPr>
        <w:t>u</w:t>
      </w:r>
      <w:r>
        <w:rPr>
          <w:rFonts w:ascii="Verdana"/>
          <w:color w:val="535353"/>
        </w:rPr>
        <w:t>ce</w:t>
      </w:r>
      <w:r>
        <w:rPr>
          <w:rFonts w:ascii="Verdana"/>
          <w:color w:val="535353"/>
          <w:spacing w:val="-38"/>
        </w:rPr>
        <w:t xml:space="preserve"> </w:t>
      </w:r>
      <w:r>
        <w:rPr>
          <w:color w:val="535353"/>
        </w:rPr>
        <w:t>som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8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8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8"/>
        </w:rPr>
        <w:t xml:space="preserve"> </w:t>
      </w:r>
      <w:r>
        <w:rPr>
          <w:rFonts w:ascii="Verdana"/>
          <w:color w:val="535353"/>
        </w:rPr>
        <w:t>ec</w:t>
      </w:r>
      <w:r>
        <w:rPr>
          <w:color w:val="535353"/>
        </w:rPr>
        <w:t>onomi</w:t>
      </w:r>
      <w:r>
        <w:rPr>
          <w:rFonts w:ascii="Verdana"/>
          <w:color w:val="535353"/>
        </w:rPr>
        <w:t>c</w:t>
      </w:r>
      <w:r>
        <w:rPr>
          <w:rFonts w:ascii="Verdana"/>
          <w:color w:val="535353"/>
          <w:spacing w:val="-37"/>
        </w:rPr>
        <w:t xml:space="preserve"> </w:t>
      </w:r>
      <w:r>
        <w:rPr>
          <w:color w:val="535353"/>
        </w:rPr>
        <w:t>in</w:t>
      </w:r>
      <w:r>
        <w:rPr>
          <w:rFonts w:ascii="Verdana"/>
          <w:color w:val="535353"/>
        </w:rPr>
        <w:t>e</w:t>
      </w:r>
      <w:r>
        <w:rPr>
          <w:color w:val="535353"/>
        </w:rPr>
        <w:t>qu</w:t>
      </w:r>
      <w:r>
        <w:rPr>
          <w:rFonts w:ascii="Verdana"/>
          <w:color w:val="535353"/>
        </w:rPr>
        <w:t>a</w:t>
      </w:r>
      <w:r>
        <w:rPr>
          <w:color w:val="535353"/>
        </w:rPr>
        <w:t>liti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29"/>
        </w:rPr>
        <w:t xml:space="preserve"> </w:t>
      </w:r>
      <w:r>
        <w:rPr>
          <w:rFonts w:ascii="Verdana"/>
          <w:color w:val="535353"/>
        </w:rPr>
        <w:t>face</w:t>
      </w:r>
      <w:r>
        <w:rPr>
          <w:color w:val="535353"/>
        </w:rPr>
        <w:t>.</w:t>
      </w:r>
      <w:r>
        <w:rPr>
          <w:color w:val="535353"/>
          <w:spacing w:val="-30"/>
        </w:rPr>
        <w:t xml:space="preserve"> </w:t>
      </w:r>
      <w:r>
        <w:rPr>
          <w:rFonts w:ascii="Verdana"/>
          <w:color w:val="535353"/>
          <w:spacing w:val="-4"/>
        </w:rPr>
        <w:t>S</w:t>
      </w:r>
      <w:r>
        <w:rPr>
          <w:color w:val="535353"/>
          <w:spacing w:val="-4"/>
        </w:rPr>
        <w:t>om</w:t>
      </w:r>
      <w:r>
        <w:rPr>
          <w:rFonts w:ascii="Verdana"/>
          <w:color w:val="535353"/>
          <w:spacing w:val="-4"/>
        </w:rPr>
        <w:t xml:space="preserve">e </w:t>
      </w:r>
      <w:r>
        <w:rPr>
          <w:rFonts w:ascii="Verdana"/>
          <w:color w:val="535353"/>
        </w:rPr>
        <w:t>d</w:t>
      </w:r>
      <w:r>
        <w:rPr>
          <w:color w:val="535353"/>
        </w:rPr>
        <w:t>ir</w:t>
      </w:r>
      <w:r>
        <w:rPr>
          <w:rFonts w:ascii="Verdana"/>
          <w:color w:val="535353"/>
        </w:rPr>
        <w:t>ec</w:t>
      </w:r>
      <w:r>
        <w:rPr>
          <w:color w:val="535353"/>
        </w:rPr>
        <w:t>tori</w:t>
      </w:r>
      <w:r>
        <w:rPr>
          <w:rFonts w:ascii="Verdana"/>
          <w:color w:val="535353"/>
        </w:rPr>
        <w:t>e</w:t>
      </w:r>
      <w:r>
        <w:rPr>
          <w:color w:val="535353"/>
        </w:rPr>
        <w:t>s o</w:t>
      </w:r>
      <w:r>
        <w:rPr>
          <w:rFonts w:ascii="Verdana"/>
          <w:color w:val="535353"/>
        </w:rPr>
        <w:t>f 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k-own</w:t>
      </w:r>
      <w:r>
        <w:rPr>
          <w:rFonts w:ascii="Verdana"/>
          <w:color w:val="535353"/>
        </w:rPr>
        <w:t>ed b</w:t>
      </w:r>
      <w:r>
        <w:rPr>
          <w:color w:val="535353"/>
        </w:rPr>
        <w:t>usin</w:t>
      </w:r>
      <w:r>
        <w:rPr>
          <w:rFonts w:ascii="Verdana"/>
          <w:color w:val="535353"/>
        </w:rPr>
        <w:t>e</w:t>
      </w:r>
      <w:r>
        <w:rPr>
          <w:color w:val="535353"/>
        </w:rPr>
        <w:t>ss</w:t>
      </w:r>
      <w:r>
        <w:rPr>
          <w:rFonts w:ascii="Verdana"/>
          <w:color w:val="535353"/>
        </w:rPr>
        <w:t>e</w:t>
      </w:r>
      <w:r>
        <w:rPr>
          <w:color w:val="535353"/>
        </w:rPr>
        <w:t>s in th</w:t>
      </w:r>
      <w:r>
        <w:rPr>
          <w:rFonts w:ascii="Verdana"/>
          <w:color w:val="535353"/>
        </w:rPr>
        <w:t>e UK ca</w:t>
      </w:r>
      <w:r>
        <w:rPr>
          <w:color w:val="535353"/>
        </w:rPr>
        <w:t xml:space="preserve">n </w:t>
      </w:r>
      <w:r>
        <w:rPr>
          <w:rFonts w:ascii="Verdana"/>
          <w:color w:val="535353"/>
        </w:rPr>
        <w:t>be f</w:t>
      </w:r>
      <w:r>
        <w:rPr>
          <w:color w:val="535353"/>
        </w:rPr>
        <w:t>oun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8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9"/>
        </w:rPr>
        <w:t xml:space="preserve"> </w:t>
      </w:r>
      <w:hyperlink r:id="rId35">
        <w:r>
          <w:rPr>
            <w:rFonts w:ascii="Verdana"/>
            <w:color w:val="535353"/>
            <w:u w:val="single" w:color="535353"/>
          </w:rPr>
          <w:t>UK</w:t>
        </w:r>
        <w:r>
          <w:rPr>
            <w:rFonts w:ascii="Verdana"/>
            <w:color w:val="535353"/>
            <w:spacing w:val="-17"/>
            <w:u w:val="single" w:color="535353"/>
          </w:rPr>
          <w:t xml:space="preserve"> </w:t>
        </w:r>
        <w:r>
          <w:rPr>
            <w:rFonts w:ascii="Verdana"/>
            <w:color w:val="535353"/>
            <w:u w:val="single" w:color="535353"/>
          </w:rPr>
          <w:t>B</w:t>
        </w:r>
        <w:r>
          <w:rPr>
            <w:color w:val="535353"/>
            <w:u w:val="single" w:color="535353"/>
          </w:rPr>
          <w:t>l</w:t>
        </w:r>
        <w:r>
          <w:rPr>
            <w:rFonts w:ascii="Verdana"/>
            <w:color w:val="535353"/>
            <w:u w:val="single" w:color="535353"/>
          </w:rPr>
          <w:t>ac</w:t>
        </w:r>
        <w:r>
          <w:rPr>
            <w:color w:val="535353"/>
            <w:u w:val="single" w:color="535353"/>
          </w:rPr>
          <w:t>k</w:t>
        </w:r>
        <w:r>
          <w:rPr>
            <w:color w:val="535353"/>
            <w:spacing w:val="-10"/>
            <w:u w:val="single" w:color="535353"/>
          </w:rPr>
          <w:t xml:space="preserve"> </w:t>
        </w:r>
        <w:r>
          <w:rPr>
            <w:rFonts w:ascii="Verdana"/>
            <w:color w:val="535353"/>
            <w:u w:val="single" w:color="535353"/>
          </w:rPr>
          <w:t>O</w:t>
        </w:r>
        <w:r>
          <w:rPr>
            <w:color w:val="535353"/>
            <w:u w:val="single" w:color="535353"/>
          </w:rPr>
          <w:t>wn</w:t>
        </w:r>
        <w:r>
          <w:rPr>
            <w:rFonts w:ascii="Verdana"/>
            <w:color w:val="535353"/>
            <w:u w:val="single" w:color="535353"/>
          </w:rPr>
          <w:t>ed</w:t>
        </w:r>
        <w:r>
          <w:rPr>
            <w:rFonts w:ascii="Verdana"/>
            <w:color w:val="535353"/>
            <w:spacing w:val="-17"/>
          </w:rPr>
          <w:t xml:space="preserve"> </w:t>
        </w:r>
      </w:hyperlink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7"/>
        </w:rPr>
        <w:t xml:space="preserve"> </w:t>
      </w:r>
      <w:hyperlink r:id="rId36">
        <w:r>
          <w:rPr>
            <w:rFonts w:ascii="Verdana"/>
            <w:color w:val="535353"/>
            <w:u w:val="single" w:color="535353"/>
          </w:rPr>
          <w:t>B</w:t>
        </w:r>
        <w:r>
          <w:rPr>
            <w:color w:val="535353"/>
            <w:u w:val="single" w:color="535353"/>
          </w:rPr>
          <w:t>l</w:t>
        </w:r>
        <w:r>
          <w:rPr>
            <w:rFonts w:ascii="Verdana"/>
            <w:color w:val="535353"/>
            <w:u w:val="single" w:color="535353"/>
          </w:rPr>
          <w:t>ac</w:t>
        </w:r>
        <w:r>
          <w:rPr>
            <w:color w:val="535353"/>
            <w:u w:val="single" w:color="535353"/>
          </w:rPr>
          <w:t>k2</w:t>
        </w:r>
        <w:r>
          <w:rPr>
            <w:rFonts w:ascii="Verdana"/>
            <w:color w:val="535353"/>
            <w:u w:val="single" w:color="535353"/>
          </w:rPr>
          <w:t>B</w:t>
        </w:r>
        <w:r>
          <w:rPr>
            <w:color w:val="535353"/>
            <w:u w:val="single" w:color="535353"/>
          </w:rPr>
          <w:t>usin</w:t>
        </w:r>
        <w:r>
          <w:rPr>
            <w:rFonts w:ascii="Verdana"/>
            <w:color w:val="535353"/>
            <w:u w:val="single" w:color="535353"/>
          </w:rPr>
          <w:t>e</w:t>
        </w:r>
        <w:r>
          <w:rPr>
            <w:color w:val="535353"/>
            <w:u w:val="single" w:color="535353"/>
          </w:rPr>
          <w:t>ss.</w:t>
        </w:r>
      </w:hyperlink>
    </w:p>
    <w:p w:rsidR="009F0D76" w:rsidRDefault="009F0D76">
      <w:pPr>
        <w:pStyle w:val="BodyText"/>
        <w:spacing w:before="8"/>
        <w:rPr>
          <w:sz w:val="15"/>
        </w:rPr>
      </w:pPr>
    </w:p>
    <w:p w:rsidR="009F0D76" w:rsidRDefault="00BA5C19">
      <w:pPr>
        <w:pStyle w:val="BodyText"/>
        <w:spacing w:before="48" w:line="216" w:lineRule="auto"/>
        <w:ind w:left="904" w:right="566"/>
        <w:jc w:val="both"/>
      </w:pPr>
      <w:r>
        <w:rPr>
          <w:rFonts w:ascii="Verdana" w:hAnsi="Verdana"/>
          <w:color w:val="535353"/>
        </w:rPr>
        <w:t>A</w:t>
      </w:r>
      <w:r>
        <w:rPr>
          <w:color w:val="535353"/>
        </w:rPr>
        <w:t>s w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ll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 this, w</w:t>
      </w:r>
      <w:r>
        <w:rPr>
          <w:rFonts w:ascii="Verdana" w:hAnsi="Verdana"/>
          <w:color w:val="535353"/>
        </w:rPr>
        <w:t>e ca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shoul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ec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nis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 c</w:t>
      </w:r>
      <w:r>
        <w:rPr>
          <w:color w:val="535353"/>
        </w:rPr>
        <w:t>ontri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utions 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t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k inv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ntors, s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ntists</w:t>
      </w:r>
      <w:r>
        <w:rPr>
          <w:color w:val="535353"/>
          <w:spacing w:val="-14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1"/>
        </w:rPr>
        <w:t xml:space="preserve"> </w:t>
      </w:r>
      <w:r>
        <w:rPr>
          <w:color w:val="535353"/>
        </w:rPr>
        <w:t>politi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ns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ade</w:t>
      </w:r>
      <w:r>
        <w:rPr>
          <w:rFonts w:ascii="Verdana" w:hAnsi="Verdana"/>
          <w:color w:val="535353"/>
          <w:spacing w:val="-21"/>
        </w:rPr>
        <w:t xml:space="preserve"> </w:t>
      </w:r>
      <w:r>
        <w:rPr>
          <w:color w:val="535353"/>
        </w:rPr>
        <w:t>tow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s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ny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1"/>
        </w:rPr>
        <w:t xml:space="preserve"> </w:t>
      </w:r>
      <w:r>
        <w:rPr>
          <w:color w:val="535353"/>
        </w:rPr>
        <w:t>mo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rn-</w:t>
      </w:r>
      <w:r>
        <w:rPr>
          <w:rFonts w:ascii="Verdana" w:hAnsi="Verdana"/>
          <w:color w:val="535353"/>
        </w:rPr>
        <w:t>da</w:t>
      </w:r>
      <w:r>
        <w:rPr>
          <w:color w:val="535353"/>
        </w:rPr>
        <w:t>y</w:t>
      </w:r>
      <w:r>
        <w:rPr>
          <w:color w:val="535353"/>
          <w:spacing w:val="-13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niti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3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us</w:t>
      </w:r>
      <w:r>
        <w:rPr>
          <w:rFonts w:ascii="Verdana" w:hAnsi="Verdana"/>
          <w:color w:val="535353"/>
        </w:rPr>
        <w:t>ed 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ry</w:t>
      </w:r>
      <w:r>
        <w:rPr>
          <w:rFonts w:ascii="Verdana" w:hAnsi="Verdana"/>
          <w:color w:val="535353"/>
        </w:rPr>
        <w:t>da</w:t>
      </w:r>
      <w:r>
        <w:rPr>
          <w:color w:val="535353"/>
        </w:rPr>
        <w:t xml:space="preserve">y, 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ivin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 th</w:t>
      </w:r>
      <w:r>
        <w:rPr>
          <w:rFonts w:ascii="Verdana" w:hAnsi="Verdana"/>
          <w:color w:val="535353"/>
        </w:rPr>
        <w:t>e c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ed</w:t>
      </w:r>
      <w:r>
        <w:rPr>
          <w:color w:val="535353"/>
        </w:rPr>
        <w:t>it 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t’s w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ll 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rv</w:t>
      </w:r>
      <w:r>
        <w:rPr>
          <w:rFonts w:ascii="Verdana" w:hAnsi="Verdana"/>
          <w:color w:val="535353"/>
        </w:rPr>
        <w:t>ed</w:t>
      </w:r>
      <w:r>
        <w:rPr>
          <w:color w:val="535353"/>
        </w:rPr>
        <w:t xml:space="preserve">. </w:t>
      </w:r>
      <w:r>
        <w:rPr>
          <w:rFonts w:ascii="Verdana" w:hAnsi="Verdana"/>
          <w:color w:val="535353"/>
        </w:rPr>
        <w:t>W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e T</w:t>
      </w:r>
      <w:r>
        <w:rPr>
          <w:color w:val="535353"/>
        </w:rPr>
        <w:t>hom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s </w:t>
      </w:r>
      <w:r>
        <w:rPr>
          <w:rFonts w:ascii="Verdana" w:hAnsi="Verdana"/>
          <w:color w:val="535353"/>
        </w:rPr>
        <w:t>Ed</w:t>
      </w:r>
      <w:r>
        <w:rPr>
          <w:color w:val="535353"/>
        </w:rPr>
        <w:t>ison is 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nown</w:t>
      </w:r>
      <w:r>
        <w:rPr>
          <w:rFonts w:ascii="Verdana" w:hAnsi="Verdana"/>
          <w:color w:val="535353"/>
        </w:rPr>
        <w:t>ed f</w:t>
      </w:r>
      <w:r>
        <w:rPr>
          <w:color w:val="535353"/>
        </w:rPr>
        <w:t>or inv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li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ht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ul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 xml:space="preserve">, </w:t>
      </w:r>
      <w:r>
        <w:rPr>
          <w:rFonts w:ascii="Verdana" w:hAnsi="Verdana"/>
          <w:color w:val="535353"/>
        </w:rPr>
        <w:t>fe</w:t>
      </w:r>
      <w:r>
        <w:rPr>
          <w:color w:val="535353"/>
        </w:rPr>
        <w:t>w 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opl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know 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 it 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s 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tu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lly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>Af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 xml:space="preserve">n-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31"/>
        </w:rPr>
        <w:t xml:space="preserve"> </w:t>
      </w:r>
      <w:r>
        <w:rPr>
          <w:color w:val="535353"/>
        </w:rPr>
        <w:t>inv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ntor,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Le</w:t>
      </w:r>
      <w:r>
        <w:rPr>
          <w:color w:val="535353"/>
        </w:rPr>
        <w:t>wis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La</w:t>
      </w:r>
      <w:r>
        <w:rPr>
          <w:color w:val="535353"/>
        </w:rPr>
        <w:t>tim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r,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who</w:t>
      </w:r>
      <w:r>
        <w:rPr>
          <w:color w:val="535353"/>
          <w:spacing w:val="-31"/>
        </w:rPr>
        <w:t xml:space="preserve"> </w:t>
      </w:r>
      <w:r>
        <w:rPr>
          <w:color w:val="535353"/>
        </w:rPr>
        <w:t>inv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on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il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llows</w:t>
      </w:r>
      <w:r>
        <w:rPr>
          <w:color w:val="535353"/>
          <w:spacing w:val="-31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ul</w:t>
      </w:r>
      <w:r>
        <w:rPr>
          <w:rFonts w:ascii="Verdana" w:hAnsi="Verdana"/>
          <w:color w:val="535353"/>
        </w:rPr>
        <w:t>b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color w:val="535353"/>
        </w:rPr>
        <w:t xml:space="preserve">to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un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 xml:space="preserve">tion. </w:t>
      </w:r>
      <w:r>
        <w:rPr>
          <w:rFonts w:ascii="Verdana" w:hAnsi="Verdana"/>
          <w:color w:val="535353"/>
        </w:rPr>
        <w:t>O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 inv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ntions whi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 w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pion</w:t>
      </w:r>
      <w:r>
        <w:rPr>
          <w:rFonts w:ascii="Verdana" w:hAnsi="Verdana"/>
          <w:color w:val="535353"/>
        </w:rPr>
        <w:t>ee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 xml:space="preserve">ed </w:t>
      </w:r>
      <w:r>
        <w:rPr>
          <w:color w:val="535353"/>
        </w:rPr>
        <w:t xml:space="preserve">or 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tly improv</w:t>
      </w:r>
      <w:r>
        <w:rPr>
          <w:rFonts w:ascii="Verdana" w:hAnsi="Verdana"/>
          <w:color w:val="535353"/>
        </w:rPr>
        <w:t>ed b</w:t>
      </w:r>
      <w:r>
        <w:rPr>
          <w:color w:val="535353"/>
        </w:rPr>
        <w:t xml:space="preserve">y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k inv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ntors in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lu</w:t>
      </w:r>
      <w:r>
        <w:rPr>
          <w:rFonts w:ascii="Verdana" w:hAnsi="Verdana"/>
          <w:color w:val="535353"/>
        </w:rPr>
        <w:t xml:space="preserve">de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thr</w:t>
      </w:r>
      <w:r>
        <w:rPr>
          <w:rFonts w:ascii="Verdana" w:hAnsi="Verdana"/>
          <w:color w:val="535353"/>
        </w:rPr>
        <w:t>ee</w:t>
      </w:r>
      <w:r>
        <w:rPr>
          <w:color w:val="535353"/>
        </w:rPr>
        <w:t>-li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ht tr</w:t>
      </w:r>
      <w:r>
        <w:rPr>
          <w:rFonts w:ascii="Verdana" w:hAnsi="Verdana"/>
          <w:color w:val="535353"/>
        </w:rPr>
        <w:t>aff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 xml:space="preserve">c </w:t>
      </w:r>
      <w:r>
        <w:rPr>
          <w:color w:val="535353"/>
        </w:rPr>
        <w:t>li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ht syst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 (</w:t>
      </w:r>
      <w:r>
        <w:rPr>
          <w:rFonts w:ascii="Verdana" w:hAnsi="Verdana"/>
          <w:color w:val="535353"/>
        </w:rPr>
        <w:t>Ga</w:t>
      </w:r>
      <w:r>
        <w:rPr>
          <w:color w:val="535353"/>
        </w:rPr>
        <w:t>rr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tt </w:t>
      </w:r>
      <w:r>
        <w:rPr>
          <w:rFonts w:ascii="Verdana" w:hAnsi="Verdana"/>
          <w:color w:val="535353"/>
        </w:rPr>
        <w:t>M</w:t>
      </w:r>
      <w:r>
        <w:rPr>
          <w:color w:val="535353"/>
        </w:rPr>
        <w:t>or</w:t>
      </w:r>
      <w:r>
        <w:rPr>
          <w:rFonts w:ascii="Verdana" w:hAnsi="Verdana"/>
          <w:color w:val="535353"/>
        </w:rPr>
        <w:t>ga</w:t>
      </w:r>
      <w:r>
        <w:rPr>
          <w:color w:val="535353"/>
        </w:rPr>
        <w:t>n, 1923), r</w:t>
      </w:r>
      <w:r>
        <w:rPr>
          <w:rFonts w:ascii="Verdana" w:hAnsi="Verdana"/>
          <w:color w:val="535353"/>
        </w:rPr>
        <w:t>ef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ge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 xml:space="preserve">ed </w:t>
      </w:r>
      <w:r>
        <w:rPr>
          <w:color w:val="535353"/>
        </w:rPr>
        <w:t>tru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ks (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ede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k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McK</w:t>
      </w:r>
      <w:r>
        <w:rPr>
          <w:color w:val="535353"/>
        </w:rPr>
        <w:t>inl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J</w:t>
      </w:r>
      <w:r>
        <w:rPr>
          <w:color w:val="535353"/>
        </w:rPr>
        <w:t>on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s,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1940)</w:t>
      </w:r>
      <w:r>
        <w:rPr>
          <w:color w:val="535353"/>
          <w:spacing w:val="-14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3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irst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olour</w:t>
      </w:r>
      <w:r>
        <w:rPr>
          <w:color w:val="535353"/>
          <w:spacing w:val="-14"/>
        </w:rPr>
        <w:t xml:space="preserve"> </w:t>
      </w:r>
      <w:r>
        <w:rPr>
          <w:rFonts w:ascii="Verdana" w:hAnsi="Verdana"/>
          <w:color w:val="535353"/>
        </w:rPr>
        <w:t>PC</w:t>
      </w:r>
      <w:r>
        <w:rPr>
          <w:rFonts w:ascii="Verdana" w:hAnsi="Verdana"/>
          <w:color w:val="535353"/>
          <w:spacing w:val="-23"/>
        </w:rPr>
        <w:t xml:space="preserve"> </w:t>
      </w:r>
      <w:r>
        <w:rPr>
          <w:color w:val="535353"/>
        </w:rPr>
        <w:t>monitor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(</w:t>
      </w:r>
      <w:r>
        <w:rPr>
          <w:rFonts w:ascii="Verdana" w:hAnsi="Verdana"/>
          <w:color w:val="535353"/>
        </w:rPr>
        <w:t>Ma</w:t>
      </w:r>
      <w:r>
        <w:rPr>
          <w:color w:val="535353"/>
        </w:rPr>
        <w:t>rk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Dea</w:t>
      </w:r>
      <w:r>
        <w:rPr>
          <w:color w:val="535353"/>
        </w:rPr>
        <w:t>n,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1980).</w:t>
      </w:r>
    </w:p>
    <w:p w:rsidR="009F0D76" w:rsidRDefault="009F0D76">
      <w:pPr>
        <w:pStyle w:val="BodyText"/>
        <w:spacing w:before="12"/>
        <w:rPr>
          <w:sz w:val="21"/>
        </w:rPr>
      </w:pPr>
    </w:p>
    <w:p w:rsidR="009F0D76" w:rsidRDefault="00BA5C19">
      <w:pPr>
        <w:pStyle w:val="BodyText"/>
        <w:spacing w:line="216" w:lineRule="auto"/>
        <w:ind w:left="904" w:right="568"/>
        <w:jc w:val="both"/>
      </w:pP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just</w:t>
      </w:r>
      <w:r>
        <w:rPr>
          <w:color w:val="535353"/>
          <w:spacing w:val="-18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fe</w:t>
      </w:r>
      <w:r>
        <w:rPr>
          <w:color w:val="535353"/>
        </w:rPr>
        <w:t>w</w:t>
      </w:r>
      <w:r>
        <w:rPr>
          <w:color w:val="535353"/>
          <w:spacing w:val="-19"/>
        </w:rPr>
        <w:t xml:space="preserve"> </w:t>
      </w:r>
      <w:r>
        <w:rPr>
          <w:rFonts w:ascii="Verdana"/>
          <w:color w:val="535353"/>
        </w:rPr>
        <w:t>g</w:t>
      </w:r>
      <w:r>
        <w:rPr>
          <w:color w:val="535353"/>
        </w:rPr>
        <w:t>r</w:t>
      </w:r>
      <w:r>
        <w:rPr>
          <w:rFonts w:ascii="Verdana"/>
          <w:color w:val="535353"/>
        </w:rPr>
        <w:t>ea</w:t>
      </w:r>
      <w:r>
        <w:rPr>
          <w:color w:val="535353"/>
        </w:rPr>
        <w:t>t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trivi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fac</w:t>
      </w:r>
      <w:r>
        <w:rPr>
          <w:color w:val="535353"/>
        </w:rPr>
        <w:t>ts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18"/>
        </w:rPr>
        <w:t xml:space="preserve"> 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19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e</w:t>
      </w:r>
      <w:r>
        <w:rPr>
          <w:color w:val="535353"/>
        </w:rPr>
        <w:t>t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your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ki</w:t>
      </w:r>
      <w:r>
        <w:rPr>
          <w:rFonts w:ascii="Verdana"/>
          <w:color w:val="535353"/>
        </w:rPr>
        <w:t>d</w:t>
      </w:r>
      <w:r>
        <w:rPr>
          <w:color w:val="535353"/>
        </w:rPr>
        <w:t>s</w:t>
      </w:r>
      <w:r>
        <w:rPr>
          <w:color w:val="535353"/>
          <w:spacing w:val="-19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p</w:t>
      </w:r>
      <w:r>
        <w:rPr>
          <w:rFonts w:ascii="Verdana"/>
          <w:color w:val="535353"/>
        </w:rPr>
        <w:t>a</w:t>
      </w:r>
      <w:r>
        <w:rPr>
          <w:color w:val="535353"/>
        </w:rPr>
        <w:t>rt</w:t>
      </w:r>
      <w:r>
        <w:rPr>
          <w:color w:val="535353"/>
          <w:spacing w:val="-19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rom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oth</w:t>
      </w:r>
      <w:r>
        <w:rPr>
          <w:rFonts w:ascii="Verdana"/>
          <w:color w:val="535353"/>
        </w:rPr>
        <w:t>e</w:t>
      </w:r>
      <w:r>
        <w:rPr>
          <w:color w:val="535353"/>
        </w:rPr>
        <w:t>rs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ir </w:t>
      </w:r>
      <w:r>
        <w:rPr>
          <w:rFonts w:ascii="Verdana"/>
          <w:color w:val="535353"/>
        </w:rPr>
        <w:t>c</w:t>
      </w:r>
      <w:r>
        <w:rPr>
          <w:color w:val="535353"/>
        </w:rPr>
        <w:t>l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ss or </w:t>
      </w:r>
      <w:r>
        <w:rPr>
          <w:rFonts w:ascii="Verdana"/>
          <w:color w:val="535353"/>
        </w:rPr>
        <w:t>f</w:t>
      </w:r>
      <w:r>
        <w:rPr>
          <w:color w:val="535353"/>
        </w:rPr>
        <w:t>ri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color w:val="535353"/>
        </w:rPr>
        <w:t xml:space="preserve">ship </w:t>
      </w:r>
      <w:r>
        <w:rPr>
          <w:rFonts w:ascii="Verdana"/>
          <w:color w:val="535353"/>
        </w:rPr>
        <w:t>g</w:t>
      </w:r>
      <w:r>
        <w:rPr>
          <w:color w:val="535353"/>
        </w:rPr>
        <w:t xml:space="preserve">roup,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a 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y </w:t>
      </w:r>
      <w:r>
        <w:rPr>
          <w:rFonts w:ascii="Verdana"/>
          <w:color w:val="535353"/>
        </w:rPr>
        <w:t>f</w:t>
      </w:r>
      <w:r>
        <w:rPr>
          <w:color w:val="535353"/>
        </w:rPr>
        <w:t xml:space="preserve">or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 to show o</w:t>
      </w:r>
      <w:r>
        <w:rPr>
          <w:rFonts w:ascii="Verdana"/>
          <w:color w:val="535353"/>
        </w:rPr>
        <w:t xml:space="preserve">ff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ir knowl</w:t>
      </w:r>
      <w:r>
        <w:rPr>
          <w:rFonts w:ascii="Verdana"/>
          <w:color w:val="535353"/>
        </w:rPr>
        <w:t>edge ab</w:t>
      </w:r>
      <w:r>
        <w:rPr>
          <w:color w:val="535353"/>
        </w:rPr>
        <w:t>out 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worl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(</w:t>
      </w:r>
      <w:r>
        <w:rPr>
          <w:rFonts w:ascii="Verdana"/>
          <w:color w:val="535353"/>
        </w:rPr>
        <w:t>a</w:t>
      </w:r>
      <w:r>
        <w:rPr>
          <w:color w:val="535353"/>
        </w:rPr>
        <w:t>s w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ll 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b</w:t>
      </w:r>
      <w:r>
        <w:rPr>
          <w:color w:val="535353"/>
        </w:rPr>
        <w:t>oostin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59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ir </w:t>
      </w:r>
      <w:r>
        <w:rPr>
          <w:rFonts w:asci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ce</w:t>
      </w:r>
      <w:r>
        <w:rPr>
          <w:color w:val="535353"/>
        </w:rPr>
        <w:t xml:space="preserve">s in </w:t>
      </w:r>
      <w:r>
        <w:rPr>
          <w:rFonts w:ascii="Verdana"/>
          <w:color w:val="535353"/>
        </w:rPr>
        <w:t>T</w:t>
      </w:r>
      <w:r>
        <w:rPr>
          <w:color w:val="535353"/>
        </w:rPr>
        <w:t>rivi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l </w:t>
      </w:r>
      <w:r>
        <w:rPr>
          <w:rFonts w:ascii="Verdana"/>
          <w:color w:val="535353"/>
        </w:rPr>
        <w:t>P</w:t>
      </w:r>
      <w:r>
        <w:rPr>
          <w:color w:val="535353"/>
        </w:rPr>
        <w:t>ursuit).</w:t>
      </w:r>
    </w:p>
    <w:p w:rsidR="009F0D76" w:rsidRDefault="009F0D76">
      <w:pPr>
        <w:pStyle w:val="BodyText"/>
        <w:spacing w:before="10"/>
        <w:rPr>
          <w:sz w:val="21"/>
        </w:rPr>
      </w:pPr>
    </w:p>
    <w:p w:rsidR="009F0D76" w:rsidRDefault="00BA5C19">
      <w:pPr>
        <w:pStyle w:val="BodyText"/>
        <w:spacing w:line="216" w:lineRule="auto"/>
        <w:ind w:left="904" w:right="570"/>
        <w:jc w:val="both"/>
      </w:pP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 xml:space="preserve">k history 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 mu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 mor</w:t>
      </w:r>
      <w:r>
        <w:rPr>
          <w:rFonts w:ascii="Verdana" w:hAnsi="Verdana"/>
          <w:color w:val="535353"/>
        </w:rPr>
        <w:t>e be</w:t>
      </w:r>
      <w:r>
        <w:rPr>
          <w:color w:val="535353"/>
        </w:rPr>
        <w:t>yon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sl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ry,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it’s import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nt to l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 xml:space="preserve">rn 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out 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6"/>
        </w:rPr>
        <w:t xml:space="preserve"> 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 history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31"/>
        </w:rPr>
        <w:t xml:space="preserve"> </w:t>
      </w:r>
      <w:r>
        <w:rPr>
          <w:rFonts w:ascii="Verdana" w:hAnsi="Verdana"/>
          <w:color w:val="535353"/>
        </w:rPr>
        <w:t>Af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ca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rFonts w:ascii="Verdana" w:hAnsi="Verdana"/>
          <w:color w:val="535353"/>
        </w:rPr>
        <w:t>bef</w:t>
      </w:r>
      <w:r>
        <w:rPr>
          <w:color w:val="535353"/>
        </w:rPr>
        <w:t>or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1"/>
        </w:rPr>
        <w:t xml:space="preserve"> </w:t>
      </w:r>
      <w:r>
        <w:rPr>
          <w:color w:val="535353"/>
        </w:rPr>
        <w:t>this</w:t>
      </w:r>
      <w:r>
        <w:rPr>
          <w:color w:val="535353"/>
          <w:spacing w:val="-24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.</w:t>
      </w:r>
      <w:r>
        <w:rPr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I</w:t>
      </w:r>
      <w:r>
        <w:rPr>
          <w:color w:val="535353"/>
        </w:rPr>
        <w:t>n</w:t>
      </w:r>
      <w:r>
        <w:rPr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ontr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st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som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1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color w:val="535353"/>
        </w:rPr>
        <w:t>portr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ls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ee</w:t>
      </w:r>
      <w:r>
        <w:rPr>
          <w:rFonts w:ascii="Verdana" w:hAnsi="Verdana"/>
          <w:color w:val="535353"/>
          <w:spacing w:val="-31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rFonts w:ascii="Verdana" w:hAnsi="Verdana"/>
          <w:color w:val="535353"/>
        </w:rPr>
        <w:t>Af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ca</w:t>
      </w:r>
      <w:r>
        <w:rPr>
          <w:rFonts w:ascii="Verdana" w:hAnsi="Verdana"/>
          <w:color w:val="535353"/>
          <w:spacing w:val="-31"/>
        </w:rPr>
        <w:t xml:space="preserve"> </w:t>
      </w:r>
      <w:r>
        <w:rPr>
          <w:rFonts w:ascii="Verdana" w:hAnsi="Verdana"/>
          <w:color w:val="535353"/>
        </w:rPr>
        <w:t>be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 impov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rish</w:t>
      </w:r>
      <w:r>
        <w:rPr>
          <w:rFonts w:ascii="Verdana" w:hAnsi="Verdana"/>
          <w:color w:val="535353"/>
        </w:rPr>
        <w:t>ed</w:t>
      </w:r>
      <w:r>
        <w:rPr>
          <w:color w:val="535353"/>
        </w:rPr>
        <w:t>,</w:t>
      </w:r>
      <w:r>
        <w:rPr>
          <w:color w:val="535353"/>
          <w:spacing w:val="-35"/>
        </w:rPr>
        <w:t xml:space="preserve"> </w:t>
      </w:r>
      <w:r>
        <w:rPr>
          <w:color w:val="535353"/>
        </w:rPr>
        <w:t>su</w:t>
      </w:r>
      <w:r>
        <w:rPr>
          <w:rFonts w:ascii="Verdana" w:hAnsi="Verdana"/>
          <w:color w:val="535353"/>
        </w:rPr>
        <w:t>ffe</w:t>
      </w:r>
      <w:r>
        <w:rPr>
          <w:color w:val="535353"/>
        </w:rPr>
        <w:t>rin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43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ontin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34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35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43"/>
        </w:rPr>
        <w:t xml:space="preserve"> </w:t>
      </w:r>
      <w:r>
        <w:rPr>
          <w:rFonts w:ascii="Verdana" w:hAnsi="Verdana"/>
          <w:color w:val="535353"/>
        </w:rPr>
        <w:t>da</w:t>
      </w:r>
      <w:r>
        <w:rPr>
          <w:color w:val="535353"/>
        </w:rPr>
        <w:t>rk</w:t>
      </w:r>
      <w:r>
        <w:rPr>
          <w:color w:val="535353"/>
          <w:spacing w:val="-34"/>
        </w:rPr>
        <w:t xml:space="preserve">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st,</w:t>
      </w:r>
      <w:r>
        <w:rPr>
          <w:color w:val="535353"/>
          <w:spacing w:val="-35"/>
        </w:rPr>
        <w:t xml:space="preserve"> </w:t>
      </w:r>
      <w:r>
        <w:rPr>
          <w:rFonts w:ascii="Verdana" w:hAnsi="Verdana"/>
          <w:color w:val="535353"/>
        </w:rPr>
        <w:t>Af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ca</w:t>
      </w:r>
      <w:r>
        <w:rPr>
          <w:rFonts w:ascii="Verdana" w:hAnsi="Verdana"/>
          <w:color w:val="535353"/>
          <w:spacing w:val="-43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urin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42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3"/>
        </w:rPr>
        <w:t xml:space="preserve"> </w:t>
      </w:r>
      <w:r>
        <w:rPr>
          <w:rFonts w:ascii="Verdana" w:hAnsi="Verdana"/>
          <w:color w:val="535353"/>
        </w:rPr>
        <w:t>M</w:t>
      </w:r>
      <w:r>
        <w:rPr>
          <w:color w:val="535353"/>
        </w:rPr>
        <w:t>oor</w:t>
      </w:r>
      <w:r>
        <w:rPr>
          <w:color w:val="535353"/>
          <w:spacing w:val="-35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ivilis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tion</w:t>
      </w:r>
      <w:r>
        <w:rPr>
          <w:color w:val="535353"/>
          <w:spacing w:val="-34"/>
        </w:rPr>
        <w:t xml:space="preserve"> </w:t>
      </w:r>
      <w:r>
        <w:rPr>
          <w:color w:val="535353"/>
        </w:rPr>
        <w:t>(until 1500s) 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 w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ll-r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sp</w:t>
      </w:r>
      <w:r>
        <w:rPr>
          <w:rFonts w:ascii="Verdana" w:hAnsi="Verdana"/>
          <w:color w:val="535353"/>
        </w:rPr>
        <w:t>ec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ed</w:t>
      </w:r>
      <w:r>
        <w:rPr>
          <w:color w:val="535353"/>
        </w:rPr>
        <w:t>, with 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ny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onqu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sts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 c</w:t>
      </w:r>
      <w:r>
        <w:rPr>
          <w:color w:val="535353"/>
        </w:rPr>
        <w:t>ontri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utions tow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 xml:space="preserve">s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urop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ultur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.</w:t>
      </w:r>
      <w:r>
        <w:rPr>
          <w:color w:val="535353"/>
          <w:spacing w:val="-25"/>
        </w:rPr>
        <w:t xml:space="preserve"> </w:t>
      </w:r>
      <w:r>
        <w:rPr>
          <w:rFonts w:ascii="Verdana" w:hAnsi="Verdana"/>
          <w:color w:val="535353"/>
        </w:rPr>
        <w:t>Y</w:t>
      </w:r>
      <w:r>
        <w:rPr>
          <w:color w:val="535353"/>
        </w:rPr>
        <w:t>ou</w:t>
      </w:r>
      <w:r>
        <w:rPr>
          <w:color w:val="535353"/>
          <w:spacing w:val="-25"/>
        </w:rPr>
        <w:t xml:space="preserve">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26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33"/>
        </w:rPr>
        <w:t xml:space="preserve"> </w:t>
      </w:r>
      <w:r>
        <w:rPr>
          <w:color w:val="535353"/>
        </w:rPr>
        <w:t>out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mor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3"/>
        </w:rPr>
        <w:t xml:space="preserve"> 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out</w:t>
      </w:r>
      <w:r>
        <w:rPr>
          <w:color w:val="535353"/>
          <w:spacing w:val="-25"/>
        </w:rPr>
        <w:t xml:space="preserve"> </w:t>
      </w:r>
      <w:r>
        <w:rPr>
          <w:rFonts w:ascii="Verdana" w:hAnsi="Verdana"/>
          <w:color w:val="535353"/>
        </w:rPr>
        <w:t>M</w:t>
      </w:r>
      <w:r>
        <w:rPr>
          <w:color w:val="535353"/>
        </w:rPr>
        <w:t>oor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history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som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4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33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4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sour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>s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list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34"/>
        </w:rPr>
        <w:t xml:space="preserve"> </w:t>
      </w:r>
      <w:r>
        <w:rPr>
          <w:rFonts w:ascii="Verdana" w:hAnsi="Verdana"/>
          <w:color w:val="535353"/>
        </w:rPr>
        <w:t>be</w:t>
      </w:r>
      <w:r>
        <w:rPr>
          <w:color w:val="535353"/>
        </w:rPr>
        <w:t>low.</w:t>
      </w:r>
    </w:p>
    <w:p w:rsidR="009F0D76" w:rsidRDefault="009F0D76">
      <w:pPr>
        <w:pStyle w:val="BodyText"/>
        <w:spacing w:before="11"/>
        <w:rPr>
          <w:sz w:val="21"/>
        </w:rPr>
      </w:pPr>
    </w:p>
    <w:p w:rsidR="009F0D76" w:rsidRDefault="00BA5C19">
      <w:pPr>
        <w:pStyle w:val="BodyText"/>
        <w:spacing w:line="216" w:lineRule="auto"/>
        <w:ind w:left="904" w:right="577"/>
        <w:jc w:val="both"/>
      </w:pPr>
      <w:r>
        <w:rPr>
          <w:rFonts w:ascii="Verdana" w:hAns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 e</w:t>
      </w:r>
      <w:r>
        <w:rPr>
          <w:color w:val="535353"/>
        </w:rPr>
        <w:t>thni</w:t>
      </w:r>
      <w:r>
        <w:rPr>
          <w:rFonts w:ascii="Verdana" w:hAnsi="Verdana"/>
          <w:color w:val="535353"/>
        </w:rPr>
        <w:t xml:space="preserve">c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rit</w:t>
      </w:r>
      <w:r>
        <w:rPr>
          <w:rFonts w:ascii="Verdana" w:hAnsi="Verdana"/>
          <w:color w:val="535353"/>
        </w:rPr>
        <w:t>age 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 c</w:t>
      </w:r>
      <w:r>
        <w:rPr>
          <w:color w:val="535353"/>
        </w:rPr>
        <w:t>ontri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utions o</w:t>
      </w:r>
      <w:r>
        <w:rPr>
          <w:rFonts w:ascii="Verdana" w:hAnsi="Verdana"/>
          <w:color w:val="535353"/>
        </w:rPr>
        <w:t xml:space="preserve">f </w:t>
      </w:r>
      <w:r>
        <w:rPr>
          <w:color w:val="535353"/>
        </w:rPr>
        <w:t xml:space="preserve">our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ommuniti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 is som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thin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lu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t’s worth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xplorin</w:t>
      </w:r>
      <w:r>
        <w:rPr>
          <w:rFonts w:ascii="Verdana" w:hAnsi="Verdana"/>
          <w:color w:val="535353"/>
        </w:rPr>
        <w:t>g 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lps us to 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knowl</w:t>
      </w:r>
      <w:r>
        <w:rPr>
          <w:rFonts w:ascii="Verdana" w:hAnsi="Verdana"/>
          <w:color w:val="535353"/>
        </w:rPr>
        <w:t xml:space="preserve">edge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 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y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multi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nsion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l,</w:t>
      </w:r>
      <w:r>
        <w:rPr>
          <w:color w:val="535353"/>
          <w:spacing w:val="60"/>
        </w:rPr>
        <w:t xml:space="preserve"> </w:t>
      </w:r>
      <w:r>
        <w:rPr>
          <w:rFonts w:ascii="Verdana" w:hAnsi="Verdana"/>
          <w:color w:val="535353"/>
        </w:rPr>
        <w:t>bea</w:t>
      </w:r>
      <w:r>
        <w:rPr>
          <w:color w:val="535353"/>
        </w:rPr>
        <w:t>uti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ul</w:t>
      </w:r>
    </w:p>
    <w:p w:rsidR="009F0D76" w:rsidRDefault="009F0D76">
      <w:pPr>
        <w:spacing w:line="216" w:lineRule="auto"/>
        <w:jc w:val="both"/>
        <w:sectPr w:rsidR="009F0D76">
          <w:pgSz w:w="11910" w:h="16850"/>
          <w:pgMar w:top="180" w:right="0" w:bottom="0" w:left="0" w:header="720" w:footer="720" w:gutter="0"/>
          <w:cols w:space="720"/>
        </w:sectPr>
      </w:pPr>
    </w:p>
    <w:p w:rsidR="009F0D76" w:rsidRDefault="00BA5C19">
      <w:pPr>
        <w:pStyle w:val="BodyText"/>
        <w:spacing w:line="344" w:lineRule="exact"/>
        <w:ind w:left="904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850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148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164712" id="Rectangle 132" o:spid="_x0000_s1026" style="position:absolute;margin-left:0;margin-top:0;width:595.5pt;height:842.25pt;z-index:-1623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" fillcolor="#fff9f1" stroked="f">
                <w10:wrap anchorx="page" anchory="page"/>
              </v:rect>
            </w:pict>
          </mc:Fallback>
        </mc:AlternateConten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7"/>
        </w:rPr>
        <w:t xml:space="preserve"> </w:t>
      </w:r>
      <w:r>
        <w:rPr>
          <w:color w:val="535353"/>
        </w:rPr>
        <w:t>inspir</w:t>
      </w:r>
      <w:r>
        <w:rPr>
          <w:rFonts w:ascii="Verdana"/>
          <w:color w:val="535353"/>
        </w:rPr>
        <w:t>a</w:t>
      </w:r>
      <w:r>
        <w:rPr>
          <w:color w:val="535353"/>
        </w:rPr>
        <w:t>tion</w:t>
      </w:r>
      <w:r>
        <w:rPr>
          <w:rFonts w:asci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38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37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color w:val="535353"/>
        </w:rPr>
        <w:t>ny</w:t>
      </w:r>
      <w:r>
        <w:rPr>
          <w:color w:val="535353"/>
          <w:spacing w:val="-38"/>
        </w:rPr>
        <w:t xml:space="preserve"> </w:t>
      </w:r>
      <w:r>
        <w:rPr>
          <w:color w:val="535353"/>
        </w:rPr>
        <w:t>positiv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7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nts.</w:t>
      </w:r>
    </w:p>
    <w:p w:rsidR="009F0D76" w:rsidRDefault="00BA5C19">
      <w:pPr>
        <w:pStyle w:val="Heading2"/>
        <w:spacing w:before="40"/>
        <w:ind w:left="904"/>
        <w:jc w:val="left"/>
      </w:pPr>
      <w:r>
        <w:br w:type="column"/>
      </w:r>
      <w:r>
        <w:rPr>
          <w:color w:val="535353"/>
        </w:rPr>
        <w:t>10.)</w:t>
      </w:r>
    </w:p>
    <w:p w:rsidR="009F0D76" w:rsidRDefault="009F0D76">
      <w:pPr>
        <w:sectPr w:rsidR="009F0D76">
          <w:type w:val="continuous"/>
          <w:pgSz w:w="11910" w:h="16850"/>
          <w:pgMar w:top="840" w:right="0" w:bottom="280" w:left="0" w:header="720" w:footer="720" w:gutter="0"/>
          <w:cols w:num="2" w:space="720" w:equalWidth="0">
            <w:col w:w="6258" w:space="3890"/>
            <w:col w:w="1762"/>
          </w:cols>
        </w:sectPr>
      </w:pPr>
    </w:p>
    <w:p w:rsidR="009F0D76" w:rsidRDefault="00BA5C19">
      <w:pPr>
        <w:pStyle w:val="BodyText"/>
        <w:spacing w:before="1"/>
        <w:rPr>
          <w:rFonts w:ascii="Century Gothic"/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871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7169785</wp:posOffset>
                </wp:positionV>
                <wp:extent cx="7562850" cy="3526790"/>
                <wp:effectExtent l="0" t="0" r="0" b="0"/>
                <wp:wrapNone/>
                <wp:docPr id="147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3526790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D3E6F6" id="Rectangle 131" o:spid="_x0000_s1026" style="position:absolute;margin-left:0;margin-top:564.55pt;width:595.5pt;height:277.7pt;z-index:-1622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" fillcolor="#fff9f1" stroked="f">
                <w10:wrap anchorx="page" anchory="page"/>
              </v:rect>
            </w:pict>
          </mc:Fallback>
        </mc:AlternateContent>
      </w:r>
    </w:p>
    <w:p w:rsidR="009F0D76" w:rsidRDefault="00BA5C19">
      <w:pPr>
        <w:tabs>
          <w:tab w:val="left" w:pos="7486"/>
        </w:tabs>
        <w:spacing w:before="52"/>
        <w:ind w:left="285"/>
        <w:rPr>
          <w:rFonts w:ascii="Arial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865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-102870</wp:posOffset>
                </wp:positionV>
                <wp:extent cx="7562850" cy="4146550"/>
                <wp:effectExtent l="0" t="0" r="0" b="0"/>
                <wp:wrapNone/>
                <wp:docPr id="146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4146550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0ADD88" id="Rectangle 130" o:spid="_x0000_s1026" style="position:absolute;margin-left:0;margin-top:-8.1pt;width:595.5pt;height:326.5pt;z-index:-1622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" fillcolor="#fff9f1" stroked="f">
                <w10:wrap anchorx="page"/>
              </v:rect>
            </w:pict>
          </mc:Fallback>
        </mc:AlternateContent>
      </w:r>
      <w:r>
        <w:rPr>
          <w:rFonts w:ascii="Verdana"/>
          <w:color w:val="535353"/>
          <w:w w:val="105"/>
          <w:sz w:val="20"/>
        </w:rPr>
        <w:t>A</w:t>
      </w:r>
      <w:r>
        <w:rPr>
          <w:rFonts w:ascii="Verdana"/>
          <w:color w:val="535353"/>
          <w:spacing w:val="-24"/>
          <w:w w:val="105"/>
          <w:sz w:val="20"/>
        </w:rPr>
        <w:t xml:space="preserve"> </w:t>
      </w:r>
      <w:r>
        <w:rPr>
          <w:rFonts w:ascii="Arial"/>
          <w:color w:val="535353"/>
          <w:w w:val="105"/>
          <w:sz w:val="20"/>
        </w:rPr>
        <w:t>p</w:t>
      </w:r>
      <w:r>
        <w:rPr>
          <w:rFonts w:ascii="Verdana"/>
          <w:color w:val="535353"/>
          <w:w w:val="105"/>
          <w:sz w:val="20"/>
        </w:rPr>
        <w:t>a</w:t>
      </w:r>
      <w:r>
        <w:rPr>
          <w:rFonts w:ascii="Arial"/>
          <w:color w:val="535353"/>
          <w:w w:val="105"/>
          <w:sz w:val="20"/>
        </w:rPr>
        <w:t>r</w:t>
      </w:r>
      <w:r>
        <w:rPr>
          <w:rFonts w:ascii="Verdana"/>
          <w:color w:val="535353"/>
          <w:w w:val="105"/>
          <w:sz w:val="20"/>
        </w:rPr>
        <w:t>e</w:t>
      </w:r>
      <w:r>
        <w:rPr>
          <w:rFonts w:ascii="Arial"/>
          <w:color w:val="535353"/>
          <w:w w:val="105"/>
          <w:sz w:val="20"/>
        </w:rPr>
        <w:t>nt's</w:t>
      </w:r>
      <w:r>
        <w:rPr>
          <w:rFonts w:ascii="Arial"/>
          <w:color w:val="535353"/>
          <w:spacing w:val="-8"/>
          <w:w w:val="105"/>
          <w:sz w:val="20"/>
        </w:rPr>
        <w:t xml:space="preserve"> </w:t>
      </w:r>
      <w:r>
        <w:rPr>
          <w:rFonts w:ascii="Verdana"/>
          <w:color w:val="535353"/>
          <w:w w:val="105"/>
          <w:sz w:val="20"/>
        </w:rPr>
        <w:t>g</w:t>
      </w:r>
      <w:r>
        <w:rPr>
          <w:rFonts w:ascii="Arial"/>
          <w:color w:val="535353"/>
          <w:w w:val="105"/>
          <w:sz w:val="20"/>
        </w:rPr>
        <w:t>ui</w:t>
      </w:r>
      <w:r>
        <w:rPr>
          <w:rFonts w:ascii="Verdana"/>
          <w:color w:val="535353"/>
          <w:w w:val="105"/>
          <w:sz w:val="20"/>
        </w:rPr>
        <w:t>de</w:t>
      </w:r>
      <w:r>
        <w:rPr>
          <w:rFonts w:ascii="Verdana"/>
          <w:color w:val="535353"/>
          <w:spacing w:val="-23"/>
          <w:w w:val="105"/>
          <w:sz w:val="20"/>
        </w:rPr>
        <w:t xml:space="preserve"> </w:t>
      </w:r>
      <w:r>
        <w:rPr>
          <w:rFonts w:ascii="Arial"/>
          <w:color w:val="535353"/>
          <w:w w:val="105"/>
          <w:sz w:val="20"/>
        </w:rPr>
        <w:t>to</w:t>
      </w:r>
      <w:r>
        <w:rPr>
          <w:rFonts w:ascii="Arial"/>
          <w:color w:val="535353"/>
          <w:spacing w:val="-8"/>
          <w:w w:val="105"/>
          <w:sz w:val="20"/>
        </w:rPr>
        <w:t xml:space="preserve"> </w:t>
      </w:r>
      <w:r>
        <w:rPr>
          <w:rFonts w:ascii="Verdana"/>
          <w:color w:val="535353"/>
          <w:w w:val="105"/>
          <w:sz w:val="20"/>
        </w:rPr>
        <w:t>B</w:t>
      </w:r>
      <w:r>
        <w:rPr>
          <w:rFonts w:ascii="Arial"/>
          <w:color w:val="535353"/>
          <w:w w:val="105"/>
          <w:sz w:val="20"/>
        </w:rPr>
        <w:t>l</w:t>
      </w:r>
      <w:r>
        <w:rPr>
          <w:rFonts w:ascii="Verdana"/>
          <w:color w:val="535353"/>
          <w:w w:val="105"/>
          <w:sz w:val="20"/>
        </w:rPr>
        <w:t>ac</w:t>
      </w:r>
      <w:r>
        <w:rPr>
          <w:rFonts w:ascii="Arial"/>
          <w:color w:val="535353"/>
          <w:w w:val="105"/>
          <w:sz w:val="20"/>
        </w:rPr>
        <w:t>k</w:t>
      </w:r>
      <w:r>
        <w:rPr>
          <w:rFonts w:ascii="Arial"/>
          <w:color w:val="535353"/>
          <w:spacing w:val="-8"/>
          <w:w w:val="105"/>
          <w:sz w:val="20"/>
        </w:rPr>
        <w:t xml:space="preserve"> </w:t>
      </w:r>
      <w:r>
        <w:rPr>
          <w:rFonts w:ascii="Verdana"/>
          <w:color w:val="535353"/>
          <w:w w:val="105"/>
          <w:sz w:val="20"/>
        </w:rPr>
        <w:t>L</w:t>
      </w:r>
      <w:r>
        <w:rPr>
          <w:rFonts w:ascii="Arial"/>
          <w:color w:val="535353"/>
          <w:w w:val="105"/>
          <w:sz w:val="20"/>
        </w:rPr>
        <w:t>iv</w:t>
      </w:r>
      <w:r>
        <w:rPr>
          <w:rFonts w:ascii="Verdana"/>
          <w:color w:val="535353"/>
          <w:w w:val="105"/>
          <w:sz w:val="20"/>
        </w:rPr>
        <w:t>e</w:t>
      </w:r>
      <w:r>
        <w:rPr>
          <w:rFonts w:ascii="Arial"/>
          <w:color w:val="535353"/>
          <w:w w:val="105"/>
          <w:sz w:val="20"/>
        </w:rPr>
        <w:t>s</w:t>
      </w:r>
      <w:r>
        <w:rPr>
          <w:rFonts w:ascii="Arial"/>
          <w:color w:val="535353"/>
          <w:spacing w:val="-8"/>
          <w:w w:val="105"/>
          <w:sz w:val="20"/>
        </w:rPr>
        <w:t xml:space="preserve"> </w:t>
      </w:r>
      <w:r>
        <w:rPr>
          <w:rFonts w:ascii="Verdana"/>
          <w:color w:val="535353"/>
          <w:w w:val="105"/>
          <w:sz w:val="20"/>
        </w:rPr>
        <w:t>Ma</w:t>
      </w:r>
      <w:r>
        <w:rPr>
          <w:rFonts w:ascii="Arial"/>
          <w:color w:val="535353"/>
          <w:w w:val="105"/>
          <w:sz w:val="20"/>
        </w:rPr>
        <w:t>tt</w:t>
      </w:r>
      <w:r>
        <w:rPr>
          <w:rFonts w:ascii="Verdana"/>
          <w:color w:val="535353"/>
          <w:w w:val="105"/>
          <w:sz w:val="20"/>
        </w:rPr>
        <w:t>e</w:t>
      </w:r>
      <w:r>
        <w:rPr>
          <w:rFonts w:ascii="Arial"/>
          <w:color w:val="535353"/>
          <w:w w:val="105"/>
          <w:sz w:val="20"/>
        </w:rPr>
        <w:t>r</w:t>
      </w:r>
      <w:r>
        <w:rPr>
          <w:rFonts w:ascii="Arial"/>
          <w:color w:val="535353"/>
          <w:w w:val="105"/>
          <w:sz w:val="20"/>
        </w:rPr>
        <w:tab/>
      </w:r>
      <w:r>
        <w:rPr>
          <w:rFonts w:ascii="Verdana"/>
          <w:color w:val="535353"/>
          <w:w w:val="105"/>
          <w:sz w:val="20"/>
        </w:rPr>
        <w:t>T</w:t>
      </w:r>
      <w:r>
        <w:rPr>
          <w:rFonts w:ascii="Arial"/>
          <w:color w:val="535353"/>
          <w:w w:val="105"/>
          <w:sz w:val="20"/>
        </w:rPr>
        <w:t>h</w:t>
      </w:r>
      <w:r>
        <w:rPr>
          <w:rFonts w:ascii="Verdana"/>
          <w:color w:val="535353"/>
          <w:w w:val="105"/>
          <w:sz w:val="20"/>
        </w:rPr>
        <w:t>e</w:t>
      </w:r>
      <w:r>
        <w:rPr>
          <w:rFonts w:ascii="Verdana"/>
          <w:color w:val="535353"/>
          <w:spacing w:val="-16"/>
          <w:w w:val="105"/>
          <w:sz w:val="20"/>
        </w:rPr>
        <w:t xml:space="preserve"> </w:t>
      </w:r>
      <w:r>
        <w:rPr>
          <w:rFonts w:ascii="Verdana"/>
          <w:color w:val="535353"/>
          <w:w w:val="105"/>
          <w:sz w:val="20"/>
        </w:rPr>
        <w:t>da</w:t>
      </w:r>
      <w:r>
        <w:rPr>
          <w:rFonts w:ascii="Arial"/>
          <w:color w:val="535353"/>
          <w:w w:val="105"/>
          <w:sz w:val="20"/>
        </w:rPr>
        <w:t>n</w:t>
      </w:r>
      <w:r>
        <w:rPr>
          <w:rFonts w:ascii="Verdana"/>
          <w:color w:val="535353"/>
          <w:w w:val="105"/>
          <w:sz w:val="20"/>
        </w:rPr>
        <w:t>ge</w:t>
      </w:r>
      <w:r>
        <w:rPr>
          <w:rFonts w:ascii="Arial"/>
          <w:color w:val="535353"/>
          <w:w w:val="105"/>
          <w:sz w:val="20"/>
        </w:rPr>
        <w:t>r o</w:t>
      </w:r>
      <w:r>
        <w:rPr>
          <w:rFonts w:ascii="Verdana"/>
          <w:color w:val="535353"/>
          <w:w w:val="105"/>
          <w:sz w:val="20"/>
        </w:rPr>
        <w:t>f</w:t>
      </w:r>
      <w:r>
        <w:rPr>
          <w:rFonts w:ascii="Verdana"/>
          <w:color w:val="535353"/>
          <w:spacing w:val="-17"/>
          <w:w w:val="105"/>
          <w:sz w:val="20"/>
        </w:rPr>
        <w:t xml:space="preserve"> </w:t>
      </w:r>
      <w:r>
        <w:rPr>
          <w:rFonts w:ascii="Arial"/>
          <w:color w:val="535353"/>
          <w:w w:val="105"/>
          <w:sz w:val="20"/>
        </w:rPr>
        <w:t>s</w:t>
      </w:r>
      <w:r>
        <w:rPr>
          <w:rFonts w:ascii="Verdana"/>
          <w:color w:val="535353"/>
          <w:w w:val="105"/>
          <w:sz w:val="20"/>
        </w:rPr>
        <w:t>a</w:t>
      </w:r>
      <w:r>
        <w:rPr>
          <w:rFonts w:ascii="Arial"/>
          <w:color w:val="535353"/>
          <w:w w:val="105"/>
          <w:sz w:val="20"/>
        </w:rPr>
        <w:t>yin</w:t>
      </w:r>
      <w:r>
        <w:rPr>
          <w:rFonts w:ascii="Verdana"/>
          <w:color w:val="535353"/>
          <w:w w:val="105"/>
          <w:sz w:val="20"/>
        </w:rPr>
        <w:t>g</w:t>
      </w:r>
      <w:r>
        <w:rPr>
          <w:rFonts w:ascii="Verdana"/>
          <w:color w:val="535353"/>
          <w:spacing w:val="-16"/>
          <w:w w:val="105"/>
          <w:sz w:val="20"/>
        </w:rPr>
        <w:t xml:space="preserve"> </w:t>
      </w:r>
      <w:r>
        <w:rPr>
          <w:rFonts w:ascii="Arial"/>
          <w:color w:val="535353"/>
          <w:w w:val="105"/>
          <w:sz w:val="20"/>
        </w:rPr>
        <w:t xml:space="preserve">'my </w:t>
      </w:r>
      <w:r>
        <w:rPr>
          <w:rFonts w:ascii="Verdana"/>
          <w:color w:val="535353"/>
          <w:w w:val="105"/>
          <w:sz w:val="20"/>
        </w:rPr>
        <w:t>c</w:t>
      </w:r>
      <w:r>
        <w:rPr>
          <w:rFonts w:ascii="Arial"/>
          <w:color w:val="535353"/>
          <w:w w:val="105"/>
          <w:sz w:val="20"/>
        </w:rPr>
        <w:t>hil</w:t>
      </w:r>
      <w:r>
        <w:rPr>
          <w:rFonts w:ascii="Verdana"/>
          <w:color w:val="535353"/>
          <w:w w:val="105"/>
          <w:sz w:val="20"/>
        </w:rPr>
        <w:t>d</w:t>
      </w:r>
      <w:r>
        <w:rPr>
          <w:rFonts w:ascii="Verdana"/>
          <w:color w:val="535353"/>
          <w:spacing w:val="-16"/>
          <w:w w:val="105"/>
          <w:sz w:val="20"/>
        </w:rPr>
        <w:t xml:space="preserve"> </w:t>
      </w:r>
      <w:r>
        <w:rPr>
          <w:rFonts w:ascii="Arial"/>
          <w:color w:val="535353"/>
          <w:w w:val="105"/>
          <w:sz w:val="20"/>
        </w:rPr>
        <w:t>isn't</w:t>
      </w:r>
      <w:r>
        <w:rPr>
          <w:rFonts w:ascii="Arial"/>
          <w:color w:val="535353"/>
          <w:spacing w:val="-1"/>
          <w:w w:val="105"/>
          <w:sz w:val="20"/>
        </w:rPr>
        <w:t xml:space="preserve"> </w:t>
      </w:r>
      <w:r>
        <w:rPr>
          <w:rFonts w:ascii="Arial"/>
          <w:color w:val="535353"/>
          <w:w w:val="105"/>
          <w:sz w:val="20"/>
        </w:rPr>
        <w:t>r</w:t>
      </w:r>
      <w:r>
        <w:rPr>
          <w:rFonts w:ascii="Verdana"/>
          <w:color w:val="535353"/>
          <w:w w:val="105"/>
          <w:sz w:val="20"/>
        </w:rPr>
        <w:t>ac</w:t>
      </w:r>
      <w:r>
        <w:rPr>
          <w:rFonts w:ascii="Arial"/>
          <w:color w:val="535353"/>
          <w:w w:val="105"/>
          <w:sz w:val="20"/>
        </w:rPr>
        <w:t>ist'</w:t>
      </w: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spacing w:before="2"/>
        <w:rPr>
          <w:rFonts w:ascii="Arial"/>
          <w:sz w:val="22"/>
        </w:rPr>
      </w:pPr>
    </w:p>
    <w:p w:rsidR="009F0D76" w:rsidRDefault="00BA5C19">
      <w:pPr>
        <w:pStyle w:val="Heading1"/>
        <w:spacing w:before="78" w:line="348" w:lineRule="auto"/>
        <w:ind w:left="2950" w:right="958" w:hanging="1324"/>
        <w:rPr>
          <w:sz w:val="48"/>
        </w:rPr>
      </w:pPr>
      <w:r>
        <w:rPr>
          <w:color w:val="204D67"/>
          <w:spacing w:val="-1"/>
          <w:w w:val="237"/>
        </w:rPr>
        <w:t>t</w:t>
      </w:r>
      <w:r>
        <w:rPr>
          <w:color w:val="204D67"/>
          <w:spacing w:val="-1"/>
          <w:w w:val="143"/>
        </w:rPr>
        <w:t>h</w:t>
      </w:r>
      <w:r>
        <w:rPr>
          <w:color w:val="204D67"/>
          <w:w w:val="109"/>
        </w:rPr>
        <w:t>e</w:t>
      </w:r>
      <w:r>
        <w:rPr>
          <w:color w:val="204D67"/>
        </w:rPr>
        <w:t xml:space="preserve"> </w:t>
      </w:r>
      <w:r>
        <w:rPr>
          <w:color w:val="204D67"/>
          <w:spacing w:val="-1"/>
          <w:w w:val="152"/>
        </w:rPr>
        <w:t>d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152"/>
        </w:rPr>
        <w:t>n</w:t>
      </w:r>
      <w:r>
        <w:rPr>
          <w:color w:val="204D67"/>
          <w:spacing w:val="-1"/>
          <w:w w:val="146"/>
        </w:rPr>
        <w:t>g</w:t>
      </w:r>
      <w:r>
        <w:rPr>
          <w:color w:val="204D67"/>
          <w:spacing w:val="-1"/>
          <w:w w:val="109"/>
        </w:rPr>
        <w:t>e</w:t>
      </w:r>
      <w:r>
        <w:rPr>
          <w:color w:val="204D67"/>
          <w:w w:val="222"/>
        </w:rPr>
        <w:t>r</w:t>
      </w:r>
      <w:r>
        <w:rPr>
          <w:color w:val="204D67"/>
        </w:rPr>
        <w:t xml:space="preserve"> </w:t>
      </w:r>
      <w:r>
        <w:rPr>
          <w:color w:val="204D67"/>
          <w:spacing w:val="-1"/>
          <w:w w:val="184"/>
        </w:rPr>
        <w:t>o</w:t>
      </w:r>
      <w:r>
        <w:rPr>
          <w:color w:val="204D67"/>
          <w:w w:val="206"/>
        </w:rPr>
        <w:t>f</w:t>
      </w:r>
      <w:r>
        <w:rPr>
          <w:color w:val="204D67"/>
        </w:rPr>
        <w:t xml:space="preserve"> </w:t>
      </w:r>
      <w:r>
        <w:rPr>
          <w:color w:val="204D67"/>
          <w:spacing w:val="-1"/>
          <w:w w:val="127"/>
        </w:rPr>
        <w:t>s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156"/>
        </w:rPr>
        <w:t>y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152"/>
        </w:rPr>
        <w:t>n</w:t>
      </w:r>
      <w:r>
        <w:rPr>
          <w:color w:val="204D67"/>
          <w:w w:val="146"/>
        </w:rPr>
        <w:t>g</w:t>
      </w:r>
      <w:r>
        <w:rPr>
          <w:color w:val="204D67"/>
        </w:rPr>
        <w:t xml:space="preserve"> </w:t>
      </w:r>
      <w:r>
        <w:rPr>
          <w:color w:val="204D67"/>
          <w:spacing w:val="-1"/>
          <w:w w:val="139"/>
          <w:sz w:val="48"/>
        </w:rPr>
        <w:t>'</w:t>
      </w:r>
      <w:r>
        <w:rPr>
          <w:color w:val="204D67"/>
          <w:spacing w:val="-1"/>
          <w:w w:val="118"/>
        </w:rPr>
        <w:t>m</w:t>
      </w:r>
      <w:r>
        <w:rPr>
          <w:color w:val="204D67"/>
          <w:w w:val="156"/>
        </w:rPr>
        <w:t xml:space="preserve">y </w:t>
      </w:r>
      <w:r>
        <w:rPr>
          <w:color w:val="204D67"/>
          <w:w w:val="160"/>
        </w:rPr>
        <w:t>child isn</w:t>
      </w:r>
      <w:r>
        <w:rPr>
          <w:color w:val="204D67"/>
          <w:w w:val="160"/>
          <w:sz w:val="48"/>
        </w:rPr>
        <w:t>'</w:t>
      </w:r>
      <w:r>
        <w:rPr>
          <w:color w:val="204D67"/>
          <w:w w:val="160"/>
        </w:rPr>
        <w:t>t</w:t>
      </w:r>
      <w:r>
        <w:rPr>
          <w:color w:val="204D67"/>
          <w:spacing w:val="-100"/>
          <w:w w:val="160"/>
        </w:rPr>
        <w:t xml:space="preserve"> </w:t>
      </w:r>
      <w:r>
        <w:rPr>
          <w:color w:val="204D67"/>
          <w:w w:val="160"/>
        </w:rPr>
        <w:t>racist</w:t>
      </w:r>
      <w:r>
        <w:rPr>
          <w:color w:val="204D67"/>
          <w:w w:val="160"/>
          <w:sz w:val="48"/>
        </w:rPr>
        <w:t>'</w:t>
      </w:r>
    </w:p>
    <w:p w:rsidR="009F0D76" w:rsidRDefault="00BA5C19">
      <w:pPr>
        <w:pStyle w:val="BodyText"/>
        <w:spacing w:before="44" w:line="332" w:lineRule="exact"/>
        <w:ind w:left="1047" w:right="1046"/>
        <w:jc w:val="both"/>
        <w:rPr>
          <w:rFonts w:ascii="Arial" w:hAnsi="Arial"/>
        </w:rPr>
      </w:pPr>
      <w:r>
        <w:rPr>
          <w:rFonts w:ascii="Verdana" w:hAnsi="Verdana"/>
          <w:color w:val="535353"/>
          <w:w w:val="105"/>
        </w:rPr>
        <w:t>Ma</w:t>
      </w:r>
      <w:r>
        <w:rPr>
          <w:rFonts w:ascii="Arial" w:hAnsi="Arial"/>
          <w:color w:val="535353"/>
          <w:w w:val="105"/>
        </w:rPr>
        <w:t>ny p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>r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nts m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 xml:space="preserve">y shy 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>w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 xml:space="preserve">y </w:t>
      </w:r>
      <w:r>
        <w:rPr>
          <w:rFonts w:ascii="Verdana" w:hAnsi="Verdana"/>
          <w:color w:val="535353"/>
          <w:w w:val="105"/>
        </w:rPr>
        <w:t>f</w:t>
      </w:r>
      <w:r>
        <w:rPr>
          <w:rFonts w:ascii="Arial" w:hAnsi="Arial"/>
          <w:color w:val="535353"/>
          <w:w w:val="105"/>
        </w:rPr>
        <w:t xml:space="preserve">rom </w:t>
      </w:r>
      <w:r>
        <w:rPr>
          <w:rFonts w:ascii="Verdana" w:hAnsi="Verdana"/>
          <w:color w:val="535353"/>
          <w:w w:val="105"/>
        </w:rPr>
        <w:t>d</w:t>
      </w:r>
      <w:r>
        <w:rPr>
          <w:rFonts w:ascii="Arial" w:hAnsi="Arial"/>
          <w:color w:val="535353"/>
          <w:w w:val="105"/>
        </w:rPr>
        <w:t>is</w:t>
      </w:r>
      <w:r>
        <w:rPr>
          <w:rFonts w:ascii="Verdana" w:hAnsi="Verdana"/>
          <w:color w:val="535353"/>
          <w:w w:val="105"/>
        </w:rPr>
        <w:t>c</w:t>
      </w:r>
      <w:r>
        <w:rPr>
          <w:rFonts w:ascii="Arial" w:hAnsi="Arial"/>
          <w:color w:val="535353"/>
          <w:w w:val="105"/>
        </w:rPr>
        <w:t>ussions o</w:t>
      </w:r>
      <w:r>
        <w:rPr>
          <w:rFonts w:ascii="Verdana" w:hAnsi="Verdana"/>
          <w:color w:val="535353"/>
          <w:w w:val="105"/>
        </w:rPr>
        <w:t xml:space="preserve">f </w:t>
      </w:r>
      <w:r>
        <w:rPr>
          <w:rFonts w:ascii="Arial" w:hAnsi="Arial"/>
          <w:color w:val="535353"/>
          <w:w w:val="105"/>
        </w:rPr>
        <w:t>r</w:t>
      </w:r>
      <w:r>
        <w:rPr>
          <w:rFonts w:ascii="Verdana" w:hAnsi="Verdana"/>
          <w:color w:val="535353"/>
          <w:w w:val="105"/>
        </w:rPr>
        <w:t>ace</w:t>
      </w:r>
      <w:r>
        <w:rPr>
          <w:rFonts w:ascii="Arial" w:hAnsi="Arial"/>
          <w:color w:val="535353"/>
          <w:w w:val="105"/>
        </w:rPr>
        <w:t>, un</w:t>
      </w:r>
      <w:r>
        <w:rPr>
          <w:rFonts w:ascii="Verdana" w:hAnsi="Verdana"/>
          <w:color w:val="535353"/>
          <w:w w:val="105"/>
        </w:rPr>
        <w:t>de</w:t>
      </w:r>
      <w:r>
        <w:rPr>
          <w:rFonts w:ascii="Arial" w:hAnsi="Arial"/>
          <w:color w:val="535353"/>
          <w:w w:val="105"/>
        </w:rPr>
        <w:t>r th</w:t>
      </w:r>
      <w:r>
        <w:rPr>
          <w:rFonts w:ascii="Verdana" w:hAnsi="Verdana"/>
          <w:color w:val="535353"/>
          <w:w w:val="105"/>
        </w:rPr>
        <w:t xml:space="preserve">e </w:t>
      </w:r>
      <w:r>
        <w:rPr>
          <w:rFonts w:ascii="Arial" w:hAnsi="Arial"/>
          <w:color w:val="535353"/>
          <w:w w:val="105"/>
        </w:rPr>
        <w:t>pr</w:t>
      </w:r>
      <w:r>
        <w:rPr>
          <w:rFonts w:ascii="Verdana" w:hAnsi="Verdana"/>
          <w:color w:val="535353"/>
          <w:w w:val="105"/>
        </w:rPr>
        <w:t>ec</w:t>
      </w:r>
      <w:r>
        <w:rPr>
          <w:rFonts w:ascii="Arial" w:hAnsi="Arial"/>
          <w:color w:val="535353"/>
          <w:w w:val="105"/>
        </w:rPr>
        <w:t>on</w:t>
      </w:r>
      <w:r>
        <w:rPr>
          <w:rFonts w:ascii="Verdana" w:hAnsi="Verdana"/>
          <w:color w:val="535353"/>
          <w:w w:val="105"/>
        </w:rPr>
        <w:t>ce</w:t>
      </w:r>
      <w:r>
        <w:rPr>
          <w:rFonts w:ascii="Arial" w:hAnsi="Arial"/>
          <w:color w:val="535353"/>
          <w:w w:val="105"/>
        </w:rPr>
        <w:t xml:space="preserve">ption </w:t>
      </w:r>
      <w:r>
        <w:rPr>
          <w:rFonts w:ascii="Arial" w:hAnsi="Arial"/>
          <w:color w:val="535353"/>
          <w:spacing w:val="-4"/>
          <w:w w:val="105"/>
        </w:rPr>
        <w:t>th</w:t>
      </w:r>
      <w:r>
        <w:rPr>
          <w:rFonts w:ascii="Verdana" w:hAnsi="Verdana"/>
          <w:color w:val="535353"/>
          <w:spacing w:val="-4"/>
          <w:w w:val="105"/>
        </w:rPr>
        <w:t>a</w:t>
      </w:r>
      <w:r>
        <w:rPr>
          <w:rFonts w:ascii="Arial" w:hAnsi="Arial"/>
          <w:color w:val="535353"/>
          <w:spacing w:val="-4"/>
          <w:w w:val="105"/>
        </w:rPr>
        <w:t xml:space="preserve">t </w:t>
      </w:r>
      <w:r>
        <w:rPr>
          <w:color w:val="535353"/>
          <w:w w:val="105"/>
        </w:rPr>
        <w:t>‘my</w:t>
      </w:r>
      <w:r>
        <w:rPr>
          <w:color w:val="535353"/>
          <w:spacing w:val="-24"/>
          <w:w w:val="105"/>
        </w:rPr>
        <w:t xml:space="preserve"> </w:t>
      </w:r>
      <w:r>
        <w:rPr>
          <w:color w:val="535353"/>
          <w:w w:val="105"/>
        </w:rPr>
        <w:t>ki</w:t>
      </w:r>
      <w:r>
        <w:rPr>
          <w:rFonts w:ascii="Verdana" w:hAnsi="Verdana"/>
          <w:color w:val="535353"/>
          <w:w w:val="105"/>
        </w:rPr>
        <w:t>d</w:t>
      </w:r>
      <w:r>
        <w:rPr>
          <w:color w:val="535353"/>
          <w:w w:val="105"/>
        </w:rPr>
        <w:t>s</w:t>
      </w:r>
      <w:r>
        <w:rPr>
          <w:color w:val="535353"/>
          <w:spacing w:val="-23"/>
          <w:w w:val="105"/>
        </w:rPr>
        <w:t xml:space="preserve"> </w:t>
      </w:r>
      <w:r>
        <w:rPr>
          <w:color w:val="535353"/>
          <w:w w:val="105"/>
        </w:rPr>
        <w:t>woul</w:t>
      </w:r>
      <w:r>
        <w:rPr>
          <w:rFonts w:ascii="Verdana" w:hAnsi="Verdana"/>
          <w:color w:val="535353"/>
          <w:w w:val="105"/>
        </w:rPr>
        <w:t>d</w:t>
      </w:r>
      <w:r>
        <w:rPr>
          <w:color w:val="535353"/>
          <w:w w:val="105"/>
        </w:rPr>
        <w:t>n’t</w:t>
      </w:r>
      <w:r>
        <w:rPr>
          <w:color w:val="535353"/>
          <w:spacing w:val="-23"/>
          <w:w w:val="105"/>
        </w:rPr>
        <w:t xml:space="preserve"> </w:t>
      </w:r>
      <w:r>
        <w:rPr>
          <w:rFonts w:ascii="Verdana" w:hAnsi="Verdana"/>
          <w:color w:val="535353"/>
          <w:w w:val="105"/>
        </w:rPr>
        <w:t>be</w:t>
      </w:r>
      <w:r>
        <w:rPr>
          <w:color w:val="535353"/>
          <w:w w:val="105"/>
        </w:rPr>
        <w:t>h</w:t>
      </w:r>
      <w:r>
        <w:rPr>
          <w:rFonts w:ascii="Verdana" w:hAnsi="Verdana"/>
          <w:color w:val="535353"/>
          <w:w w:val="105"/>
        </w:rPr>
        <w:t>a</w:t>
      </w:r>
      <w:r>
        <w:rPr>
          <w:color w:val="535353"/>
          <w:w w:val="105"/>
        </w:rPr>
        <w:t>v</w:t>
      </w:r>
      <w:r>
        <w:rPr>
          <w:rFonts w:ascii="Verdana" w:hAnsi="Verdana"/>
          <w:color w:val="535353"/>
          <w:w w:val="105"/>
        </w:rPr>
        <w:t>e</w:t>
      </w:r>
      <w:r>
        <w:rPr>
          <w:rFonts w:ascii="Verdana" w:hAnsi="Verdana"/>
          <w:color w:val="535353"/>
          <w:spacing w:val="-32"/>
          <w:w w:val="105"/>
        </w:rPr>
        <w:t xml:space="preserve"> </w:t>
      </w:r>
      <w:r>
        <w:rPr>
          <w:color w:val="535353"/>
          <w:w w:val="105"/>
        </w:rPr>
        <w:t>lik</w:t>
      </w:r>
      <w:r>
        <w:rPr>
          <w:rFonts w:ascii="Verdana" w:hAnsi="Verdana"/>
          <w:color w:val="535353"/>
          <w:w w:val="105"/>
        </w:rPr>
        <w:t>e</w:t>
      </w:r>
      <w:r>
        <w:rPr>
          <w:rFonts w:ascii="Verdana" w:hAnsi="Verdana"/>
          <w:color w:val="535353"/>
          <w:spacing w:val="-32"/>
          <w:w w:val="105"/>
        </w:rPr>
        <w:t xml:space="preserve"> </w:t>
      </w:r>
      <w:r>
        <w:rPr>
          <w:color w:val="535353"/>
          <w:w w:val="105"/>
        </w:rPr>
        <w:t>this.’</w:t>
      </w:r>
      <w:r>
        <w:rPr>
          <w:color w:val="535353"/>
          <w:spacing w:val="-22"/>
          <w:w w:val="105"/>
        </w:rPr>
        <w:t xml:space="preserve"> </w:t>
      </w:r>
      <w:r>
        <w:rPr>
          <w:rFonts w:ascii="Verdana" w:hAnsi="Verdana"/>
          <w:color w:val="535353"/>
          <w:w w:val="105"/>
        </w:rPr>
        <w:t>H</w:t>
      </w:r>
      <w:r>
        <w:rPr>
          <w:rFonts w:ascii="Arial" w:hAnsi="Arial"/>
          <w:color w:val="535353"/>
          <w:w w:val="105"/>
        </w:rPr>
        <w:t>ow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v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r,</w:t>
      </w:r>
      <w:r>
        <w:rPr>
          <w:rFonts w:ascii="Arial" w:hAnsi="Arial"/>
          <w:color w:val="535353"/>
          <w:spacing w:val="-12"/>
          <w:w w:val="105"/>
        </w:rPr>
        <w:t xml:space="preserve"> </w:t>
      </w:r>
      <w:r>
        <w:rPr>
          <w:rFonts w:ascii="Arial" w:hAnsi="Arial"/>
          <w:color w:val="535353"/>
          <w:w w:val="105"/>
        </w:rPr>
        <w:t>th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r</w:t>
      </w:r>
      <w:r>
        <w:rPr>
          <w:rFonts w:ascii="Verdana" w:hAnsi="Verdana"/>
          <w:color w:val="535353"/>
          <w:w w:val="105"/>
        </w:rPr>
        <w:t>e</w:t>
      </w:r>
      <w:r>
        <w:rPr>
          <w:rFonts w:ascii="Verdana" w:hAnsi="Verdana"/>
          <w:color w:val="535353"/>
          <w:spacing w:val="-32"/>
          <w:w w:val="105"/>
        </w:rPr>
        <w:t xml:space="preserve"> </w:t>
      </w:r>
      <w:r>
        <w:rPr>
          <w:rFonts w:ascii="Arial" w:hAnsi="Arial"/>
          <w:color w:val="535353"/>
          <w:w w:val="105"/>
        </w:rPr>
        <w:t>is</w:t>
      </w:r>
      <w:r>
        <w:rPr>
          <w:rFonts w:ascii="Arial" w:hAnsi="Arial"/>
          <w:color w:val="535353"/>
          <w:spacing w:val="-12"/>
          <w:w w:val="105"/>
        </w:rPr>
        <w:t xml:space="preserve"> </w:t>
      </w:r>
      <w:r>
        <w:rPr>
          <w:rFonts w:ascii="Arial" w:hAnsi="Arial"/>
          <w:color w:val="535353"/>
          <w:w w:val="105"/>
        </w:rPr>
        <w:t>still</w:t>
      </w:r>
      <w:r>
        <w:rPr>
          <w:rFonts w:ascii="Arial" w:hAnsi="Arial"/>
          <w:color w:val="535353"/>
          <w:spacing w:val="-12"/>
          <w:w w:val="105"/>
        </w:rPr>
        <w:t xml:space="preserve"> </w:t>
      </w:r>
      <w:r>
        <w:rPr>
          <w:rFonts w:ascii="Arial" w:hAnsi="Arial"/>
          <w:color w:val="535353"/>
          <w:w w:val="105"/>
        </w:rPr>
        <w:t>pl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nty</w:t>
      </w:r>
      <w:r>
        <w:rPr>
          <w:rFonts w:ascii="Arial" w:hAnsi="Arial"/>
          <w:color w:val="535353"/>
          <w:spacing w:val="-13"/>
          <w:w w:val="105"/>
        </w:rPr>
        <w:t xml:space="preserve"> </w:t>
      </w:r>
      <w:r>
        <w:rPr>
          <w:rFonts w:ascii="Arial" w:hAnsi="Arial"/>
          <w:color w:val="535353"/>
          <w:w w:val="105"/>
        </w:rPr>
        <w:t>your</w:t>
      </w:r>
      <w:r>
        <w:rPr>
          <w:rFonts w:ascii="Arial" w:hAnsi="Arial"/>
          <w:color w:val="535353"/>
          <w:spacing w:val="-12"/>
          <w:w w:val="105"/>
        </w:rPr>
        <w:t xml:space="preserve"> </w:t>
      </w:r>
      <w:r>
        <w:rPr>
          <w:rFonts w:ascii="Verdana" w:hAnsi="Verdana"/>
          <w:color w:val="535353"/>
          <w:w w:val="105"/>
        </w:rPr>
        <w:t>c</w:t>
      </w:r>
      <w:r>
        <w:rPr>
          <w:rFonts w:ascii="Arial" w:hAnsi="Arial"/>
          <w:color w:val="535353"/>
          <w:w w:val="105"/>
        </w:rPr>
        <w:t>hil</w:t>
      </w:r>
      <w:r>
        <w:rPr>
          <w:rFonts w:ascii="Verdana" w:hAnsi="Verdana"/>
          <w:color w:val="535353"/>
          <w:w w:val="105"/>
        </w:rPr>
        <w:t>d</w:t>
      </w:r>
      <w:r>
        <w:rPr>
          <w:rFonts w:ascii="Arial" w:hAnsi="Arial"/>
          <w:color w:val="535353"/>
          <w:w w:val="105"/>
        </w:rPr>
        <w:t>r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n</w:t>
      </w:r>
      <w:r>
        <w:rPr>
          <w:rFonts w:ascii="Arial" w:hAnsi="Arial"/>
          <w:color w:val="535353"/>
          <w:spacing w:val="-12"/>
          <w:w w:val="105"/>
        </w:rPr>
        <w:t xml:space="preserve"> </w:t>
      </w:r>
      <w:r>
        <w:rPr>
          <w:rFonts w:ascii="Verdana" w:hAnsi="Verdana"/>
          <w:color w:val="535353"/>
          <w:w w:val="105"/>
        </w:rPr>
        <w:t>ca</w:t>
      </w:r>
      <w:r>
        <w:rPr>
          <w:rFonts w:ascii="Arial" w:hAnsi="Arial"/>
          <w:color w:val="535353"/>
          <w:w w:val="105"/>
        </w:rPr>
        <w:t>n</w:t>
      </w:r>
      <w:r>
        <w:rPr>
          <w:rFonts w:ascii="Arial" w:hAnsi="Arial"/>
          <w:color w:val="535353"/>
          <w:spacing w:val="-13"/>
          <w:w w:val="105"/>
        </w:rPr>
        <w:t xml:space="preserve"> </w:t>
      </w:r>
      <w:r>
        <w:rPr>
          <w:rFonts w:ascii="Verdana" w:hAnsi="Verdana"/>
          <w:color w:val="535353"/>
          <w:w w:val="105"/>
        </w:rPr>
        <w:t>d</w:t>
      </w:r>
      <w:r>
        <w:rPr>
          <w:rFonts w:ascii="Arial" w:hAnsi="Arial"/>
          <w:color w:val="535353"/>
          <w:w w:val="105"/>
        </w:rPr>
        <w:t xml:space="preserve">o to 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nsur</w:t>
      </w:r>
      <w:r>
        <w:rPr>
          <w:rFonts w:ascii="Verdana" w:hAnsi="Verdana"/>
          <w:color w:val="535353"/>
          <w:w w:val="105"/>
        </w:rPr>
        <w:t xml:space="preserve">e </w:t>
      </w:r>
      <w:r>
        <w:rPr>
          <w:rFonts w:ascii="Arial" w:hAnsi="Arial"/>
          <w:color w:val="535353"/>
          <w:w w:val="105"/>
        </w:rPr>
        <w:t>th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>t s</w:t>
      </w:r>
      <w:r>
        <w:rPr>
          <w:rFonts w:ascii="Verdana" w:hAnsi="Verdana"/>
          <w:color w:val="535353"/>
          <w:w w:val="105"/>
        </w:rPr>
        <w:t>c</w:t>
      </w:r>
      <w:r>
        <w:rPr>
          <w:rFonts w:ascii="Arial" w:hAnsi="Arial"/>
          <w:color w:val="535353"/>
          <w:w w:val="105"/>
        </w:rPr>
        <w:t>hool, pl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>y</w:t>
      </w:r>
      <w:r>
        <w:rPr>
          <w:rFonts w:ascii="Verdana" w:hAnsi="Verdana"/>
          <w:color w:val="535353"/>
          <w:w w:val="105"/>
        </w:rPr>
        <w:t>g</w:t>
      </w:r>
      <w:r>
        <w:rPr>
          <w:rFonts w:ascii="Arial" w:hAnsi="Arial"/>
          <w:color w:val="535353"/>
          <w:w w:val="105"/>
        </w:rPr>
        <w:t>roun</w:t>
      </w:r>
      <w:r>
        <w:rPr>
          <w:rFonts w:ascii="Verdana" w:hAnsi="Verdana"/>
          <w:color w:val="535353"/>
          <w:w w:val="105"/>
        </w:rPr>
        <w:t>d</w:t>
      </w:r>
      <w:r>
        <w:rPr>
          <w:rFonts w:ascii="Arial" w:hAnsi="Arial"/>
          <w:color w:val="535353"/>
          <w:w w:val="105"/>
        </w:rPr>
        <w:t xml:space="preserve">s, 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>n</w:t>
      </w:r>
      <w:r>
        <w:rPr>
          <w:rFonts w:ascii="Verdana" w:hAnsi="Verdana"/>
          <w:color w:val="535353"/>
          <w:w w:val="105"/>
        </w:rPr>
        <w:t>d ac</w:t>
      </w:r>
      <w:r>
        <w:rPr>
          <w:rFonts w:ascii="Arial" w:hAnsi="Arial"/>
          <w:color w:val="535353"/>
          <w:w w:val="105"/>
        </w:rPr>
        <w:t>tiviti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 xml:space="preserve">s 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>r</w:t>
      </w:r>
      <w:r>
        <w:rPr>
          <w:rFonts w:ascii="Verdana" w:hAnsi="Verdana"/>
          <w:color w:val="535353"/>
          <w:w w:val="105"/>
        </w:rPr>
        <w:t xml:space="preserve">e </w:t>
      </w:r>
      <w:r>
        <w:rPr>
          <w:rFonts w:ascii="Arial" w:hAnsi="Arial"/>
          <w:color w:val="535353"/>
          <w:w w:val="105"/>
        </w:rPr>
        <w:t>not t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>int</w:t>
      </w:r>
      <w:r>
        <w:rPr>
          <w:rFonts w:ascii="Verdana" w:hAnsi="Verdana"/>
          <w:color w:val="535353"/>
          <w:w w:val="105"/>
        </w:rPr>
        <w:t xml:space="preserve">ed </w:t>
      </w:r>
      <w:r>
        <w:rPr>
          <w:rFonts w:ascii="Arial" w:hAnsi="Arial"/>
          <w:color w:val="535353"/>
          <w:w w:val="105"/>
        </w:rPr>
        <w:t>with r</w:t>
      </w:r>
      <w:r>
        <w:rPr>
          <w:rFonts w:ascii="Verdana" w:hAnsi="Verdana"/>
          <w:color w:val="535353"/>
          <w:w w:val="105"/>
        </w:rPr>
        <w:t>ac</w:t>
      </w:r>
      <w:r>
        <w:rPr>
          <w:rFonts w:ascii="Arial" w:hAnsi="Arial"/>
          <w:color w:val="535353"/>
          <w:w w:val="105"/>
        </w:rPr>
        <w:t>i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>l injusti</w:t>
      </w:r>
      <w:r>
        <w:rPr>
          <w:rFonts w:ascii="Verdana" w:hAnsi="Verdana"/>
          <w:color w:val="535353"/>
          <w:w w:val="105"/>
        </w:rPr>
        <w:t>ce</w:t>
      </w:r>
      <w:r>
        <w:rPr>
          <w:rFonts w:ascii="Arial" w:hAnsi="Arial"/>
          <w:color w:val="535353"/>
          <w:w w:val="105"/>
        </w:rPr>
        <w:t xml:space="preserve">. 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v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n i</w:t>
      </w:r>
      <w:r>
        <w:rPr>
          <w:rFonts w:ascii="Verdana" w:hAnsi="Verdana"/>
          <w:color w:val="535353"/>
          <w:w w:val="105"/>
        </w:rPr>
        <w:t xml:space="preserve">f </w:t>
      </w:r>
      <w:r>
        <w:rPr>
          <w:rFonts w:ascii="Arial" w:hAnsi="Arial"/>
          <w:color w:val="535353"/>
          <w:w w:val="105"/>
        </w:rPr>
        <w:t>you think your ki</w:t>
      </w:r>
      <w:r>
        <w:rPr>
          <w:rFonts w:ascii="Verdana" w:hAnsi="Verdana"/>
          <w:color w:val="535353"/>
          <w:w w:val="105"/>
        </w:rPr>
        <w:t>d</w:t>
      </w:r>
      <w:r>
        <w:rPr>
          <w:rFonts w:ascii="Arial" w:hAnsi="Arial"/>
          <w:color w:val="535353"/>
          <w:w w:val="105"/>
        </w:rPr>
        <w:t>s woul</w:t>
      </w:r>
      <w:r>
        <w:rPr>
          <w:rFonts w:ascii="Verdana" w:hAnsi="Verdana"/>
          <w:color w:val="535353"/>
          <w:w w:val="105"/>
        </w:rPr>
        <w:t>d</w:t>
      </w:r>
      <w:r>
        <w:rPr>
          <w:rFonts w:ascii="Arial" w:hAnsi="Arial"/>
          <w:color w:val="535353"/>
          <w:w w:val="105"/>
        </w:rPr>
        <w:t>n’t p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rson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 xml:space="preserve">lly 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n</w:t>
      </w:r>
      <w:r>
        <w:rPr>
          <w:rFonts w:ascii="Verdana" w:hAnsi="Verdana"/>
          <w:color w:val="535353"/>
          <w:w w:val="105"/>
        </w:rPr>
        <w:t xml:space="preserve">gage </w:t>
      </w:r>
      <w:r>
        <w:rPr>
          <w:rFonts w:ascii="Arial" w:hAnsi="Arial"/>
          <w:color w:val="535353"/>
          <w:w w:val="105"/>
        </w:rPr>
        <w:t>in r</w:t>
      </w:r>
      <w:r>
        <w:rPr>
          <w:rFonts w:ascii="Verdana" w:hAnsi="Verdana"/>
          <w:color w:val="535353"/>
          <w:w w:val="105"/>
        </w:rPr>
        <w:t>ac</w:t>
      </w:r>
      <w:r>
        <w:rPr>
          <w:rFonts w:ascii="Arial" w:hAnsi="Arial"/>
          <w:color w:val="535353"/>
          <w:w w:val="105"/>
        </w:rPr>
        <w:t xml:space="preserve">ist </w:t>
      </w:r>
      <w:r>
        <w:rPr>
          <w:rFonts w:ascii="Verdana" w:hAnsi="Verdana"/>
          <w:color w:val="535353"/>
          <w:w w:val="105"/>
        </w:rPr>
        <w:t>be</w:t>
      </w:r>
      <w:r>
        <w:rPr>
          <w:rFonts w:ascii="Arial" w:hAnsi="Arial"/>
          <w:color w:val="535353"/>
          <w:w w:val="105"/>
        </w:rPr>
        <w:t>h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>viour, th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r</w:t>
      </w:r>
      <w:r>
        <w:rPr>
          <w:rFonts w:ascii="Verdana" w:hAnsi="Verdana"/>
          <w:color w:val="535353"/>
          <w:w w:val="105"/>
        </w:rPr>
        <w:t>e a</w:t>
      </w:r>
      <w:r>
        <w:rPr>
          <w:rFonts w:ascii="Arial" w:hAnsi="Arial"/>
          <w:color w:val="535353"/>
          <w:w w:val="105"/>
        </w:rPr>
        <w:t>r</w:t>
      </w:r>
      <w:r>
        <w:rPr>
          <w:rFonts w:ascii="Verdana" w:hAnsi="Verdana"/>
          <w:color w:val="535353"/>
          <w:w w:val="105"/>
        </w:rPr>
        <w:t xml:space="preserve">e </w:t>
      </w:r>
      <w:r>
        <w:rPr>
          <w:rFonts w:ascii="Arial" w:hAnsi="Arial"/>
          <w:color w:val="535353"/>
          <w:w w:val="105"/>
        </w:rPr>
        <w:t>still thin</w:t>
      </w:r>
      <w:r>
        <w:rPr>
          <w:rFonts w:ascii="Verdana" w:hAnsi="Verdana"/>
          <w:color w:val="535353"/>
          <w:w w:val="105"/>
        </w:rPr>
        <w:t>g</w:t>
      </w:r>
      <w:r>
        <w:rPr>
          <w:rFonts w:ascii="Arial" w:hAnsi="Arial"/>
          <w:color w:val="535353"/>
          <w:w w:val="105"/>
        </w:rPr>
        <w:t>s th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 xml:space="preserve">y </w:t>
      </w:r>
      <w:r>
        <w:rPr>
          <w:rFonts w:ascii="Verdana" w:hAnsi="Verdana"/>
          <w:color w:val="535353"/>
          <w:w w:val="105"/>
        </w:rPr>
        <w:t>ca</w:t>
      </w:r>
      <w:r>
        <w:rPr>
          <w:rFonts w:ascii="Arial" w:hAnsi="Arial"/>
          <w:color w:val="535353"/>
          <w:w w:val="105"/>
        </w:rPr>
        <w:t xml:space="preserve">n </w:t>
      </w:r>
      <w:r>
        <w:rPr>
          <w:rFonts w:ascii="Verdana" w:hAnsi="Verdana"/>
          <w:color w:val="535353"/>
          <w:w w:val="105"/>
        </w:rPr>
        <w:t>d</w:t>
      </w:r>
      <w:r>
        <w:rPr>
          <w:rFonts w:ascii="Arial" w:hAnsi="Arial"/>
          <w:color w:val="535353"/>
          <w:w w:val="105"/>
        </w:rPr>
        <w:t>o to</w:t>
      </w:r>
      <w:r>
        <w:rPr>
          <w:rFonts w:ascii="Arial" w:hAnsi="Arial"/>
          <w:color w:val="535353"/>
          <w:spacing w:val="48"/>
          <w:w w:val="105"/>
        </w:rPr>
        <w:t xml:space="preserve"> </w:t>
      </w:r>
      <w:r>
        <w:rPr>
          <w:rFonts w:ascii="Arial" w:hAnsi="Arial"/>
          <w:color w:val="535353"/>
          <w:w w:val="105"/>
        </w:rPr>
        <w:t>h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lp.</w:t>
      </w:r>
    </w:p>
    <w:p w:rsidR="009F0D76" w:rsidRDefault="009F0D76">
      <w:pPr>
        <w:pStyle w:val="BodyText"/>
        <w:spacing w:before="1"/>
        <w:rPr>
          <w:rFonts w:ascii="Arial"/>
          <w:sz w:val="31"/>
        </w:rPr>
      </w:pPr>
    </w:p>
    <w:p w:rsidR="009F0D76" w:rsidRDefault="00BA5C19">
      <w:pPr>
        <w:pStyle w:val="BodyText"/>
        <w:spacing w:before="1" w:line="273" w:lineRule="auto"/>
        <w:ind w:left="1047" w:right="1044"/>
        <w:jc w:val="both"/>
        <w:rPr>
          <w:rFonts w:ascii="Arial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6140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1067435</wp:posOffset>
                </wp:positionV>
                <wp:extent cx="7562850" cy="3023870"/>
                <wp:effectExtent l="0" t="0" r="0" b="0"/>
                <wp:wrapNone/>
                <wp:docPr id="13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2850" cy="3023870"/>
                          <a:chOff x="0" y="1681"/>
                          <a:chExt cx="11910" cy="4762"/>
                        </a:xfrm>
                      </wpg:grpSpPr>
                      <wps:wsp>
                        <wps:cNvPr id="134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0" y="1680"/>
                            <a:ext cx="11910" cy="4762"/>
                          </a:xfrm>
                          <a:prstGeom prst="rect">
                            <a:avLst/>
                          </a:prstGeom>
                          <a:solidFill>
                            <a:srgbClr val="ECD0D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128"/>
                        <wps:cNvSpPr>
                          <a:spLocks/>
                        </wps:cNvSpPr>
                        <wps:spPr bwMode="auto">
                          <a:xfrm>
                            <a:off x="10108" y="2011"/>
                            <a:ext cx="1234" cy="1209"/>
                          </a:xfrm>
                          <a:custGeom>
                            <a:avLst/>
                            <a:gdLst>
                              <a:gd name="T0" fmla="+- 0 10423 10108"/>
                              <a:gd name="T1" fmla="*/ T0 w 1234"/>
                              <a:gd name="T2" fmla="+- 0 3220 2011"/>
                              <a:gd name="T3" fmla="*/ 3220 h 1209"/>
                              <a:gd name="T4" fmla="+- 0 10408 10108"/>
                              <a:gd name="T5" fmla="*/ T4 w 1234"/>
                              <a:gd name="T6" fmla="+- 0 3217 2011"/>
                              <a:gd name="T7" fmla="*/ 3217 h 1209"/>
                              <a:gd name="T8" fmla="+- 0 10399 10108"/>
                              <a:gd name="T9" fmla="*/ T8 w 1234"/>
                              <a:gd name="T10" fmla="+- 0 3206 2011"/>
                              <a:gd name="T11" fmla="*/ 3206 h 1209"/>
                              <a:gd name="T12" fmla="+- 0 10397 10108"/>
                              <a:gd name="T13" fmla="*/ T12 w 1234"/>
                              <a:gd name="T14" fmla="+- 0 3186 2011"/>
                              <a:gd name="T15" fmla="*/ 3186 h 1209"/>
                              <a:gd name="T16" fmla="+- 0 10424 10108"/>
                              <a:gd name="T17" fmla="*/ T16 w 1234"/>
                              <a:gd name="T18" fmla="+- 0 2851 2011"/>
                              <a:gd name="T19" fmla="*/ 2851 h 1209"/>
                              <a:gd name="T20" fmla="+- 0 10423 10108"/>
                              <a:gd name="T21" fmla="*/ T20 w 1234"/>
                              <a:gd name="T22" fmla="+- 0 2825 2011"/>
                              <a:gd name="T23" fmla="*/ 2825 h 1209"/>
                              <a:gd name="T24" fmla="+- 0 10415 10108"/>
                              <a:gd name="T25" fmla="*/ T24 w 1234"/>
                              <a:gd name="T26" fmla="+- 0 2799 2011"/>
                              <a:gd name="T27" fmla="*/ 2799 h 1209"/>
                              <a:gd name="T28" fmla="+- 0 10401 10108"/>
                              <a:gd name="T29" fmla="*/ T28 w 1234"/>
                              <a:gd name="T30" fmla="+- 0 2775 2011"/>
                              <a:gd name="T31" fmla="*/ 2775 h 1209"/>
                              <a:gd name="T32" fmla="+- 0 10384 10108"/>
                              <a:gd name="T33" fmla="*/ T32 w 1234"/>
                              <a:gd name="T34" fmla="+- 0 2756 2011"/>
                              <a:gd name="T35" fmla="*/ 2756 h 1209"/>
                              <a:gd name="T36" fmla="+- 0 10124 10108"/>
                              <a:gd name="T37" fmla="*/ T36 w 1234"/>
                              <a:gd name="T38" fmla="+- 0 2544 2011"/>
                              <a:gd name="T39" fmla="*/ 2544 h 1209"/>
                              <a:gd name="T40" fmla="+- 0 10111 10108"/>
                              <a:gd name="T41" fmla="*/ T40 w 1234"/>
                              <a:gd name="T42" fmla="+- 0 2528 2011"/>
                              <a:gd name="T43" fmla="*/ 2528 h 1209"/>
                              <a:gd name="T44" fmla="+- 0 10108 10108"/>
                              <a:gd name="T45" fmla="*/ T44 w 1234"/>
                              <a:gd name="T46" fmla="+- 0 2514 2011"/>
                              <a:gd name="T47" fmla="*/ 2514 h 1209"/>
                              <a:gd name="T48" fmla="+- 0 10117 10108"/>
                              <a:gd name="T49" fmla="*/ T48 w 1234"/>
                              <a:gd name="T50" fmla="+- 0 2502 2011"/>
                              <a:gd name="T51" fmla="*/ 2502 h 1209"/>
                              <a:gd name="T52" fmla="+- 0 10135 10108"/>
                              <a:gd name="T53" fmla="*/ T52 w 1234"/>
                              <a:gd name="T54" fmla="+- 0 2493 2011"/>
                              <a:gd name="T55" fmla="*/ 2493 h 1209"/>
                              <a:gd name="T56" fmla="+- 0 10462 10108"/>
                              <a:gd name="T57" fmla="*/ T56 w 1234"/>
                              <a:gd name="T58" fmla="+- 0 2416 2011"/>
                              <a:gd name="T59" fmla="*/ 2416 h 1209"/>
                              <a:gd name="T60" fmla="+- 0 10486 10108"/>
                              <a:gd name="T61" fmla="*/ T60 w 1234"/>
                              <a:gd name="T62" fmla="+- 0 2406 2011"/>
                              <a:gd name="T63" fmla="*/ 2406 h 1209"/>
                              <a:gd name="T64" fmla="+- 0 10508 10108"/>
                              <a:gd name="T65" fmla="*/ T64 w 1234"/>
                              <a:gd name="T66" fmla="+- 0 2390 2011"/>
                              <a:gd name="T67" fmla="*/ 2390 h 1209"/>
                              <a:gd name="T68" fmla="+- 0 10527 10108"/>
                              <a:gd name="T69" fmla="*/ T68 w 1234"/>
                              <a:gd name="T70" fmla="+- 0 2370 2011"/>
                              <a:gd name="T71" fmla="*/ 2370 h 1209"/>
                              <a:gd name="T72" fmla="+- 0 10540 10108"/>
                              <a:gd name="T73" fmla="*/ T72 w 1234"/>
                              <a:gd name="T74" fmla="+- 0 2348 2011"/>
                              <a:gd name="T75" fmla="*/ 2348 h 1209"/>
                              <a:gd name="T76" fmla="+- 0 10661 10108"/>
                              <a:gd name="T77" fmla="*/ T76 w 1234"/>
                              <a:gd name="T78" fmla="+- 0 2035 2011"/>
                              <a:gd name="T79" fmla="*/ 2035 h 1209"/>
                              <a:gd name="T80" fmla="+- 0 10672 10108"/>
                              <a:gd name="T81" fmla="*/ T80 w 1234"/>
                              <a:gd name="T82" fmla="+- 0 2018 2011"/>
                              <a:gd name="T83" fmla="*/ 2018 h 1209"/>
                              <a:gd name="T84" fmla="+- 0 10685 10108"/>
                              <a:gd name="T85" fmla="*/ T84 w 1234"/>
                              <a:gd name="T86" fmla="+- 0 2011 2011"/>
                              <a:gd name="T87" fmla="*/ 2011 h 1209"/>
                              <a:gd name="T88" fmla="+- 0 10699 10108"/>
                              <a:gd name="T89" fmla="*/ T88 w 1234"/>
                              <a:gd name="T90" fmla="+- 0 2015 2011"/>
                              <a:gd name="T91" fmla="*/ 2015 h 1209"/>
                              <a:gd name="T92" fmla="+- 0 10713 10108"/>
                              <a:gd name="T93" fmla="*/ T92 w 1234"/>
                              <a:gd name="T94" fmla="+- 0 2030 2011"/>
                              <a:gd name="T95" fmla="*/ 2030 h 1209"/>
                              <a:gd name="T96" fmla="+- 0 10887 10108"/>
                              <a:gd name="T97" fmla="*/ T96 w 1234"/>
                              <a:gd name="T98" fmla="+- 0 2317 2011"/>
                              <a:gd name="T99" fmla="*/ 2317 h 1209"/>
                              <a:gd name="T100" fmla="+- 0 10904 10108"/>
                              <a:gd name="T101" fmla="*/ T100 w 1234"/>
                              <a:gd name="T102" fmla="+- 0 2337 2011"/>
                              <a:gd name="T103" fmla="*/ 2337 h 1209"/>
                              <a:gd name="T104" fmla="+- 0 10926 10108"/>
                              <a:gd name="T105" fmla="*/ T104 w 1234"/>
                              <a:gd name="T106" fmla="+- 0 2353 2011"/>
                              <a:gd name="T107" fmla="*/ 2353 h 1209"/>
                              <a:gd name="T108" fmla="+- 0 10951 10108"/>
                              <a:gd name="T109" fmla="*/ T108 w 1234"/>
                              <a:gd name="T110" fmla="+- 0 2365 2011"/>
                              <a:gd name="T111" fmla="*/ 2365 h 1209"/>
                              <a:gd name="T112" fmla="+- 0 10976 10108"/>
                              <a:gd name="T113" fmla="*/ T112 w 1234"/>
                              <a:gd name="T114" fmla="+- 0 2370 2011"/>
                              <a:gd name="T115" fmla="*/ 2370 h 1209"/>
                              <a:gd name="T116" fmla="+- 0 11311 10108"/>
                              <a:gd name="T117" fmla="*/ T116 w 1234"/>
                              <a:gd name="T118" fmla="+- 0 2389 2011"/>
                              <a:gd name="T119" fmla="*/ 2389 h 1209"/>
                              <a:gd name="T120" fmla="+- 0 11331 10108"/>
                              <a:gd name="T121" fmla="*/ T120 w 1234"/>
                              <a:gd name="T122" fmla="+- 0 2394 2011"/>
                              <a:gd name="T123" fmla="*/ 2394 h 1209"/>
                              <a:gd name="T124" fmla="+- 0 11341 10108"/>
                              <a:gd name="T125" fmla="*/ T124 w 1234"/>
                              <a:gd name="T126" fmla="+- 0 2404 2011"/>
                              <a:gd name="T127" fmla="*/ 2404 h 1209"/>
                              <a:gd name="T128" fmla="+- 0 11342 10108"/>
                              <a:gd name="T129" fmla="*/ T128 w 1234"/>
                              <a:gd name="T130" fmla="+- 0 2419 2011"/>
                              <a:gd name="T131" fmla="*/ 2419 h 1209"/>
                              <a:gd name="T132" fmla="+- 0 11332 10108"/>
                              <a:gd name="T133" fmla="*/ T132 w 1234"/>
                              <a:gd name="T134" fmla="+- 0 2436 2011"/>
                              <a:gd name="T135" fmla="*/ 2436 h 1209"/>
                              <a:gd name="T136" fmla="+- 0 11112 10108"/>
                              <a:gd name="T137" fmla="*/ T136 w 1234"/>
                              <a:gd name="T138" fmla="+- 0 2691 2011"/>
                              <a:gd name="T139" fmla="*/ 2691 h 1209"/>
                              <a:gd name="T140" fmla="+- 0 11099 10108"/>
                              <a:gd name="T141" fmla="*/ T140 w 1234"/>
                              <a:gd name="T142" fmla="+- 0 2713 2011"/>
                              <a:gd name="T143" fmla="*/ 2713 h 1209"/>
                              <a:gd name="T144" fmla="+- 0 11090 10108"/>
                              <a:gd name="T145" fmla="*/ T144 w 1234"/>
                              <a:gd name="T146" fmla="+- 0 2739 2011"/>
                              <a:gd name="T147" fmla="*/ 2739 h 1209"/>
                              <a:gd name="T148" fmla="+- 0 11087 10108"/>
                              <a:gd name="T149" fmla="*/ T148 w 1234"/>
                              <a:gd name="T150" fmla="+- 0 2766 2011"/>
                              <a:gd name="T151" fmla="*/ 2766 h 1209"/>
                              <a:gd name="T152" fmla="+- 0 11089 10108"/>
                              <a:gd name="T153" fmla="*/ T152 w 1234"/>
                              <a:gd name="T154" fmla="+- 0 2792 2011"/>
                              <a:gd name="T155" fmla="*/ 2792 h 1209"/>
                              <a:gd name="T156" fmla="+- 0 11175 10108"/>
                              <a:gd name="T157" fmla="*/ T156 w 1234"/>
                              <a:gd name="T158" fmla="+- 0 3117 2011"/>
                              <a:gd name="T159" fmla="*/ 3117 h 1209"/>
                              <a:gd name="T160" fmla="+- 0 11177 10108"/>
                              <a:gd name="T161" fmla="*/ T160 w 1234"/>
                              <a:gd name="T162" fmla="+- 0 3137 2011"/>
                              <a:gd name="T163" fmla="*/ 3137 h 1209"/>
                              <a:gd name="T164" fmla="+- 0 11170 10108"/>
                              <a:gd name="T165" fmla="*/ T164 w 1234"/>
                              <a:gd name="T166" fmla="+- 0 3150 2011"/>
                              <a:gd name="T167" fmla="*/ 3150 h 1209"/>
                              <a:gd name="T168" fmla="+- 0 11156 10108"/>
                              <a:gd name="T169" fmla="*/ T168 w 1234"/>
                              <a:gd name="T170" fmla="+- 0 3155 2011"/>
                              <a:gd name="T171" fmla="*/ 3155 h 1209"/>
                              <a:gd name="T172" fmla="+- 0 11137 10108"/>
                              <a:gd name="T173" fmla="*/ T172 w 1234"/>
                              <a:gd name="T174" fmla="+- 0 3151 2011"/>
                              <a:gd name="T175" fmla="*/ 3151 h 1209"/>
                              <a:gd name="T176" fmla="+- 0 10826 10108"/>
                              <a:gd name="T177" fmla="*/ T176 w 1234"/>
                              <a:gd name="T178" fmla="+- 0 3021 2011"/>
                              <a:gd name="T179" fmla="*/ 3021 h 1209"/>
                              <a:gd name="T180" fmla="+- 0 10802 10108"/>
                              <a:gd name="T181" fmla="*/ T180 w 1234"/>
                              <a:gd name="T182" fmla="+- 0 3015 2011"/>
                              <a:gd name="T183" fmla="*/ 3015 h 1209"/>
                              <a:gd name="T184" fmla="+- 0 10774 10108"/>
                              <a:gd name="T185" fmla="*/ T184 w 1234"/>
                              <a:gd name="T186" fmla="+- 0 3014 2011"/>
                              <a:gd name="T187" fmla="*/ 3014 h 1209"/>
                              <a:gd name="T188" fmla="+- 0 10747 10108"/>
                              <a:gd name="T189" fmla="*/ T188 w 1234"/>
                              <a:gd name="T190" fmla="+- 0 3020 2011"/>
                              <a:gd name="T191" fmla="*/ 3020 h 1209"/>
                              <a:gd name="T192" fmla="+- 0 10724 10108"/>
                              <a:gd name="T193" fmla="*/ T192 w 1234"/>
                              <a:gd name="T194" fmla="+- 0 3030 2011"/>
                              <a:gd name="T195" fmla="*/ 3030 h 1209"/>
                              <a:gd name="T196" fmla="+- 0 10441 10108"/>
                              <a:gd name="T197" fmla="*/ T196 w 1234"/>
                              <a:gd name="T198" fmla="+- 0 3212 2011"/>
                              <a:gd name="T199" fmla="*/ 3212 h 1209"/>
                              <a:gd name="T200" fmla="+- 0 10423 10108"/>
                              <a:gd name="T201" fmla="*/ T200 w 1234"/>
                              <a:gd name="T202" fmla="+- 0 3220 2011"/>
                              <a:gd name="T203" fmla="*/ 3220 h 1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234" h="1209">
                                <a:moveTo>
                                  <a:pt x="315" y="1209"/>
                                </a:moveTo>
                                <a:lnTo>
                                  <a:pt x="300" y="1206"/>
                                </a:lnTo>
                                <a:lnTo>
                                  <a:pt x="291" y="1195"/>
                                </a:lnTo>
                                <a:lnTo>
                                  <a:pt x="289" y="1175"/>
                                </a:lnTo>
                                <a:lnTo>
                                  <a:pt x="316" y="840"/>
                                </a:lnTo>
                                <a:lnTo>
                                  <a:pt x="315" y="814"/>
                                </a:lnTo>
                                <a:lnTo>
                                  <a:pt x="307" y="788"/>
                                </a:lnTo>
                                <a:lnTo>
                                  <a:pt x="293" y="764"/>
                                </a:lnTo>
                                <a:lnTo>
                                  <a:pt x="276" y="745"/>
                                </a:lnTo>
                                <a:lnTo>
                                  <a:pt x="16" y="533"/>
                                </a:lnTo>
                                <a:lnTo>
                                  <a:pt x="3" y="517"/>
                                </a:lnTo>
                                <a:lnTo>
                                  <a:pt x="0" y="503"/>
                                </a:lnTo>
                                <a:lnTo>
                                  <a:pt x="9" y="491"/>
                                </a:lnTo>
                                <a:lnTo>
                                  <a:pt x="27" y="482"/>
                                </a:lnTo>
                                <a:lnTo>
                                  <a:pt x="354" y="405"/>
                                </a:lnTo>
                                <a:lnTo>
                                  <a:pt x="378" y="395"/>
                                </a:lnTo>
                                <a:lnTo>
                                  <a:pt x="400" y="379"/>
                                </a:lnTo>
                                <a:lnTo>
                                  <a:pt x="419" y="359"/>
                                </a:lnTo>
                                <a:lnTo>
                                  <a:pt x="432" y="337"/>
                                </a:lnTo>
                                <a:lnTo>
                                  <a:pt x="553" y="24"/>
                                </a:lnTo>
                                <a:lnTo>
                                  <a:pt x="564" y="7"/>
                                </a:lnTo>
                                <a:lnTo>
                                  <a:pt x="577" y="0"/>
                                </a:lnTo>
                                <a:lnTo>
                                  <a:pt x="591" y="4"/>
                                </a:lnTo>
                                <a:lnTo>
                                  <a:pt x="605" y="19"/>
                                </a:lnTo>
                                <a:lnTo>
                                  <a:pt x="779" y="306"/>
                                </a:lnTo>
                                <a:lnTo>
                                  <a:pt x="796" y="326"/>
                                </a:lnTo>
                                <a:lnTo>
                                  <a:pt x="818" y="342"/>
                                </a:lnTo>
                                <a:lnTo>
                                  <a:pt x="843" y="354"/>
                                </a:lnTo>
                                <a:lnTo>
                                  <a:pt x="868" y="359"/>
                                </a:lnTo>
                                <a:lnTo>
                                  <a:pt x="1203" y="378"/>
                                </a:lnTo>
                                <a:lnTo>
                                  <a:pt x="1223" y="383"/>
                                </a:lnTo>
                                <a:lnTo>
                                  <a:pt x="1233" y="393"/>
                                </a:lnTo>
                                <a:lnTo>
                                  <a:pt x="1234" y="408"/>
                                </a:lnTo>
                                <a:lnTo>
                                  <a:pt x="1224" y="425"/>
                                </a:lnTo>
                                <a:lnTo>
                                  <a:pt x="1004" y="680"/>
                                </a:lnTo>
                                <a:lnTo>
                                  <a:pt x="991" y="702"/>
                                </a:lnTo>
                                <a:lnTo>
                                  <a:pt x="982" y="728"/>
                                </a:lnTo>
                                <a:lnTo>
                                  <a:pt x="979" y="755"/>
                                </a:lnTo>
                                <a:lnTo>
                                  <a:pt x="981" y="781"/>
                                </a:lnTo>
                                <a:lnTo>
                                  <a:pt x="1067" y="1106"/>
                                </a:lnTo>
                                <a:lnTo>
                                  <a:pt x="1069" y="1126"/>
                                </a:lnTo>
                                <a:lnTo>
                                  <a:pt x="1062" y="1139"/>
                                </a:lnTo>
                                <a:lnTo>
                                  <a:pt x="1048" y="1144"/>
                                </a:lnTo>
                                <a:lnTo>
                                  <a:pt x="1029" y="1140"/>
                                </a:lnTo>
                                <a:lnTo>
                                  <a:pt x="718" y="1010"/>
                                </a:lnTo>
                                <a:lnTo>
                                  <a:pt x="694" y="1004"/>
                                </a:lnTo>
                                <a:lnTo>
                                  <a:pt x="666" y="1003"/>
                                </a:lnTo>
                                <a:lnTo>
                                  <a:pt x="639" y="1009"/>
                                </a:lnTo>
                                <a:lnTo>
                                  <a:pt x="616" y="1019"/>
                                </a:lnTo>
                                <a:lnTo>
                                  <a:pt x="333" y="1201"/>
                                </a:lnTo>
                                <a:lnTo>
                                  <a:pt x="315" y="1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B9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6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27" y="1998"/>
                            <a:ext cx="298" cy="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7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92" y="2779"/>
                            <a:ext cx="298" cy="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" name="Freeform 125"/>
                        <wps:cNvSpPr>
                          <a:spLocks/>
                        </wps:cNvSpPr>
                        <wps:spPr bwMode="auto">
                          <a:xfrm>
                            <a:off x="366" y="4821"/>
                            <a:ext cx="1234" cy="1209"/>
                          </a:xfrm>
                          <a:custGeom>
                            <a:avLst/>
                            <a:gdLst>
                              <a:gd name="T0" fmla="+- 0 681 367"/>
                              <a:gd name="T1" fmla="*/ T0 w 1234"/>
                              <a:gd name="T2" fmla="+- 0 6031 4822"/>
                              <a:gd name="T3" fmla="*/ 6031 h 1209"/>
                              <a:gd name="T4" fmla="+- 0 666 367"/>
                              <a:gd name="T5" fmla="*/ T4 w 1234"/>
                              <a:gd name="T6" fmla="+- 0 6028 4822"/>
                              <a:gd name="T7" fmla="*/ 6028 h 1209"/>
                              <a:gd name="T8" fmla="+- 0 657 367"/>
                              <a:gd name="T9" fmla="*/ T8 w 1234"/>
                              <a:gd name="T10" fmla="+- 0 6017 4822"/>
                              <a:gd name="T11" fmla="*/ 6017 h 1209"/>
                              <a:gd name="T12" fmla="+- 0 655 367"/>
                              <a:gd name="T13" fmla="*/ T12 w 1234"/>
                              <a:gd name="T14" fmla="+- 0 5997 4822"/>
                              <a:gd name="T15" fmla="*/ 5997 h 1209"/>
                              <a:gd name="T16" fmla="+- 0 683 367"/>
                              <a:gd name="T17" fmla="*/ T16 w 1234"/>
                              <a:gd name="T18" fmla="+- 0 5662 4822"/>
                              <a:gd name="T19" fmla="*/ 5662 h 1209"/>
                              <a:gd name="T20" fmla="+- 0 681 367"/>
                              <a:gd name="T21" fmla="*/ T20 w 1234"/>
                              <a:gd name="T22" fmla="+- 0 5636 4822"/>
                              <a:gd name="T23" fmla="*/ 5636 h 1209"/>
                              <a:gd name="T24" fmla="+- 0 673 367"/>
                              <a:gd name="T25" fmla="*/ T24 w 1234"/>
                              <a:gd name="T26" fmla="+- 0 5610 4822"/>
                              <a:gd name="T27" fmla="*/ 5610 h 1209"/>
                              <a:gd name="T28" fmla="+- 0 660 367"/>
                              <a:gd name="T29" fmla="*/ T28 w 1234"/>
                              <a:gd name="T30" fmla="+- 0 5586 4822"/>
                              <a:gd name="T31" fmla="*/ 5586 h 1209"/>
                              <a:gd name="T32" fmla="+- 0 642 367"/>
                              <a:gd name="T33" fmla="*/ T32 w 1234"/>
                              <a:gd name="T34" fmla="+- 0 5567 4822"/>
                              <a:gd name="T35" fmla="*/ 5567 h 1209"/>
                              <a:gd name="T36" fmla="+- 0 382 367"/>
                              <a:gd name="T37" fmla="*/ T36 w 1234"/>
                              <a:gd name="T38" fmla="+- 0 5354 4822"/>
                              <a:gd name="T39" fmla="*/ 5354 h 1209"/>
                              <a:gd name="T40" fmla="+- 0 369 367"/>
                              <a:gd name="T41" fmla="*/ T40 w 1234"/>
                              <a:gd name="T42" fmla="+- 0 5339 4822"/>
                              <a:gd name="T43" fmla="*/ 5339 h 1209"/>
                              <a:gd name="T44" fmla="+- 0 367 367"/>
                              <a:gd name="T45" fmla="*/ T44 w 1234"/>
                              <a:gd name="T46" fmla="+- 0 5324 4822"/>
                              <a:gd name="T47" fmla="*/ 5324 h 1209"/>
                              <a:gd name="T48" fmla="+- 0 375 367"/>
                              <a:gd name="T49" fmla="*/ T48 w 1234"/>
                              <a:gd name="T50" fmla="+- 0 5312 4822"/>
                              <a:gd name="T51" fmla="*/ 5312 h 1209"/>
                              <a:gd name="T52" fmla="+- 0 393 367"/>
                              <a:gd name="T53" fmla="*/ T52 w 1234"/>
                              <a:gd name="T54" fmla="+- 0 5304 4822"/>
                              <a:gd name="T55" fmla="*/ 5304 h 1209"/>
                              <a:gd name="T56" fmla="+- 0 721 367"/>
                              <a:gd name="T57" fmla="*/ T56 w 1234"/>
                              <a:gd name="T58" fmla="+- 0 5227 4822"/>
                              <a:gd name="T59" fmla="*/ 5227 h 1209"/>
                              <a:gd name="T60" fmla="+- 0 744 367"/>
                              <a:gd name="T61" fmla="*/ T60 w 1234"/>
                              <a:gd name="T62" fmla="+- 0 5217 4822"/>
                              <a:gd name="T63" fmla="*/ 5217 h 1209"/>
                              <a:gd name="T64" fmla="+- 0 767 367"/>
                              <a:gd name="T65" fmla="*/ T64 w 1234"/>
                              <a:gd name="T66" fmla="+- 0 5201 4822"/>
                              <a:gd name="T67" fmla="*/ 5201 h 1209"/>
                              <a:gd name="T68" fmla="+- 0 785 367"/>
                              <a:gd name="T69" fmla="*/ T68 w 1234"/>
                              <a:gd name="T70" fmla="+- 0 5181 4822"/>
                              <a:gd name="T71" fmla="*/ 5181 h 1209"/>
                              <a:gd name="T72" fmla="+- 0 798 367"/>
                              <a:gd name="T73" fmla="*/ T72 w 1234"/>
                              <a:gd name="T74" fmla="+- 0 5159 4822"/>
                              <a:gd name="T75" fmla="*/ 5159 h 1209"/>
                              <a:gd name="T76" fmla="+- 0 920 367"/>
                              <a:gd name="T77" fmla="*/ T76 w 1234"/>
                              <a:gd name="T78" fmla="+- 0 4846 4822"/>
                              <a:gd name="T79" fmla="*/ 4846 h 1209"/>
                              <a:gd name="T80" fmla="+- 0 930 367"/>
                              <a:gd name="T81" fmla="*/ T80 w 1234"/>
                              <a:gd name="T82" fmla="+- 0 4829 4822"/>
                              <a:gd name="T83" fmla="*/ 4829 h 1209"/>
                              <a:gd name="T84" fmla="+- 0 943 367"/>
                              <a:gd name="T85" fmla="*/ T84 w 1234"/>
                              <a:gd name="T86" fmla="+- 0 4822 4822"/>
                              <a:gd name="T87" fmla="*/ 4822 h 1209"/>
                              <a:gd name="T88" fmla="+- 0 958 367"/>
                              <a:gd name="T89" fmla="*/ T88 w 1234"/>
                              <a:gd name="T90" fmla="+- 0 4826 4822"/>
                              <a:gd name="T91" fmla="*/ 4826 h 1209"/>
                              <a:gd name="T92" fmla="+- 0 971 367"/>
                              <a:gd name="T93" fmla="*/ T92 w 1234"/>
                              <a:gd name="T94" fmla="+- 0 4841 4822"/>
                              <a:gd name="T95" fmla="*/ 4841 h 1209"/>
                              <a:gd name="T96" fmla="+- 0 1146 367"/>
                              <a:gd name="T97" fmla="*/ T96 w 1234"/>
                              <a:gd name="T98" fmla="+- 0 5128 4822"/>
                              <a:gd name="T99" fmla="*/ 5128 h 1209"/>
                              <a:gd name="T100" fmla="+- 0 1162 367"/>
                              <a:gd name="T101" fmla="*/ T100 w 1234"/>
                              <a:gd name="T102" fmla="+- 0 5148 4822"/>
                              <a:gd name="T103" fmla="*/ 5148 h 1209"/>
                              <a:gd name="T104" fmla="+- 0 1184 367"/>
                              <a:gd name="T105" fmla="*/ T104 w 1234"/>
                              <a:gd name="T106" fmla="+- 0 5164 4822"/>
                              <a:gd name="T107" fmla="*/ 5164 h 1209"/>
                              <a:gd name="T108" fmla="+- 0 1209 367"/>
                              <a:gd name="T109" fmla="*/ T108 w 1234"/>
                              <a:gd name="T110" fmla="+- 0 5176 4822"/>
                              <a:gd name="T111" fmla="*/ 5176 h 1209"/>
                              <a:gd name="T112" fmla="+- 0 1234 367"/>
                              <a:gd name="T113" fmla="*/ T112 w 1234"/>
                              <a:gd name="T114" fmla="+- 0 5181 4822"/>
                              <a:gd name="T115" fmla="*/ 5181 h 1209"/>
                              <a:gd name="T116" fmla="+- 0 1570 367"/>
                              <a:gd name="T117" fmla="*/ T116 w 1234"/>
                              <a:gd name="T118" fmla="+- 0 5200 4822"/>
                              <a:gd name="T119" fmla="*/ 5200 h 1209"/>
                              <a:gd name="T120" fmla="+- 0 1589 367"/>
                              <a:gd name="T121" fmla="*/ T120 w 1234"/>
                              <a:gd name="T122" fmla="+- 0 5205 4822"/>
                              <a:gd name="T123" fmla="*/ 5205 h 1209"/>
                              <a:gd name="T124" fmla="+- 0 1600 367"/>
                              <a:gd name="T125" fmla="*/ T124 w 1234"/>
                              <a:gd name="T126" fmla="+- 0 5215 4822"/>
                              <a:gd name="T127" fmla="*/ 5215 h 1209"/>
                              <a:gd name="T128" fmla="+- 0 1600 367"/>
                              <a:gd name="T129" fmla="*/ T128 w 1234"/>
                              <a:gd name="T130" fmla="+- 0 5230 4822"/>
                              <a:gd name="T131" fmla="*/ 5230 h 1209"/>
                              <a:gd name="T132" fmla="+- 0 1590 367"/>
                              <a:gd name="T133" fmla="*/ T132 w 1234"/>
                              <a:gd name="T134" fmla="+- 0 5247 4822"/>
                              <a:gd name="T135" fmla="*/ 5247 h 1209"/>
                              <a:gd name="T136" fmla="+- 0 1371 367"/>
                              <a:gd name="T137" fmla="*/ T136 w 1234"/>
                              <a:gd name="T138" fmla="+- 0 5502 4822"/>
                              <a:gd name="T139" fmla="*/ 5502 h 1209"/>
                              <a:gd name="T140" fmla="+- 0 1357 367"/>
                              <a:gd name="T141" fmla="*/ T140 w 1234"/>
                              <a:gd name="T142" fmla="+- 0 5524 4822"/>
                              <a:gd name="T143" fmla="*/ 5524 h 1209"/>
                              <a:gd name="T144" fmla="+- 0 1348 367"/>
                              <a:gd name="T145" fmla="*/ T144 w 1234"/>
                              <a:gd name="T146" fmla="+- 0 5550 4822"/>
                              <a:gd name="T147" fmla="*/ 5550 h 1209"/>
                              <a:gd name="T148" fmla="+- 0 1345 367"/>
                              <a:gd name="T149" fmla="*/ T148 w 1234"/>
                              <a:gd name="T150" fmla="+- 0 5577 4822"/>
                              <a:gd name="T151" fmla="*/ 5577 h 1209"/>
                              <a:gd name="T152" fmla="+- 0 1348 367"/>
                              <a:gd name="T153" fmla="*/ T152 w 1234"/>
                              <a:gd name="T154" fmla="+- 0 5603 4822"/>
                              <a:gd name="T155" fmla="*/ 5603 h 1209"/>
                              <a:gd name="T156" fmla="+- 0 1434 367"/>
                              <a:gd name="T157" fmla="*/ T156 w 1234"/>
                              <a:gd name="T158" fmla="+- 0 5928 4822"/>
                              <a:gd name="T159" fmla="*/ 5928 h 1209"/>
                              <a:gd name="T160" fmla="+- 0 1435 367"/>
                              <a:gd name="T161" fmla="*/ T160 w 1234"/>
                              <a:gd name="T162" fmla="+- 0 5948 4822"/>
                              <a:gd name="T163" fmla="*/ 5948 h 1209"/>
                              <a:gd name="T164" fmla="+- 0 1428 367"/>
                              <a:gd name="T165" fmla="*/ T164 w 1234"/>
                              <a:gd name="T166" fmla="+- 0 5961 4822"/>
                              <a:gd name="T167" fmla="*/ 5961 h 1209"/>
                              <a:gd name="T168" fmla="+- 0 1414 367"/>
                              <a:gd name="T169" fmla="*/ T168 w 1234"/>
                              <a:gd name="T170" fmla="+- 0 5966 4822"/>
                              <a:gd name="T171" fmla="*/ 5966 h 1209"/>
                              <a:gd name="T172" fmla="+- 0 1395 367"/>
                              <a:gd name="T173" fmla="*/ T172 w 1234"/>
                              <a:gd name="T174" fmla="+- 0 5961 4822"/>
                              <a:gd name="T175" fmla="*/ 5961 h 1209"/>
                              <a:gd name="T176" fmla="+- 0 1085 367"/>
                              <a:gd name="T177" fmla="*/ T176 w 1234"/>
                              <a:gd name="T178" fmla="+- 0 5832 4822"/>
                              <a:gd name="T179" fmla="*/ 5832 h 1209"/>
                              <a:gd name="T180" fmla="+- 0 1060 367"/>
                              <a:gd name="T181" fmla="*/ T180 w 1234"/>
                              <a:gd name="T182" fmla="+- 0 5826 4822"/>
                              <a:gd name="T183" fmla="*/ 5826 h 1209"/>
                              <a:gd name="T184" fmla="+- 0 1032 367"/>
                              <a:gd name="T185" fmla="*/ T184 w 1234"/>
                              <a:gd name="T186" fmla="+- 0 5825 4822"/>
                              <a:gd name="T187" fmla="*/ 5825 h 1209"/>
                              <a:gd name="T188" fmla="+- 0 1005 367"/>
                              <a:gd name="T189" fmla="*/ T188 w 1234"/>
                              <a:gd name="T190" fmla="+- 0 5830 4822"/>
                              <a:gd name="T191" fmla="*/ 5830 h 1209"/>
                              <a:gd name="T192" fmla="+- 0 982 367"/>
                              <a:gd name="T193" fmla="*/ T192 w 1234"/>
                              <a:gd name="T194" fmla="+- 0 5841 4822"/>
                              <a:gd name="T195" fmla="*/ 5841 h 1209"/>
                              <a:gd name="T196" fmla="+- 0 700 367"/>
                              <a:gd name="T197" fmla="*/ T196 w 1234"/>
                              <a:gd name="T198" fmla="+- 0 6023 4822"/>
                              <a:gd name="T199" fmla="*/ 6023 h 1209"/>
                              <a:gd name="T200" fmla="+- 0 681 367"/>
                              <a:gd name="T201" fmla="*/ T200 w 1234"/>
                              <a:gd name="T202" fmla="+- 0 6031 4822"/>
                              <a:gd name="T203" fmla="*/ 6031 h 1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234" h="1209">
                                <a:moveTo>
                                  <a:pt x="314" y="1209"/>
                                </a:moveTo>
                                <a:lnTo>
                                  <a:pt x="299" y="1206"/>
                                </a:lnTo>
                                <a:lnTo>
                                  <a:pt x="290" y="1195"/>
                                </a:lnTo>
                                <a:lnTo>
                                  <a:pt x="288" y="1175"/>
                                </a:lnTo>
                                <a:lnTo>
                                  <a:pt x="316" y="840"/>
                                </a:lnTo>
                                <a:lnTo>
                                  <a:pt x="314" y="814"/>
                                </a:lnTo>
                                <a:lnTo>
                                  <a:pt x="306" y="788"/>
                                </a:lnTo>
                                <a:lnTo>
                                  <a:pt x="293" y="764"/>
                                </a:lnTo>
                                <a:lnTo>
                                  <a:pt x="275" y="745"/>
                                </a:lnTo>
                                <a:lnTo>
                                  <a:pt x="15" y="532"/>
                                </a:lnTo>
                                <a:lnTo>
                                  <a:pt x="2" y="517"/>
                                </a:lnTo>
                                <a:lnTo>
                                  <a:pt x="0" y="502"/>
                                </a:lnTo>
                                <a:lnTo>
                                  <a:pt x="8" y="490"/>
                                </a:lnTo>
                                <a:lnTo>
                                  <a:pt x="26" y="482"/>
                                </a:lnTo>
                                <a:lnTo>
                                  <a:pt x="354" y="405"/>
                                </a:lnTo>
                                <a:lnTo>
                                  <a:pt x="377" y="395"/>
                                </a:lnTo>
                                <a:lnTo>
                                  <a:pt x="400" y="379"/>
                                </a:lnTo>
                                <a:lnTo>
                                  <a:pt x="418" y="359"/>
                                </a:lnTo>
                                <a:lnTo>
                                  <a:pt x="431" y="337"/>
                                </a:lnTo>
                                <a:lnTo>
                                  <a:pt x="553" y="24"/>
                                </a:lnTo>
                                <a:lnTo>
                                  <a:pt x="563" y="7"/>
                                </a:lnTo>
                                <a:lnTo>
                                  <a:pt x="576" y="0"/>
                                </a:lnTo>
                                <a:lnTo>
                                  <a:pt x="591" y="4"/>
                                </a:lnTo>
                                <a:lnTo>
                                  <a:pt x="604" y="19"/>
                                </a:lnTo>
                                <a:lnTo>
                                  <a:pt x="779" y="306"/>
                                </a:lnTo>
                                <a:lnTo>
                                  <a:pt x="795" y="326"/>
                                </a:lnTo>
                                <a:lnTo>
                                  <a:pt x="817" y="342"/>
                                </a:lnTo>
                                <a:lnTo>
                                  <a:pt x="842" y="354"/>
                                </a:lnTo>
                                <a:lnTo>
                                  <a:pt x="867" y="359"/>
                                </a:lnTo>
                                <a:lnTo>
                                  <a:pt x="1203" y="378"/>
                                </a:lnTo>
                                <a:lnTo>
                                  <a:pt x="1222" y="383"/>
                                </a:lnTo>
                                <a:lnTo>
                                  <a:pt x="1233" y="393"/>
                                </a:lnTo>
                                <a:lnTo>
                                  <a:pt x="1233" y="408"/>
                                </a:lnTo>
                                <a:lnTo>
                                  <a:pt x="1223" y="425"/>
                                </a:lnTo>
                                <a:lnTo>
                                  <a:pt x="1004" y="680"/>
                                </a:lnTo>
                                <a:lnTo>
                                  <a:pt x="990" y="702"/>
                                </a:lnTo>
                                <a:lnTo>
                                  <a:pt x="981" y="728"/>
                                </a:lnTo>
                                <a:lnTo>
                                  <a:pt x="978" y="755"/>
                                </a:lnTo>
                                <a:lnTo>
                                  <a:pt x="981" y="781"/>
                                </a:lnTo>
                                <a:lnTo>
                                  <a:pt x="1067" y="1106"/>
                                </a:lnTo>
                                <a:lnTo>
                                  <a:pt x="1068" y="1126"/>
                                </a:lnTo>
                                <a:lnTo>
                                  <a:pt x="1061" y="1139"/>
                                </a:lnTo>
                                <a:lnTo>
                                  <a:pt x="1047" y="1144"/>
                                </a:lnTo>
                                <a:lnTo>
                                  <a:pt x="1028" y="1139"/>
                                </a:lnTo>
                                <a:lnTo>
                                  <a:pt x="718" y="1010"/>
                                </a:lnTo>
                                <a:lnTo>
                                  <a:pt x="693" y="1004"/>
                                </a:lnTo>
                                <a:lnTo>
                                  <a:pt x="665" y="1003"/>
                                </a:lnTo>
                                <a:lnTo>
                                  <a:pt x="638" y="1008"/>
                                </a:lnTo>
                                <a:lnTo>
                                  <a:pt x="615" y="1019"/>
                                </a:lnTo>
                                <a:lnTo>
                                  <a:pt x="333" y="1201"/>
                                </a:lnTo>
                                <a:lnTo>
                                  <a:pt x="314" y="1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B9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6" y="4809"/>
                            <a:ext cx="298" cy="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" y="5590"/>
                            <a:ext cx="298" cy="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3641" y="1983"/>
                            <a:ext cx="5133" cy="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353" w:lineRule="exact"/>
                                <w:rPr>
                                  <w:rFonts w:ascii="Arial"/>
                                  <w:sz w:val="32"/>
                                </w:rPr>
                              </w:pP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>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 xml:space="preserve">e </w:t>
                              </w:r>
                              <w:hyperlink r:id="rId39">
                                <w:r>
                                  <w:rPr>
                                    <w:rFonts w:ascii="Verdana"/>
                                    <w:color w:val="535353"/>
                                    <w:w w:val="105"/>
                                    <w:sz w:val="32"/>
                                    <w:u w:val="thick" w:color="535353"/>
                                  </w:rPr>
                                  <w:t>G</w:t>
                                </w:r>
                                <w:r>
                                  <w:rPr>
                                    <w:rFonts w:ascii="Arial"/>
                                    <w:color w:val="535353"/>
                                    <w:w w:val="105"/>
                                    <w:sz w:val="32"/>
                                    <w:u w:val="thick" w:color="535353"/>
                                  </w:rPr>
                                  <w:t>ui</w:t>
                                </w:r>
                                <w:r>
                                  <w:rPr>
                                    <w:rFonts w:ascii="Verdana"/>
                                    <w:color w:val="535353"/>
                                    <w:w w:val="105"/>
                                    <w:sz w:val="32"/>
                                    <w:u w:val="thick" w:color="535353"/>
                                  </w:rPr>
                                  <w:t xml:space="preserve">de </w:t>
                                </w:r>
                                <w:r>
                                  <w:rPr>
                                    <w:rFonts w:ascii="Arial"/>
                                    <w:color w:val="535353"/>
                                    <w:w w:val="105"/>
                                    <w:sz w:val="32"/>
                                    <w:u w:val="thick" w:color="535353"/>
                                  </w:rPr>
                                  <w:t xml:space="preserve">to </w:t>
                                </w:r>
                                <w:r>
                                  <w:rPr>
                                    <w:rFonts w:ascii="Verdana"/>
                                    <w:color w:val="535353"/>
                                    <w:spacing w:val="-15"/>
                                    <w:w w:val="105"/>
                                    <w:sz w:val="32"/>
                                    <w:u w:val="thick" w:color="535353"/>
                                  </w:rPr>
                                  <w:t>A</w:t>
                                </w:r>
                                <w:r>
                                  <w:rPr>
                                    <w:rFonts w:ascii="Arial"/>
                                    <w:color w:val="535353"/>
                                    <w:spacing w:val="-15"/>
                                    <w:w w:val="105"/>
                                    <w:sz w:val="32"/>
                                    <w:u w:val="thick" w:color="535353"/>
                                  </w:rPr>
                                  <w:t>ll</w:t>
                                </w:r>
                                <w:r>
                                  <w:rPr>
                                    <w:rFonts w:ascii="Arial"/>
                                    <w:color w:val="535353"/>
                                    <w:spacing w:val="-15"/>
                                    <w:w w:val="105"/>
                                    <w:sz w:val="32"/>
                                  </w:rPr>
                                  <w:t>y</w:t>
                                </w:r>
                                <w:r>
                                  <w:rPr>
                                    <w:rFonts w:ascii="Arial"/>
                                    <w:color w:val="535353"/>
                                    <w:spacing w:val="-15"/>
                                    <w:w w:val="105"/>
                                    <w:sz w:val="32"/>
                                    <w:u w:val="thick" w:color="535353"/>
                                  </w:rPr>
                                  <w:t>shi</w:t>
                                </w:r>
                                <w:r>
                                  <w:rPr>
                                    <w:rFonts w:ascii="Arial"/>
                                    <w:color w:val="535353"/>
                                    <w:spacing w:val="-15"/>
                                    <w:w w:val="105"/>
                                    <w:sz w:val="32"/>
                                  </w:rPr>
                                  <w:t>p</w:t>
                                </w:r>
                              </w:hyperlink>
                              <w:r>
                                <w:rPr>
                                  <w:rFonts w:ascii="Arial"/>
                                  <w:color w:val="535353"/>
                                  <w:spacing w:val="-15"/>
                                  <w:w w:val="105"/>
                                  <w:sz w:val="32"/>
                                  <w:u w:val="thick" w:color="53535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>su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>gge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>sts to: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2092" y="2828"/>
                            <a:ext cx="365" cy="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336" w:lineRule="exact"/>
                                <w:rPr>
                                  <w:rFonts w:ascii="Century Gothic"/>
                                  <w:sz w:val="32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535353"/>
                                  <w:w w:val="90"/>
                                  <w:sz w:val="32"/>
                                </w:rPr>
                                <w:t>1.)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2675" y="2899"/>
                            <a:ext cx="5566" cy="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312" w:lineRule="exact"/>
                                <w:rPr>
                                  <w:rFonts w:ascii="Verdana"/>
                                  <w:sz w:val="32"/>
                                </w:rPr>
                              </w:pPr>
                              <w:r>
                                <w:rPr>
                                  <w:rFonts w:ascii="Verdana"/>
                                  <w:color w:val="535353"/>
                                  <w:sz w:val="32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z w:val="32"/>
                                </w:rPr>
                                <w:t>t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z w:val="32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32"/>
                                </w:rPr>
                                <w:t xml:space="preserve">d 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z w:val="32"/>
                                </w:rPr>
                                <w:t xml:space="preserve">up,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32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z w:val="32"/>
                                </w:rPr>
                                <w:t>v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32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z w:val="32"/>
                                </w:rPr>
                                <w:t>n wh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32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z w:val="32"/>
                                </w:rPr>
                                <w:t xml:space="preserve">n you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32"/>
                                </w:rPr>
                                <w:t>fee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z w:val="32"/>
                                </w:rPr>
                                <w:t>l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pacing w:val="5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z w:val="32"/>
                                </w:rPr>
                                <w:t>s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32"/>
                                </w:rPr>
                                <w:t>ca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z w:val="32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z w:val="32"/>
                                </w:rPr>
                                <w:t>ed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2092" y="3764"/>
                            <a:ext cx="7570" cy="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spacing w:line="341" w:lineRule="exact"/>
                                <w:rPr>
                                  <w:rFonts w:ascii="Verdana"/>
                                  <w:sz w:val="32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535353"/>
                                  <w:w w:val="105"/>
                                  <w:sz w:val="32"/>
                                </w:rPr>
                                <w:t>2.)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spacing w:val="52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r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ns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fe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r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pacing w:val="-12"/>
                                  <w:w w:val="105"/>
                                  <w:position w:val="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37"/>
                                  <w:w w:val="105"/>
                                  <w:position w:val="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be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n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ef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its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pacing w:val="-12"/>
                                  <w:w w:val="105"/>
                                  <w:position w:val="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o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f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37"/>
                                  <w:w w:val="105"/>
                                  <w:position w:val="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your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pacing w:val="-12"/>
                                  <w:w w:val="105"/>
                                  <w:position w:val="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privil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ege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spacing w:val="-37"/>
                                  <w:w w:val="105"/>
                                  <w:position w:val="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pacing w:val="-13"/>
                                  <w:w w:val="105"/>
                                  <w:position w:val="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thos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position w:val="2"/>
                                  <w:sz w:val="32"/>
                                </w:rPr>
                                <w:t>e</w:t>
                              </w:r>
                            </w:p>
                            <w:p w:rsidR="009F0D76" w:rsidRDefault="00BA5C19">
                              <w:pPr>
                                <w:spacing w:before="30"/>
                                <w:ind w:left="583"/>
                                <w:rPr>
                                  <w:rFonts w:ascii="Arial"/>
                                  <w:sz w:val="32"/>
                                </w:rPr>
                              </w:pPr>
                              <w:r>
                                <w:rPr>
                                  <w:rFonts w:ascii="Arial"/>
                                  <w:color w:val="535353"/>
                                  <w:w w:val="110"/>
                                  <w:sz w:val="32"/>
                                </w:rPr>
                                <w:t>who 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10"/>
                                  <w:sz w:val="32"/>
                                </w:rPr>
                                <w:t>ac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10"/>
                                  <w:sz w:val="32"/>
                                </w:rPr>
                                <w:t>k it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" name="Text Box 118"/>
                        <wps:cNvSpPr txBox="1">
                          <a:spLocks noChangeArrowheads="1"/>
                        </wps:cNvSpPr>
                        <wps:spPr bwMode="auto">
                          <a:xfrm>
                            <a:off x="2092" y="5064"/>
                            <a:ext cx="7530" cy="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F0D76" w:rsidRDefault="00BA5C19">
                              <w:pPr>
                                <w:tabs>
                                  <w:tab w:val="left" w:pos="583"/>
                                </w:tabs>
                                <w:spacing w:line="341" w:lineRule="exact"/>
                                <w:rPr>
                                  <w:rFonts w:ascii="Verdana"/>
                                  <w:sz w:val="32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535353"/>
                                  <w:w w:val="105"/>
                                  <w:sz w:val="32"/>
                                </w:rPr>
                                <w:t>3.)</w:t>
                              </w:r>
                              <w:r>
                                <w:rPr>
                                  <w:rFonts w:ascii="Century Gothic"/>
                                  <w:color w:val="535353"/>
                                  <w:w w:val="105"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>Ac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>knowl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 xml:space="preserve">edge 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>t whil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 xml:space="preserve">e 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 xml:space="preserve">you too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>fee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>l p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>in,</w:t>
                              </w:r>
                              <w:r>
                                <w:rPr>
                                  <w:rFonts w:ascii="Arial"/>
                                  <w:color w:val="535353"/>
                                  <w:spacing w:val="-65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>th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>e</w:t>
                              </w:r>
                            </w:p>
                            <w:p w:rsidR="009F0D76" w:rsidRDefault="00BA5C19">
                              <w:pPr>
                                <w:spacing w:before="44"/>
                                <w:ind w:left="583"/>
                                <w:rPr>
                                  <w:rFonts w:ascii="Arial"/>
                                  <w:sz w:val="32"/>
                                </w:rPr>
                              </w:pP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>c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>onv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>rs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 xml:space="preserve">tion is not </w:t>
                              </w:r>
                              <w:r>
                                <w:rPr>
                                  <w:rFonts w:ascii="Verdana"/>
                                  <w:color w:val="535353"/>
                                  <w:w w:val="105"/>
                                  <w:sz w:val="32"/>
                                </w:rPr>
                                <w:t>ab</w:t>
                              </w:r>
                              <w:r>
                                <w:rPr>
                                  <w:rFonts w:ascii="Arial"/>
                                  <w:color w:val="535353"/>
                                  <w:w w:val="105"/>
                                  <w:sz w:val="32"/>
                                </w:rPr>
                                <w:t>out you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7" o:spid="_x0000_s1073" style="position:absolute;left:0;text-align:left;margin-left:0;margin-top:84.05pt;width:595.5pt;height:238.1pt;z-index:15761408;mso-position-horizontal-relative:page" coordorigin=",1681" coordsize="11910,4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">
                <v:rect id="Rectangle 129" o:spid="_x0000_s1074" style="position:absolute;top:1680;width:11910;height:4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" fillcolor="#ecd0d0" stroked="f"/>
                <v:shape id="Freeform 128" o:spid="_x0000_s1075" style="position:absolute;left:10108;top:2011;width:1234;height:1209;visibility:visible;mso-wrap-style:square;v-text-anchor:top" coordsize="1234,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" path="m315,1209r-15,-3l291,1195r-2,-20l316,840r-1,-26l307,788,293,764,276,745,16,533,3,517,,503,9,491r18,-9l354,405r24,-10l400,379r19,-20l432,337,553,24,564,7,577,r14,4l605,19,779,306r17,20l818,342r25,12l868,359r335,19l1223,383r10,10l1234,408r-10,17l1004,680r-13,22l982,728r-3,27l981,781r86,325l1069,1126r-7,13l1048,1144r-19,-4l718,1010r-24,-6l666,1003r-27,6l616,1019,333,1201r-18,8xe" fillcolor="#e9b940" stroked="f">
                  <v:path arrowok="t" o:connecttype="custom" o:connectlocs="315,3220;300,3217;291,3206;289,3186;316,2851;315,2825;307,2799;293,2775;276,2756;16,2544;3,2528;0,2514;9,2502;27,2493;354,2416;378,2406;400,2390;419,2370;432,2348;553,2035;564,2018;577,2011;591,2015;605,2030;779,2317;796,2337;818,2353;843,2365;868,2370;1203,2389;1223,2394;1233,2404;1234,2419;1224,2436;1004,2691;991,2713;982,2739;979,2766;981,2792;1067,3117;1069,3137;1062,3150;1048,3155;1029,3151;718,3021;694,3015;666,3014;639,3020;616,3030;333,3212;315,3220" o:connectangles="0,0,0,0,0,0,0,0,0,0,0,0,0,0,0,0,0,0,0,0,0,0,0,0,0,0,0,0,0,0,0,0,0,0,0,0,0,0,0,0,0,0,0,0,0,0,0,0,0,0,0"/>
                </v:shape>
                <v:shape id="Picture 127" o:spid="_x0000_s1076" type="#_x0000_t75" style="position:absolute;left:10927;top:1998;width:298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">
                  <v:imagedata r:id="rId40" o:title=""/>
                </v:shape>
                <v:shape id="Picture 126" o:spid="_x0000_s1077" type="#_x0000_t75" style="position:absolute;left:10092;top:2779;width:298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">
                  <v:imagedata r:id="rId41" o:title=""/>
                </v:shape>
                <v:shape id="Freeform 125" o:spid="_x0000_s1078" style="position:absolute;left:366;top:4821;width:1234;height:1209;visibility:visible;mso-wrap-style:square;v-text-anchor:top" coordsize="1234,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" path="m314,1209r-15,-3l290,1195r-2,-20l316,840r-2,-26l306,788,293,764,275,745,15,532,2,517,,502,8,490r18,-8l354,405r23,-10l400,379r18,-20l431,337,553,24,563,7,576,r15,4l604,19,779,306r16,20l817,342r25,12l867,359r336,19l1222,383r11,10l1233,408r-10,17l1004,680r-14,22l981,728r-3,27l981,781r86,325l1068,1126r-7,13l1047,1144r-19,-5l718,1010r-25,-6l665,1003r-27,5l615,1019,333,1201r-19,8xe" fillcolor="#e9b940" stroked="f">
                  <v:path arrowok="t" o:connecttype="custom" o:connectlocs="314,6031;299,6028;290,6017;288,5997;316,5662;314,5636;306,5610;293,5586;275,5567;15,5354;2,5339;0,5324;8,5312;26,5304;354,5227;377,5217;400,5201;418,5181;431,5159;553,4846;563,4829;576,4822;591,4826;604,4841;779,5128;795,5148;817,5164;842,5176;867,5181;1203,5200;1222,5205;1233,5215;1233,5230;1223,5247;1004,5502;990,5524;981,5550;978,5577;981,5603;1067,5928;1068,5948;1061,5961;1047,5966;1028,5961;718,5832;693,5826;665,5825;638,5830;615,5841;333,6023;314,6031" o:connectangles="0,0,0,0,0,0,0,0,0,0,0,0,0,0,0,0,0,0,0,0,0,0,0,0,0,0,0,0,0,0,0,0,0,0,0,0,0,0,0,0,0,0,0,0,0,0,0,0,0,0,0"/>
                </v:shape>
                <v:shape id="Picture 124" o:spid="_x0000_s1079" type="#_x0000_t75" style="position:absolute;left:1186;top:4809;width:298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">
                  <v:imagedata r:id="rId40" o:title=""/>
                </v:shape>
                <v:shape id="Picture 123" o:spid="_x0000_s1080" type="#_x0000_t75" style="position:absolute;left:350;top:5590;width:298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">
                  <v:imagedata r:id="rId41" o:title=""/>
                </v:shape>
                <v:shape id="Text Box 122" o:spid="_x0000_s1081" type="#_x0000_t202" style="position:absolute;left:3641;top:1983;width:5133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E20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mPhNtMMAAADcAAAADwAA&#10;AAAAAAAAAAAAAAAHAgAAZHJzL2Rvd25yZXYueG1sUEsFBgAAAAADAAMAtwAAAPcCAAAAAA==&#10;" filled="f" stroked="f">
                  <v:textbox inset="0,0,0,0">
                    <w:txbxContent>
                      <w:p w:rsidR="009F0D76" w:rsidRDefault="00BA5C19">
                        <w:pPr>
                          <w:spacing w:line="353" w:lineRule="exact"/>
                          <w:rPr>
                            <w:rFonts w:ascii="Arial"/>
                            <w:sz w:val="32"/>
                          </w:rPr>
                        </w:pP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>T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>h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 xml:space="preserve">e </w:t>
                        </w:r>
                        <w:hyperlink r:id="rId42">
                          <w:r>
                            <w:rPr>
                              <w:rFonts w:ascii="Verdana"/>
                              <w:color w:val="535353"/>
                              <w:w w:val="105"/>
                              <w:sz w:val="32"/>
                              <w:u w:val="thick" w:color="535353"/>
                            </w:rPr>
                            <w:t>G</w:t>
                          </w:r>
                          <w:r>
                            <w:rPr>
                              <w:rFonts w:ascii="Arial"/>
                              <w:color w:val="535353"/>
                              <w:w w:val="105"/>
                              <w:sz w:val="32"/>
                              <w:u w:val="thick" w:color="535353"/>
                            </w:rPr>
                            <w:t>ui</w:t>
                          </w:r>
                          <w:r>
                            <w:rPr>
                              <w:rFonts w:ascii="Verdana"/>
                              <w:color w:val="535353"/>
                              <w:w w:val="105"/>
                              <w:sz w:val="32"/>
                              <w:u w:val="thick" w:color="535353"/>
                            </w:rPr>
                            <w:t xml:space="preserve">de </w:t>
                          </w:r>
                          <w:r>
                            <w:rPr>
                              <w:rFonts w:ascii="Arial"/>
                              <w:color w:val="535353"/>
                              <w:w w:val="105"/>
                              <w:sz w:val="32"/>
                              <w:u w:val="thick" w:color="535353"/>
                            </w:rPr>
                            <w:t xml:space="preserve">to </w:t>
                          </w:r>
                          <w:r>
                            <w:rPr>
                              <w:rFonts w:ascii="Verdana"/>
                              <w:color w:val="535353"/>
                              <w:spacing w:val="-15"/>
                              <w:w w:val="105"/>
                              <w:sz w:val="32"/>
                              <w:u w:val="thick" w:color="535353"/>
                            </w:rPr>
                            <w:t>A</w:t>
                          </w:r>
                          <w:r>
                            <w:rPr>
                              <w:rFonts w:ascii="Arial"/>
                              <w:color w:val="535353"/>
                              <w:spacing w:val="-15"/>
                              <w:w w:val="105"/>
                              <w:sz w:val="32"/>
                              <w:u w:val="thick" w:color="535353"/>
                            </w:rPr>
                            <w:t>ll</w:t>
                          </w:r>
                          <w:r>
                            <w:rPr>
                              <w:rFonts w:ascii="Arial"/>
                              <w:color w:val="535353"/>
                              <w:spacing w:val="-15"/>
                              <w:w w:val="105"/>
                              <w:sz w:val="32"/>
                            </w:rPr>
                            <w:t>y</w:t>
                          </w:r>
                          <w:r>
                            <w:rPr>
                              <w:rFonts w:ascii="Arial"/>
                              <w:color w:val="535353"/>
                              <w:spacing w:val="-15"/>
                              <w:w w:val="105"/>
                              <w:sz w:val="32"/>
                              <w:u w:val="thick" w:color="535353"/>
                            </w:rPr>
                            <w:t>shi</w:t>
                          </w:r>
                          <w:r>
                            <w:rPr>
                              <w:rFonts w:ascii="Arial"/>
                              <w:color w:val="535353"/>
                              <w:spacing w:val="-15"/>
                              <w:w w:val="105"/>
                              <w:sz w:val="32"/>
                            </w:rPr>
                            <w:t>p</w:t>
                          </w:r>
                        </w:hyperlink>
                        <w:r>
                          <w:rPr>
                            <w:rFonts w:ascii="Arial"/>
                            <w:color w:val="535353"/>
                            <w:spacing w:val="-15"/>
                            <w:w w:val="105"/>
                            <w:sz w:val="32"/>
                            <w:u w:val="thick" w:color="53535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>su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>gge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>sts to:</w:t>
                        </w:r>
                      </w:p>
                    </w:txbxContent>
                  </v:textbox>
                </v:shape>
                <v:shape id="Text Box 121" o:spid="_x0000_s1082" type="#_x0000_t202" style="position:absolute;left:2092;top:2828;width:365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:rsidR="009F0D76" w:rsidRDefault="00BA5C19">
                        <w:pPr>
                          <w:spacing w:line="336" w:lineRule="exact"/>
                          <w:rPr>
                            <w:rFonts w:ascii="Century Gothic"/>
                            <w:sz w:val="32"/>
                          </w:rPr>
                        </w:pPr>
                        <w:r>
                          <w:rPr>
                            <w:rFonts w:ascii="Century Gothic"/>
                            <w:color w:val="535353"/>
                            <w:w w:val="90"/>
                            <w:sz w:val="32"/>
                          </w:rPr>
                          <w:t>1.)</w:t>
                        </w:r>
                      </w:p>
                    </w:txbxContent>
                  </v:textbox>
                </v:shape>
                <v:shape id="Text Box 120" o:spid="_x0000_s1083" type="#_x0000_t202" style="position:absolute;left:2675;top:2899;width:5566;height: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ZY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B2Z2WMMAAADcAAAADwAA&#10;AAAAAAAAAAAAAAAHAgAAZHJzL2Rvd25yZXYueG1sUEsFBgAAAAADAAMAtwAAAPcCAAAAAA==&#10;" filled="f" stroked="f">
                  <v:textbox inset="0,0,0,0">
                    <w:txbxContent>
                      <w:p w:rsidR="009F0D76" w:rsidRDefault="00BA5C19">
                        <w:pPr>
                          <w:spacing w:line="312" w:lineRule="exact"/>
                          <w:rPr>
                            <w:rFonts w:ascii="Verdana"/>
                            <w:sz w:val="32"/>
                          </w:rPr>
                        </w:pPr>
                        <w:r>
                          <w:rPr>
                            <w:rFonts w:ascii="Verdana"/>
                            <w:color w:val="535353"/>
                            <w:sz w:val="32"/>
                          </w:rPr>
                          <w:t>S</w:t>
                        </w:r>
                        <w:r>
                          <w:rPr>
                            <w:rFonts w:ascii="Arial"/>
                            <w:color w:val="535353"/>
                            <w:sz w:val="32"/>
                          </w:rPr>
                          <w:t>t</w:t>
                        </w:r>
                        <w:r>
                          <w:rPr>
                            <w:rFonts w:ascii="Verdana"/>
                            <w:color w:val="535353"/>
                            <w:sz w:val="32"/>
                          </w:rPr>
                          <w:t>a</w:t>
                        </w:r>
                        <w:r>
                          <w:rPr>
                            <w:rFonts w:ascii="Arial"/>
                            <w:color w:val="535353"/>
                            <w:sz w:val="32"/>
                          </w:rPr>
                          <w:t>n</w:t>
                        </w:r>
                        <w:r>
                          <w:rPr>
                            <w:rFonts w:ascii="Verdana"/>
                            <w:color w:val="535353"/>
                            <w:sz w:val="32"/>
                          </w:rPr>
                          <w:t xml:space="preserve">d </w:t>
                        </w:r>
                        <w:r>
                          <w:rPr>
                            <w:rFonts w:ascii="Arial"/>
                            <w:color w:val="535353"/>
                            <w:sz w:val="32"/>
                          </w:rPr>
                          <w:t xml:space="preserve">up, </w:t>
                        </w:r>
                        <w:r>
                          <w:rPr>
                            <w:rFonts w:ascii="Verdana"/>
                            <w:color w:val="535353"/>
                            <w:sz w:val="32"/>
                          </w:rPr>
                          <w:t>e</w:t>
                        </w:r>
                        <w:r>
                          <w:rPr>
                            <w:rFonts w:ascii="Arial"/>
                            <w:color w:val="535353"/>
                            <w:sz w:val="32"/>
                          </w:rPr>
                          <w:t>v</w:t>
                        </w:r>
                        <w:r>
                          <w:rPr>
                            <w:rFonts w:ascii="Verdana"/>
                            <w:color w:val="535353"/>
                            <w:sz w:val="32"/>
                          </w:rPr>
                          <w:t>e</w:t>
                        </w:r>
                        <w:r>
                          <w:rPr>
                            <w:rFonts w:ascii="Arial"/>
                            <w:color w:val="535353"/>
                            <w:sz w:val="32"/>
                          </w:rPr>
                          <w:t>n wh</w:t>
                        </w:r>
                        <w:r>
                          <w:rPr>
                            <w:rFonts w:ascii="Verdana"/>
                            <w:color w:val="535353"/>
                            <w:sz w:val="32"/>
                          </w:rPr>
                          <w:t>e</w:t>
                        </w:r>
                        <w:r>
                          <w:rPr>
                            <w:rFonts w:ascii="Arial"/>
                            <w:color w:val="535353"/>
                            <w:sz w:val="32"/>
                          </w:rPr>
                          <w:t xml:space="preserve">n you </w:t>
                        </w:r>
                        <w:r>
                          <w:rPr>
                            <w:rFonts w:ascii="Verdana"/>
                            <w:color w:val="535353"/>
                            <w:sz w:val="32"/>
                          </w:rPr>
                          <w:t>fee</w:t>
                        </w:r>
                        <w:r>
                          <w:rPr>
                            <w:rFonts w:ascii="Arial"/>
                            <w:color w:val="535353"/>
                            <w:sz w:val="32"/>
                          </w:rPr>
                          <w:t>l</w:t>
                        </w:r>
                        <w:r>
                          <w:rPr>
                            <w:rFonts w:ascii="Arial"/>
                            <w:color w:val="535353"/>
                            <w:spacing w:val="51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535353"/>
                            <w:sz w:val="32"/>
                          </w:rPr>
                          <w:t>s</w:t>
                        </w:r>
                        <w:r>
                          <w:rPr>
                            <w:rFonts w:ascii="Verdana"/>
                            <w:color w:val="535353"/>
                            <w:sz w:val="32"/>
                          </w:rPr>
                          <w:t>ca</w:t>
                        </w:r>
                        <w:r>
                          <w:rPr>
                            <w:rFonts w:ascii="Arial"/>
                            <w:color w:val="535353"/>
                            <w:sz w:val="32"/>
                          </w:rPr>
                          <w:t>r</w:t>
                        </w:r>
                        <w:r>
                          <w:rPr>
                            <w:rFonts w:ascii="Verdana"/>
                            <w:color w:val="535353"/>
                            <w:sz w:val="32"/>
                          </w:rPr>
                          <w:t>ed</w:t>
                        </w:r>
                      </w:p>
                    </w:txbxContent>
                  </v:textbox>
                </v:shape>
                <v:shape id="Text Box 119" o:spid="_x0000_s1084" type="#_x0000_t202" style="position:absolute;left:2092;top:3764;width:7570;height: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:rsidR="009F0D76" w:rsidRDefault="00BA5C19">
                        <w:pPr>
                          <w:spacing w:line="341" w:lineRule="exact"/>
                          <w:rPr>
                            <w:rFonts w:ascii="Verdana"/>
                            <w:sz w:val="32"/>
                          </w:rPr>
                        </w:pPr>
                        <w:r>
                          <w:rPr>
                            <w:rFonts w:ascii="Century Gothic"/>
                            <w:color w:val="535353"/>
                            <w:w w:val="105"/>
                            <w:sz w:val="32"/>
                          </w:rPr>
                          <w:t>2.)</w:t>
                        </w:r>
                        <w:r>
                          <w:rPr>
                            <w:rFonts w:ascii="Century Gothic"/>
                            <w:color w:val="535353"/>
                            <w:spacing w:val="52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position w:val="2"/>
                            <w:sz w:val="32"/>
                          </w:rPr>
                          <w:t>T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position w:val="2"/>
                            <w:sz w:val="32"/>
                          </w:rPr>
                          <w:t>r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position w:val="2"/>
                            <w:sz w:val="32"/>
                          </w:rPr>
                          <w:t>a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position w:val="2"/>
                            <w:sz w:val="32"/>
                          </w:rPr>
                          <w:t>ns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position w:val="2"/>
                            <w:sz w:val="32"/>
                          </w:rPr>
                          <w:t>fe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position w:val="2"/>
                            <w:sz w:val="32"/>
                          </w:rPr>
                          <w:t>r</w:t>
                        </w:r>
                        <w:r>
                          <w:rPr>
                            <w:rFonts w:ascii="Arial"/>
                            <w:color w:val="535353"/>
                            <w:spacing w:val="-12"/>
                            <w:w w:val="105"/>
                            <w:position w:val="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position w:val="2"/>
                            <w:sz w:val="32"/>
                          </w:rPr>
                          <w:t>th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position w:val="2"/>
                            <w:sz w:val="32"/>
                          </w:rPr>
                          <w:t>e</w:t>
                        </w:r>
                        <w:r>
                          <w:rPr>
                            <w:rFonts w:ascii="Verdana"/>
                            <w:color w:val="535353"/>
                            <w:spacing w:val="-37"/>
                            <w:w w:val="105"/>
                            <w:position w:val="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position w:val="2"/>
                            <w:sz w:val="32"/>
                          </w:rPr>
                          <w:t>be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position w:val="2"/>
                            <w:sz w:val="32"/>
                          </w:rPr>
                          <w:t>n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position w:val="2"/>
                            <w:sz w:val="32"/>
                          </w:rPr>
                          <w:t>ef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position w:val="2"/>
                            <w:sz w:val="32"/>
                          </w:rPr>
                          <w:t>its</w:t>
                        </w:r>
                        <w:r>
                          <w:rPr>
                            <w:rFonts w:ascii="Arial"/>
                            <w:color w:val="535353"/>
                            <w:spacing w:val="-12"/>
                            <w:w w:val="105"/>
                            <w:position w:val="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position w:val="2"/>
                            <w:sz w:val="32"/>
                          </w:rPr>
                          <w:t>o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position w:val="2"/>
                            <w:sz w:val="32"/>
                          </w:rPr>
                          <w:t>f</w:t>
                        </w:r>
                        <w:r>
                          <w:rPr>
                            <w:rFonts w:ascii="Verdana"/>
                            <w:color w:val="535353"/>
                            <w:spacing w:val="-37"/>
                            <w:w w:val="105"/>
                            <w:position w:val="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position w:val="2"/>
                            <w:sz w:val="32"/>
                          </w:rPr>
                          <w:t>your</w:t>
                        </w:r>
                        <w:r>
                          <w:rPr>
                            <w:rFonts w:ascii="Arial"/>
                            <w:color w:val="535353"/>
                            <w:spacing w:val="-12"/>
                            <w:w w:val="105"/>
                            <w:position w:val="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position w:val="2"/>
                            <w:sz w:val="32"/>
                          </w:rPr>
                          <w:t>privil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position w:val="2"/>
                            <w:sz w:val="32"/>
                          </w:rPr>
                          <w:t>ege</w:t>
                        </w:r>
                        <w:r>
                          <w:rPr>
                            <w:rFonts w:ascii="Verdana"/>
                            <w:color w:val="535353"/>
                            <w:spacing w:val="-37"/>
                            <w:w w:val="105"/>
                            <w:position w:val="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position w:val="2"/>
                            <w:sz w:val="32"/>
                          </w:rPr>
                          <w:t>to</w:t>
                        </w:r>
                        <w:r>
                          <w:rPr>
                            <w:rFonts w:ascii="Arial"/>
                            <w:color w:val="535353"/>
                            <w:spacing w:val="-13"/>
                            <w:w w:val="105"/>
                            <w:position w:val="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position w:val="2"/>
                            <w:sz w:val="32"/>
                          </w:rPr>
                          <w:t>thos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position w:val="2"/>
                            <w:sz w:val="32"/>
                          </w:rPr>
                          <w:t>e</w:t>
                        </w:r>
                      </w:p>
                      <w:p w:rsidR="009F0D76" w:rsidRDefault="00BA5C19">
                        <w:pPr>
                          <w:spacing w:before="30"/>
                          <w:ind w:left="583"/>
                          <w:rPr>
                            <w:rFonts w:ascii="Arial"/>
                            <w:sz w:val="32"/>
                          </w:rPr>
                        </w:pPr>
                        <w:r>
                          <w:rPr>
                            <w:rFonts w:ascii="Arial"/>
                            <w:color w:val="535353"/>
                            <w:w w:val="110"/>
                            <w:sz w:val="32"/>
                          </w:rPr>
                          <w:t>who l</w:t>
                        </w:r>
                        <w:r>
                          <w:rPr>
                            <w:rFonts w:ascii="Verdana"/>
                            <w:color w:val="535353"/>
                            <w:w w:val="110"/>
                            <w:sz w:val="32"/>
                          </w:rPr>
                          <w:t>ac</w:t>
                        </w:r>
                        <w:r>
                          <w:rPr>
                            <w:rFonts w:ascii="Arial"/>
                            <w:color w:val="535353"/>
                            <w:w w:val="110"/>
                            <w:sz w:val="32"/>
                          </w:rPr>
                          <w:t>k it</w:t>
                        </w:r>
                      </w:p>
                    </w:txbxContent>
                  </v:textbox>
                </v:shape>
                <v:shape id="Text Box 118" o:spid="_x0000_s1085" type="#_x0000_t202" style="position:absolute;left:2092;top:5064;width:7530;height:7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:rsidR="009F0D76" w:rsidRDefault="00BA5C19">
                        <w:pPr>
                          <w:tabs>
                            <w:tab w:val="left" w:pos="583"/>
                          </w:tabs>
                          <w:spacing w:line="341" w:lineRule="exact"/>
                          <w:rPr>
                            <w:rFonts w:ascii="Verdana"/>
                            <w:sz w:val="32"/>
                          </w:rPr>
                        </w:pPr>
                        <w:r>
                          <w:rPr>
                            <w:rFonts w:ascii="Century Gothic"/>
                            <w:color w:val="535353"/>
                            <w:w w:val="105"/>
                            <w:sz w:val="32"/>
                          </w:rPr>
                          <w:t>3.)</w:t>
                        </w:r>
                        <w:r>
                          <w:rPr>
                            <w:rFonts w:ascii="Century Gothic"/>
                            <w:color w:val="535353"/>
                            <w:w w:val="105"/>
                            <w:sz w:val="32"/>
                          </w:rPr>
                          <w:tab/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>Ac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>knowl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 xml:space="preserve">edge 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>th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>a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>t whil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 xml:space="preserve">e 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 xml:space="preserve">you too 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>fee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>l p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>a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>in,</w:t>
                        </w:r>
                        <w:r>
                          <w:rPr>
                            <w:rFonts w:ascii="Arial"/>
                            <w:color w:val="535353"/>
                            <w:spacing w:val="-65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>th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>e</w:t>
                        </w:r>
                      </w:p>
                      <w:p w:rsidR="009F0D76" w:rsidRDefault="00BA5C19">
                        <w:pPr>
                          <w:spacing w:before="44"/>
                          <w:ind w:left="583"/>
                          <w:rPr>
                            <w:rFonts w:ascii="Arial"/>
                            <w:sz w:val="32"/>
                          </w:rPr>
                        </w:pP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>c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>onv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>e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>rs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>a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 xml:space="preserve">tion is not </w:t>
                        </w:r>
                        <w:r>
                          <w:rPr>
                            <w:rFonts w:ascii="Verdana"/>
                            <w:color w:val="535353"/>
                            <w:w w:val="105"/>
                            <w:sz w:val="32"/>
                          </w:rPr>
                          <w:t>ab</w:t>
                        </w:r>
                        <w:r>
                          <w:rPr>
                            <w:rFonts w:ascii="Arial"/>
                            <w:color w:val="535353"/>
                            <w:w w:val="105"/>
                            <w:sz w:val="32"/>
                          </w:rPr>
                          <w:t>out you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>our</w:t>
      </w:r>
      <w:r>
        <w:rPr>
          <w:rFonts w:ascii="Verdana"/>
          <w:color w:val="535353"/>
          <w:w w:val="110"/>
        </w:rPr>
        <w:t>ag</w:t>
      </w:r>
      <w:r>
        <w:rPr>
          <w:rFonts w:ascii="Arial"/>
          <w:color w:val="535353"/>
          <w:w w:val="110"/>
        </w:rPr>
        <w:t>in</w:t>
      </w:r>
      <w:r>
        <w:rPr>
          <w:rFonts w:ascii="Verdana"/>
          <w:color w:val="535353"/>
          <w:w w:val="110"/>
        </w:rPr>
        <w:t>g</w:t>
      </w:r>
      <w:r>
        <w:rPr>
          <w:rFonts w:ascii="Verdana"/>
          <w:color w:val="535353"/>
          <w:spacing w:val="-39"/>
          <w:w w:val="110"/>
        </w:rPr>
        <w:t xml:space="preserve"> </w:t>
      </w:r>
      <w:r>
        <w:rPr>
          <w:rFonts w:ascii="Arial"/>
          <w:color w:val="535353"/>
          <w:w w:val="110"/>
        </w:rPr>
        <w:t>our</w:t>
      </w:r>
      <w:r>
        <w:rPr>
          <w:rFonts w:ascii="Arial"/>
          <w:color w:val="535353"/>
          <w:spacing w:val="-18"/>
          <w:w w:val="110"/>
        </w:rPr>
        <w:t xml:space="preserve"> 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>hil</w:t>
      </w:r>
      <w:r>
        <w:rPr>
          <w:rFonts w:ascii="Verdana"/>
          <w:color w:val="535353"/>
          <w:w w:val="110"/>
        </w:rPr>
        <w:t>d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Arial"/>
          <w:color w:val="535353"/>
          <w:w w:val="110"/>
        </w:rPr>
        <w:t>to</w:t>
      </w:r>
      <w:r>
        <w:rPr>
          <w:rFonts w:ascii="Arial"/>
          <w:color w:val="535353"/>
          <w:spacing w:val="-18"/>
          <w:w w:val="110"/>
        </w:rPr>
        <w:t xml:space="preserve"> </w:t>
      </w:r>
      <w:r>
        <w:rPr>
          <w:rFonts w:ascii="Arial"/>
          <w:color w:val="535353"/>
          <w:w w:val="110"/>
        </w:rPr>
        <w:t>sp</w:t>
      </w:r>
      <w:r>
        <w:rPr>
          <w:rFonts w:ascii="Verdana"/>
          <w:color w:val="535353"/>
          <w:w w:val="110"/>
        </w:rPr>
        <w:t>ea</w:t>
      </w:r>
      <w:r>
        <w:rPr>
          <w:rFonts w:ascii="Arial"/>
          <w:color w:val="535353"/>
          <w:w w:val="110"/>
        </w:rPr>
        <w:t>k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Arial"/>
          <w:color w:val="535353"/>
          <w:w w:val="110"/>
        </w:rPr>
        <w:t>up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d</w:t>
      </w:r>
      <w:r>
        <w:rPr>
          <w:rFonts w:ascii="Verdana"/>
          <w:color w:val="535353"/>
          <w:spacing w:val="-38"/>
          <w:w w:val="110"/>
        </w:rPr>
        <w:t xml:space="preserve"> </w:t>
      </w:r>
      <w:r>
        <w:rPr>
          <w:rFonts w:ascii="Arial"/>
          <w:color w:val="535353"/>
          <w:w w:val="110"/>
        </w:rPr>
        <w:t>st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d</w:t>
      </w:r>
      <w:r>
        <w:rPr>
          <w:rFonts w:ascii="Verdana"/>
          <w:color w:val="535353"/>
          <w:spacing w:val="-38"/>
          <w:w w:val="110"/>
        </w:rPr>
        <w:t xml:space="preserve"> </w:t>
      </w:r>
      <w:r>
        <w:rPr>
          <w:rFonts w:ascii="Arial"/>
          <w:color w:val="535353"/>
          <w:w w:val="110"/>
        </w:rPr>
        <w:t>up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Arial"/>
          <w:color w:val="535353"/>
          <w:w w:val="110"/>
        </w:rPr>
        <w:t>to</w:t>
      </w:r>
      <w:r>
        <w:rPr>
          <w:rFonts w:ascii="Arial"/>
          <w:color w:val="535353"/>
          <w:spacing w:val="-18"/>
          <w:w w:val="110"/>
        </w:rPr>
        <w:t xml:space="preserve"> 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ac</w:t>
      </w:r>
      <w:r>
        <w:rPr>
          <w:rFonts w:ascii="Arial"/>
          <w:color w:val="535353"/>
          <w:w w:val="110"/>
        </w:rPr>
        <w:t>ism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Arial"/>
          <w:color w:val="535353"/>
          <w:w w:val="110"/>
        </w:rPr>
        <w:t>is</w:t>
      </w:r>
      <w:r>
        <w:rPr>
          <w:rFonts w:ascii="Arial"/>
          <w:color w:val="535353"/>
          <w:spacing w:val="-18"/>
          <w:w w:val="110"/>
        </w:rPr>
        <w:t xml:space="preserve"> </w:t>
      </w:r>
      <w:r>
        <w:rPr>
          <w:rFonts w:ascii="Arial"/>
          <w:color w:val="535353"/>
          <w:w w:val="110"/>
        </w:rPr>
        <w:t>not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skin</w:t>
      </w:r>
      <w:r>
        <w:rPr>
          <w:rFonts w:ascii="Verdana"/>
          <w:color w:val="535353"/>
          <w:w w:val="110"/>
        </w:rPr>
        <w:t>g</w:t>
      </w:r>
      <w:r>
        <w:rPr>
          <w:rFonts w:ascii="Verdana"/>
          <w:color w:val="535353"/>
          <w:spacing w:val="-38"/>
          <w:w w:val="110"/>
        </w:rPr>
        <w:t xml:space="preserve"> </w:t>
      </w:r>
      <w:r>
        <w:rPr>
          <w:rFonts w:ascii="Arial"/>
          <w:color w:val="535353"/>
          <w:w w:val="110"/>
        </w:rPr>
        <w:t>your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>hil</w:t>
      </w:r>
      <w:r>
        <w:rPr>
          <w:rFonts w:ascii="Verdana"/>
          <w:color w:val="535353"/>
          <w:w w:val="110"/>
        </w:rPr>
        <w:t xml:space="preserve">d </w:t>
      </w:r>
      <w:r>
        <w:rPr>
          <w:rFonts w:ascii="Arial"/>
          <w:color w:val="535353"/>
          <w:w w:val="110"/>
        </w:rPr>
        <w:t>to</w:t>
      </w:r>
      <w:r>
        <w:rPr>
          <w:rFonts w:ascii="Arial"/>
          <w:color w:val="535353"/>
          <w:spacing w:val="-7"/>
          <w:w w:val="110"/>
        </w:rPr>
        <w:t xml:space="preserve"> </w:t>
      </w:r>
      <w:r>
        <w:rPr>
          <w:rFonts w:ascii="Verdana"/>
          <w:color w:val="535353"/>
          <w:w w:val="110"/>
        </w:rPr>
        <w:t>f</w:t>
      </w:r>
      <w:r>
        <w:rPr>
          <w:rFonts w:ascii="Arial"/>
          <w:color w:val="535353"/>
          <w:w w:val="110"/>
        </w:rPr>
        <w:t>ully</w:t>
      </w:r>
      <w:r>
        <w:rPr>
          <w:rFonts w:ascii="Arial"/>
          <w:color w:val="535353"/>
          <w:spacing w:val="-6"/>
          <w:w w:val="110"/>
        </w:rPr>
        <w:t xml:space="preserve"> </w:t>
      </w:r>
      <w:r>
        <w:rPr>
          <w:rFonts w:ascii="Arial"/>
          <w:color w:val="535353"/>
          <w:w w:val="110"/>
        </w:rPr>
        <w:t>un</w:t>
      </w:r>
      <w:r>
        <w:rPr>
          <w:rFonts w:ascii="Verdana"/>
          <w:color w:val="535353"/>
          <w:w w:val="110"/>
        </w:rPr>
        <w:t>de</w:t>
      </w:r>
      <w:r>
        <w:rPr>
          <w:rFonts w:ascii="Arial"/>
          <w:color w:val="535353"/>
          <w:w w:val="110"/>
        </w:rPr>
        <w:t>rst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d</w:t>
      </w:r>
      <w:r>
        <w:rPr>
          <w:rFonts w:ascii="Verdana"/>
          <w:color w:val="535353"/>
          <w:spacing w:val="-26"/>
          <w:w w:val="110"/>
        </w:rPr>
        <w:t xml:space="preserve"> 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x</w:t>
      </w:r>
      <w:r>
        <w:rPr>
          <w:rFonts w:ascii="Verdana"/>
          <w:color w:val="535353"/>
          <w:w w:val="110"/>
        </w:rPr>
        <w:t>ac</w:t>
      </w:r>
      <w:r>
        <w:rPr>
          <w:rFonts w:ascii="Arial"/>
          <w:color w:val="535353"/>
          <w:w w:val="110"/>
        </w:rPr>
        <w:t>tly</w:t>
      </w:r>
      <w:r>
        <w:rPr>
          <w:rFonts w:ascii="Arial"/>
          <w:color w:val="535353"/>
          <w:spacing w:val="-6"/>
          <w:w w:val="110"/>
        </w:rPr>
        <w:t xml:space="preserve"> </w:t>
      </w:r>
      <w:r>
        <w:rPr>
          <w:rFonts w:ascii="Arial"/>
          <w:color w:val="535353"/>
          <w:w w:val="110"/>
        </w:rPr>
        <w:t>wh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t</w:t>
      </w:r>
      <w:r>
        <w:rPr>
          <w:rFonts w:ascii="Arial"/>
          <w:color w:val="535353"/>
          <w:spacing w:val="-6"/>
          <w:w w:val="110"/>
        </w:rPr>
        <w:t xml:space="preserve"> </w:t>
      </w:r>
      <w:r>
        <w:rPr>
          <w:rFonts w:ascii="Arial"/>
          <w:color w:val="535353"/>
          <w:w w:val="110"/>
        </w:rPr>
        <w:t>it</w:t>
      </w:r>
      <w:r>
        <w:rPr>
          <w:rFonts w:ascii="Arial"/>
          <w:color w:val="535353"/>
          <w:spacing w:val="-6"/>
          <w:w w:val="110"/>
        </w:rPr>
        <w:t xml:space="preserve"> </w:t>
      </w:r>
      <w:r>
        <w:rPr>
          <w:rFonts w:ascii="Verdana"/>
          <w:color w:val="535353"/>
          <w:w w:val="110"/>
        </w:rPr>
        <w:t>fee</w:t>
      </w:r>
      <w:r>
        <w:rPr>
          <w:rFonts w:ascii="Arial"/>
          <w:color w:val="535353"/>
          <w:w w:val="110"/>
        </w:rPr>
        <w:t>ls</w:t>
      </w:r>
      <w:r>
        <w:rPr>
          <w:rFonts w:ascii="Arial"/>
          <w:color w:val="535353"/>
          <w:spacing w:val="-6"/>
          <w:w w:val="110"/>
        </w:rPr>
        <w:t xml:space="preserve"> </w:t>
      </w:r>
      <w:r>
        <w:rPr>
          <w:rFonts w:ascii="Arial"/>
          <w:color w:val="535353"/>
          <w:w w:val="110"/>
        </w:rPr>
        <w:t>lik</w:t>
      </w:r>
      <w:r>
        <w:rPr>
          <w:rFonts w:ascii="Verdana"/>
          <w:color w:val="535353"/>
          <w:w w:val="110"/>
        </w:rPr>
        <w:t>e</w:t>
      </w:r>
      <w:r>
        <w:rPr>
          <w:rFonts w:ascii="Verdana"/>
          <w:color w:val="535353"/>
          <w:spacing w:val="-26"/>
          <w:w w:val="110"/>
        </w:rPr>
        <w:t xml:space="preserve"> </w:t>
      </w:r>
      <w:r>
        <w:rPr>
          <w:rFonts w:ascii="Arial"/>
          <w:color w:val="535353"/>
          <w:w w:val="110"/>
        </w:rPr>
        <w:t>to</w:t>
      </w:r>
      <w:r>
        <w:rPr>
          <w:rFonts w:ascii="Arial"/>
          <w:color w:val="535353"/>
          <w:spacing w:val="-6"/>
          <w:w w:val="110"/>
        </w:rPr>
        <w:t xml:space="preserve"> </w:t>
      </w:r>
      <w:r>
        <w:rPr>
          <w:rFonts w:ascii="Verdana"/>
          <w:color w:val="535353"/>
          <w:w w:val="110"/>
        </w:rPr>
        <w:t>be</w:t>
      </w:r>
      <w:r>
        <w:rPr>
          <w:rFonts w:ascii="Verdana"/>
          <w:color w:val="535353"/>
          <w:spacing w:val="-26"/>
          <w:w w:val="110"/>
        </w:rPr>
        <w:t xml:space="preserve"> </w:t>
      </w:r>
      <w:r>
        <w:rPr>
          <w:rFonts w:ascii="Arial"/>
          <w:color w:val="535353"/>
          <w:w w:val="110"/>
        </w:rPr>
        <w:t>oppr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ss</w:t>
      </w:r>
      <w:r>
        <w:rPr>
          <w:rFonts w:ascii="Verdana"/>
          <w:color w:val="535353"/>
          <w:w w:val="110"/>
        </w:rPr>
        <w:t>ed</w:t>
      </w:r>
      <w:r>
        <w:rPr>
          <w:rFonts w:ascii="Arial"/>
          <w:color w:val="535353"/>
          <w:w w:val="110"/>
        </w:rPr>
        <w:t>.</w:t>
      </w:r>
      <w:r>
        <w:rPr>
          <w:rFonts w:ascii="Arial"/>
          <w:color w:val="535353"/>
          <w:spacing w:val="-7"/>
          <w:w w:val="110"/>
        </w:rPr>
        <w:t xml:space="preserve"> </w:t>
      </w:r>
      <w:r>
        <w:rPr>
          <w:rFonts w:ascii="Verdana"/>
          <w:color w:val="535353"/>
          <w:w w:val="110"/>
        </w:rPr>
        <w:t>Ra</w:t>
      </w:r>
      <w:r>
        <w:rPr>
          <w:rFonts w:ascii="Arial"/>
          <w:color w:val="535353"/>
          <w:w w:val="110"/>
        </w:rPr>
        <w:t>th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r</w:t>
      </w:r>
      <w:r>
        <w:rPr>
          <w:rFonts w:ascii="Arial"/>
          <w:color w:val="535353"/>
          <w:spacing w:val="-5"/>
          <w:w w:val="110"/>
        </w:rPr>
        <w:t xml:space="preserve"> 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s</w:t>
      </w:r>
      <w:r>
        <w:rPr>
          <w:rFonts w:ascii="Arial"/>
          <w:color w:val="535353"/>
          <w:spacing w:val="-4"/>
          <w:w w:val="110"/>
        </w:rPr>
        <w:t xml:space="preserve"> </w:t>
      </w:r>
      <w:r>
        <w:rPr>
          <w:rFonts w:ascii="Arial"/>
          <w:color w:val="535353"/>
          <w:w w:val="110"/>
        </w:rPr>
        <w:t>p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nts</w:t>
      </w:r>
      <w:r>
        <w:rPr>
          <w:rFonts w:ascii="Arial"/>
          <w:color w:val="535353"/>
          <w:spacing w:val="-5"/>
          <w:w w:val="110"/>
        </w:rPr>
        <w:t xml:space="preserve"> </w:t>
      </w:r>
      <w:r>
        <w:rPr>
          <w:rFonts w:ascii="Arial"/>
          <w:color w:val="535353"/>
          <w:spacing w:val="-8"/>
          <w:w w:val="110"/>
        </w:rPr>
        <w:t>w</w:t>
      </w:r>
      <w:r>
        <w:rPr>
          <w:rFonts w:ascii="Verdana"/>
          <w:color w:val="535353"/>
          <w:spacing w:val="-8"/>
          <w:w w:val="110"/>
        </w:rPr>
        <w:t xml:space="preserve">e </w:t>
      </w:r>
      <w:r>
        <w:rPr>
          <w:rFonts w:ascii="Arial"/>
          <w:color w:val="535353"/>
          <w:w w:val="110"/>
        </w:rPr>
        <w:t>shoul</w:t>
      </w:r>
      <w:r>
        <w:rPr>
          <w:rFonts w:ascii="Verdana"/>
          <w:color w:val="535353"/>
          <w:w w:val="110"/>
        </w:rPr>
        <w:t>d</w:t>
      </w:r>
      <w:r>
        <w:rPr>
          <w:rFonts w:ascii="Verdana"/>
          <w:color w:val="535353"/>
          <w:spacing w:val="-32"/>
          <w:w w:val="110"/>
        </w:rPr>
        <w:t xml:space="preserve"> </w:t>
      </w:r>
      <w:r>
        <w:rPr>
          <w:rFonts w:ascii="Verdana"/>
          <w:color w:val="535353"/>
          <w:w w:val="110"/>
        </w:rPr>
        <w:t>be</w:t>
      </w:r>
      <w:r>
        <w:rPr>
          <w:rFonts w:ascii="Verdana"/>
          <w:color w:val="535353"/>
          <w:spacing w:val="-32"/>
          <w:w w:val="110"/>
        </w:rPr>
        <w:t xml:space="preserve"> 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lpin</w:t>
      </w:r>
      <w:r>
        <w:rPr>
          <w:rFonts w:ascii="Verdana"/>
          <w:color w:val="535353"/>
          <w:w w:val="110"/>
        </w:rPr>
        <w:t>g</w:t>
      </w:r>
      <w:r>
        <w:rPr>
          <w:rFonts w:ascii="Verdana"/>
          <w:color w:val="535353"/>
          <w:spacing w:val="-32"/>
          <w:w w:val="110"/>
        </w:rPr>
        <w:t xml:space="preserve"> </w:t>
      </w:r>
      <w:r>
        <w:rPr>
          <w:rFonts w:ascii="Arial"/>
          <w:color w:val="535353"/>
          <w:w w:val="110"/>
        </w:rPr>
        <w:t>th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m</w:t>
      </w:r>
      <w:r>
        <w:rPr>
          <w:rFonts w:ascii="Arial"/>
          <w:color w:val="535353"/>
          <w:spacing w:val="-13"/>
          <w:w w:val="110"/>
        </w:rPr>
        <w:t xml:space="preserve"> </w:t>
      </w:r>
      <w:r>
        <w:rPr>
          <w:rFonts w:ascii="Arial"/>
          <w:color w:val="535353"/>
          <w:w w:val="110"/>
        </w:rPr>
        <w:t>to</w:t>
      </w:r>
      <w:r>
        <w:rPr>
          <w:rFonts w:ascii="Arial"/>
          <w:color w:val="535353"/>
          <w:spacing w:val="-13"/>
          <w:w w:val="110"/>
        </w:rPr>
        <w:t xml:space="preserve"> 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ea</w:t>
      </w:r>
      <w:r>
        <w:rPr>
          <w:rFonts w:ascii="Arial"/>
          <w:color w:val="535353"/>
          <w:w w:val="110"/>
        </w:rPr>
        <w:t>rn</w:t>
      </w:r>
      <w:r>
        <w:rPr>
          <w:rFonts w:ascii="Arial"/>
          <w:color w:val="535353"/>
          <w:spacing w:val="-13"/>
          <w:w w:val="110"/>
        </w:rPr>
        <w:t xml:space="preserve"> </w:t>
      </w:r>
      <w:r>
        <w:rPr>
          <w:rFonts w:ascii="Arial"/>
          <w:color w:val="535353"/>
          <w:w w:val="110"/>
        </w:rPr>
        <w:t>to</w:t>
      </w:r>
      <w:r>
        <w:rPr>
          <w:rFonts w:ascii="Arial"/>
          <w:color w:val="535353"/>
          <w:spacing w:val="-13"/>
          <w:w w:val="110"/>
        </w:rPr>
        <w:t xml:space="preserve"> </w:t>
      </w:r>
      <w:r>
        <w:rPr>
          <w:rFonts w:ascii="Arial"/>
          <w:color w:val="535353"/>
          <w:w w:val="110"/>
        </w:rPr>
        <w:t>t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k</w:t>
      </w:r>
      <w:r>
        <w:rPr>
          <w:rFonts w:ascii="Verdana"/>
          <w:color w:val="535353"/>
          <w:w w:val="110"/>
        </w:rPr>
        <w:t>e</w:t>
      </w:r>
      <w:r>
        <w:rPr>
          <w:rFonts w:ascii="Verdana"/>
          <w:color w:val="535353"/>
          <w:spacing w:val="-32"/>
          <w:w w:val="110"/>
        </w:rPr>
        <w:t xml:space="preserve"> </w:t>
      </w:r>
      <w:r>
        <w:rPr>
          <w:rFonts w:ascii="Arial"/>
          <w:color w:val="535353"/>
          <w:w w:val="110"/>
        </w:rPr>
        <w:t>on</w:t>
      </w:r>
      <w:r>
        <w:rPr>
          <w:rFonts w:ascii="Arial"/>
          <w:color w:val="535353"/>
          <w:spacing w:val="-13"/>
          <w:w w:val="110"/>
        </w:rPr>
        <w:t xml:space="preserve"> 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d</w:t>
      </w:r>
      <w:r>
        <w:rPr>
          <w:rFonts w:ascii="Verdana"/>
          <w:color w:val="535353"/>
          <w:spacing w:val="-31"/>
          <w:w w:val="110"/>
        </w:rPr>
        <w:t xml:space="preserve"> </w:t>
      </w:r>
      <w:r>
        <w:rPr>
          <w:rFonts w:ascii="Arial"/>
          <w:color w:val="535353"/>
          <w:w w:val="110"/>
        </w:rPr>
        <w:t>un</w:t>
      </w:r>
      <w:r>
        <w:rPr>
          <w:rFonts w:ascii="Verdana"/>
          <w:color w:val="535353"/>
          <w:w w:val="110"/>
        </w:rPr>
        <w:t>de</w:t>
      </w:r>
      <w:r>
        <w:rPr>
          <w:rFonts w:ascii="Arial"/>
          <w:color w:val="535353"/>
          <w:w w:val="110"/>
        </w:rPr>
        <w:t>rst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d</w:t>
      </w:r>
      <w:r>
        <w:rPr>
          <w:rFonts w:ascii="Verdana"/>
          <w:color w:val="535353"/>
          <w:spacing w:val="-32"/>
          <w:w w:val="110"/>
        </w:rPr>
        <w:t xml:space="preserve"> </w:t>
      </w:r>
      <w:r>
        <w:rPr>
          <w:rFonts w:ascii="Arial"/>
          <w:color w:val="535353"/>
          <w:w w:val="110"/>
        </w:rPr>
        <w:t>th</w:t>
      </w:r>
      <w:r>
        <w:rPr>
          <w:rFonts w:ascii="Verdana"/>
          <w:color w:val="535353"/>
          <w:w w:val="110"/>
        </w:rPr>
        <w:t>e</w:t>
      </w:r>
      <w:r>
        <w:rPr>
          <w:rFonts w:ascii="Verdana"/>
          <w:color w:val="535353"/>
          <w:spacing w:val="-32"/>
          <w:w w:val="110"/>
        </w:rPr>
        <w:t xml:space="preserve"> </w:t>
      </w:r>
      <w:r>
        <w:rPr>
          <w:rFonts w:ascii="Arial"/>
          <w:color w:val="535353"/>
          <w:w w:val="110"/>
        </w:rPr>
        <w:t>stru</w:t>
      </w:r>
      <w:r>
        <w:rPr>
          <w:rFonts w:ascii="Verdana"/>
          <w:color w:val="535353"/>
          <w:w w:val="110"/>
        </w:rPr>
        <w:t>gg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e</w:t>
      </w:r>
      <w:r>
        <w:rPr>
          <w:rFonts w:ascii="Verdana"/>
          <w:color w:val="535353"/>
          <w:spacing w:val="-32"/>
          <w:w w:val="110"/>
        </w:rPr>
        <w:t xml:space="preserve"> 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s</w:t>
      </w:r>
      <w:r>
        <w:rPr>
          <w:rFonts w:ascii="Arial"/>
          <w:color w:val="535353"/>
          <w:spacing w:val="-13"/>
          <w:w w:val="110"/>
        </w:rPr>
        <w:t xml:space="preserve"> </w:t>
      </w:r>
      <w:r>
        <w:rPr>
          <w:rFonts w:ascii="Arial"/>
          <w:color w:val="535353"/>
          <w:w w:val="110"/>
        </w:rPr>
        <w:t>i</w:t>
      </w:r>
      <w:r>
        <w:rPr>
          <w:rFonts w:ascii="Verdana"/>
          <w:color w:val="535353"/>
          <w:w w:val="110"/>
        </w:rPr>
        <w:t>f</w:t>
      </w:r>
      <w:r>
        <w:rPr>
          <w:rFonts w:ascii="Verdana"/>
          <w:color w:val="535353"/>
          <w:spacing w:val="-32"/>
          <w:w w:val="110"/>
        </w:rPr>
        <w:t xml:space="preserve"> </w:t>
      </w:r>
      <w:r>
        <w:rPr>
          <w:rFonts w:ascii="Arial"/>
          <w:color w:val="535353"/>
          <w:w w:val="110"/>
        </w:rPr>
        <w:t>it</w:t>
      </w:r>
      <w:r>
        <w:rPr>
          <w:rFonts w:ascii="Arial"/>
          <w:color w:val="535353"/>
          <w:spacing w:val="-13"/>
          <w:w w:val="110"/>
        </w:rPr>
        <w:t xml:space="preserve"> </w:t>
      </w:r>
      <w:r>
        <w:rPr>
          <w:rFonts w:ascii="Arial"/>
          <w:color w:val="535353"/>
          <w:w w:val="110"/>
        </w:rPr>
        <w:t>w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 xml:space="preserve">e </w:t>
      </w:r>
      <w:r>
        <w:rPr>
          <w:rFonts w:ascii="Arial"/>
          <w:color w:val="535353"/>
          <w:w w:val="110"/>
        </w:rPr>
        <w:t>th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ir</w:t>
      </w:r>
      <w:r>
        <w:rPr>
          <w:rFonts w:ascii="Arial"/>
          <w:color w:val="535353"/>
          <w:spacing w:val="4"/>
          <w:w w:val="110"/>
        </w:rPr>
        <w:t xml:space="preserve"> </w:t>
      </w:r>
      <w:r>
        <w:rPr>
          <w:rFonts w:ascii="Arial"/>
          <w:color w:val="535353"/>
          <w:w w:val="110"/>
        </w:rPr>
        <w:t>own.</w:t>
      </w: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spacing w:before="3"/>
        <w:rPr>
          <w:rFonts w:ascii="Arial"/>
          <w:sz w:val="22"/>
        </w:rPr>
      </w:pPr>
    </w:p>
    <w:p w:rsidR="009F0D76" w:rsidRDefault="00BA5C19">
      <w:pPr>
        <w:pStyle w:val="BodyText"/>
        <w:spacing w:before="44" w:line="273" w:lineRule="auto"/>
        <w:ind w:left="1015" w:right="1011"/>
        <w:jc w:val="both"/>
        <w:rPr>
          <w:rFonts w:ascii="Arial"/>
        </w:rPr>
      </w:pP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s</w:t>
      </w:r>
      <w:r>
        <w:rPr>
          <w:rFonts w:ascii="Arial"/>
          <w:color w:val="535353"/>
          <w:spacing w:val="-5"/>
          <w:w w:val="110"/>
        </w:rPr>
        <w:t xml:space="preserve"> </w:t>
      </w:r>
      <w:r>
        <w:rPr>
          <w:rFonts w:ascii="Arial"/>
          <w:color w:val="535353"/>
          <w:w w:val="110"/>
        </w:rPr>
        <w:t>our</w:t>
      </w:r>
      <w:r>
        <w:rPr>
          <w:rFonts w:ascii="Arial"/>
          <w:color w:val="535353"/>
          <w:spacing w:val="-4"/>
          <w:w w:val="110"/>
        </w:rPr>
        <w:t xml:space="preserve"> 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>hil</w:t>
      </w:r>
      <w:r>
        <w:rPr>
          <w:rFonts w:ascii="Verdana"/>
          <w:color w:val="535353"/>
          <w:w w:val="110"/>
        </w:rPr>
        <w:t>d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</w:t>
      </w:r>
      <w:r>
        <w:rPr>
          <w:rFonts w:ascii="Arial"/>
          <w:color w:val="535353"/>
          <w:spacing w:val="-5"/>
          <w:w w:val="110"/>
        </w:rPr>
        <w:t xml:space="preserve"> </w:t>
      </w:r>
      <w:r>
        <w:rPr>
          <w:rFonts w:ascii="Verdana"/>
          <w:color w:val="535353"/>
          <w:w w:val="110"/>
        </w:rPr>
        <w:t>g</w:t>
      </w:r>
      <w:r>
        <w:rPr>
          <w:rFonts w:ascii="Arial"/>
          <w:color w:val="535353"/>
          <w:w w:val="110"/>
        </w:rPr>
        <w:t>row</w:t>
      </w:r>
      <w:r>
        <w:rPr>
          <w:rFonts w:ascii="Arial"/>
          <w:color w:val="535353"/>
          <w:spacing w:val="-4"/>
          <w:w w:val="110"/>
        </w:rPr>
        <w:t xml:space="preserve"> </w:t>
      </w:r>
      <w:r>
        <w:rPr>
          <w:rFonts w:ascii="Arial"/>
          <w:color w:val="535353"/>
          <w:w w:val="110"/>
        </w:rPr>
        <w:t>up,</w:t>
      </w:r>
      <w:r>
        <w:rPr>
          <w:rFonts w:ascii="Arial"/>
          <w:color w:val="535353"/>
          <w:spacing w:val="-4"/>
          <w:w w:val="110"/>
        </w:rPr>
        <w:t xml:space="preserve"> </w:t>
      </w:r>
      <w:r>
        <w:rPr>
          <w:rFonts w:ascii="Arial"/>
          <w:color w:val="535353"/>
          <w:w w:val="110"/>
        </w:rPr>
        <w:t>w</w:t>
      </w:r>
      <w:r>
        <w:rPr>
          <w:rFonts w:ascii="Verdana"/>
          <w:color w:val="535353"/>
          <w:w w:val="110"/>
        </w:rPr>
        <w:t>e</w:t>
      </w:r>
      <w:r>
        <w:rPr>
          <w:rFonts w:ascii="Verdana"/>
          <w:color w:val="535353"/>
          <w:spacing w:val="-24"/>
          <w:w w:val="110"/>
        </w:rPr>
        <w:t xml:space="preserve"> </w:t>
      </w:r>
      <w:r>
        <w:rPr>
          <w:rFonts w:ascii="Arial"/>
          <w:color w:val="535353"/>
          <w:w w:val="110"/>
        </w:rPr>
        <w:t>shoul</w:t>
      </w:r>
      <w:r>
        <w:rPr>
          <w:rFonts w:ascii="Verdana"/>
          <w:color w:val="535353"/>
          <w:w w:val="110"/>
        </w:rPr>
        <w:t>d</w:t>
      </w:r>
      <w:r>
        <w:rPr>
          <w:rFonts w:ascii="Verdana"/>
          <w:color w:val="535353"/>
          <w:spacing w:val="-24"/>
          <w:w w:val="110"/>
        </w:rPr>
        <w:t xml:space="preserve"> </w:t>
      </w:r>
      <w:r>
        <w:rPr>
          <w:rFonts w:ascii="Verdana"/>
          <w:color w:val="535353"/>
          <w:w w:val="110"/>
        </w:rPr>
        <w:t>be</w:t>
      </w:r>
      <w:r>
        <w:rPr>
          <w:rFonts w:ascii="Verdana"/>
          <w:color w:val="535353"/>
          <w:spacing w:val="-24"/>
          <w:w w:val="110"/>
        </w:rPr>
        <w:t xml:space="preserve"> 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>our</w:t>
      </w:r>
      <w:r>
        <w:rPr>
          <w:rFonts w:ascii="Verdana"/>
          <w:color w:val="535353"/>
          <w:w w:val="110"/>
        </w:rPr>
        <w:t>ag</w:t>
      </w:r>
      <w:r>
        <w:rPr>
          <w:rFonts w:ascii="Arial"/>
          <w:color w:val="535353"/>
          <w:w w:val="110"/>
        </w:rPr>
        <w:t>in</w:t>
      </w:r>
      <w:r>
        <w:rPr>
          <w:rFonts w:ascii="Verdana"/>
          <w:color w:val="535353"/>
          <w:w w:val="110"/>
        </w:rPr>
        <w:t>g</w:t>
      </w:r>
      <w:r>
        <w:rPr>
          <w:rFonts w:ascii="Verdana"/>
          <w:color w:val="535353"/>
          <w:spacing w:val="-24"/>
          <w:w w:val="110"/>
        </w:rPr>
        <w:t xml:space="preserve"> </w:t>
      </w:r>
      <w:r>
        <w:rPr>
          <w:rFonts w:ascii="Arial"/>
          <w:color w:val="535353"/>
          <w:w w:val="110"/>
        </w:rPr>
        <w:t>th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m</w:t>
      </w:r>
      <w:r>
        <w:rPr>
          <w:rFonts w:ascii="Arial"/>
          <w:color w:val="535353"/>
          <w:spacing w:val="-4"/>
          <w:w w:val="110"/>
        </w:rPr>
        <w:t xml:space="preserve"> </w:t>
      </w:r>
      <w:r>
        <w:rPr>
          <w:rFonts w:ascii="Arial"/>
          <w:color w:val="535353"/>
          <w:w w:val="110"/>
        </w:rPr>
        <w:t>to</w:t>
      </w:r>
      <w:r>
        <w:rPr>
          <w:rFonts w:ascii="Arial"/>
          <w:color w:val="535353"/>
          <w:spacing w:val="-4"/>
          <w:w w:val="110"/>
        </w:rPr>
        <w:t xml:space="preserve"> </w:t>
      </w:r>
      <w:r>
        <w:rPr>
          <w:rFonts w:ascii="Verdana"/>
          <w:color w:val="535353"/>
          <w:w w:val="110"/>
        </w:rPr>
        <w:t>be</w:t>
      </w:r>
      <w:r>
        <w:rPr>
          <w:rFonts w:ascii="Verdana"/>
          <w:color w:val="535353"/>
          <w:spacing w:val="-24"/>
          <w:w w:val="110"/>
        </w:rPr>
        <w:t xml:space="preserve"> </w:t>
      </w:r>
      <w:r>
        <w:rPr>
          <w:rFonts w:ascii="Arial"/>
          <w:color w:val="535353"/>
          <w:w w:val="110"/>
        </w:rPr>
        <w:t>op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</w:t>
      </w:r>
      <w:r>
        <w:rPr>
          <w:rFonts w:ascii="Arial"/>
          <w:color w:val="535353"/>
          <w:spacing w:val="-5"/>
          <w:w w:val="110"/>
        </w:rPr>
        <w:t xml:space="preserve"> </w:t>
      </w:r>
      <w:r>
        <w:rPr>
          <w:rFonts w:ascii="Arial"/>
          <w:color w:val="535353"/>
          <w:w w:val="110"/>
        </w:rPr>
        <w:t>to</w:t>
      </w:r>
      <w:r>
        <w:rPr>
          <w:rFonts w:ascii="Arial"/>
          <w:color w:val="535353"/>
          <w:spacing w:val="-4"/>
          <w:w w:val="110"/>
        </w:rPr>
        <w:t xml:space="preserve"> </w:t>
      </w:r>
      <w:r>
        <w:rPr>
          <w:rFonts w:ascii="Arial"/>
          <w:color w:val="535353"/>
          <w:w w:val="110"/>
        </w:rPr>
        <w:t>list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nin</w:t>
      </w:r>
      <w:r>
        <w:rPr>
          <w:rFonts w:ascii="Verdana"/>
          <w:color w:val="535353"/>
          <w:w w:val="110"/>
        </w:rPr>
        <w:t>g</w:t>
      </w:r>
      <w:r>
        <w:rPr>
          <w:rFonts w:ascii="Arial"/>
          <w:color w:val="535353"/>
          <w:w w:val="110"/>
        </w:rPr>
        <w:t>,</w:t>
      </w:r>
      <w:r>
        <w:rPr>
          <w:rFonts w:ascii="Arial"/>
          <w:color w:val="535353"/>
          <w:spacing w:val="-4"/>
          <w:w w:val="110"/>
        </w:rPr>
        <w:t xml:space="preserve"> </w:t>
      </w:r>
      <w:r>
        <w:rPr>
          <w:rFonts w:ascii="Arial"/>
          <w:color w:val="535353"/>
          <w:w w:val="110"/>
        </w:rPr>
        <w:t xml:space="preserve">to 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m</w:t>
      </w:r>
      <w:r>
        <w:rPr>
          <w:rFonts w:ascii="Verdana"/>
          <w:color w:val="535353"/>
          <w:w w:val="110"/>
        </w:rPr>
        <w:t>b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 xml:space="preserve">ace </w:t>
      </w:r>
      <w:r>
        <w:rPr>
          <w:rFonts w:ascii="Arial"/>
          <w:color w:val="535353"/>
          <w:w w:val="110"/>
        </w:rPr>
        <w:t>in</w:t>
      </w:r>
      <w:r>
        <w:rPr>
          <w:rFonts w:ascii="Verdana"/>
          <w:color w:val="535353"/>
          <w:w w:val="110"/>
        </w:rPr>
        <w:t>de</w:t>
      </w:r>
      <w:r>
        <w:rPr>
          <w:rFonts w:ascii="Arial"/>
          <w:color w:val="535353"/>
          <w:w w:val="110"/>
        </w:rPr>
        <w:t>p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de</w:t>
      </w:r>
      <w:r>
        <w:rPr>
          <w:rFonts w:ascii="Arial"/>
          <w:color w:val="535353"/>
          <w:w w:val="110"/>
        </w:rPr>
        <w:t>nt l</w:t>
      </w:r>
      <w:r>
        <w:rPr>
          <w:rFonts w:ascii="Verdana"/>
          <w:color w:val="535353"/>
          <w:w w:val="110"/>
        </w:rPr>
        <w:t>ea</w:t>
      </w:r>
      <w:r>
        <w:rPr>
          <w:rFonts w:ascii="Arial"/>
          <w:color w:val="535353"/>
          <w:w w:val="110"/>
        </w:rPr>
        <w:t>rnin</w:t>
      </w:r>
      <w:r>
        <w:rPr>
          <w:rFonts w:ascii="Verdana"/>
          <w:color w:val="535353"/>
          <w:w w:val="110"/>
        </w:rPr>
        <w:t xml:space="preserve">g </w:t>
      </w:r>
      <w:r>
        <w:rPr>
          <w:rFonts w:ascii="Arial"/>
          <w:color w:val="535353"/>
          <w:w w:val="110"/>
        </w:rPr>
        <w:t>opportuniti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 xml:space="preserve">s, 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 xml:space="preserve">d </w:t>
      </w:r>
      <w:r>
        <w:rPr>
          <w:rFonts w:ascii="Arial"/>
          <w:color w:val="535353"/>
          <w:w w:val="110"/>
        </w:rPr>
        <w:t xml:space="preserve">to </w:t>
      </w:r>
      <w:r>
        <w:rPr>
          <w:rFonts w:ascii="Verdana"/>
          <w:color w:val="535353"/>
          <w:w w:val="110"/>
        </w:rPr>
        <w:t xml:space="preserve">be </w:t>
      </w:r>
      <w:r>
        <w:rPr>
          <w:rFonts w:ascii="Arial"/>
          <w:color w:val="535353"/>
          <w:w w:val="110"/>
        </w:rPr>
        <w:t>pr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p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 xml:space="preserve">ed </w:t>
      </w:r>
      <w:r>
        <w:rPr>
          <w:rFonts w:ascii="Arial"/>
          <w:color w:val="535353"/>
          <w:w w:val="110"/>
        </w:rPr>
        <w:t xml:space="preserve">to 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lt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r th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 xml:space="preserve">ir </w:t>
      </w:r>
      <w:r>
        <w:rPr>
          <w:rFonts w:ascii="Verdana"/>
          <w:color w:val="535353"/>
          <w:w w:val="110"/>
        </w:rPr>
        <w:t>be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viour.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s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Arial"/>
          <w:color w:val="535353"/>
          <w:w w:val="110"/>
        </w:rPr>
        <w:t>p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nts,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Arial"/>
          <w:color w:val="535353"/>
          <w:w w:val="110"/>
        </w:rPr>
        <w:t>w</w:t>
      </w:r>
      <w:r>
        <w:rPr>
          <w:rFonts w:ascii="Verdana"/>
          <w:color w:val="535353"/>
          <w:w w:val="110"/>
        </w:rPr>
        <w:t>e</w:t>
      </w:r>
      <w:r>
        <w:rPr>
          <w:rFonts w:ascii="Verdana"/>
          <w:color w:val="535353"/>
          <w:spacing w:val="-38"/>
          <w:w w:val="110"/>
        </w:rPr>
        <w:t xml:space="preserve"> </w:t>
      </w:r>
      <w:r>
        <w:rPr>
          <w:rFonts w:ascii="Arial"/>
          <w:color w:val="535353"/>
          <w:w w:val="110"/>
        </w:rPr>
        <w:t>must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Verdana"/>
          <w:color w:val="535353"/>
          <w:w w:val="110"/>
        </w:rPr>
        <w:t>be</w:t>
      </w:r>
      <w:r>
        <w:rPr>
          <w:rFonts w:ascii="Verdana"/>
          <w:color w:val="535353"/>
          <w:spacing w:val="-38"/>
          <w:w w:val="110"/>
        </w:rPr>
        <w:t xml:space="preserve"> </w:t>
      </w:r>
      <w:r>
        <w:rPr>
          <w:rFonts w:ascii="Verdana"/>
          <w:color w:val="535353"/>
          <w:w w:val="110"/>
        </w:rPr>
        <w:t>ca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ef</w:t>
      </w:r>
      <w:r>
        <w:rPr>
          <w:rFonts w:ascii="Arial"/>
          <w:color w:val="535353"/>
          <w:w w:val="110"/>
        </w:rPr>
        <w:t>ul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Arial"/>
          <w:color w:val="535353"/>
          <w:w w:val="110"/>
        </w:rPr>
        <w:t>not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Arial"/>
          <w:color w:val="535353"/>
          <w:w w:val="110"/>
        </w:rPr>
        <w:t>to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Arial"/>
          <w:color w:val="535353"/>
          <w:w w:val="110"/>
        </w:rPr>
        <w:t>p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ss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Arial"/>
          <w:color w:val="535353"/>
          <w:w w:val="110"/>
        </w:rPr>
        <w:t>on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Arial"/>
          <w:color w:val="535353"/>
          <w:w w:val="110"/>
        </w:rPr>
        <w:t>th</w:t>
      </w:r>
      <w:r>
        <w:rPr>
          <w:rFonts w:ascii="Verdana"/>
          <w:color w:val="535353"/>
          <w:w w:val="110"/>
        </w:rPr>
        <w:t>e</w:t>
      </w:r>
      <w:r>
        <w:rPr>
          <w:rFonts w:ascii="Verdana"/>
          <w:color w:val="535353"/>
          <w:spacing w:val="-38"/>
          <w:w w:val="110"/>
        </w:rPr>
        <w:t xml:space="preserve"> </w:t>
      </w:r>
      <w:r>
        <w:rPr>
          <w:rFonts w:ascii="Arial"/>
          <w:color w:val="535353"/>
          <w:w w:val="110"/>
        </w:rPr>
        <w:t>i</w:t>
      </w:r>
      <w:r>
        <w:rPr>
          <w:rFonts w:ascii="Verdana"/>
          <w:color w:val="535353"/>
          <w:w w:val="110"/>
        </w:rPr>
        <w:t>dea</w:t>
      </w:r>
      <w:r>
        <w:rPr>
          <w:rFonts w:ascii="Verdana"/>
          <w:color w:val="535353"/>
          <w:spacing w:val="-38"/>
          <w:w w:val="110"/>
        </w:rPr>
        <w:t xml:space="preserve"> </w:t>
      </w:r>
      <w:r>
        <w:rPr>
          <w:rFonts w:ascii="Arial"/>
          <w:color w:val="535353"/>
          <w:w w:val="110"/>
        </w:rPr>
        <w:t>th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t</w:t>
      </w:r>
      <w:r>
        <w:rPr>
          <w:rFonts w:ascii="Arial"/>
          <w:color w:val="535353"/>
          <w:spacing w:val="-19"/>
          <w:w w:val="110"/>
        </w:rPr>
        <w:t xml:space="preserve"> 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v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ry</w:t>
      </w:r>
      <w:r>
        <w:rPr>
          <w:rFonts w:ascii="Arial"/>
          <w:color w:val="535353"/>
          <w:spacing w:val="-18"/>
          <w:w w:val="110"/>
        </w:rPr>
        <w:t xml:space="preserve"> </w:t>
      </w:r>
      <w:r>
        <w:rPr>
          <w:rFonts w:ascii="Arial"/>
          <w:color w:val="535353"/>
          <w:w w:val="110"/>
        </w:rPr>
        <w:t xml:space="preserve">minority </w:t>
      </w:r>
      <w:r>
        <w:rPr>
          <w:rFonts w:ascii="Verdana"/>
          <w:color w:val="535353"/>
          <w:w w:val="110"/>
        </w:rPr>
        <w:t>g</w:t>
      </w:r>
      <w:r>
        <w:rPr>
          <w:rFonts w:ascii="Arial"/>
          <w:color w:val="535353"/>
          <w:w w:val="110"/>
        </w:rPr>
        <w:t>roup</w:t>
      </w:r>
      <w:r>
        <w:rPr>
          <w:rFonts w:ascii="Arial"/>
          <w:color w:val="535353"/>
          <w:spacing w:val="-30"/>
          <w:w w:val="110"/>
        </w:rPr>
        <w:t xml:space="preserve"> </w:t>
      </w:r>
      <w:r>
        <w:rPr>
          <w:rFonts w:ascii="Verdana"/>
          <w:color w:val="535353"/>
          <w:w w:val="110"/>
        </w:rPr>
        <w:t>fee</w:t>
      </w:r>
      <w:r>
        <w:rPr>
          <w:rFonts w:ascii="Arial"/>
          <w:color w:val="535353"/>
          <w:w w:val="110"/>
        </w:rPr>
        <w:t>ls</w:t>
      </w:r>
      <w:r>
        <w:rPr>
          <w:rFonts w:ascii="Arial"/>
          <w:color w:val="535353"/>
          <w:spacing w:val="-29"/>
          <w:w w:val="110"/>
        </w:rPr>
        <w:t xml:space="preserve"> </w:t>
      </w:r>
      <w:r>
        <w:rPr>
          <w:rFonts w:ascii="Arial"/>
          <w:color w:val="535353"/>
          <w:w w:val="110"/>
        </w:rPr>
        <w:t>oppr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ss</w:t>
      </w:r>
      <w:r>
        <w:rPr>
          <w:rFonts w:ascii="Verdana"/>
          <w:color w:val="535353"/>
          <w:w w:val="110"/>
        </w:rPr>
        <w:t>ed</w:t>
      </w:r>
      <w:r>
        <w:rPr>
          <w:rFonts w:ascii="Arial"/>
          <w:color w:val="535353"/>
          <w:w w:val="110"/>
        </w:rPr>
        <w:t>,</w:t>
      </w:r>
      <w:r>
        <w:rPr>
          <w:rFonts w:ascii="Arial"/>
          <w:color w:val="535353"/>
          <w:spacing w:val="-29"/>
          <w:w w:val="110"/>
        </w:rPr>
        <w:t xml:space="preserve"> 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th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r</w:t>
      </w:r>
      <w:r>
        <w:rPr>
          <w:rFonts w:ascii="Arial"/>
          <w:color w:val="535353"/>
          <w:spacing w:val="-30"/>
          <w:w w:val="110"/>
        </w:rPr>
        <w:t xml:space="preserve"> </w:t>
      </w:r>
      <w:r>
        <w:rPr>
          <w:rFonts w:ascii="Arial"/>
          <w:color w:val="535353"/>
          <w:w w:val="110"/>
        </w:rPr>
        <w:t>w</w:t>
      </w:r>
      <w:r>
        <w:rPr>
          <w:rFonts w:ascii="Verdana"/>
          <w:color w:val="535353"/>
          <w:w w:val="110"/>
        </w:rPr>
        <w:t>e</w:t>
      </w:r>
      <w:r>
        <w:rPr>
          <w:rFonts w:ascii="Verdana"/>
          <w:color w:val="535353"/>
          <w:spacing w:val="-48"/>
          <w:w w:val="110"/>
        </w:rPr>
        <w:t xml:space="preserve"> </w:t>
      </w:r>
      <w:r>
        <w:rPr>
          <w:rFonts w:ascii="Arial"/>
          <w:color w:val="535353"/>
          <w:w w:val="110"/>
        </w:rPr>
        <w:t>shoul</w:t>
      </w:r>
      <w:r>
        <w:rPr>
          <w:rFonts w:ascii="Verdana"/>
          <w:color w:val="535353"/>
          <w:w w:val="110"/>
        </w:rPr>
        <w:t>d</w:t>
      </w:r>
      <w:r>
        <w:rPr>
          <w:rFonts w:ascii="Verdana"/>
          <w:color w:val="535353"/>
          <w:spacing w:val="-47"/>
          <w:w w:val="110"/>
        </w:rPr>
        <w:t xml:space="preserve"> 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>our</w:t>
      </w:r>
      <w:r>
        <w:rPr>
          <w:rFonts w:ascii="Verdana"/>
          <w:color w:val="535353"/>
          <w:w w:val="110"/>
        </w:rPr>
        <w:t>age</w:t>
      </w:r>
      <w:r>
        <w:rPr>
          <w:rFonts w:ascii="Verdana"/>
          <w:color w:val="535353"/>
          <w:spacing w:val="-48"/>
          <w:w w:val="110"/>
        </w:rPr>
        <w:t xml:space="preserve"> </w:t>
      </w:r>
      <w:r>
        <w:rPr>
          <w:rFonts w:ascii="Arial"/>
          <w:color w:val="535353"/>
          <w:w w:val="110"/>
        </w:rPr>
        <w:t>our</w:t>
      </w:r>
      <w:r>
        <w:rPr>
          <w:rFonts w:ascii="Arial"/>
          <w:color w:val="535353"/>
          <w:spacing w:val="-29"/>
          <w:w w:val="110"/>
        </w:rPr>
        <w:t xml:space="preserve"> 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>hil</w:t>
      </w:r>
      <w:r>
        <w:rPr>
          <w:rFonts w:ascii="Verdana"/>
          <w:color w:val="535353"/>
          <w:w w:val="110"/>
        </w:rPr>
        <w:t>d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</w:t>
      </w:r>
      <w:r>
        <w:rPr>
          <w:rFonts w:ascii="Arial"/>
          <w:color w:val="535353"/>
          <w:spacing w:val="-28"/>
          <w:w w:val="110"/>
        </w:rPr>
        <w:t xml:space="preserve"> </w:t>
      </w:r>
      <w:r>
        <w:rPr>
          <w:rFonts w:ascii="Arial"/>
          <w:color w:val="535353"/>
          <w:w w:val="110"/>
        </w:rPr>
        <w:t>to</w:t>
      </w:r>
      <w:r>
        <w:rPr>
          <w:rFonts w:ascii="Arial"/>
          <w:color w:val="535353"/>
          <w:spacing w:val="-28"/>
          <w:w w:val="110"/>
        </w:rPr>
        <w:t xml:space="preserve"> </w:t>
      </w:r>
      <w:r>
        <w:rPr>
          <w:rFonts w:ascii="Arial"/>
          <w:color w:val="535353"/>
          <w:w w:val="110"/>
        </w:rPr>
        <w:t>sp</w:t>
      </w:r>
      <w:r>
        <w:rPr>
          <w:rFonts w:ascii="Verdana"/>
          <w:color w:val="535353"/>
          <w:w w:val="110"/>
        </w:rPr>
        <w:t>ea</w:t>
      </w:r>
      <w:r>
        <w:rPr>
          <w:rFonts w:ascii="Arial"/>
          <w:color w:val="535353"/>
          <w:w w:val="110"/>
        </w:rPr>
        <w:t>k</w:t>
      </w:r>
      <w:r>
        <w:rPr>
          <w:rFonts w:ascii="Arial"/>
          <w:color w:val="535353"/>
          <w:spacing w:val="-29"/>
          <w:w w:val="110"/>
        </w:rPr>
        <w:t xml:space="preserve"> </w:t>
      </w:r>
      <w:r>
        <w:rPr>
          <w:rFonts w:ascii="Arial"/>
          <w:color w:val="535353"/>
          <w:w w:val="110"/>
        </w:rPr>
        <w:t>out</w:t>
      </w:r>
      <w:r>
        <w:rPr>
          <w:rFonts w:ascii="Arial"/>
          <w:color w:val="535353"/>
          <w:spacing w:val="-28"/>
          <w:w w:val="110"/>
        </w:rPr>
        <w:t xml:space="preserve"> </w:t>
      </w:r>
      <w:r>
        <w:rPr>
          <w:rFonts w:ascii="Verdana"/>
          <w:color w:val="535353"/>
          <w:w w:val="110"/>
        </w:rPr>
        <w:t>aga</w:t>
      </w:r>
      <w:r>
        <w:rPr>
          <w:rFonts w:ascii="Arial"/>
          <w:color w:val="535353"/>
          <w:w w:val="110"/>
        </w:rPr>
        <w:t>inst injusti</w:t>
      </w:r>
      <w:r>
        <w:rPr>
          <w:rFonts w:ascii="Verdana"/>
          <w:color w:val="535353"/>
          <w:w w:val="110"/>
        </w:rPr>
        <w:t>ce</w:t>
      </w:r>
      <w:r>
        <w:rPr>
          <w:rFonts w:ascii="Arial"/>
          <w:color w:val="535353"/>
          <w:w w:val="110"/>
        </w:rPr>
        <w:t>,</w:t>
      </w:r>
      <w:r>
        <w:rPr>
          <w:rFonts w:ascii="Arial"/>
          <w:color w:val="535353"/>
          <w:spacing w:val="-4"/>
          <w:w w:val="110"/>
        </w:rPr>
        <w:t xml:space="preserve"> </w:t>
      </w:r>
      <w:r>
        <w:rPr>
          <w:rFonts w:ascii="Verdana"/>
          <w:color w:val="535353"/>
          <w:w w:val="110"/>
        </w:rPr>
        <w:t>be</w:t>
      </w:r>
      <w:r>
        <w:rPr>
          <w:rFonts w:ascii="Verdana"/>
          <w:color w:val="535353"/>
          <w:spacing w:val="-24"/>
          <w:w w:val="110"/>
        </w:rPr>
        <w:t xml:space="preserve"> </w:t>
      </w:r>
      <w:r>
        <w:rPr>
          <w:rFonts w:ascii="Arial"/>
          <w:color w:val="535353"/>
          <w:w w:val="110"/>
        </w:rPr>
        <w:t>pro</w:t>
      </w:r>
      <w:r>
        <w:rPr>
          <w:rFonts w:ascii="Verdana"/>
          <w:color w:val="535353"/>
          <w:w w:val="110"/>
        </w:rPr>
        <w:t>ac</w:t>
      </w:r>
      <w:r>
        <w:rPr>
          <w:rFonts w:ascii="Arial"/>
          <w:color w:val="535353"/>
          <w:w w:val="110"/>
        </w:rPr>
        <w:t>tiv</w:t>
      </w:r>
      <w:r>
        <w:rPr>
          <w:rFonts w:ascii="Verdana"/>
          <w:color w:val="535353"/>
          <w:w w:val="110"/>
        </w:rPr>
        <w:t>e</w:t>
      </w:r>
      <w:r>
        <w:rPr>
          <w:rFonts w:ascii="Verdana"/>
          <w:color w:val="535353"/>
          <w:spacing w:val="-23"/>
          <w:w w:val="110"/>
        </w:rPr>
        <w:t xml:space="preserve"> 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ea</w:t>
      </w:r>
      <w:r>
        <w:rPr>
          <w:rFonts w:ascii="Arial"/>
          <w:color w:val="535353"/>
          <w:w w:val="110"/>
        </w:rPr>
        <w:t>rn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rs</w:t>
      </w:r>
      <w:r>
        <w:rPr>
          <w:rFonts w:ascii="Arial"/>
          <w:color w:val="535353"/>
          <w:spacing w:val="-4"/>
          <w:w w:val="110"/>
        </w:rPr>
        <w:t xml:space="preserve"> 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d</w:t>
      </w:r>
      <w:r>
        <w:rPr>
          <w:rFonts w:ascii="Verdana"/>
          <w:color w:val="535353"/>
          <w:spacing w:val="-23"/>
          <w:w w:val="110"/>
        </w:rPr>
        <w:t xml:space="preserve"> </w:t>
      </w:r>
      <w:r>
        <w:rPr>
          <w:rFonts w:ascii="Arial"/>
          <w:color w:val="535353"/>
          <w:w w:val="110"/>
        </w:rPr>
        <w:t>positiv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ly</w:t>
      </w:r>
      <w:r>
        <w:rPr>
          <w:rFonts w:ascii="Arial"/>
          <w:color w:val="535353"/>
          <w:spacing w:val="-4"/>
          <w:w w:val="110"/>
        </w:rPr>
        <w:t xml:space="preserve"> 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lt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r</w:t>
      </w:r>
      <w:r>
        <w:rPr>
          <w:rFonts w:ascii="Arial"/>
          <w:color w:val="535353"/>
          <w:spacing w:val="-4"/>
          <w:w w:val="110"/>
        </w:rPr>
        <w:t xml:space="preserve"> </w:t>
      </w:r>
      <w:r>
        <w:rPr>
          <w:rFonts w:ascii="Arial"/>
          <w:color w:val="535353"/>
          <w:w w:val="110"/>
        </w:rPr>
        <w:t>impli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>it</w:t>
      </w:r>
      <w:r>
        <w:rPr>
          <w:rFonts w:ascii="Arial"/>
          <w:color w:val="535353"/>
          <w:spacing w:val="-4"/>
          <w:w w:val="110"/>
        </w:rPr>
        <w:t xml:space="preserve"> </w:t>
      </w:r>
      <w:r>
        <w:rPr>
          <w:rFonts w:ascii="Verdana"/>
          <w:color w:val="535353"/>
          <w:w w:val="110"/>
        </w:rPr>
        <w:t>b</w:t>
      </w:r>
      <w:r>
        <w:rPr>
          <w:rFonts w:ascii="Arial"/>
          <w:color w:val="535353"/>
          <w:w w:val="110"/>
        </w:rPr>
        <w:t>i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s.</w:t>
      </w:r>
    </w:p>
    <w:p w:rsidR="009F0D76" w:rsidRDefault="009F0D76">
      <w:pPr>
        <w:pStyle w:val="BodyText"/>
        <w:spacing w:before="6"/>
        <w:rPr>
          <w:rFonts w:ascii="Arial"/>
          <w:sz w:val="28"/>
        </w:rPr>
      </w:pPr>
    </w:p>
    <w:p w:rsidR="009F0D76" w:rsidRDefault="00BA5C19">
      <w:pPr>
        <w:pStyle w:val="BodyText"/>
        <w:spacing w:line="273" w:lineRule="auto"/>
        <w:ind w:left="1015" w:right="1013"/>
        <w:jc w:val="both"/>
        <w:rPr>
          <w:rFonts w:ascii="Arial"/>
        </w:rPr>
      </w:pPr>
      <w:r>
        <w:rPr>
          <w:rFonts w:ascii="Verdana"/>
          <w:color w:val="535353"/>
          <w:w w:val="105"/>
        </w:rPr>
        <w:t>I</w:t>
      </w:r>
      <w:r>
        <w:rPr>
          <w:rFonts w:ascii="Arial"/>
          <w:color w:val="535353"/>
          <w:w w:val="105"/>
        </w:rPr>
        <w:t>nspir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 xml:space="preserve">your 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hil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n to </w:t>
      </w:r>
      <w:r>
        <w:rPr>
          <w:rFonts w:ascii="Verdana"/>
          <w:color w:val="535353"/>
          <w:w w:val="105"/>
        </w:rPr>
        <w:t>be b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v</w:t>
      </w:r>
      <w:r>
        <w:rPr>
          <w:rFonts w:ascii="Verdana"/>
          <w:color w:val="535353"/>
          <w:w w:val="105"/>
        </w:rPr>
        <w:t>e 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 xml:space="preserve">d </w:t>
      </w:r>
      <w:r>
        <w:rPr>
          <w:rFonts w:ascii="Arial"/>
          <w:color w:val="535353"/>
          <w:w w:val="105"/>
        </w:rPr>
        <w:t>sp</w:t>
      </w:r>
      <w:r>
        <w:rPr>
          <w:rFonts w:ascii="Verdana"/>
          <w:color w:val="535353"/>
          <w:w w:val="105"/>
        </w:rPr>
        <w:t>ea</w:t>
      </w:r>
      <w:r>
        <w:rPr>
          <w:rFonts w:ascii="Arial"/>
          <w:color w:val="535353"/>
          <w:w w:val="105"/>
        </w:rPr>
        <w:t>k out to th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ir t</w:t>
      </w:r>
      <w:r>
        <w:rPr>
          <w:rFonts w:ascii="Verdana"/>
          <w:color w:val="535353"/>
          <w:w w:val="105"/>
        </w:rPr>
        <w:t>eac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rs, th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ir </w:t>
      </w:r>
      <w:r>
        <w:rPr>
          <w:rFonts w:ascii="Verdana"/>
          <w:color w:val="535353"/>
          <w:w w:val="105"/>
        </w:rPr>
        <w:t>f</w:t>
      </w:r>
      <w:r>
        <w:rPr>
          <w:rFonts w:ascii="Arial"/>
          <w:color w:val="535353"/>
          <w:w w:val="105"/>
        </w:rPr>
        <w:t>ri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>s, th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ir p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nts,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d f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>g</w:t>
      </w:r>
      <w:r>
        <w:rPr>
          <w:rFonts w:ascii="Arial"/>
          <w:color w:val="535353"/>
          <w:w w:val="105"/>
        </w:rPr>
        <w:t>ur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s o</w:t>
      </w:r>
      <w:r>
        <w:rPr>
          <w:rFonts w:ascii="Verdana"/>
          <w:color w:val="535353"/>
          <w:w w:val="105"/>
        </w:rPr>
        <w:t>f a</w:t>
      </w:r>
      <w:r>
        <w:rPr>
          <w:rFonts w:ascii="Arial"/>
          <w:color w:val="535353"/>
          <w:w w:val="105"/>
        </w:rPr>
        <w:t xml:space="preserve">uthority in </w:t>
      </w:r>
      <w:r>
        <w:rPr>
          <w:rFonts w:ascii="Verdana"/>
          <w:color w:val="535353"/>
          <w:w w:val="105"/>
        </w:rPr>
        <w:t>ca</w:t>
      </w:r>
      <w:r>
        <w:rPr>
          <w:rFonts w:ascii="Arial"/>
          <w:color w:val="535353"/>
          <w:w w:val="105"/>
        </w:rPr>
        <w:t>s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s o</w:t>
      </w:r>
      <w:r>
        <w:rPr>
          <w:rFonts w:ascii="Verdana"/>
          <w:color w:val="535353"/>
          <w:w w:val="105"/>
        </w:rPr>
        <w:t xml:space="preserve">f </w:t>
      </w:r>
      <w:r>
        <w:rPr>
          <w:rFonts w:ascii="Arial"/>
          <w:color w:val="535353"/>
          <w:w w:val="105"/>
        </w:rPr>
        <w:t>injusti</w:t>
      </w:r>
      <w:r>
        <w:rPr>
          <w:rFonts w:ascii="Verdana"/>
          <w:color w:val="535353"/>
          <w:w w:val="105"/>
        </w:rPr>
        <w:t>ce</w:t>
      </w:r>
      <w:r>
        <w:rPr>
          <w:rFonts w:ascii="Arial"/>
          <w:color w:val="535353"/>
          <w:w w:val="105"/>
        </w:rPr>
        <w:t xml:space="preserve">. 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our</w:t>
      </w:r>
      <w:r>
        <w:rPr>
          <w:rFonts w:ascii="Verdana"/>
          <w:color w:val="535353"/>
          <w:w w:val="105"/>
        </w:rPr>
        <w:t xml:space="preserve">age </w:t>
      </w:r>
      <w:r>
        <w:rPr>
          <w:rFonts w:ascii="Arial"/>
          <w:color w:val="535353"/>
          <w:w w:val="105"/>
        </w:rPr>
        <w:t>th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m to </w:t>
      </w:r>
      <w:r>
        <w:rPr>
          <w:rFonts w:ascii="Verdana"/>
          <w:color w:val="535353"/>
          <w:w w:val="105"/>
        </w:rPr>
        <w:t>be c</w:t>
      </w:r>
      <w:r>
        <w:rPr>
          <w:rFonts w:ascii="Arial"/>
          <w:color w:val="535353"/>
          <w:w w:val="105"/>
        </w:rPr>
        <w:t xml:space="preserve">urious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 xml:space="preserve">d </w:t>
      </w:r>
      <w:r>
        <w:rPr>
          <w:rFonts w:ascii="Arial"/>
          <w:color w:val="535353"/>
          <w:w w:val="105"/>
        </w:rPr>
        <w:t>to qu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stion th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ir own pr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ju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 xml:space="preserve">ce </w:t>
      </w:r>
      <w:r>
        <w:rPr>
          <w:rFonts w:ascii="Arial"/>
          <w:color w:val="535353"/>
          <w:w w:val="105"/>
        </w:rPr>
        <w:t>or th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pr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ju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 xml:space="preserve">ce </w:t>
      </w:r>
      <w:r>
        <w:rPr>
          <w:rFonts w:ascii="Arial"/>
          <w:color w:val="535353"/>
          <w:w w:val="105"/>
        </w:rPr>
        <w:t>pr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s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nt in s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 xml:space="preserve">hool or </w:t>
      </w:r>
      <w:r>
        <w:rPr>
          <w:rFonts w:ascii="Verdana"/>
          <w:color w:val="535353"/>
          <w:w w:val="105"/>
        </w:rPr>
        <w:t>ac</w:t>
      </w:r>
      <w:r>
        <w:rPr>
          <w:rFonts w:ascii="Arial"/>
          <w:color w:val="535353"/>
          <w:w w:val="105"/>
        </w:rPr>
        <w:t>tiviti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s.</w:t>
      </w: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BA5C19">
      <w:pPr>
        <w:pStyle w:val="Heading2"/>
        <w:spacing w:before="191"/>
        <w:ind w:right="227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61920" behindDoc="0" locked="0" layoutInCell="1" allowOverlap="1">
                <wp:simplePos x="0" y="0"/>
                <wp:positionH relativeFrom="page">
                  <wp:posOffset>5470525</wp:posOffset>
                </wp:positionH>
                <wp:positionV relativeFrom="paragraph">
                  <wp:posOffset>-197485</wp:posOffset>
                </wp:positionV>
                <wp:extent cx="1220470" cy="788670"/>
                <wp:effectExtent l="0" t="0" r="0" b="0"/>
                <wp:wrapNone/>
                <wp:docPr id="115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0470" cy="788670"/>
                          <a:chOff x="8615" y="-311"/>
                          <a:chExt cx="1922" cy="1242"/>
                        </a:xfrm>
                      </wpg:grpSpPr>
                      <wps:wsp>
                        <wps:cNvPr id="116" name="Freeform 116"/>
                        <wps:cNvSpPr>
                          <a:spLocks/>
                        </wps:cNvSpPr>
                        <wps:spPr bwMode="auto">
                          <a:xfrm>
                            <a:off x="8993" y="-182"/>
                            <a:ext cx="1175" cy="961"/>
                          </a:xfrm>
                          <a:custGeom>
                            <a:avLst/>
                            <a:gdLst>
                              <a:gd name="T0" fmla="+- 0 9574 8993"/>
                              <a:gd name="T1" fmla="*/ T0 w 1175"/>
                              <a:gd name="T2" fmla="+- 0 779 -181"/>
                              <a:gd name="T3" fmla="*/ 779 h 961"/>
                              <a:gd name="T4" fmla="+- 0 9463 8993"/>
                              <a:gd name="T5" fmla="*/ T4 w 1175"/>
                              <a:gd name="T6" fmla="+- 0 774 -181"/>
                              <a:gd name="T7" fmla="*/ 774 h 961"/>
                              <a:gd name="T8" fmla="+- 0 9360 8993"/>
                              <a:gd name="T9" fmla="*/ T8 w 1175"/>
                              <a:gd name="T10" fmla="+- 0 761 -181"/>
                              <a:gd name="T11" fmla="*/ 761 h 961"/>
                              <a:gd name="T12" fmla="+- 0 9267 8993"/>
                              <a:gd name="T13" fmla="*/ T12 w 1175"/>
                              <a:gd name="T14" fmla="+- 0 740 -181"/>
                              <a:gd name="T15" fmla="*/ 740 h 961"/>
                              <a:gd name="T16" fmla="+- 0 9186 8993"/>
                              <a:gd name="T17" fmla="*/ T16 w 1175"/>
                              <a:gd name="T18" fmla="+- 0 714 -181"/>
                              <a:gd name="T19" fmla="*/ 714 h 961"/>
                              <a:gd name="T20" fmla="+- 0 9118 8993"/>
                              <a:gd name="T21" fmla="*/ T20 w 1175"/>
                              <a:gd name="T22" fmla="+- 0 684 -181"/>
                              <a:gd name="T23" fmla="*/ 684 h 961"/>
                              <a:gd name="T24" fmla="+- 0 9066 8993"/>
                              <a:gd name="T25" fmla="*/ T24 w 1175"/>
                              <a:gd name="T26" fmla="+- 0 652 -181"/>
                              <a:gd name="T27" fmla="*/ 652 h 961"/>
                              <a:gd name="T28" fmla="+- 0 9016 8993"/>
                              <a:gd name="T29" fmla="*/ T28 w 1175"/>
                              <a:gd name="T30" fmla="+- 0 586 -181"/>
                              <a:gd name="T31" fmla="*/ 586 h 961"/>
                              <a:gd name="T32" fmla="+- 0 9004 8993"/>
                              <a:gd name="T33" fmla="*/ T32 w 1175"/>
                              <a:gd name="T34" fmla="+- 0 472 -181"/>
                              <a:gd name="T35" fmla="*/ 472 h 961"/>
                              <a:gd name="T36" fmla="+- 0 8996 8993"/>
                              <a:gd name="T37" fmla="*/ T36 w 1175"/>
                              <a:gd name="T38" fmla="+- 0 372 -181"/>
                              <a:gd name="T39" fmla="*/ 372 h 961"/>
                              <a:gd name="T40" fmla="+- 0 8993 8993"/>
                              <a:gd name="T41" fmla="*/ T40 w 1175"/>
                              <a:gd name="T42" fmla="+- 0 281 -181"/>
                              <a:gd name="T43" fmla="*/ 281 h 961"/>
                              <a:gd name="T44" fmla="+- 0 8998 8993"/>
                              <a:gd name="T45" fmla="*/ T44 w 1175"/>
                              <a:gd name="T46" fmla="+- 0 202 -181"/>
                              <a:gd name="T47" fmla="*/ 202 h 961"/>
                              <a:gd name="T48" fmla="+- 0 9005 8993"/>
                              <a:gd name="T49" fmla="*/ T48 w 1175"/>
                              <a:gd name="T50" fmla="+- 0 128 -181"/>
                              <a:gd name="T51" fmla="*/ 128 h 961"/>
                              <a:gd name="T52" fmla="+- 0 9016 8993"/>
                              <a:gd name="T53" fmla="*/ T52 w 1175"/>
                              <a:gd name="T54" fmla="+- 0 52 -181"/>
                              <a:gd name="T55" fmla="*/ 52 h 961"/>
                              <a:gd name="T56" fmla="+- 0 9076 8993"/>
                              <a:gd name="T57" fmla="*/ T56 w 1175"/>
                              <a:gd name="T58" fmla="+- 0 -28 -181"/>
                              <a:gd name="T59" fmla="*/ -28 h 961"/>
                              <a:gd name="T60" fmla="+- 0 9131 8993"/>
                              <a:gd name="T61" fmla="*/ T60 w 1175"/>
                              <a:gd name="T62" fmla="+- 0 -66 -181"/>
                              <a:gd name="T63" fmla="*/ -66 h 961"/>
                              <a:gd name="T64" fmla="+- 0 9200 8993"/>
                              <a:gd name="T65" fmla="*/ T64 w 1175"/>
                              <a:gd name="T66" fmla="+- 0 -101 -181"/>
                              <a:gd name="T67" fmla="*/ -101 h 961"/>
                              <a:gd name="T68" fmla="+- 0 9282 8993"/>
                              <a:gd name="T69" fmla="*/ T68 w 1175"/>
                              <a:gd name="T70" fmla="+- 0 -133 -181"/>
                              <a:gd name="T71" fmla="*/ -133 h 961"/>
                              <a:gd name="T72" fmla="+- 0 9375 8993"/>
                              <a:gd name="T73" fmla="*/ T72 w 1175"/>
                              <a:gd name="T74" fmla="+- 0 -158 -181"/>
                              <a:gd name="T75" fmla="*/ -158 h 961"/>
                              <a:gd name="T76" fmla="+- 0 9477 8993"/>
                              <a:gd name="T77" fmla="*/ T76 w 1175"/>
                              <a:gd name="T78" fmla="+- 0 -175 -181"/>
                              <a:gd name="T79" fmla="*/ -175 h 961"/>
                              <a:gd name="T80" fmla="+- 0 9586 8993"/>
                              <a:gd name="T81" fmla="*/ T80 w 1175"/>
                              <a:gd name="T82" fmla="+- 0 -181 -181"/>
                              <a:gd name="T83" fmla="*/ -181 h 961"/>
                              <a:gd name="T84" fmla="+- 0 9695 8993"/>
                              <a:gd name="T85" fmla="*/ T84 w 1175"/>
                              <a:gd name="T86" fmla="+- 0 -175 -181"/>
                              <a:gd name="T87" fmla="*/ -175 h 961"/>
                              <a:gd name="T88" fmla="+- 0 9796 8993"/>
                              <a:gd name="T89" fmla="*/ T88 w 1175"/>
                              <a:gd name="T90" fmla="+- 0 -157 -181"/>
                              <a:gd name="T91" fmla="*/ -157 h 961"/>
                              <a:gd name="T92" fmla="+- 0 9887 8993"/>
                              <a:gd name="T93" fmla="*/ T92 w 1175"/>
                              <a:gd name="T94" fmla="+- 0 -130 -181"/>
                              <a:gd name="T95" fmla="*/ -130 h 961"/>
                              <a:gd name="T96" fmla="+- 0 9967 8993"/>
                              <a:gd name="T97" fmla="*/ T96 w 1175"/>
                              <a:gd name="T98" fmla="+- 0 -96 -181"/>
                              <a:gd name="T99" fmla="*/ -96 h 961"/>
                              <a:gd name="T100" fmla="+- 0 10034 8993"/>
                              <a:gd name="T101" fmla="*/ T100 w 1175"/>
                              <a:gd name="T102" fmla="+- 0 -59 -181"/>
                              <a:gd name="T103" fmla="*/ -59 h 961"/>
                              <a:gd name="T104" fmla="+- 0 10086 8993"/>
                              <a:gd name="T105" fmla="*/ T104 w 1175"/>
                              <a:gd name="T106" fmla="+- 0 -20 -181"/>
                              <a:gd name="T107" fmla="*/ -20 h 961"/>
                              <a:gd name="T108" fmla="+- 0 10140 8993"/>
                              <a:gd name="T109" fmla="*/ T108 w 1175"/>
                              <a:gd name="T110" fmla="+- 0 51 -181"/>
                              <a:gd name="T111" fmla="*/ 51 h 961"/>
                              <a:gd name="T112" fmla="+- 0 10154 8993"/>
                              <a:gd name="T113" fmla="*/ T112 w 1175"/>
                              <a:gd name="T114" fmla="+- 0 111 -181"/>
                              <a:gd name="T115" fmla="*/ 111 h 961"/>
                              <a:gd name="T116" fmla="+- 0 10167 8993"/>
                              <a:gd name="T117" fmla="*/ T116 w 1175"/>
                              <a:gd name="T118" fmla="+- 0 242 -181"/>
                              <a:gd name="T119" fmla="*/ 242 h 961"/>
                              <a:gd name="T120" fmla="+- 0 10165 8993"/>
                              <a:gd name="T121" fmla="*/ T120 w 1175"/>
                              <a:gd name="T122" fmla="+- 0 330 -181"/>
                              <a:gd name="T123" fmla="*/ 330 h 961"/>
                              <a:gd name="T124" fmla="+- 0 10157 8993"/>
                              <a:gd name="T125" fmla="*/ T124 w 1175"/>
                              <a:gd name="T126" fmla="+- 0 427 -181"/>
                              <a:gd name="T127" fmla="*/ 427 h 961"/>
                              <a:gd name="T128" fmla="+- 0 10149 8993"/>
                              <a:gd name="T129" fmla="*/ T128 w 1175"/>
                              <a:gd name="T130" fmla="+- 0 507 -181"/>
                              <a:gd name="T131" fmla="*/ 507 h 961"/>
                              <a:gd name="T132" fmla="+- 0 10132 8993"/>
                              <a:gd name="T133" fmla="*/ T132 w 1175"/>
                              <a:gd name="T134" fmla="+- 0 577 -181"/>
                              <a:gd name="T135" fmla="*/ 577 h 961"/>
                              <a:gd name="T136" fmla="+- 0 10059 8993"/>
                              <a:gd name="T137" fmla="*/ T136 w 1175"/>
                              <a:gd name="T138" fmla="+- 0 645 -181"/>
                              <a:gd name="T139" fmla="*/ 645 h 961"/>
                              <a:gd name="T140" fmla="+- 0 10003 8993"/>
                              <a:gd name="T141" fmla="*/ T140 w 1175"/>
                              <a:gd name="T142" fmla="+- 0 679 -181"/>
                              <a:gd name="T143" fmla="*/ 679 h 961"/>
                              <a:gd name="T144" fmla="+- 0 9934 8993"/>
                              <a:gd name="T145" fmla="*/ T144 w 1175"/>
                              <a:gd name="T146" fmla="+- 0 710 -181"/>
                              <a:gd name="T147" fmla="*/ 710 h 961"/>
                              <a:gd name="T148" fmla="+- 0 9856 8993"/>
                              <a:gd name="T149" fmla="*/ T148 w 1175"/>
                              <a:gd name="T150" fmla="+- 0 738 -181"/>
                              <a:gd name="T151" fmla="*/ 738 h 961"/>
                              <a:gd name="T152" fmla="+- 0 9769 8993"/>
                              <a:gd name="T153" fmla="*/ T152 w 1175"/>
                              <a:gd name="T154" fmla="+- 0 759 -181"/>
                              <a:gd name="T155" fmla="*/ 759 h 961"/>
                              <a:gd name="T156" fmla="+- 0 9674 8993"/>
                              <a:gd name="T157" fmla="*/ T156 w 1175"/>
                              <a:gd name="T158" fmla="+- 0 774 -181"/>
                              <a:gd name="T159" fmla="*/ 774 h 961"/>
                              <a:gd name="T160" fmla="+- 0 9574 8993"/>
                              <a:gd name="T161" fmla="*/ T160 w 1175"/>
                              <a:gd name="T162" fmla="+- 0 779 -181"/>
                              <a:gd name="T163" fmla="*/ 779 h 9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175" h="961">
                                <a:moveTo>
                                  <a:pt x="581" y="960"/>
                                </a:moveTo>
                                <a:lnTo>
                                  <a:pt x="470" y="955"/>
                                </a:lnTo>
                                <a:lnTo>
                                  <a:pt x="367" y="942"/>
                                </a:lnTo>
                                <a:lnTo>
                                  <a:pt x="274" y="921"/>
                                </a:lnTo>
                                <a:lnTo>
                                  <a:pt x="193" y="895"/>
                                </a:lnTo>
                                <a:lnTo>
                                  <a:pt x="125" y="865"/>
                                </a:lnTo>
                                <a:lnTo>
                                  <a:pt x="73" y="833"/>
                                </a:lnTo>
                                <a:lnTo>
                                  <a:pt x="23" y="767"/>
                                </a:lnTo>
                                <a:lnTo>
                                  <a:pt x="11" y="653"/>
                                </a:lnTo>
                                <a:lnTo>
                                  <a:pt x="3" y="553"/>
                                </a:lnTo>
                                <a:lnTo>
                                  <a:pt x="0" y="462"/>
                                </a:lnTo>
                                <a:lnTo>
                                  <a:pt x="5" y="383"/>
                                </a:lnTo>
                                <a:lnTo>
                                  <a:pt x="12" y="309"/>
                                </a:lnTo>
                                <a:lnTo>
                                  <a:pt x="23" y="233"/>
                                </a:lnTo>
                                <a:lnTo>
                                  <a:pt x="83" y="153"/>
                                </a:lnTo>
                                <a:lnTo>
                                  <a:pt x="138" y="115"/>
                                </a:lnTo>
                                <a:lnTo>
                                  <a:pt x="207" y="80"/>
                                </a:lnTo>
                                <a:lnTo>
                                  <a:pt x="289" y="48"/>
                                </a:lnTo>
                                <a:lnTo>
                                  <a:pt x="382" y="23"/>
                                </a:lnTo>
                                <a:lnTo>
                                  <a:pt x="484" y="6"/>
                                </a:lnTo>
                                <a:lnTo>
                                  <a:pt x="593" y="0"/>
                                </a:lnTo>
                                <a:lnTo>
                                  <a:pt x="702" y="6"/>
                                </a:lnTo>
                                <a:lnTo>
                                  <a:pt x="803" y="24"/>
                                </a:lnTo>
                                <a:lnTo>
                                  <a:pt x="894" y="51"/>
                                </a:lnTo>
                                <a:lnTo>
                                  <a:pt x="974" y="85"/>
                                </a:lnTo>
                                <a:lnTo>
                                  <a:pt x="1041" y="122"/>
                                </a:lnTo>
                                <a:lnTo>
                                  <a:pt x="1093" y="161"/>
                                </a:lnTo>
                                <a:lnTo>
                                  <a:pt x="1147" y="232"/>
                                </a:lnTo>
                                <a:lnTo>
                                  <a:pt x="1161" y="292"/>
                                </a:lnTo>
                                <a:lnTo>
                                  <a:pt x="1174" y="423"/>
                                </a:lnTo>
                                <a:lnTo>
                                  <a:pt x="1172" y="511"/>
                                </a:lnTo>
                                <a:lnTo>
                                  <a:pt x="1164" y="608"/>
                                </a:lnTo>
                                <a:lnTo>
                                  <a:pt x="1156" y="688"/>
                                </a:lnTo>
                                <a:lnTo>
                                  <a:pt x="1139" y="758"/>
                                </a:lnTo>
                                <a:lnTo>
                                  <a:pt x="1066" y="826"/>
                                </a:lnTo>
                                <a:lnTo>
                                  <a:pt x="1010" y="860"/>
                                </a:lnTo>
                                <a:lnTo>
                                  <a:pt x="941" y="891"/>
                                </a:lnTo>
                                <a:lnTo>
                                  <a:pt x="863" y="919"/>
                                </a:lnTo>
                                <a:lnTo>
                                  <a:pt x="776" y="940"/>
                                </a:lnTo>
                                <a:lnTo>
                                  <a:pt x="681" y="955"/>
                                </a:lnTo>
                                <a:lnTo>
                                  <a:pt x="581" y="9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9E6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7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39" y="395"/>
                            <a:ext cx="130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91" y="395"/>
                            <a:ext cx="130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9" name="Freeform 113"/>
                        <wps:cNvSpPr>
                          <a:spLocks/>
                        </wps:cNvSpPr>
                        <wps:spPr bwMode="auto">
                          <a:xfrm>
                            <a:off x="9236" y="409"/>
                            <a:ext cx="116" cy="167"/>
                          </a:xfrm>
                          <a:custGeom>
                            <a:avLst/>
                            <a:gdLst>
                              <a:gd name="T0" fmla="+- 0 9294 9237"/>
                              <a:gd name="T1" fmla="*/ T0 w 116"/>
                              <a:gd name="T2" fmla="+- 0 576 410"/>
                              <a:gd name="T3" fmla="*/ 576 h 167"/>
                              <a:gd name="T4" fmla="+- 0 9272 9237"/>
                              <a:gd name="T5" fmla="*/ T4 w 116"/>
                              <a:gd name="T6" fmla="+- 0 569 410"/>
                              <a:gd name="T7" fmla="*/ 569 h 167"/>
                              <a:gd name="T8" fmla="+- 0 9254 9237"/>
                              <a:gd name="T9" fmla="*/ T8 w 116"/>
                              <a:gd name="T10" fmla="+- 0 552 410"/>
                              <a:gd name="T11" fmla="*/ 552 h 167"/>
                              <a:gd name="T12" fmla="+- 0 9241 9237"/>
                              <a:gd name="T13" fmla="*/ T12 w 116"/>
                              <a:gd name="T14" fmla="+- 0 525 410"/>
                              <a:gd name="T15" fmla="*/ 525 h 167"/>
                              <a:gd name="T16" fmla="+- 0 9237 9237"/>
                              <a:gd name="T17" fmla="*/ T16 w 116"/>
                              <a:gd name="T18" fmla="+- 0 493 410"/>
                              <a:gd name="T19" fmla="*/ 493 h 167"/>
                              <a:gd name="T20" fmla="+- 0 9241 9237"/>
                              <a:gd name="T21" fmla="*/ T20 w 116"/>
                              <a:gd name="T22" fmla="+- 0 461 410"/>
                              <a:gd name="T23" fmla="*/ 461 h 167"/>
                              <a:gd name="T24" fmla="+- 0 9254 9237"/>
                              <a:gd name="T25" fmla="*/ T24 w 116"/>
                              <a:gd name="T26" fmla="+- 0 434 410"/>
                              <a:gd name="T27" fmla="*/ 434 h 167"/>
                              <a:gd name="T28" fmla="+- 0 9272 9237"/>
                              <a:gd name="T29" fmla="*/ T28 w 116"/>
                              <a:gd name="T30" fmla="+- 0 416 410"/>
                              <a:gd name="T31" fmla="*/ 416 h 167"/>
                              <a:gd name="T32" fmla="+- 0 9294 9237"/>
                              <a:gd name="T33" fmla="*/ T32 w 116"/>
                              <a:gd name="T34" fmla="+- 0 410 410"/>
                              <a:gd name="T35" fmla="*/ 410 h 167"/>
                              <a:gd name="T36" fmla="+- 0 9317 9237"/>
                              <a:gd name="T37" fmla="*/ T36 w 116"/>
                              <a:gd name="T38" fmla="+- 0 416 410"/>
                              <a:gd name="T39" fmla="*/ 416 h 167"/>
                              <a:gd name="T40" fmla="+- 0 9335 9237"/>
                              <a:gd name="T41" fmla="*/ T40 w 116"/>
                              <a:gd name="T42" fmla="+- 0 434 410"/>
                              <a:gd name="T43" fmla="*/ 434 h 167"/>
                              <a:gd name="T44" fmla="+- 0 9348 9237"/>
                              <a:gd name="T45" fmla="*/ T44 w 116"/>
                              <a:gd name="T46" fmla="+- 0 461 410"/>
                              <a:gd name="T47" fmla="*/ 461 h 167"/>
                              <a:gd name="T48" fmla="+- 0 9352 9237"/>
                              <a:gd name="T49" fmla="*/ T48 w 116"/>
                              <a:gd name="T50" fmla="+- 0 493 410"/>
                              <a:gd name="T51" fmla="*/ 493 h 167"/>
                              <a:gd name="T52" fmla="+- 0 9348 9237"/>
                              <a:gd name="T53" fmla="*/ T52 w 116"/>
                              <a:gd name="T54" fmla="+- 0 525 410"/>
                              <a:gd name="T55" fmla="*/ 525 h 167"/>
                              <a:gd name="T56" fmla="+- 0 9335 9237"/>
                              <a:gd name="T57" fmla="*/ T56 w 116"/>
                              <a:gd name="T58" fmla="+- 0 552 410"/>
                              <a:gd name="T59" fmla="*/ 552 h 167"/>
                              <a:gd name="T60" fmla="+- 0 9317 9237"/>
                              <a:gd name="T61" fmla="*/ T60 w 116"/>
                              <a:gd name="T62" fmla="+- 0 569 410"/>
                              <a:gd name="T63" fmla="*/ 569 h 167"/>
                              <a:gd name="T64" fmla="+- 0 9294 9237"/>
                              <a:gd name="T65" fmla="*/ T64 w 116"/>
                              <a:gd name="T66" fmla="+- 0 576 410"/>
                              <a:gd name="T67" fmla="*/ 576 h 1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16" h="167">
                                <a:moveTo>
                                  <a:pt x="57" y="166"/>
                                </a:moveTo>
                                <a:lnTo>
                                  <a:pt x="35" y="159"/>
                                </a:lnTo>
                                <a:lnTo>
                                  <a:pt x="17" y="142"/>
                                </a:lnTo>
                                <a:lnTo>
                                  <a:pt x="4" y="115"/>
                                </a:lnTo>
                                <a:lnTo>
                                  <a:pt x="0" y="83"/>
                                </a:lnTo>
                                <a:lnTo>
                                  <a:pt x="4" y="51"/>
                                </a:lnTo>
                                <a:lnTo>
                                  <a:pt x="17" y="24"/>
                                </a:lnTo>
                                <a:lnTo>
                                  <a:pt x="35" y="6"/>
                                </a:lnTo>
                                <a:lnTo>
                                  <a:pt x="57" y="0"/>
                                </a:lnTo>
                                <a:lnTo>
                                  <a:pt x="80" y="6"/>
                                </a:lnTo>
                                <a:lnTo>
                                  <a:pt x="98" y="24"/>
                                </a:lnTo>
                                <a:lnTo>
                                  <a:pt x="111" y="51"/>
                                </a:lnTo>
                                <a:lnTo>
                                  <a:pt x="115" y="83"/>
                                </a:lnTo>
                                <a:lnTo>
                                  <a:pt x="111" y="115"/>
                                </a:lnTo>
                                <a:lnTo>
                                  <a:pt x="98" y="142"/>
                                </a:lnTo>
                                <a:lnTo>
                                  <a:pt x="80" y="159"/>
                                </a:lnTo>
                                <a:lnTo>
                                  <a:pt x="57" y="1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2B1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08" y="409"/>
                            <a:ext cx="185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" name="Freeform 111"/>
                        <wps:cNvSpPr>
                          <a:spLocks/>
                        </wps:cNvSpPr>
                        <wps:spPr bwMode="auto">
                          <a:xfrm>
                            <a:off x="9167" y="591"/>
                            <a:ext cx="158" cy="86"/>
                          </a:xfrm>
                          <a:custGeom>
                            <a:avLst/>
                            <a:gdLst>
                              <a:gd name="T0" fmla="+- 0 9246 9168"/>
                              <a:gd name="T1" fmla="*/ T0 w 158"/>
                              <a:gd name="T2" fmla="+- 0 677 591"/>
                              <a:gd name="T3" fmla="*/ 677 h 86"/>
                              <a:gd name="T4" fmla="+- 0 9216 9168"/>
                              <a:gd name="T5" fmla="*/ T4 w 158"/>
                              <a:gd name="T6" fmla="+- 0 673 591"/>
                              <a:gd name="T7" fmla="*/ 673 h 86"/>
                              <a:gd name="T8" fmla="+- 0 9191 9168"/>
                              <a:gd name="T9" fmla="*/ T8 w 158"/>
                              <a:gd name="T10" fmla="+- 0 664 591"/>
                              <a:gd name="T11" fmla="*/ 664 h 86"/>
                              <a:gd name="T12" fmla="+- 0 9174 9168"/>
                              <a:gd name="T13" fmla="*/ T12 w 158"/>
                              <a:gd name="T14" fmla="+- 0 651 591"/>
                              <a:gd name="T15" fmla="*/ 651 h 86"/>
                              <a:gd name="T16" fmla="+- 0 9168 9168"/>
                              <a:gd name="T17" fmla="*/ T16 w 158"/>
                              <a:gd name="T18" fmla="+- 0 634 591"/>
                              <a:gd name="T19" fmla="*/ 634 h 86"/>
                              <a:gd name="T20" fmla="+- 0 9174 9168"/>
                              <a:gd name="T21" fmla="*/ T20 w 158"/>
                              <a:gd name="T22" fmla="+- 0 617 591"/>
                              <a:gd name="T23" fmla="*/ 617 h 86"/>
                              <a:gd name="T24" fmla="+- 0 9191 9168"/>
                              <a:gd name="T25" fmla="*/ T24 w 158"/>
                              <a:gd name="T26" fmla="+- 0 604 591"/>
                              <a:gd name="T27" fmla="*/ 604 h 86"/>
                              <a:gd name="T28" fmla="+- 0 9216 9168"/>
                              <a:gd name="T29" fmla="*/ T28 w 158"/>
                              <a:gd name="T30" fmla="+- 0 595 591"/>
                              <a:gd name="T31" fmla="*/ 595 h 86"/>
                              <a:gd name="T32" fmla="+- 0 9246 9168"/>
                              <a:gd name="T33" fmla="*/ T32 w 158"/>
                              <a:gd name="T34" fmla="+- 0 591 591"/>
                              <a:gd name="T35" fmla="*/ 591 h 86"/>
                              <a:gd name="T36" fmla="+- 0 9277 9168"/>
                              <a:gd name="T37" fmla="*/ T36 w 158"/>
                              <a:gd name="T38" fmla="+- 0 595 591"/>
                              <a:gd name="T39" fmla="*/ 595 h 86"/>
                              <a:gd name="T40" fmla="+- 0 9302 9168"/>
                              <a:gd name="T41" fmla="*/ T40 w 158"/>
                              <a:gd name="T42" fmla="+- 0 604 591"/>
                              <a:gd name="T43" fmla="*/ 604 h 86"/>
                              <a:gd name="T44" fmla="+- 0 9319 9168"/>
                              <a:gd name="T45" fmla="*/ T44 w 158"/>
                              <a:gd name="T46" fmla="+- 0 617 591"/>
                              <a:gd name="T47" fmla="*/ 617 h 86"/>
                              <a:gd name="T48" fmla="+- 0 9325 9168"/>
                              <a:gd name="T49" fmla="*/ T48 w 158"/>
                              <a:gd name="T50" fmla="+- 0 634 591"/>
                              <a:gd name="T51" fmla="*/ 634 h 86"/>
                              <a:gd name="T52" fmla="+- 0 9319 9168"/>
                              <a:gd name="T53" fmla="*/ T52 w 158"/>
                              <a:gd name="T54" fmla="+- 0 651 591"/>
                              <a:gd name="T55" fmla="*/ 651 h 86"/>
                              <a:gd name="T56" fmla="+- 0 9302 9168"/>
                              <a:gd name="T57" fmla="*/ T56 w 158"/>
                              <a:gd name="T58" fmla="+- 0 664 591"/>
                              <a:gd name="T59" fmla="*/ 664 h 86"/>
                              <a:gd name="T60" fmla="+- 0 9277 9168"/>
                              <a:gd name="T61" fmla="*/ T60 w 158"/>
                              <a:gd name="T62" fmla="+- 0 673 591"/>
                              <a:gd name="T63" fmla="*/ 673 h 86"/>
                              <a:gd name="T64" fmla="+- 0 9246 9168"/>
                              <a:gd name="T65" fmla="*/ T64 w 158"/>
                              <a:gd name="T66" fmla="+- 0 677 591"/>
                              <a:gd name="T67" fmla="*/ 677 h 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58" h="86">
                                <a:moveTo>
                                  <a:pt x="78" y="86"/>
                                </a:moveTo>
                                <a:lnTo>
                                  <a:pt x="48" y="82"/>
                                </a:lnTo>
                                <a:lnTo>
                                  <a:pt x="23" y="73"/>
                                </a:lnTo>
                                <a:lnTo>
                                  <a:pt x="6" y="60"/>
                                </a:lnTo>
                                <a:lnTo>
                                  <a:pt x="0" y="43"/>
                                </a:lnTo>
                                <a:lnTo>
                                  <a:pt x="6" y="26"/>
                                </a:lnTo>
                                <a:lnTo>
                                  <a:pt x="23" y="13"/>
                                </a:lnTo>
                                <a:lnTo>
                                  <a:pt x="48" y="4"/>
                                </a:lnTo>
                                <a:lnTo>
                                  <a:pt x="78" y="0"/>
                                </a:lnTo>
                                <a:lnTo>
                                  <a:pt x="109" y="4"/>
                                </a:lnTo>
                                <a:lnTo>
                                  <a:pt x="134" y="13"/>
                                </a:lnTo>
                                <a:lnTo>
                                  <a:pt x="151" y="26"/>
                                </a:lnTo>
                                <a:lnTo>
                                  <a:pt x="157" y="43"/>
                                </a:lnTo>
                                <a:lnTo>
                                  <a:pt x="151" y="60"/>
                                </a:lnTo>
                                <a:lnTo>
                                  <a:pt x="134" y="73"/>
                                </a:lnTo>
                                <a:lnTo>
                                  <a:pt x="109" y="82"/>
                                </a:lnTo>
                                <a:lnTo>
                                  <a:pt x="78" y="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915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10"/>
                        <wps:cNvSpPr>
                          <a:spLocks/>
                        </wps:cNvSpPr>
                        <wps:spPr bwMode="auto">
                          <a:xfrm>
                            <a:off x="9206" y="300"/>
                            <a:ext cx="748" cy="47"/>
                          </a:xfrm>
                          <a:custGeom>
                            <a:avLst/>
                            <a:gdLst>
                              <a:gd name="T0" fmla="+- 0 9355 9207"/>
                              <a:gd name="T1" fmla="*/ T0 w 748"/>
                              <a:gd name="T2" fmla="+- 0 323 301"/>
                              <a:gd name="T3" fmla="*/ 323 h 47"/>
                              <a:gd name="T4" fmla="+- 0 9354 9207"/>
                              <a:gd name="T5" fmla="*/ T4 w 748"/>
                              <a:gd name="T6" fmla="+- 0 318 301"/>
                              <a:gd name="T7" fmla="*/ 318 h 47"/>
                              <a:gd name="T8" fmla="+- 0 9350 9207"/>
                              <a:gd name="T9" fmla="*/ T8 w 748"/>
                              <a:gd name="T10" fmla="+- 0 316 301"/>
                              <a:gd name="T11" fmla="*/ 316 h 47"/>
                              <a:gd name="T12" fmla="+- 0 9297 9207"/>
                              <a:gd name="T13" fmla="*/ T12 w 748"/>
                              <a:gd name="T14" fmla="+- 0 301 301"/>
                              <a:gd name="T15" fmla="*/ 301 h 47"/>
                              <a:gd name="T16" fmla="+- 0 9253 9207"/>
                              <a:gd name="T17" fmla="*/ T16 w 748"/>
                              <a:gd name="T18" fmla="+- 0 308 301"/>
                              <a:gd name="T19" fmla="*/ 308 h 47"/>
                              <a:gd name="T20" fmla="+- 0 9222 9207"/>
                              <a:gd name="T21" fmla="*/ T20 w 748"/>
                              <a:gd name="T22" fmla="+- 0 324 301"/>
                              <a:gd name="T23" fmla="*/ 324 h 47"/>
                              <a:gd name="T24" fmla="+- 0 9210 9207"/>
                              <a:gd name="T25" fmla="*/ T24 w 748"/>
                              <a:gd name="T26" fmla="+- 0 333 301"/>
                              <a:gd name="T27" fmla="*/ 333 h 47"/>
                              <a:gd name="T28" fmla="+- 0 9207 9207"/>
                              <a:gd name="T29" fmla="*/ T28 w 748"/>
                              <a:gd name="T30" fmla="+- 0 336 301"/>
                              <a:gd name="T31" fmla="*/ 336 h 47"/>
                              <a:gd name="T32" fmla="+- 0 9207 9207"/>
                              <a:gd name="T33" fmla="*/ T32 w 748"/>
                              <a:gd name="T34" fmla="+- 0 341 301"/>
                              <a:gd name="T35" fmla="*/ 341 h 47"/>
                              <a:gd name="T36" fmla="+- 0 9211 9207"/>
                              <a:gd name="T37" fmla="*/ T36 w 748"/>
                              <a:gd name="T38" fmla="+- 0 346 301"/>
                              <a:gd name="T39" fmla="*/ 346 h 47"/>
                              <a:gd name="T40" fmla="+- 0 9214 9207"/>
                              <a:gd name="T41" fmla="*/ T40 w 748"/>
                              <a:gd name="T42" fmla="+- 0 347 301"/>
                              <a:gd name="T43" fmla="*/ 347 h 47"/>
                              <a:gd name="T44" fmla="+- 0 9218 9207"/>
                              <a:gd name="T45" fmla="*/ T44 w 748"/>
                              <a:gd name="T46" fmla="+- 0 347 301"/>
                              <a:gd name="T47" fmla="*/ 347 h 47"/>
                              <a:gd name="T48" fmla="+- 0 9220 9207"/>
                              <a:gd name="T49" fmla="*/ T48 w 748"/>
                              <a:gd name="T50" fmla="+- 0 346 301"/>
                              <a:gd name="T51" fmla="*/ 346 h 47"/>
                              <a:gd name="T52" fmla="+- 0 9221 9207"/>
                              <a:gd name="T53" fmla="*/ T52 w 748"/>
                              <a:gd name="T54" fmla="+- 0 345 301"/>
                              <a:gd name="T55" fmla="*/ 345 h 47"/>
                              <a:gd name="T56" fmla="+- 0 9231 9207"/>
                              <a:gd name="T57" fmla="*/ T56 w 748"/>
                              <a:gd name="T58" fmla="+- 0 337 301"/>
                              <a:gd name="T59" fmla="*/ 337 h 47"/>
                              <a:gd name="T60" fmla="+- 0 9258 9207"/>
                              <a:gd name="T61" fmla="*/ T60 w 748"/>
                              <a:gd name="T62" fmla="+- 0 324 301"/>
                              <a:gd name="T63" fmla="*/ 324 h 47"/>
                              <a:gd name="T64" fmla="+- 0 9296 9207"/>
                              <a:gd name="T65" fmla="*/ T64 w 748"/>
                              <a:gd name="T66" fmla="+- 0 317 301"/>
                              <a:gd name="T67" fmla="*/ 317 h 47"/>
                              <a:gd name="T68" fmla="+- 0 9342 9207"/>
                              <a:gd name="T69" fmla="*/ T68 w 748"/>
                              <a:gd name="T70" fmla="+- 0 330 301"/>
                              <a:gd name="T71" fmla="*/ 330 h 47"/>
                              <a:gd name="T72" fmla="+- 0 9346 9207"/>
                              <a:gd name="T73" fmla="*/ T72 w 748"/>
                              <a:gd name="T74" fmla="+- 0 332 301"/>
                              <a:gd name="T75" fmla="*/ 332 h 47"/>
                              <a:gd name="T76" fmla="+- 0 9351 9207"/>
                              <a:gd name="T77" fmla="*/ T76 w 748"/>
                              <a:gd name="T78" fmla="+- 0 331 301"/>
                              <a:gd name="T79" fmla="*/ 331 h 47"/>
                              <a:gd name="T80" fmla="+- 0 9355 9207"/>
                              <a:gd name="T81" fmla="*/ T80 w 748"/>
                              <a:gd name="T82" fmla="+- 0 323 301"/>
                              <a:gd name="T83" fmla="*/ 323 h 47"/>
                              <a:gd name="T84" fmla="+- 0 9954 9207"/>
                              <a:gd name="T85" fmla="*/ T84 w 748"/>
                              <a:gd name="T86" fmla="+- 0 341 301"/>
                              <a:gd name="T87" fmla="*/ 341 h 47"/>
                              <a:gd name="T88" fmla="+- 0 9954 9207"/>
                              <a:gd name="T89" fmla="*/ T88 w 748"/>
                              <a:gd name="T90" fmla="+- 0 336 301"/>
                              <a:gd name="T91" fmla="*/ 336 h 47"/>
                              <a:gd name="T92" fmla="+- 0 9950 9207"/>
                              <a:gd name="T93" fmla="*/ T92 w 748"/>
                              <a:gd name="T94" fmla="+- 0 333 301"/>
                              <a:gd name="T95" fmla="*/ 333 h 47"/>
                              <a:gd name="T96" fmla="+- 0 9939 9207"/>
                              <a:gd name="T97" fmla="*/ T96 w 748"/>
                              <a:gd name="T98" fmla="+- 0 324 301"/>
                              <a:gd name="T99" fmla="*/ 324 h 47"/>
                              <a:gd name="T100" fmla="+- 0 9908 9207"/>
                              <a:gd name="T101" fmla="*/ T100 w 748"/>
                              <a:gd name="T102" fmla="+- 0 308 301"/>
                              <a:gd name="T103" fmla="*/ 308 h 47"/>
                              <a:gd name="T104" fmla="+- 0 9863 9207"/>
                              <a:gd name="T105" fmla="*/ T104 w 748"/>
                              <a:gd name="T106" fmla="+- 0 301 301"/>
                              <a:gd name="T107" fmla="*/ 301 h 47"/>
                              <a:gd name="T108" fmla="+- 0 9811 9207"/>
                              <a:gd name="T109" fmla="*/ T108 w 748"/>
                              <a:gd name="T110" fmla="+- 0 316 301"/>
                              <a:gd name="T111" fmla="*/ 316 h 47"/>
                              <a:gd name="T112" fmla="+- 0 9807 9207"/>
                              <a:gd name="T113" fmla="*/ T112 w 748"/>
                              <a:gd name="T114" fmla="+- 0 318 301"/>
                              <a:gd name="T115" fmla="*/ 318 h 47"/>
                              <a:gd name="T116" fmla="+- 0 9805 9207"/>
                              <a:gd name="T117" fmla="*/ T116 w 748"/>
                              <a:gd name="T118" fmla="+- 0 323 301"/>
                              <a:gd name="T119" fmla="*/ 323 h 47"/>
                              <a:gd name="T120" fmla="+- 0 9810 9207"/>
                              <a:gd name="T121" fmla="*/ T120 w 748"/>
                              <a:gd name="T122" fmla="+- 0 331 301"/>
                              <a:gd name="T123" fmla="*/ 331 h 47"/>
                              <a:gd name="T124" fmla="+- 0 9815 9207"/>
                              <a:gd name="T125" fmla="*/ T124 w 748"/>
                              <a:gd name="T126" fmla="+- 0 332 301"/>
                              <a:gd name="T127" fmla="*/ 332 h 47"/>
                              <a:gd name="T128" fmla="+- 0 9819 9207"/>
                              <a:gd name="T129" fmla="*/ T128 w 748"/>
                              <a:gd name="T130" fmla="+- 0 330 301"/>
                              <a:gd name="T131" fmla="*/ 330 h 47"/>
                              <a:gd name="T132" fmla="+- 0 9864 9207"/>
                              <a:gd name="T133" fmla="*/ T132 w 748"/>
                              <a:gd name="T134" fmla="+- 0 317 301"/>
                              <a:gd name="T135" fmla="*/ 317 h 47"/>
                              <a:gd name="T136" fmla="+- 0 9902 9207"/>
                              <a:gd name="T137" fmla="*/ T136 w 748"/>
                              <a:gd name="T138" fmla="+- 0 323 301"/>
                              <a:gd name="T139" fmla="*/ 323 h 47"/>
                              <a:gd name="T140" fmla="+- 0 9928 9207"/>
                              <a:gd name="T141" fmla="*/ T140 w 748"/>
                              <a:gd name="T142" fmla="+- 0 337 301"/>
                              <a:gd name="T143" fmla="*/ 337 h 47"/>
                              <a:gd name="T144" fmla="+- 0 9939 9207"/>
                              <a:gd name="T145" fmla="*/ T144 w 748"/>
                              <a:gd name="T146" fmla="+- 0 345 301"/>
                              <a:gd name="T147" fmla="*/ 345 h 47"/>
                              <a:gd name="T148" fmla="+- 0 9941 9207"/>
                              <a:gd name="T149" fmla="*/ T148 w 748"/>
                              <a:gd name="T150" fmla="+- 0 346 301"/>
                              <a:gd name="T151" fmla="*/ 346 h 47"/>
                              <a:gd name="T152" fmla="+- 0 9943 9207"/>
                              <a:gd name="T153" fmla="*/ T152 w 748"/>
                              <a:gd name="T154" fmla="+- 0 347 301"/>
                              <a:gd name="T155" fmla="*/ 347 h 47"/>
                              <a:gd name="T156" fmla="+- 0 9947 9207"/>
                              <a:gd name="T157" fmla="*/ T156 w 748"/>
                              <a:gd name="T158" fmla="+- 0 347 301"/>
                              <a:gd name="T159" fmla="*/ 347 h 47"/>
                              <a:gd name="T160" fmla="+- 0 9949 9207"/>
                              <a:gd name="T161" fmla="*/ T160 w 748"/>
                              <a:gd name="T162" fmla="+- 0 346 301"/>
                              <a:gd name="T163" fmla="*/ 346 h 47"/>
                              <a:gd name="T164" fmla="+- 0 9954 9207"/>
                              <a:gd name="T165" fmla="*/ T164 w 748"/>
                              <a:gd name="T166" fmla="+- 0 341 301"/>
                              <a:gd name="T167" fmla="*/ 34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748" h="47">
                                <a:moveTo>
                                  <a:pt x="148" y="22"/>
                                </a:moveTo>
                                <a:lnTo>
                                  <a:pt x="147" y="17"/>
                                </a:lnTo>
                                <a:lnTo>
                                  <a:pt x="143" y="15"/>
                                </a:lnTo>
                                <a:lnTo>
                                  <a:pt x="90" y="0"/>
                                </a:lnTo>
                                <a:lnTo>
                                  <a:pt x="46" y="7"/>
                                </a:lnTo>
                                <a:lnTo>
                                  <a:pt x="15" y="23"/>
                                </a:lnTo>
                                <a:lnTo>
                                  <a:pt x="3" y="32"/>
                                </a:lnTo>
                                <a:lnTo>
                                  <a:pt x="0" y="35"/>
                                </a:lnTo>
                                <a:lnTo>
                                  <a:pt x="0" y="40"/>
                                </a:lnTo>
                                <a:lnTo>
                                  <a:pt x="4" y="45"/>
                                </a:lnTo>
                                <a:lnTo>
                                  <a:pt x="7" y="46"/>
                                </a:lnTo>
                                <a:lnTo>
                                  <a:pt x="11" y="46"/>
                                </a:lnTo>
                                <a:lnTo>
                                  <a:pt x="13" y="45"/>
                                </a:lnTo>
                                <a:lnTo>
                                  <a:pt x="14" y="44"/>
                                </a:lnTo>
                                <a:lnTo>
                                  <a:pt x="24" y="36"/>
                                </a:lnTo>
                                <a:lnTo>
                                  <a:pt x="51" y="23"/>
                                </a:lnTo>
                                <a:lnTo>
                                  <a:pt x="89" y="16"/>
                                </a:lnTo>
                                <a:lnTo>
                                  <a:pt x="135" y="29"/>
                                </a:lnTo>
                                <a:lnTo>
                                  <a:pt x="139" y="31"/>
                                </a:lnTo>
                                <a:lnTo>
                                  <a:pt x="144" y="30"/>
                                </a:lnTo>
                                <a:lnTo>
                                  <a:pt x="148" y="22"/>
                                </a:lnTo>
                                <a:close/>
                                <a:moveTo>
                                  <a:pt x="747" y="40"/>
                                </a:moveTo>
                                <a:lnTo>
                                  <a:pt x="747" y="35"/>
                                </a:lnTo>
                                <a:lnTo>
                                  <a:pt x="743" y="32"/>
                                </a:lnTo>
                                <a:lnTo>
                                  <a:pt x="732" y="23"/>
                                </a:lnTo>
                                <a:lnTo>
                                  <a:pt x="701" y="7"/>
                                </a:lnTo>
                                <a:lnTo>
                                  <a:pt x="656" y="0"/>
                                </a:lnTo>
                                <a:lnTo>
                                  <a:pt x="604" y="15"/>
                                </a:lnTo>
                                <a:lnTo>
                                  <a:pt x="600" y="17"/>
                                </a:lnTo>
                                <a:lnTo>
                                  <a:pt x="598" y="22"/>
                                </a:lnTo>
                                <a:lnTo>
                                  <a:pt x="603" y="30"/>
                                </a:lnTo>
                                <a:lnTo>
                                  <a:pt x="608" y="31"/>
                                </a:lnTo>
                                <a:lnTo>
                                  <a:pt x="612" y="29"/>
                                </a:lnTo>
                                <a:lnTo>
                                  <a:pt x="657" y="16"/>
                                </a:lnTo>
                                <a:lnTo>
                                  <a:pt x="695" y="22"/>
                                </a:lnTo>
                                <a:lnTo>
                                  <a:pt x="721" y="36"/>
                                </a:lnTo>
                                <a:lnTo>
                                  <a:pt x="732" y="44"/>
                                </a:lnTo>
                                <a:lnTo>
                                  <a:pt x="734" y="45"/>
                                </a:lnTo>
                                <a:lnTo>
                                  <a:pt x="736" y="46"/>
                                </a:lnTo>
                                <a:lnTo>
                                  <a:pt x="740" y="46"/>
                                </a:lnTo>
                                <a:lnTo>
                                  <a:pt x="742" y="45"/>
                                </a:lnTo>
                                <a:lnTo>
                                  <a:pt x="747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2B1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09"/>
                        <wps:cNvSpPr>
                          <a:spLocks/>
                        </wps:cNvSpPr>
                        <wps:spPr bwMode="auto">
                          <a:xfrm>
                            <a:off x="9455" y="629"/>
                            <a:ext cx="239" cy="80"/>
                          </a:xfrm>
                          <a:custGeom>
                            <a:avLst/>
                            <a:gdLst>
                              <a:gd name="T0" fmla="+- 0 9575 9456"/>
                              <a:gd name="T1" fmla="*/ T0 w 239"/>
                              <a:gd name="T2" fmla="+- 0 709 629"/>
                              <a:gd name="T3" fmla="*/ 709 h 80"/>
                              <a:gd name="T4" fmla="+- 0 9503 9456"/>
                              <a:gd name="T5" fmla="*/ T4 w 239"/>
                              <a:gd name="T6" fmla="+- 0 689 629"/>
                              <a:gd name="T7" fmla="*/ 689 h 80"/>
                              <a:gd name="T8" fmla="+- 0 9457 9456"/>
                              <a:gd name="T9" fmla="*/ T8 w 239"/>
                              <a:gd name="T10" fmla="+- 0 639 629"/>
                              <a:gd name="T11" fmla="*/ 639 h 80"/>
                              <a:gd name="T12" fmla="+- 0 9456 9456"/>
                              <a:gd name="T13" fmla="*/ T12 w 239"/>
                              <a:gd name="T14" fmla="+- 0 636 629"/>
                              <a:gd name="T15" fmla="*/ 636 h 80"/>
                              <a:gd name="T16" fmla="+- 0 9457 9456"/>
                              <a:gd name="T17" fmla="*/ T16 w 239"/>
                              <a:gd name="T18" fmla="+- 0 632 629"/>
                              <a:gd name="T19" fmla="*/ 632 h 80"/>
                              <a:gd name="T20" fmla="+- 0 9464 9456"/>
                              <a:gd name="T21" fmla="*/ T20 w 239"/>
                              <a:gd name="T22" fmla="+- 0 629 629"/>
                              <a:gd name="T23" fmla="*/ 629 h 80"/>
                              <a:gd name="T24" fmla="+- 0 9468 9456"/>
                              <a:gd name="T25" fmla="*/ T24 w 239"/>
                              <a:gd name="T26" fmla="+- 0 631 629"/>
                              <a:gd name="T27" fmla="*/ 631 h 80"/>
                              <a:gd name="T28" fmla="+- 0 9469 9456"/>
                              <a:gd name="T29" fmla="*/ T28 w 239"/>
                              <a:gd name="T30" fmla="+- 0 634 629"/>
                              <a:gd name="T31" fmla="*/ 634 h 80"/>
                              <a:gd name="T32" fmla="+- 0 9486 9456"/>
                              <a:gd name="T33" fmla="*/ T32 w 239"/>
                              <a:gd name="T34" fmla="+- 0 659 629"/>
                              <a:gd name="T35" fmla="*/ 659 h 80"/>
                              <a:gd name="T36" fmla="+- 0 9510 9456"/>
                              <a:gd name="T37" fmla="*/ T36 w 239"/>
                              <a:gd name="T38" fmla="+- 0 679 629"/>
                              <a:gd name="T39" fmla="*/ 679 h 80"/>
                              <a:gd name="T40" fmla="+- 0 9541 9456"/>
                              <a:gd name="T41" fmla="*/ T40 w 239"/>
                              <a:gd name="T42" fmla="+- 0 691 629"/>
                              <a:gd name="T43" fmla="*/ 691 h 80"/>
                              <a:gd name="T44" fmla="+- 0 9575 9456"/>
                              <a:gd name="T45" fmla="*/ T44 w 239"/>
                              <a:gd name="T46" fmla="+- 0 695 629"/>
                              <a:gd name="T47" fmla="*/ 695 h 80"/>
                              <a:gd name="T48" fmla="+- 0 9609 9456"/>
                              <a:gd name="T49" fmla="*/ T48 w 239"/>
                              <a:gd name="T50" fmla="+- 0 691 629"/>
                              <a:gd name="T51" fmla="*/ 691 h 80"/>
                              <a:gd name="T52" fmla="+- 0 9639 9456"/>
                              <a:gd name="T53" fmla="*/ T52 w 239"/>
                              <a:gd name="T54" fmla="+- 0 679 629"/>
                              <a:gd name="T55" fmla="*/ 679 h 80"/>
                              <a:gd name="T56" fmla="+- 0 9664 9456"/>
                              <a:gd name="T57" fmla="*/ T56 w 239"/>
                              <a:gd name="T58" fmla="+- 0 660 629"/>
                              <a:gd name="T59" fmla="*/ 660 h 80"/>
                              <a:gd name="T60" fmla="+- 0 9681 9456"/>
                              <a:gd name="T61" fmla="*/ T60 w 239"/>
                              <a:gd name="T62" fmla="+- 0 635 629"/>
                              <a:gd name="T63" fmla="*/ 635 h 80"/>
                              <a:gd name="T64" fmla="+- 0 9682 9456"/>
                              <a:gd name="T65" fmla="*/ T64 w 239"/>
                              <a:gd name="T66" fmla="+- 0 632 629"/>
                              <a:gd name="T67" fmla="*/ 632 h 80"/>
                              <a:gd name="T68" fmla="+- 0 9686 9456"/>
                              <a:gd name="T69" fmla="*/ T68 w 239"/>
                              <a:gd name="T70" fmla="+- 0 630 629"/>
                              <a:gd name="T71" fmla="*/ 630 h 80"/>
                              <a:gd name="T72" fmla="+- 0 9692 9456"/>
                              <a:gd name="T73" fmla="*/ T72 w 239"/>
                              <a:gd name="T74" fmla="+- 0 633 629"/>
                              <a:gd name="T75" fmla="*/ 633 h 80"/>
                              <a:gd name="T76" fmla="+- 0 9694 9456"/>
                              <a:gd name="T77" fmla="*/ T76 w 239"/>
                              <a:gd name="T78" fmla="+- 0 637 629"/>
                              <a:gd name="T79" fmla="*/ 637 h 80"/>
                              <a:gd name="T80" fmla="+- 0 9692 9456"/>
                              <a:gd name="T81" fmla="*/ T80 w 239"/>
                              <a:gd name="T82" fmla="+- 0 640 629"/>
                              <a:gd name="T83" fmla="*/ 640 h 80"/>
                              <a:gd name="T84" fmla="+- 0 9674 9456"/>
                              <a:gd name="T85" fmla="*/ T84 w 239"/>
                              <a:gd name="T86" fmla="+- 0 668 629"/>
                              <a:gd name="T87" fmla="*/ 668 h 80"/>
                              <a:gd name="T88" fmla="+- 0 9646 9456"/>
                              <a:gd name="T89" fmla="*/ T88 w 239"/>
                              <a:gd name="T90" fmla="+- 0 690 629"/>
                              <a:gd name="T91" fmla="*/ 690 h 80"/>
                              <a:gd name="T92" fmla="+- 0 9613 9456"/>
                              <a:gd name="T93" fmla="*/ T92 w 239"/>
                              <a:gd name="T94" fmla="+- 0 704 629"/>
                              <a:gd name="T95" fmla="*/ 704 h 80"/>
                              <a:gd name="T96" fmla="+- 0 9575 9456"/>
                              <a:gd name="T97" fmla="*/ T96 w 239"/>
                              <a:gd name="T98" fmla="+- 0 709 629"/>
                              <a:gd name="T99" fmla="*/ 709 h 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239" h="80">
                                <a:moveTo>
                                  <a:pt x="119" y="80"/>
                                </a:moveTo>
                                <a:lnTo>
                                  <a:pt x="47" y="60"/>
                                </a:lnTo>
                                <a:lnTo>
                                  <a:pt x="1" y="10"/>
                                </a:lnTo>
                                <a:lnTo>
                                  <a:pt x="0" y="7"/>
                                </a:lnTo>
                                <a:lnTo>
                                  <a:pt x="1" y="3"/>
                                </a:lnTo>
                                <a:lnTo>
                                  <a:pt x="8" y="0"/>
                                </a:lnTo>
                                <a:lnTo>
                                  <a:pt x="12" y="2"/>
                                </a:lnTo>
                                <a:lnTo>
                                  <a:pt x="13" y="5"/>
                                </a:lnTo>
                                <a:lnTo>
                                  <a:pt x="30" y="30"/>
                                </a:lnTo>
                                <a:lnTo>
                                  <a:pt x="54" y="50"/>
                                </a:lnTo>
                                <a:lnTo>
                                  <a:pt x="85" y="62"/>
                                </a:lnTo>
                                <a:lnTo>
                                  <a:pt x="119" y="66"/>
                                </a:lnTo>
                                <a:lnTo>
                                  <a:pt x="153" y="62"/>
                                </a:lnTo>
                                <a:lnTo>
                                  <a:pt x="183" y="50"/>
                                </a:lnTo>
                                <a:lnTo>
                                  <a:pt x="208" y="31"/>
                                </a:lnTo>
                                <a:lnTo>
                                  <a:pt x="225" y="6"/>
                                </a:lnTo>
                                <a:lnTo>
                                  <a:pt x="226" y="3"/>
                                </a:lnTo>
                                <a:lnTo>
                                  <a:pt x="230" y="1"/>
                                </a:lnTo>
                                <a:lnTo>
                                  <a:pt x="236" y="4"/>
                                </a:lnTo>
                                <a:lnTo>
                                  <a:pt x="238" y="8"/>
                                </a:lnTo>
                                <a:lnTo>
                                  <a:pt x="236" y="11"/>
                                </a:lnTo>
                                <a:lnTo>
                                  <a:pt x="218" y="39"/>
                                </a:lnTo>
                                <a:lnTo>
                                  <a:pt x="190" y="61"/>
                                </a:lnTo>
                                <a:lnTo>
                                  <a:pt x="157" y="75"/>
                                </a:lnTo>
                                <a:lnTo>
                                  <a:pt x="119" y="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8F5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08"/>
                        <wps:cNvSpPr>
                          <a:spLocks/>
                        </wps:cNvSpPr>
                        <wps:spPr bwMode="auto">
                          <a:xfrm>
                            <a:off x="8614" y="-311"/>
                            <a:ext cx="1554" cy="1242"/>
                          </a:xfrm>
                          <a:custGeom>
                            <a:avLst/>
                            <a:gdLst>
                              <a:gd name="T0" fmla="+- 0 9005 8615"/>
                              <a:gd name="T1" fmla="*/ T0 w 1554"/>
                              <a:gd name="T2" fmla="+- 0 -213 -311"/>
                              <a:gd name="T3" fmla="*/ -213 h 1242"/>
                              <a:gd name="T4" fmla="+- 0 8884 8615"/>
                              <a:gd name="T5" fmla="*/ T4 w 1554"/>
                              <a:gd name="T6" fmla="+- 0 -257 -311"/>
                              <a:gd name="T7" fmla="*/ -257 h 1242"/>
                              <a:gd name="T8" fmla="+- 0 8751 8615"/>
                              <a:gd name="T9" fmla="*/ T8 w 1554"/>
                              <a:gd name="T10" fmla="+- 0 -178 -311"/>
                              <a:gd name="T11" fmla="*/ -178 h 1242"/>
                              <a:gd name="T12" fmla="+- 0 8674 8615"/>
                              <a:gd name="T13" fmla="*/ T12 w 1554"/>
                              <a:gd name="T14" fmla="+- 0 -44 -311"/>
                              <a:gd name="T15" fmla="*/ -44 h 1242"/>
                              <a:gd name="T16" fmla="+- 0 8631 8615"/>
                              <a:gd name="T17" fmla="*/ T16 w 1554"/>
                              <a:gd name="T18" fmla="+- 0 114 -311"/>
                              <a:gd name="T19" fmla="*/ 114 h 1242"/>
                              <a:gd name="T20" fmla="+- 0 8615 8615"/>
                              <a:gd name="T21" fmla="*/ T20 w 1554"/>
                              <a:gd name="T22" fmla="+- 0 287 -311"/>
                              <a:gd name="T23" fmla="*/ 287 h 1242"/>
                              <a:gd name="T24" fmla="+- 0 8620 8615"/>
                              <a:gd name="T25" fmla="*/ T24 w 1554"/>
                              <a:gd name="T26" fmla="+- 0 439 -311"/>
                              <a:gd name="T27" fmla="*/ 439 h 1242"/>
                              <a:gd name="T28" fmla="+- 0 8649 8615"/>
                              <a:gd name="T29" fmla="*/ T28 w 1554"/>
                              <a:gd name="T30" fmla="+- 0 589 -311"/>
                              <a:gd name="T31" fmla="*/ 589 h 1242"/>
                              <a:gd name="T32" fmla="+- 0 8695 8615"/>
                              <a:gd name="T33" fmla="*/ T32 w 1554"/>
                              <a:gd name="T34" fmla="+- 0 733 -311"/>
                              <a:gd name="T35" fmla="*/ 733 h 1242"/>
                              <a:gd name="T36" fmla="+- 0 8726 8615"/>
                              <a:gd name="T37" fmla="*/ T36 w 1554"/>
                              <a:gd name="T38" fmla="+- 0 882 -311"/>
                              <a:gd name="T39" fmla="*/ 882 h 1242"/>
                              <a:gd name="T40" fmla="+- 0 8903 8615"/>
                              <a:gd name="T41" fmla="*/ T40 w 1554"/>
                              <a:gd name="T42" fmla="+- 0 931 -311"/>
                              <a:gd name="T43" fmla="*/ 931 h 1242"/>
                              <a:gd name="T44" fmla="+- 0 8936 8615"/>
                              <a:gd name="T45" fmla="*/ T44 w 1554"/>
                              <a:gd name="T46" fmla="+- 0 842 -311"/>
                              <a:gd name="T47" fmla="*/ 842 h 1242"/>
                              <a:gd name="T48" fmla="+- 0 8926 8615"/>
                              <a:gd name="T49" fmla="*/ T48 w 1554"/>
                              <a:gd name="T50" fmla="+- 0 705 -311"/>
                              <a:gd name="T51" fmla="*/ 705 h 1242"/>
                              <a:gd name="T52" fmla="+- 0 8897 8615"/>
                              <a:gd name="T53" fmla="*/ T52 w 1554"/>
                              <a:gd name="T54" fmla="+- 0 568 -311"/>
                              <a:gd name="T55" fmla="*/ 568 h 1242"/>
                              <a:gd name="T56" fmla="+- 0 8883 8615"/>
                              <a:gd name="T57" fmla="*/ T56 w 1554"/>
                              <a:gd name="T58" fmla="+- 0 474 -311"/>
                              <a:gd name="T59" fmla="*/ 474 h 1242"/>
                              <a:gd name="T60" fmla="+- 0 8869 8615"/>
                              <a:gd name="T61" fmla="*/ T60 w 1554"/>
                              <a:gd name="T62" fmla="+- 0 327 -311"/>
                              <a:gd name="T63" fmla="*/ 327 h 1242"/>
                              <a:gd name="T64" fmla="+- 0 8869 8615"/>
                              <a:gd name="T65" fmla="*/ T64 w 1554"/>
                              <a:gd name="T66" fmla="+- 0 167 -311"/>
                              <a:gd name="T67" fmla="*/ 167 h 1242"/>
                              <a:gd name="T68" fmla="+- 0 8895 8615"/>
                              <a:gd name="T69" fmla="*/ T68 w 1554"/>
                              <a:gd name="T70" fmla="+- 0 31 -311"/>
                              <a:gd name="T71" fmla="*/ 31 h 1242"/>
                              <a:gd name="T72" fmla="+- 0 8962 8615"/>
                              <a:gd name="T73" fmla="*/ T72 w 1554"/>
                              <a:gd name="T74" fmla="+- 0 -42 -311"/>
                              <a:gd name="T75" fmla="*/ -42 h 1242"/>
                              <a:gd name="T76" fmla="+- 0 9053 8615"/>
                              <a:gd name="T77" fmla="*/ T76 w 1554"/>
                              <a:gd name="T78" fmla="+- 0 -174 -311"/>
                              <a:gd name="T79" fmla="*/ -174 h 1242"/>
                              <a:gd name="T80" fmla="+- 0 10167 8615"/>
                              <a:gd name="T81" fmla="*/ T80 w 1554"/>
                              <a:gd name="T82" fmla="+- 0 241 -311"/>
                              <a:gd name="T83" fmla="*/ 241 h 1242"/>
                              <a:gd name="T84" fmla="+- 0 10155 8615"/>
                              <a:gd name="T85" fmla="*/ T84 w 1554"/>
                              <a:gd name="T86" fmla="+- 0 95 -311"/>
                              <a:gd name="T87" fmla="*/ 95 h 1242"/>
                              <a:gd name="T88" fmla="+- 0 10126 8615"/>
                              <a:gd name="T89" fmla="*/ T88 w 1554"/>
                              <a:gd name="T90" fmla="+- 0 -28 -311"/>
                              <a:gd name="T91" fmla="*/ -28 h 1242"/>
                              <a:gd name="T92" fmla="+- 0 10075 8615"/>
                              <a:gd name="T93" fmla="*/ T92 w 1554"/>
                              <a:gd name="T94" fmla="+- 0 -128 -311"/>
                              <a:gd name="T95" fmla="*/ -128 h 1242"/>
                              <a:gd name="T96" fmla="+- 0 9997 8615"/>
                              <a:gd name="T97" fmla="*/ T96 w 1554"/>
                              <a:gd name="T98" fmla="+- 0 -205 -311"/>
                              <a:gd name="T99" fmla="*/ -205 h 1242"/>
                              <a:gd name="T100" fmla="+- 0 9888 8615"/>
                              <a:gd name="T101" fmla="*/ T100 w 1554"/>
                              <a:gd name="T102" fmla="+- 0 -261 -311"/>
                              <a:gd name="T103" fmla="*/ -261 h 1242"/>
                              <a:gd name="T104" fmla="+- 0 9741 8615"/>
                              <a:gd name="T105" fmla="*/ T104 w 1554"/>
                              <a:gd name="T106" fmla="+- 0 -296 -311"/>
                              <a:gd name="T107" fmla="*/ -296 h 1242"/>
                              <a:gd name="T108" fmla="+- 0 9553 8615"/>
                              <a:gd name="T109" fmla="*/ T108 w 1554"/>
                              <a:gd name="T110" fmla="+- 0 -311 -311"/>
                              <a:gd name="T111" fmla="*/ -311 h 1242"/>
                              <a:gd name="T112" fmla="+- 0 9378 8615"/>
                              <a:gd name="T113" fmla="*/ T112 w 1554"/>
                              <a:gd name="T114" fmla="+- 0 -300 -311"/>
                              <a:gd name="T115" fmla="*/ -300 h 1242"/>
                              <a:gd name="T116" fmla="+- 0 9241 8615"/>
                              <a:gd name="T117" fmla="*/ T116 w 1554"/>
                              <a:gd name="T118" fmla="+- 0 -261 -311"/>
                              <a:gd name="T119" fmla="*/ -261 h 1242"/>
                              <a:gd name="T120" fmla="+- 0 9139 8615"/>
                              <a:gd name="T121" fmla="*/ T120 w 1554"/>
                              <a:gd name="T122" fmla="+- 0 -197 -311"/>
                              <a:gd name="T123" fmla="*/ -197 h 1242"/>
                              <a:gd name="T124" fmla="+- 0 9067 8615"/>
                              <a:gd name="T125" fmla="*/ T124 w 1554"/>
                              <a:gd name="T126" fmla="+- 0 -109 -311"/>
                              <a:gd name="T127" fmla="*/ -109 h 1242"/>
                              <a:gd name="T128" fmla="+- 0 9020 8615"/>
                              <a:gd name="T129" fmla="*/ T128 w 1554"/>
                              <a:gd name="T130" fmla="+- 0 -1 -311"/>
                              <a:gd name="T131" fmla="*/ -1 h 1242"/>
                              <a:gd name="T132" fmla="+- 0 8994 8615"/>
                              <a:gd name="T133" fmla="*/ T132 w 1554"/>
                              <a:gd name="T134" fmla="+- 0 127 -311"/>
                              <a:gd name="T135" fmla="*/ 127 h 1242"/>
                              <a:gd name="T136" fmla="+- 0 8983 8615"/>
                              <a:gd name="T137" fmla="*/ T136 w 1554"/>
                              <a:gd name="T138" fmla="+- 0 270 -311"/>
                              <a:gd name="T139" fmla="*/ 270 h 1242"/>
                              <a:gd name="T140" fmla="+- 0 8993 8615"/>
                              <a:gd name="T141" fmla="*/ T140 w 1554"/>
                              <a:gd name="T142" fmla="+- 0 337 -311"/>
                              <a:gd name="T143" fmla="*/ 337 h 1242"/>
                              <a:gd name="T144" fmla="+- 0 9068 8615"/>
                              <a:gd name="T145" fmla="*/ T144 w 1554"/>
                              <a:gd name="T146" fmla="+- 0 285 -311"/>
                              <a:gd name="T147" fmla="*/ 285 h 1242"/>
                              <a:gd name="T148" fmla="+- 0 9157 8615"/>
                              <a:gd name="T149" fmla="*/ T148 w 1554"/>
                              <a:gd name="T150" fmla="+- 0 107 -311"/>
                              <a:gd name="T151" fmla="*/ 107 h 1242"/>
                              <a:gd name="T152" fmla="+- 0 9562 8615"/>
                              <a:gd name="T153" fmla="*/ T152 w 1554"/>
                              <a:gd name="T154" fmla="+- 0 260 -311"/>
                              <a:gd name="T155" fmla="*/ 260 h 1242"/>
                              <a:gd name="T156" fmla="+- 0 9589 8615"/>
                              <a:gd name="T157" fmla="*/ T156 w 1554"/>
                              <a:gd name="T158" fmla="+- 0 260 -311"/>
                              <a:gd name="T159" fmla="*/ 260 h 1242"/>
                              <a:gd name="T160" fmla="+- 0 9620 8615"/>
                              <a:gd name="T161" fmla="*/ T160 w 1554"/>
                              <a:gd name="T162" fmla="+- 0 120 -311"/>
                              <a:gd name="T163" fmla="*/ 120 h 1242"/>
                              <a:gd name="T164" fmla="+- 0 9913 8615"/>
                              <a:gd name="T165" fmla="*/ T164 w 1554"/>
                              <a:gd name="T166" fmla="+- 0 261 -311"/>
                              <a:gd name="T167" fmla="*/ 261 h 1242"/>
                              <a:gd name="T168" fmla="+- 0 10151 8615"/>
                              <a:gd name="T169" fmla="*/ T168 w 1554"/>
                              <a:gd name="T170" fmla="+- 0 310 -311"/>
                              <a:gd name="T171" fmla="*/ 310 h 12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554" h="1242">
                                <a:moveTo>
                                  <a:pt x="438" y="137"/>
                                </a:moveTo>
                                <a:lnTo>
                                  <a:pt x="390" y="98"/>
                                </a:lnTo>
                                <a:lnTo>
                                  <a:pt x="333" y="67"/>
                                </a:lnTo>
                                <a:lnTo>
                                  <a:pt x="269" y="54"/>
                                </a:lnTo>
                                <a:lnTo>
                                  <a:pt x="202" y="73"/>
                                </a:lnTo>
                                <a:lnTo>
                                  <a:pt x="136" y="133"/>
                                </a:lnTo>
                                <a:lnTo>
                                  <a:pt x="93" y="198"/>
                                </a:lnTo>
                                <a:lnTo>
                                  <a:pt x="59" y="267"/>
                                </a:lnTo>
                                <a:lnTo>
                                  <a:pt x="34" y="341"/>
                                </a:lnTo>
                                <a:lnTo>
                                  <a:pt x="16" y="425"/>
                                </a:lnTo>
                                <a:lnTo>
                                  <a:pt x="4" y="519"/>
                                </a:lnTo>
                                <a:lnTo>
                                  <a:pt x="0" y="598"/>
                                </a:lnTo>
                                <a:lnTo>
                                  <a:pt x="0" y="675"/>
                                </a:lnTo>
                                <a:lnTo>
                                  <a:pt x="5" y="750"/>
                                </a:lnTo>
                                <a:lnTo>
                                  <a:pt x="16" y="825"/>
                                </a:lnTo>
                                <a:lnTo>
                                  <a:pt x="34" y="900"/>
                                </a:lnTo>
                                <a:lnTo>
                                  <a:pt x="56" y="971"/>
                                </a:lnTo>
                                <a:lnTo>
                                  <a:pt x="80" y="1044"/>
                                </a:lnTo>
                                <a:lnTo>
                                  <a:pt x="101" y="1118"/>
                                </a:lnTo>
                                <a:lnTo>
                                  <a:pt x="111" y="1193"/>
                                </a:lnTo>
                                <a:lnTo>
                                  <a:pt x="108" y="1242"/>
                                </a:lnTo>
                                <a:lnTo>
                                  <a:pt x="288" y="1242"/>
                                </a:lnTo>
                                <a:lnTo>
                                  <a:pt x="301" y="1221"/>
                                </a:lnTo>
                                <a:lnTo>
                                  <a:pt x="321" y="1153"/>
                                </a:lnTo>
                                <a:lnTo>
                                  <a:pt x="322" y="1085"/>
                                </a:lnTo>
                                <a:lnTo>
                                  <a:pt x="311" y="1016"/>
                                </a:lnTo>
                                <a:lnTo>
                                  <a:pt x="296" y="948"/>
                                </a:lnTo>
                                <a:lnTo>
                                  <a:pt x="282" y="879"/>
                                </a:lnTo>
                                <a:lnTo>
                                  <a:pt x="276" y="841"/>
                                </a:lnTo>
                                <a:lnTo>
                                  <a:pt x="268" y="785"/>
                                </a:lnTo>
                                <a:lnTo>
                                  <a:pt x="260" y="715"/>
                                </a:lnTo>
                                <a:lnTo>
                                  <a:pt x="254" y="638"/>
                                </a:lnTo>
                                <a:lnTo>
                                  <a:pt x="251" y="557"/>
                                </a:lnTo>
                                <a:lnTo>
                                  <a:pt x="254" y="478"/>
                                </a:lnTo>
                                <a:lnTo>
                                  <a:pt x="263" y="405"/>
                                </a:lnTo>
                                <a:lnTo>
                                  <a:pt x="280" y="342"/>
                                </a:lnTo>
                                <a:lnTo>
                                  <a:pt x="308" y="295"/>
                                </a:lnTo>
                                <a:lnTo>
                                  <a:pt x="347" y="269"/>
                                </a:lnTo>
                                <a:lnTo>
                                  <a:pt x="401" y="268"/>
                                </a:lnTo>
                                <a:lnTo>
                                  <a:pt x="438" y="137"/>
                                </a:lnTo>
                                <a:close/>
                                <a:moveTo>
                                  <a:pt x="1553" y="634"/>
                                </a:moveTo>
                                <a:lnTo>
                                  <a:pt x="1552" y="552"/>
                                </a:lnTo>
                                <a:lnTo>
                                  <a:pt x="1548" y="476"/>
                                </a:lnTo>
                                <a:lnTo>
                                  <a:pt x="1540" y="406"/>
                                </a:lnTo>
                                <a:lnTo>
                                  <a:pt x="1528" y="341"/>
                                </a:lnTo>
                                <a:lnTo>
                                  <a:pt x="1511" y="283"/>
                                </a:lnTo>
                                <a:lnTo>
                                  <a:pt x="1489" y="230"/>
                                </a:lnTo>
                                <a:lnTo>
                                  <a:pt x="1460" y="183"/>
                                </a:lnTo>
                                <a:lnTo>
                                  <a:pt x="1425" y="142"/>
                                </a:lnTo>
                                <a:lnTo>
                                  <a:pt x="1382" y="106"/>
                                </a:lnTo>
                                <a:lnTo>
                                  <a:pt x="1332" y="75"/>
                                </a:lnTo>
                                <a:lnTo>
                                  <a:pt x="1273" y="50"/>
                                </a:lnTo>
                                <a:lnTo>
                                  <a:pt x="1205" y="30"/>
                                </a:lnTo>
                                <a:lnTo>
                                  <a:pt x="1126" y="15"/>
                                </a:lnTo>
                                <a:lnTo>
                                  <a:pt x="1038" y="5"/>
                                </a:lnTo>
                                <a:lnTo>
                                  <a:pt x="938" y="0"/>
                                </a:lnTo>
                                <a:lnTo>
                                  <a:pt x="845" y="2"/>
                                </a:lnTo>
                                <a:lnTo>
                                  <a:pt x="763" y="11"/>
                                </a:lnTo>
                                <a:lnTo>
                                  <a:pt x="690" y="27"/>
                                </a:lnTo>
                                <a:lnTo>
                                  <a:pt x="626" y="50"/>
                                </a:lnTo>
                                <a:lnTo>
                                  <a:pt x="571" y="79"/>
                                </a:lnTo>
                                <a:lnTo>
                                  <a:pt x="524" y="114"/>
                                </a:lnTo>
                                <a:lnTo>
                                  <a:pt x="485" y="155"/>
                                </a:lnTo>
                                <a:lnTo>
                                  <a:pt x="452" y="202"/>
                                </a:lnTo>
                                <a:lnTo>
                                  <a:pt x="426" y="254"/>
                                </a:lnTo>
                                <a:lnTo>
                                  <a:pt x="405" y="310"/>
                                </a:lnTo>
                                <a:lnTo>
                                  <a:pt x="390" y="372"/>
                                </a:lnTo>
                                <a:lnTo>
                                  <a:pt x="379" y="438"/>
                                </a:lnTo>
                                <a:lnTo>
                                  <a:pt x="371" y="507"/>
                                </a:lnTo>
                                <a:lnTo>
                                  <a:pt x="368" y="581"/>
                                </a:lnTo>
                                <a:lnTo>
                                  <a:pt x="366" y="658"/>
                                </a:lnTo>
                                <a:lnTo>
                                  <a:pt x="378" y="648"/>
                                </a:lnTo>
                                <a:lnTo>
                                  <a:pt x="409" y="625"/>
                                </a:lnTo>
                                <a:lnTo>
                                  <a:pt x="453" y="596"/>
                                </a:lnTo>
                                <a:lnTo>
                                  <a:pt x="502" y="571"/>
                                </a:lnTo>
                                <a:lnTo>
                                  <a:pt x="542" y="418"/>
                                </a:lnTo>
                                <a:lnTo>
                                  <a:pt x="542" y="571"/>
                                </a:lnTo>
                                <a:lnTo>
                                  <a:pt x="947" y="571"/>
                                </a:lnTo>
                                <a:lnTo>
                                  <a:pt x="947" y="444"/>
                                </a:lnTo>
                                <a:lnTo>
                                  <a:pt x="974" y="571"/>
                                </a:lnTo>
                                <a:lnTo>
                                  <a:pt x="1002" y="571"/>
                                </a:lnTo>
                                <a:lnTo>
                                  <a:pt x="1005" y="431"/>
                                </a:lnTo>
                                <a:lnTo>
                                  <a:pt x="1012" y="571"/>
                                </a:lnTo>
                                <a:lnTo>
                                  <a:pt x="1298" y="572"/>
                                </a:lnTo>
                                <a:lnTo>
                                  <a:pt x="1462" y="595"/>
                                </a:lnTo>
                                <a:lnTo>
                                  <a:pt x="1536" y="621"/>
                                </a:lnTo>
                                <a:lnTo>
                                  <a:pt x="1553" y="6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761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5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84" y="-184"/>
                            <a:ext cx="130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6" name="Freeform 106"/>
                        <wps:cNvSpPr>
                          <a:spLocks/>
                        </wps:cNvSpPr>
                        <wps:spPr bwMode="auto">
                          <a:xfrm>
                            <a:off x="10097" y="-257"/>
                            <a:ext cx="439" cy="1188"/>
                          </a:xfrm>
                          <a:custGeom>
                            <a:avLst/>
                            <a:gdLst>
                              <a:gd name="T0" fmla="+- 0 10429 10098"/>
                              <a:gd name="T1" fmla="*/ T0 w 439"/>
                              <a:gd name="T2" fmla="+- 0 931 -257"/>
                              <a:gd name="T3" fmla="*/ 931 h 1188"/>
                              <a:gd name="T4" fmla="+- 0 10249 10098"/>
                              <a:gd name="T5" fmla="*/ T4 w 439"/>
                              <a:gd name="T6" fmla="+- 0 931 -257"/>
                              <a:gd name="T7" fmla="*/ 931 h 1188"/>
                              <a:gd name="T8" fmla="+- 0 10236 10098"/>
                              <a:gd name="T9" fmla="*/ T8 w 439"/>
                              <a:gd name="T10" fmla="+- 0 910 -257"/>
                              <a:gd name="T11" fmla="*/ 910 h 1188"/>
                              <a:gd name="T12" fmla="+- 0 10216 10098"/>
                              <a:gd name="T13" fmla="*/ T12 w 439"/>
                              <a:gd name="T14" fmla="+- 0 842 -257"/>
                              <a:gd name="T15" fmla="*/ 842 h 1188"/>
                              <a:gd name="T16" fmla="+- 0 10214 10098"/>
                              <a:gd name="T17" fmla="*/ T16 w 439"/>
                              <a:gd name="T18" fmla="+- 0 774 -257"/>
                              <a:gd name="T19" fmla="*/ 774 h 1188"/>
                              <a:gd name="T20" fmla="+- 0 10225 10098"/>
                              <a:gd name="T21" fmla="*/ T20 w 439"/>
                              <a:gd name="T22" fmla="+- 0 705 -257"/>
                              <a:gd name="T23" fmla="*/ 705 h 1188"/>
                              <a:gd name="T24" fmla="+- 0 10241 10098"/>
                              <a:gd name="T25" fmla="*/ T24 w 439"/>
                              <a:gd name="T26" fmla="+- 0 637 -257"/>
                              <a:gd name="T27" fmla="*/ 637 h 1188"/>
                              <a:gd name="T28" fmla="+- 0 10255 10098"/>
                              <a:gd name="T29" fmla="*/ T28 w 439"/>
                              <a:gd name="T30" fmla="+- 0 568 -257"/>
                              <a:gd name="T31" fmla="*/ 568 h 1188"/>
                              <a:gd name="T32" fmla="+- 0 10268 10098"/>
                              <a:gd name="T33" fmla="*/ T32 w 439"/>
                              <a:gd name="T34" fmla="+- 0 474 -257"/>
                              <a:gd name="T35" fmla="*/ 474 h 1188"/>
                              <a:gd name="T36" fmla="+- 0 10276 10098"/>
                              <a:gd name="T37" fmla="*/ T36 w 439"/>
                              <a:gd name="T38" fmla="+- 0 404 -257"/>
                              <a:gd name="T39" fmla="*/ 404 h 1188"/>
                              <a:gd name="T40" fmla="+- 0 10282 10098"/>
                              <a:gd name="T41" fmla="*/ T40 w 439"/>
                              <a:gd name="T42" fmla="+- 0 327 -257"/>
                              <a:gd name="T43" fmla="*/ 327 h 1188"/>
                              <a:gd name="T44" fmla="+- 0 10285 10098"/>
                              <a:gd name="T45" fmla="*/ T44 w 439"/>
                              <a:gd name="T46" fmla="+- 0 246 -257"/>
                              <a:gd name="T47" fmla="*/ 246 h 1188"/>
                              <a:gd name="T48" fmla="+- 0 10283 10098"/>
                              <a:gd name="T49" fmla="*/ T48 w 439"/>
                              <a:gd name="T50" fmla="+- 0 167 -257"/>
                              <a:gd name="T51" fmla="*/ 167 h 1188"/>
                              <a:gd name="T52" fmla="+- 0 10274 10098"/>
                              <a:gd name="T53" fmla="*/ T52 w 439"/>
                              <a:gd name="T54" fmla="+- 0 94 -257"/>
                              <a:gd name="T55" fmla="*/ 94 h 1188"/>
                              <a:gd name="T56" fmla="+- 0 10256 10098"/>
                              <a:gd name="T57" fmla="*/ T56 w 439"/>
                              <a:gd name="T58" fmla="+- 0 31 -257"/>
                              <a:gd name="T59" fmla="*/ 31 h 1188"/>
                              <a:gd name="T60" fmla="+- 0 10189 10098"/>
                              <a:gd name="T61" fmla="*/ T60 w 439"/>
                              <a:gd name="T62" fmla="+- 0 -42 -257"/>
                              <a:gd name="T63" fmla="*/ -42 h 1188"/>
                              <a:gd name="T64" fmla="+- 0 10136 10098"/>
                              <a:gd name="T65" fmla="*/ T64 w 439"/>
                              <a:gd name="T66" fmla="+- 0 -43 -257"/>
                              <a:gd name="T67" fmla="*/ -43 h 1188"/>
                              <a:gd name="T68" fmla="+- 0 10098 10098"/>
                              <a:gd name="T69" fmla="*/ T68 w 439"/>
                              <a:gd name="T70" fmla="+- 0 -174 -257"/>
                              <a:gd name="T71" fmla="*/ -174 h 1188"/>
                              <a:gd name="T72" fmla="+- 0 10146 10098"/>
                              <a:gd name="T73" fmla="*/ T72 w 439"/>
                              <a:gd name="T74" fmla="+- 0 -213 -257"/>
                              <a:gd name="T75" fmla="*/ -213 h 1188"/>
                              <a:gd name="T76" fmla="+- 0 10204 10098"/>
                              <a:gd name="T77" fmla="*/ T76 w 439"/>
                              <a:gd name="T78" fmla="+- 0 -244 -257"/>
                              <a:gd name="T79" fmla="*/ -244 h 1188"/>
                              <a:gd name="T80" fmla="+- 0 10268 10098"/>
                              <a:gd name="T81" fmla="*/ T80 w 439"/>
                              <a:gd name="T82" fmla="+- 0 -257 -257"/>
                              <a:gd name="T83" fmla="*/ -257 h 1188"/>
                              <a:gd name="T84" fmla="+- 0 10334 10098"/>
                              <a:gd name="T85" fmla="*/ T84 w 439"/>
                              <a:gd name="T86" fmla="+- 0 -238 -257"/>
                              <a:gd name="T87" fmla="*/ -238 h 1188"/>
                              <a:gd name="T88" fmla="+- 0 10400 10098"/>
                              <a:gd name="T89" fmla="*/ T88 w 439"/>
                              <a:gd name="T90" fmla="+- 0 -178 -257"/>
                              <a:gd name="T91" fmla="*/ -178 h 1188"/>
                              <a:gd name="T92" fmla="+- 0 10444 10098"/>
                              <a:gd name="T93" fmla="*/ T92 w 439"/>
                              <a:gd name="T94" fmla="+- 0 -113 -257"/>
                              <a:gd name="T95" fmla="*/ -113 h 1188"/>
                              <a:gd name="T96" fmla="+- 0 10477 10098"/>
                              <a:gd name="T97" fmla="*/ T96 w 439"/>
                              <a:gd name="T98" fmla="+- 0 -44 -257"/>
                              <a:gd name="T99" fmla="*/ -44 h 1188"/>
                              <a:gd name="T100" fmla="+- 0 10503 10098"/>
                              <a:gd name="T101" fmla="*/ T100 w 439"/>
                              <a:gd name="T102" fmla="+- 0 30 -257"/>
                              <a:gd name="T103" fmla="*/ 30 h 1188"/>
                              <a:gd name="T104" fmla="+- 0 10520 10098"/>
                              <a:gd name="T105" fmla="*/ T104 w 439"/>
                              <a:gd name="T106" fmla="+- 0 114 -257"/>
                              <a:gd name="T107" fmla="*/ 114 h 1188"/>
                              <a:gd name="T108" fmla="+- 0 10532 10098"/>
                              <a:gd name="T109" fmla="*/ T108 w 439"/>
                              <a:gd name="T110" fmla="+- 0 208 -257"/>
                              <a:gd name="T111" fmla="*/ 208 h 1188"/>
                              <a:gd name="T112" fmla="+- 0 10537 10098"/>
                              <a:gd name="T113" fmla="*/ T112 w 439"/>
                              <a:gd name="T114" fmla="+- 0 287 -257"/>
                              <a:gd name="T115" fmla="*/ 287 h 1188"/>
                              <a:gd name="T116" fmla="+- 0 10537 10098"/>
                              <a:gd name="T117" fmla="*/ T116 w 439"/>
                              <a:gd name="T118" fmla="+- 0 364 -257"/>
                              <a:gd name="T119" fmla="*/ 364 h 1188"/>
                              <a:gd name="T120" fmla="+- 0 10531 10098"/>
                              <a:gd name="T121" fmla="*/ T120 w 439"/>
                              <a:gd name="T122" fmla="+- 0 439 -257"/>
                              <a:gd name="T123" fmla="*/ 439 h 1188"/>
                              <a:gd name="T124" fmla="+- 0 10520 10098"/>
                              <a:gd name="T125" fmla="*/ T124 w 439"/>
                              <a:gd name="T126" fmla="+- 0 514 -257"/>
                              <a:gd name="T127" fmla="*/ 514 h 1188"/>
                              <a:gd name="T128" fmla="+- 0 10503 10098"/>
                              <a:gd name="T129" fmla="*/ T128 w 439"/>
                              <a:gd name="T130" fmla="+- 0 589 -257"/>
                              <a:gd name="T131" fmla="*/ 589 h 1188"/>
                              <a:gd name="T132" fmla="+- 0 10480 10098"/>
                              <a:gd name="T133" fmla="*/ T132 w 439"/>
                              <a:gd name="T134" fmla="+- 0 660 -257"/>
                              <a:gd name="T135" fmla="*/ 660 h 1188"/>
                              <a:gd name="T136" fmla="+- 0 10456 10098"/>
                              <a:gd name="T137" fmla="*/ T136 w 439"/>
                              <a:gd name="T138" fmla="+- 0 733 -257"/>
                              <a:gd name="T139" fmla="*/ 733 h 1188"/>
                              <a:gd name="T140" fmla="+- 0 10436 10098"/>
                              <a:gd name="T141" fmla="*/ T140 w 439"/>
                              <a:gd name="T142" fmla="+- 0 807 -257"/>
                              <a:gd name="T143" fmla="*/ 807 h 1188"/>
                              <a:gd name="T144" fmla="+- 0 10425 10098"/>
                              <a:gd name="T145" fmla="*/ T144 w 439"/>
                              <a:gd name="T146" fmla="+- 0 882 -257"/>
                              <a:gd name="T147" fmla="*/ 882 h 1188"/>
                              <a:gd name="T148" fmla="+- 0 10429 10098"/>
                              <a:gd name="T149" fmla="*/ T148 w 439"/>
                              <a:gd name="T150" fmla="+- 0 931 -257"/>
                              <a:gd name="T151" fmla="*/ 931 h 11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439" h="1188">
                                <a:moveTo>
                                  <a:pt x="331" y="1188"/>
                                </a:moveTo>
                                <a:lnTo>
                                  <a:pt x="151" y="1188"/>
                                </a:lnTo>
                                <a:lnTo>
                                  <a:pt x="138" y="1167"/>
                                </a:lnTo>
                                <a:lnTo>
                                  <a:pt x="118" y="1099"/>
                                </a:lnTo>
                                <a:lnTo>
                                  <a:pt x="116" y="1031"/>
                                </a:lnTo>
                                <a:lnTo>
                                  <a:pt x="127" y="962"/>
                                </a:lnTo>
                                <a:lnTo>
                                  <a:pt x="143" y="894"/>
                                </a:lnTo>
                                <a:lnTo>
                                  <a:pt x="157" y="825"/>
                                </a:lnTo>
                                <a:lnTo>
                                  <a:pt x="170" y="731"/>
                                </a:lnTo>
                                <a:lnTo>
                                  <a:pt x="178" y="661"/>
                                </a:lnTo>
                                <a:lnTo>
                                  <a:pt x="184" y="584"/>
                                </a:lnTo>
                                <a:lnTo>
                                  <a:pt x="187" y="503"/>
                                </a:lnTo>
                                <a:lnTo>
                                  <a:pt x="185" y="424"/>
                                </a:lnTo>
                                <a:lnTo>
                                  <a:pt x="176" y="351"/>
                                </a:lnTo>
                                <a:lnTo>
                                  <a:pt x="158" y="288"/>
                                </a:lnTo>
                                <a:lnTo>
                                  <a:pt x="91" y="215"/>
                                </a:lnTo>
                                <a:lnTo>
                                  <a:pt x="38" y="214"/>
                                </a:lnTo>
                                <a:lnTo>
                                  <a:pt x="0" y="83"/>
                                </a:lnTo>
                                <a:lnTo>
                                  <a:pt x="48" y="44"/>
                                </a:lnTo>
                                <a:lnTo>
                                  <a:pt x="106" y="13"/>
                                </a:lnTo>
                                <a:lnTo>
                                  <a:pt x="170" y="0"/>
                                </a:lnTo>
                                <a:lnTo>
                                  <a:pt x="236" y="19"/>
                                </a:lnTo>
                                <a:lnTo>
                                  <a:pt x="302" y="79"/>
                                </a:lnTo>
                                <a:lnTo>
                                  <a:pt x="346" y="144"/>
                                </a:lnTo>
                                <a:lnTo>
                                  <a:pt x="379" y="213"/>
                                </a:lnTo>
                                <a:lnTo>
                                  <a:pt x="405" y="287"/>
                                </a:lnTo>
                                <a:lnTo>
                                  <a:pt x="422" y="371"/>
                                </a:lnTo>
                                <a:lnTo>
                                  <a:pt x="434" y="465"/>
                                </a:lnTo>
                                <a:lnTo>
                                  <a:pt x="439" y="544"/>
                                </a:lnTo>
                                <a:lnTo>
                                  <a:pt x="439" y="621"/>
                                </a:lnTo>
                                <a:lnTo>
                                  <a:pt x="433" y="696"/>
                                </a:lnTo>
                                <a:lnTo>
                                  <a:pt x="422" y="771"/>
                                </a:lnTo>
                                <a:lnTo>
                                  <a:pt x="405" y="846"/>
                                </a:lnTo>
                                <a:lnTo>
                                  <a:pt x="382" y="917"/>
                                </a:lnTo>
                                <a:lnTo>
                                  <a:pt x="358" y="990"/>
                                </a:lnTo>
                                <a:lnTo>
                                  <a:pt x="338" y="1064"/>
                                </a:lnTo>
                                <a:lnTo>
                                  <a:pt x="327" y="1139"/>
                                </a:lnTo>
                                <a:lnTo>
                                  <a:pt x="331" y="11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761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37" y="-184"/>
                            <a:ext cx="130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8" name="AutoShape 104"/>
                        <wps:cNvSpPr>
                          <a:spLocks/>
                        </wps:cNvSpPr>
                        <wps:spPr bwMode="auto">
                          <a:xfrm>
                            <a:off x="9202" y="430"/>
                            <a:ext cx="754" cy="46"/>
                          </a:xfrm>
                          <a:custGeom>
                            <a:avLst/>
                            <a:gdLst>
                              <a:gd name="T0" fmla="+- 0 9239 9203"/>
                              <a:gd name="T1" fmla="*/ T0 w 754"/>
                              <a:gd name="T2" fmla="+- 0 467 430"/>
                              <a:gd name="T3" fmla="*/ 467 h 46"/>
                              <a:gd name="T4" fmla="+- 0 9227 9203"/>
                              <a:gd name="T5" fmla="*/ T4 w 754"/>
                              <a:gd name="T6" fmla="+- 0 464 430"/>
                              <a:gd name="T7" fmla="*/ 464 h 46"/>
                              <a:gd name="T8" fmla="+- 0 9213 9203"/>
                              <a:gd name="T9" fmla="*/ T8 w 754"/>
                              <a:gd name="T10" fmla="+- 0 456 430"/>
                              <a:gd name="T11" fmla="*/ 456 h 46"/>
                              <a:gd name="T12" fmla="+- 0 9203 9203"/>
                              <a:gd name="T13" fmla="*/ T12 w 754"/>
                              <a:gd name="T14" fmla="+- 0 443 430"/>
                              <a:gd name="T15" fmla="*/ 443 h 46"/>
                              <a:gd name="T16" fmla="+- 0 9211 9203"/>
                              <a:gd name="T17" fmla="*/ T16 w 754"/>
                              <a:gd name="T18" fmla="+- 0 458 430"/>
                              <a:gd name="T19" fmla="*/ 458 h 46"/>
                              <a:gd name="T20" fmla="+- 0 9225 9203"/>
                              <a:gd name="T21" fmla="*/ T20 w 754"/>
                              <a:gd name="T22" fmla="+- 0 468 430"/>
                              <a:gd name="T23" fmla="*/ 468 h 46"/>
                              <a:gd name="T24" fmla="+- 0 9236 9203"/>
                              <a:gd name="T25" fmla="*/ T24 w 754"/>
                              <a:gd name="T26" fmla="+- 0 474 430"/>
                              <a:gd name="T27" fmla="*/ 474 h 46"/>
                              <a:gd name="T28" fmla="+- 0 9242 9203"/>
                              <a:gd name="T29" fmla="*/ T28 w 754"/>
                              <a:gd name="T30" fmla="+- 0 468 430"/>
                              <a:gd name="T31" fmla="*/ 468 h 46"/>
                              <a:gd name="T32" fmla="+- 0 9244 9203"/>
                              <a:gd name="T33" fmla="*/ T32 w 754"/>
                              <a:gd name="T34" fmla="+- 0 449 430"/>
                              <a:gd name="T35" fmla="*/ 449 h 46"/>
                              <a:gd name="T36" fmla="+- 0 9236 9203"/>
                              <a:gd name="T37" fmla="*/ T36 w 754"/>
                              <a:gd name="T38" fmla="+- 0 443 430"/>
                              <a:gd name="T39" fmla="*/ 443 h 46"/>
                              <a:gd name="T40" fmla="+- 0 9230 9203"/>
                              <a:gd name="T41" fmla="*/ T40 w 754"/>
                              <a:gd name="T42" fmla="+- 0 435 430"/>
                              <a:gd name="T43" fmla="*/ 435 h 46"/>
                              <a:gd name="T44" fmla="+- 0 9228 9203"/>
                              <a:gd name="T45" fmla="*/ T44 w 754"/>
                              <a:gd name="T46" fmla="+- 0 435 430"/>
                              <a:gd name="T47" fmla="*/ 435 h 46"/>
                              <a:gd name="T48" fmla="+- 0 9235 9203"/>
                              <a:gd name="T49" fmla="*/ T48 w 754"/>
                              <a:gd name="T50" fmla="+- 0 448 430"/>
                              <a:gd name="T51" fmla="*/ 448 h 46"/>
                              <a:gd name="T52" fmla="+- 0 9242 9203"/>
                              <a:gd name="T53" fmla="*/ T52 w 754"/>
                              <a:gd name="T54" fmla="+- 0 456 430"/>
                              <a:gd name="T55" fmla="*/ 456 h 46"/>
                              <a:gd name="T56" fmla="+- 0 9234 9203"/>
                              <a:gd name="T57" fmla="*/ T56 w 754"/>
                              <a:gd name="T58" fmla="+- 0 452 430"/>
                              <a:gd name="T59" fmla="*/ 452 h 46"/>
                              <a:gd name="T60" fmla="+- 0 9223 9203"/>
                              <a:gd name="T61" fmla="*/ T60 w 754"/>
                              <a:gd name="T62" fmla="+- 0 445 430"/>
                              <a:gd name="T63" fmla="*/ 445 h 46"/>
                              <a:gd name="T64" fmla="+- 0 9217 9203"/>
                              <a:gd name="T65" fmla="*/ T64 w 754"/>
                              <a:gd name="T66" fmla="+- 0 433 430"/>
                              <a:gd name="T67" fmla="*/ 433 h 46"/>
                              <a:gd name="T68" fmla="+- 0 9221 9203"/>
                              <a:gd name="T69" fmla="*/ T68 w 754"/>
                              <a:gd name="T70" fmla="+- 0 446 430"/>
                              <a:gd name="T71" fmla="*/ 446 h 46"/>
                              <a:gd name="T72" fmla="+- 0 9231 9203"/>
                              <a:gd name="T73" fmla="*/ T72 w 754"/>
                              <a:gd name="T74" fmla="+- 0 456 430"/>
                              <a:gd name="T75" fmla="*/ 456 h 46"/>
                              <a:gd name="T76" fmla="+- 0 9242 9203"/>
                              <a:gd name="T77" fmla="*/ T76 w 754"/>
                              <a:gd name="T78" fmla="+- 0 464 430"/>
                              <a:gd name="T79" fmla="*/ 464 h 46"/>
                              <a:gd name="T80" fmla="+- 0 9249 9203"/>
                              <a:gd name="T81" fmla="*/ T80 w 754"/>
                              <a:gd name="T82" fmla="+- 0 451 430"/>
                              <a:gd name="T83" fmla="*/ 451 h 46"/>
                              <a:gd name="T84" fmla="+- 0 9940 9203"/>
                              <a:gd name="T85" fmla="*/ T84 w 754"/>
                              <a:gd name="T86" fmla="+- 0 440 430"/>
                              <a:gd name="T87" fmla="*/ 440 h 46"/>
                              <a:gd name="T88" fmla="+- 0 9928 9203"/>
                              <a:gd name="T89" fmla="*/ T88 w 754"/>
                              <a:gd name="T90" fmla="+- 0 451 430"/>
                              <a:gd name="T91" fmla="*/ 451 h 46"/>
                              <a:gd name="T92" fmla="+- 0 9920 9203"/>
                              <a:gd name="T93" fmla="*/ T92 w 754"/>
                              <a:gd name="T94" fmla="+- 0 455 430"/>
                              <a:gd name="T95" fmla="*/ 455 h 46"/>
                              <a:gd name="T96" fmla="+- 0 9921 9203"/>
                              <a:gd name="T97" fmla="*/ T96 w 754"/>
                              <a:gd name="T98" fmla="+- 0 452 430"/>
                              <a:gd name="T99" fmla="*/ 452 h 46"/>
                              <a:gd name="T100" fmla="+- 0 9929 9203"/>
                              <a:gd name="T101" fmla="*/ T100 w 754"/>
                              <a:gd name="T102" fmla="+- 0 441 430"/>
                              <a:gd name="T103" fmla="*/ 441 h 46"/>
                              <a:gd name="T104" fmla="+- 0 9930 9203"/>
                              <a:gd name="T105" fmla="*/ T104 w 754"/>
                              <a:gd name="T106" fmla="+- 0 430 430"/>
                              <a:gd name="T107" fmla="*/ 430 h 46"/>
                              <a:gd name="T108" fmla="+- 0 9926 9203"/>
                              <a:gd name="T109" fmla="*/ T108 w 754"/>
                              <a:gd name="T110" fmla="+- 0 440 430"/>
                              <a:gd name="T111" fmla="*/ 440 h 46"/>
                              <a:gd name="T112" fmla="+- 0 9919 9203"/>
                              <a:gd name="T113" fmla="*/ T112 w 754"/>
                              <a:gd name="T114" fmla="+- 0 446 430"/>
                              <a:gd name="T115" fmla="*/ 446 h 46"/>
                              <a:gd name="T116" fmla="+- 0 9910 9203"/>
                              <a:gd name="T117" fmla="*/ T116 w 754"/>
                              <a:gd name="T118" fmla="+- 0 451 430"/>
                              <a:gd name="T119" fmla="*/ 451 h 46"/>
                              <a:gd name="T120" fmla="+- 0 9914 9203"/>
                              <a:gd name="T121" fmla="*/ T120 w 754"/>
                              <a:gd name="T122" fmla="+- 0 458 430"/>
                              <a:gd name="T123" fmla="*/ 458 h 46"/>
                              <a:gd name="T124" fmla="+- 0 9920 9203"/>
                              <a:gd name="T125" fmla="*/ T124 w 754"/>
                              <a:gd name="T126" fmla="+- 0 462 430"/>
                              <a:gd name="T127" fmla="*/ 462 h 46"/>
                              <a:gd name="T128" fmla="+- 0 9931 9203"/>
                              <a:gd name="T129" fmla="*/ T128 w 754"/>
                              <a:gd name="T130" fmla="+- 0 454 430"/>
                              <a:gd name="T131" fmla="*/ 454 h 46"/>
                              <a:gd name="T132" fmla="+- 0 9941 9203"/>
                              <a:gd name="T133" fmla="*/ T132 w 754"/>
                              <a:gd name="T134" fmla="+- 0 440 430"/>
                              <a:gd name="T135" fmla="*/ 440 h 46"/>
                              <a:gd name="T136" fmla="+- 0 9956 9203"/>
                              <a:gd name="T137" fmla="*/ T136 w 754"/>
                              <a:gd name="T138" fmla="+- 0 443 430"/>
                              <a:gd name="T139" fmla="*/ 443 h 46"/>
                              <a:gd name="T140" fmla="+- 0 9946 9203"/>
                              <a:gd name="T141" fmla="*/ T140 w 754"/>
                              <a:gd name="T142" fmla="+- 0 456 430"/>
                              <a:gd name="T143" fmla="*/ 456 h 46"/>
                              <a:gd name="T144" fmla="+- 0 9932 9203"/>
                              <a:gd name="T145" fmla="*/ T144 w 754"/>
                              <a:gd name="T146" fmla="+- 0 464 430"/>
                              <a:gd name="T147" fmla="*/ 464 h 46"/>
                              <a:gd name="T148" fmla="+- 0 9920 9203"/>
                              <a:gd name="T149" fmla="*/ T148 w 754"/>
                              <a:gd name="T150" fmla="+- 0 467 430"/>
                              <a:gd name="T151" fmla="*/ 467 h 46"/>
                              <a:gd name="T152" fmla="+- 0 9918 9203"/>
                              <a:gd name="T153" fmla="*/ T152 w 754"/>
                              <a:gd name="T154" fmla="+- 0 475 430"/>
                              <a:gd name="T155" fmla="*/ 475 h 46"/>
                              <a:gd name="T156" fmla="+- 0 9927 9203"/>
                              <a:gd name="T157" fmla="*/ T156 w 754"/>
                              <a:gd name="T158" fmla="+- 0 472 430"/>
                              <a:gd name="T159" fmla="*/ 472 h 46"/>
                              <a:gd name="T160" fmla="+- 0 9938 9203"/>
                              <a:gd name="T161" fmla="*/ T160 w 754"/>
                              <a:gd name="T162" fmla="+- 0 466 430"/>
                              <a:gd name="T163" fmla="*/ 466 h 46"/>
                              <a:gd name="T164" fmla="+- 0 9954 9203"/>
                              <a:gd name="T165" fmla="*/ T164 w 754"/>
                              <a:gd name="T166" fmla="+- 0 451 430"/>
                              <a:gd name="T167" fmla="*/ 451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754" h="46">
                                <a:moveTo>
                                  <a:pt x="39" y="38"/>
                                </a:moveTo>
                                <a:lnTo>
                                  <a:pt x="36" y="37"/>
                                </a:lnTo>
                                <a:lnTo>
                                  <a:pt x="32" y="36"/>
                                </a:lnTo>
                                <a:lnTo>
                                  <a:pt x="24" y="34"/>
                                </a:lnTo>
                                <a:lnTo>
                                  <a:pt x="20" y="32"/>
                                </a:lnTo>
                                <a:lnTo>
                                  <a:pt x="10" y="26"/>
                                </a:lnTo>
                                <a:lnTo>
                                  <a:pt x="3" y="20"/>
                                </a:lnTo>
                                <a:lnTo>
                                  <a:pt x="0" y="13"/>
                                </a:lnTo>
                                <a:lnTo>
                                  <a:pt x="2" y="21"/>
                                </a:lnTo>
                                <a:lnTo>
                                  <a:pt x="8" y="28"/>
                                </a:lnTo>
                                <a:lnTo>
                                  <a:pt x="18" y="36"/>
                                </a:lnTo>
                                <a:lnTo>
                                  <a:pt x="22" y="38"/>
                                </a:lnTo>
                                <a:lnTo>
                                  <a:pt x="29" y="42"/>
                                </a:lnTo>
                                <a:lnTo>
                                  <a:pt x="33" y="44"/>
                                </a:lnTo>
                                <a:lnTo>
                                  <a:pt x="38" y="45"/>
                                </a:lnTo>
                                <a:lnTo>
                                  <a:pt x="39" y="38"/>
                                </a:lnTo>
                                <a:close/>
                                <a:moveTo>
                                  <a:pt x="46" y="21"/>
                                </a:moveTo>
                                <a:lnTo>
                                  <a:pt x="41" y="19"/>
                                </a:lnTo>
                                <a:lnTo>
                                  <a:pt x="37" y="16"/>
                                </a:lnTo>
                                <a:lnTo>
                                  <a:pt x="33" y="13"/>
                                </a:lnTo>
                                <a:lnTo>
                                  <a:pt x="30" y="10"/>
                                </a:lnTo>
                                <a:lnTo>
                                  <a:pt x="27" y="5"/>
                                </a:lnTo>
                                <a:lnTo>
                                  <a:pt x="26" y="0"/>
                                </a:lnTo>
                                <a:lnTo>
                                  <a:pt x="25" y="5"/>
                                </a:lnTo>
                                <a:lnTo>
                                  <a:pt x="27" y="11"/>
                                </a:lnTo>
                                <a:lnTo>
                                  <a:pt x="32" y="18"/>
                                </a:lnTo>
                                <a:lnTo>
                                  <a:pt x="33" y="20"/>
                                </a:lnTo>
                                <a:lnTo>
                                  <a:pt x="39" y="26"/>
                                </a:lnTo>
                                <a:lnTo>
                                  <a:pt x="36" y="25"/>
                                </a:lnTo>
                                <a:lnTo>
                                  <a:pt x="31" y="22"/>
                                </a:lnTo>
                                <a:lnTo>
                                  <a:pt x="28" y="21"/>
                                </a:lnTo>
                                <a:lnTo>
                                  <a:pt x="20" y="15"/>
                                </a:lnTo>
                                <a:lnTo>
                                  <a:pt x="16" y="10"/>
                                </a:lnTo>
                                <a:lnTo>
                                  <a:pt x="14" y="3"/>
                                </a:lnTo>
                                <a:lnTo>
                                  <a:pt x="15" y="10"/>
                                </a:lnTo>
                                <a:lnTo>
                                  <a:pt x="18" y="16"/>
                                </a:lnTo>
                                <a:lnTo>
                                  <a:pt x="25" y="24"/>
                                </a:lnTo>
                                <a:lnTo>
                                  <a:pt x="28" y="26"/>
                                </a:lnTo>
                                <a:lnTo>
                                  <a:pt x="36" y="32"/>
                                </a:lnTo>
                                <a:lnTo>
                                  <a:pt x="39" y="34"/>
                                </a:lnTo>
                                <a:lnTo>
                                  <a:pt x="42" y="27"/>
                                </a:lnTo>
                                <a:lnTo>
                                  <a:pt x="46" y="21"/>
                                </a:lnTo>
                                <a:close/>
                                <a:moveTo>
                                  <a:pt x="739" y="3"/>
                                </a:moveTo>
                                <a:lnTo>
                                  <a:pt x="737" y="10"/>
                                </a:lnTo>
                                <a:lnTo>
                                  <a:pt x="733" y="15"/>
                                </a:lnTo>
                                <a:lnTo>
                                  <a:pt x="725" y="21"/>
                                </a:lnTo>
                                <a:lnTo>
                                  <a:pt x="722" y="22"/>
                                </a:lnTo>
                                <a:lnTo>
                                  <a:pt x="717" y="25"/>
                                </a:lnTo>
                                <a:lnTo>
                                  <a:pt x="714" y="26"/>
                                </a:lnTo>
                                <a:lnTo>
                                  <a:pt x="718" y="22"/>
                                </a:lnTo>
                                <a:lnTo>
                                  <a:pt x="721" y="18"/>
                                </a:lnTo>
                                <a:lnTo>
                                  <a:pt x="726" y="11"/>
                                </a:lnTo>
                                <a:lnTo>
                                  <a:pt x="728" y="5"/>
                                </a:lnTo>
                                <a:lnTo>
                                  <a:pt x="727" y="0"/>
                                </a:lnTo>
                                <a:lnTo>
                                  <a:pt x="726" y="5"/>
                                </a:lnTo>
                                <a:lnTo>
                                  <a:pt x="723" y="10"/>
                                </a:lnTo>
                                <a:lnTo>
                                  <a:pt x="720" y="13"/>
                                </a:lnTo>
                                <a:lnTo>
                                  <a:pt x="716" y="16"/>
                                </a:lnTo>
                                <a:lnTo>
                                  <a:pt x="712" y="19"/>
                                </a:lnTo>
                                <a:lnTo>
                                  <a:pt x="707" y="21"/>
                                </a:lnTo>
                                <a:lnTo>
                                  <a:pt x="711" y="28"/>
                                </a:lnTo>
                                <a:lnTo>
                                  <a:pt x="714" y="34"/>
                                </a:lnTo>
                                <a:lnTo>
                                  <a:pt x="717" y="32"/>
                                </a:lnTo>
                                <a:lnTo>
                                  <a:pt x="725" y="26"/>
                                </a:lnTo>
                                <a:lnTo>
                                  <a:pt x="728" y="24"/>
                                </a:lnTo>
                                <a:lnTo>
                                  <a:pt x="735" y="16"/>
                                </a:lnTo>
                                <a:lnTo>
                                  <a:pt x="738" y="10"/>
                                </a:lnTo>
                                <a:lnTo>
                                  <a:pt x="739" y="3"/>
                                </a:lnTo>
                                <a:close/>
                                <a:moveTo>
                                  <a:pt x="753" y="13"/>
                                </a:moveTo>
                                <a:lnTo>
                                  <a:pt x="750" y="20"/>
                                </a:lnTo>
                                <a:lnTo>
                                  <a:pt x="743" y="26"/>
                                </a:lnTo>
                                <a:lnTo>
                                  <a:pt x="733" y="32"/>
                                </a:lnTo>
                                <a:lnTo>
                                  <a:pt x="729" y="34"/>
                                </a:lnTo>
                                <a:lnTo>
                                  <a:pt x="721" y="36"/>
                                </a:lnTo>
                                <a:lnTo>
                                  <a:pt x="717" y="37"/>
                                </a:lnTo>
                                <a:lnTo>
                                  <a:pt x="714" y="38"/>
                                </a:lnTo>
                                <a:lnTo>
                                  <a:pt x="715" y="45"/>
                                </a:lnTo>
                                <a:lnTo>
                                  <a:pt x="720" y="44"/>
                                </a:lnTo>
                                <a:lnTo>
                                  <a:pt x="724" y="42"/>
                                </a:lnTo>
                                <a:lnTo>
                                  <a:pt x="731" y="38"/>
                                </a:lnTo>
                                <a:lnTo>
                                  <a:pt x="735" y="36"/>
                                </a:lnTo>
                                <a:lnTo>
                                  <a:pt x="745" y="28"/>
                                </a:lnTo>
                                <a:lnTo>
                                  <a:pt x="751" y="21"/>
                                </a:lnTo>
                                <a:lnTo>
                                  <a:pt x="753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2B1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03"/>
                        <wps:cNvSpPr>
                          <a:spLocks/>
                        </wps:cNvSpPr>
                        <wps:spPr bwMode="auto">
                          <a:xfrm>
                            <a:off x="9158" y="761"/>
                            <a:ext cx="838" cy="170"/>
                          </a:xfrm>
                          <a:custGeom>
                            <a:avLst/>
                            <a:gdLst>
                              <a:gd name="T0" fmla="+- 0 9997 9159"/>
                              <a:gd name="T1" fmla="*/ T0 w 838"/>
                              <a:gd name="T2" fmla="+- 0 931 761"/>
                              <a:gd name="T3" fmla="*/ 931 h 170"/>
                              <a:gd name="T4" fmla="+- 0 9926 9159"/>
                              <a:gd name="T5" fmla="*/ T4 w 838"/>
                              <a:gd name="T6" fmla="+- 0 853 761"/>
                              <a:gd name="T7" fmla="*/ 853 h 170"/>
                              <a:gd name="T8" fmla="+- 0 9923 9159"/>
                              <a:gd name="T9" fmla="*/ T8 w 838"/>
                              <a:gd name="T10" fmla="+- 0 856 761"/>
                              <a:gd name="T11" fmla="*/ 856 h 170"/>
                              <a:gd name="T12" fmla="+- 0 9907 9159"/>
                              <a:gd name="T13" fmla="*/ T12 w 838"/>
                              <a:gd name="T14" fmla="+- 0 844 761"/>
                              <a:gd name="T15" fmla="*/ 844 h 170"/>
                              <a:gd name="T16" fmla="+- 0 9875 9159"/>
                              <a:gd name="T17" fmla="*/ T16 w 838"/>
                              <a:gd name="T18" fmla="+- 0 837 761"/>
                              <a:gd name="T19" fmla="*/ 837 h 170"/>
                              <a:gd name="T20" fmla="+- 0 9692 9159"/>
                              <a:gd name="T21" fmla="*/ T20 w 838"/>
                              <a:gd name="T22" fmla="+- 0 837 761"/>
                              <a:gd name="T23" fmla="*/ 837 h 170"/>
                              <a:gd name="T24" fmla="+- 0 9687 9159"/>
                              <a:gd name="T25" fmla="*/ T24 w 838"/>
                              <a:gd name="T26" fmla="+- 0 830 761"/>
                              <a:gd name="T27" fmla="*/ 830 h 170"/>
                              <a:gd name="T28" fmla="+- 0 9682 9159"/>
                              <a:gd name="T29" fmla="*/ T28 w 838"/>
                              <a:gd name="T30" fmla="+- 0 809 761"/>
                              <a:gd name="T31" fmla="*/ 809 h 170"/>
                              <a:gd name="T32" fmla="+- 0 9687 9159"/>
                              <a:gd name="T33" fmla="*/ T32 w 838"/>
                              <a:gd name="T34" fmla="+- 0 789 761"/>
                              <a:gd name="T35" fmla="*/ 789 h 170"/>
                              <a:gd name="T36" fmla="+- 0 9702 9159"/>
                              <a:gd name="T37" fmla="*/ T36 w 838"/>
                              <a:gd name="T38" fmla="+- 0 768 761"/>
                              <a:gd name="T39" fmla="*/ 768 h 170"/>
                              <a:gd name="T40" fmla="+- 0 9643 9159"/>
                              <a:gd name="T41" fmla="*/ T40 w 838"/>
                              <a:gd name="T42" fmla="+- 0 763 761"/>
                              <a:gd name="T43" fmla="*/ 763 h 170"/>
                              <a:gd name="T44" fmla="+- 0 9584 9159"/>
                              <a:gd name="T45" fmla="*/ T44 w 838"/>
                              <a:gd name="T46" fmla="+- 0 761 761"/>
                              <a:gd name="T47" fmla="*/ 761 h 170"/>
                              <a:gd name="T48" fmla="+- 0 9525 9159"/>
                              <a:gd name="T49" fmla="*/ T48 w 838"/>
                              <a:gd name="T50" fmla="+- 0 763 761"/>
                              <a:gd name="T51" fmla="*/ 763 h 170"/>
                              <a:gd name="T52" fmla="+- 0 9466 9159"/>
                              <a:gd name="T53" fmla="*/ T52 w 838"/>
                              <a:gd name="T54" fmla="+- 0 768 761"/>
                              <a:gd name="T55" fmla="*/ 768 h 170"/>
                              <a:gd name="T56" fmla="+- 0 9480 9159"/>
                              <a:gd name="T57" fmla="*/ T56 w 838"/>
                              <a:gd name="T58" fmla="+- 0 789 761"/>
                              <a:gd name="T59" fmla="*/ 789 h 170"/>
                              <a:gd name="T60" fmla="+- 0 9485 9159"/>
                              <a:gd name="T61" fmla="*/ T60 w 838"/>
                              <a:gd name="T62" fmla="+- 0 809 761"/>
                              <a:gd name="T63" fmla="*/ 809 h 170"/>
                              <a:gd name="T64" fmla="+- 0 9480 9159"/>
                              <a:gd name="T65" fmla="*/ T64 w 838"/>
                              <a:gd name="T66" fmla="+- 0 830 761"/>
                              <a:gd name="T67" fmla="*/ 830 h 170"/>
                              <a:gd name="T68" fmla="+- 0 9476 9159"/>
                              <a:gd name="T69" fmla="*/ T68 w 838"/>
                              <a:gd name="T70" fmla="+- 0 837 761"/>
                              <a:gd name="T71" fmla="*/ 837 h 170"/>
                              <a:gd name="T72" fmla="+- 0 9288 9159"/>
                              <a:gd name="T73" fmla="*/ T72 w 838"/>
                              <a:gd name="T74" fmla="+- 0 837 761"/>
                              <a:gd name="T75" fmla="*/ 837 h 170"/>
                              <a:gd name="T76" fmla="+- 0 9256 9159"/>
                              <a:gd name="T77" fmla="*/ T76 w 838"/>
                              <a:gd name="T78" fmla="+- 0 844 761"/>
                              <a:gd name="T79" fmla="*/ 844 h 170"/>
                              <a:gd name="T80" fmla="+- 0 9232 9159"/>
                              <a:gd name="T81" fmla="*/ T80 w 838"/>
                              <a:gd name="T82" fmla="+- 0 863 761"/>
                              <a:gd name="T83" fmla="*/ 863 h 170"/>
                              <a:gd name="T84" fmla="+- 0 9227 9159"/>
                              <a:gd name="T85" fmla="*/ T84 w 838"/>
                              <a:gd name="T86" fmla="+- 0 857 761"/>
                              <a:gd name="T87" fmla="*/ 857 h 170"/>
                              <a:gd name="T88" fmla="+- 0 9159 9159"/>
                              <a:gd name="T89" fmla="*/ T88 w 838"/>
                              <a:gd name="T90" fmla="+- 0 931 761"/>
                              <a:gd name="T91" fmla="*/ 931 h 170"/>
                              <a:gd name="T92" fmla="+- 0 9208 9159"/>
                              <a:gd name="T93" fmla="*/ T92 w 838"/>
                              <a:gd name="T94" fmla="+- 0 931 761"/>
                              <a:gd name="T95" fmla="*/ 931 h 170"/>
                              <a:gd name="T96" fmla="+- 0 9285 9159"/>
                              <a:gd name="T97" fmla="*/ T96 w 838"/>
                              <a:gd name="T98" fmla="+- 0 931 761"/>
                              <a:gd name="T99" fmla="*/ 931 h 170"/>
                              <a:gd name="T100" fmla="+- 0 9849 9159"/>
                              <a:gd name="T101" fmla="*/ T100 w 838"/>
                              <a:gd name="T102" fmla="+- 0 931 761"/>
                              <a:gd name="T103" fmla="*/ 931 h 170"/>
                              <a:gd name="T104" fmla="+- 0 9955 9159"/>
                              <a:gd name="T105" fmla="*/ T104 w 838"/>
                              <a:gd name="T106" fmla="+- 0 931 761"/>
                              <a:gd name="T107" fmla="*/ 931 h 170"/>
                              <a:gd name="T108" fmla="+- 0 9997 9159"/>
                              <a:gd name="T109" fmla="*/ T108 w 838"/>
                              <a:gd name="T110" fmla="+- 0 931 761"/>
                              <a:gd name="T111" fmla="*/ 931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838" h="170">
                                <a:moveTo>
                                  <a:pt x="838" y="170"/>
                                </a:moveTo>
                                <a:lnTo>
                                  <a:pt x="767" y="92"/>
                                </a:lnTo>
                                <a:lnTo>
                                  <a:pt x="764" y="95"/>
                                </a:lnTo>
                                <a:lnTo>
                                  <a:pt x="748" y="83"/>
                                </a:lnTo>
                                <a:lnTo>
                                  <a:pt x="716" y="76"/>
                                </a:lnTo>
                                <a:lnTo>
                                  <a:pt x="533" y="76"/>
                                </a:lnTo>
                                <a:lnTo>
                                  <a:pt x="528" y="69"/>
                                </a:lnTo>
                                <a:lnTo>
                                  <a:pt x="523" y="48"/>
                                </a:lnTo>
                                <a:lnTo>
                                  <a:pt x="528" y="28"/>
                                </a:lnTo>
                                <a:lnTo>
                                  <a:pt x="543" y="7"/>
                                </a:lnTo>
                                <a:lnTo>
                                  <a:pt x="484" y="2"/>
                                </a:lnTo>
                                <a:lnTo>
                                  <a:pt x="425" y="0"/>
                                </a:lnTo>
                                <a:lnTo>
                                  <a:pt x="366" y="2"/>
                                </a:lnTo>
                                <a:lnTo>
                                  <a:pt x="307" y="7"/>
                                </a:lnTo>
                                <a:lnTo>
                                  <a:pt x="321" y="28"/>
                                </a:lnTo>
                                <a:lnTo>
                                  <a:pt x="326" y="48"/>
                                </a:lnTo>
                                <a:lnTo>
                                  <a:pt x="321" y="69"/>
                                </a:lnTo>
                                <a:lnTo>
                                  <a:pt x="317" y="76"/>
                                </a:lnTo>
                                <a:lnTo>
                                  <a:pt x="129" y="76"/>
                                </a:lnTo>
                                <a:lnTo>
                                  <a:pt x="97" y="83"/>
                                </a:lnTo>
                                <a:lnTo>
                                  <a:pt x="73" y="102"/>
                                </a:lnTo>
                                <a:lnTo>
                                  <a:pt x="68" y="96"/>
                                </a:lnTo>
                                <a:lnTo>
                                  <a:pt x="0" y="170"/>
                                </a:lnTo>
                                <a:lnTo>
                                  <a:pt x="49" y="170"/>
                                </a:lnTo>
                                <a:lnTo>
                                  <a:pt x="126" y="170"/>
                                </a:lnTo>
                                <a:lnTo>
                                  <a:pt x="690" y="170"/>
                                </a:lnTo>
                                <a:lnTo>
                                  <a:pt x="796" y="170"/>
                                </a:lnTo>
                                <a:lnTo>
                                  <a:pt x="838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9E6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81" y="828"/>
                            <a:ext cx="278" cy="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93" y="828"/>
                            <a:ext cx="278" cy="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" name="AutoShape 100"/>
                        <wps:cNvSpPr>
                          <a:spLocks/>
                        </wps:cNvSpPr>
                        <wps:spPr bwMode="auto">
                          <a:xfrm>
                            <a:off x="9284" y="830"/>
                            <a:ext cx="588" cy="101"/>
                          </a:xfrm>
                          <a:custGeom>
                            <a:avLst/>
                            <a:gdLst>
                              <a:gd name="T0" fmla="+- 0 9872 9284"/>
                              <a:gd name="T1" fmla="*/ T0 w 588"/>
                              <a:gd name="T2" fmla="+- 0 931 830"/>
                              <a:gd name="T3" fmla="*/ 931 h 101"/>
                              <a:gd name="T4" fmla="+- 0 9286 9284"/>
                              <a:gd name="T5" fmla="*/ T4 w 588"/>
                              <a:gd name="T6" fmla="+- 0 931 830"/>
                              <a:gd name="T7" fmla="*/ 931 h 101"/>
                              <a:gd name="T8" fmla="+- 0 9285 9284"/>
                              <a:gd name="T9" fmla="*/ T8 w 588"/>
                              <a:gd name="T10" fmla="+- 0 876 830"/>
                              <a:gd name="T11" fmla="*/ 876 h 101"/>
                              <a:gd name="T12" fmla="+- 0 9284 9284"/>
                              <a:gd name="T13" fmla="*/ T12 w 588"/>
                              <a:gd name="T14" fmla="+- 0 830 830"/>
                              <a:gd name="T15" fmla="*/ 830 h 101"/>
                              <a:gd name="T16" fmla="+- 0 9285 9284"/>
                              <a:gd name="T17" fmla="*/ T16 w 588"/>
                              <a:gd name="T18" fmla="+- 0 830 830"/>
                              <a:gd name="T19" fmla="*/ 830 h 101"/>
                              <a:gd name="T20" fmla="+- 0 9357 9284"/>
                              <a:gd name="T21" fmla="*/ T20 w 588"/>
                              <a:gd name="T22" fmla="+- 0 910 830"/>
                              <a:gd name="T23" fmla="*/ 910 h 101"/>
                              <a:gd name="T24" fmla="+- 0 9460 9284"/>
                              <a:gd name="T25" fmla="*/ T24 w 588"/>
                              <a:gd name="T26" fmla="+- 0 912 830"/>
                              <a:gd name="T27" fmla="*/ 912 h 101"/>
                              <a:gd name="T28" fmla="+- 0 9871 9284"/>
                              <a:gd name="T29" fmla="*/ T28 w 588"/>
                              <a:gd name="T30" fmla="+- 0 912 830"/>
                              <a:gd name="T31" fmla="*/ 912 h 101"/>
                              <a:gd name="T32" fmla="+- 0 9872 9284"/>
                              <a:gd name="T33" fmla="*/ T32 w 588"/>
                              <a:gd name="T34" fmla="+- 0 931 830"/>
                              <a:gd name="T35" fmla="*/ 931 h 101"/>
                              <a:gd name="T36" fmla="+- 0 9871 9284"/>
                              <a:gd name="T37" fmla="*/ T36 w 588"/>
                              <a:gd name="T38" fmla="+- 0 912 830"/>
                              <a:gd name="T39" fmla="*/ 912 h 101"/>
                              <a:gd name="T40" fmla="+- 0 9460 9284"/>
                              <a:gd name="T41" fmla="*/ T40 w 588"/>
                              <a:gd name="T42" fmla="+- 0 912 830"/>
                              <a:gd name="T43" fmla="*/ 912 h 101"/>
                              <a:gd name="T44" fmla="+- 0 9574 9284"/>
                              <a:gd name="T45" fmla="*/ T44 w 588"/>
                              <a:gd name="T46" fmla="+- 0 912 830"/>
                              <a:gd name="T47" fmla="*/ 912 h 101"/>
                              <a:gd name="T48" fmla="+- 0 9679 9284"/>
                              <a:gd name="T49" fmla="*/ T48 w 588"/>
                              <a:gd name="T50" fmla="+- 0 910 830"/>
                              <a:gd name="T51" fmla="*/ 910 h 101"/>
                              <a:gd name="T52" fmla="+- 0 9758 9284"/>
                              <a:gd name="T53" fmla="*/ T52 w 588"/>
                              <a:gd name="T54" fmla="+- 0 908 830"/>
                              <a:gd name="T55" fmla="*/ 908 h 101"/>
                              <a:gd name="T56" fmla="+- 0 9791 9284"/>
                              <a:gd name="T57" fmla="*/ T56 w 588"/>
                              <a:gd name="T58" fmla="+- 0 905 830"/>
                              <a:gd name="T59" fmla="*/ 905 h 101"/>
                              <a:gd name="T60" fmla="+- 0 9850 9284"/>
                              <a:gd name="T61" fmla="*/ T60 w 588"/>
                              <a:gd name="T62" fmla="+- 0 830 830"/>
                              <a:gd name="T63" fmla="*/ 830 h 101"/>
                              <a:gd name="T64" fmla="+- 0 9871 9284"/>
                              <a:gd name="T65" fmla="*/ T64 w 588"/>
                              <a:gd name="T66" fmla="+- 0 830 830"/>
                              <a:gd name="T67" fmla="*/ 830 h 101"/>
                              <a:gd name="T68" fmla="+- 0 9871 9284"/>
                              <a:gd name="T69" fmla="*/ T68 w 588"/>
                              <a:gd name="T70" fmla="+- 0 912 830"/>
                              <a:gd name="T71" fmla="*/ 912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588" h="101">
                                <a:moveTo>
                                  <a:pt x="588" y="101"/>
                                </a:moveTo>
                                <a:lnTo>
                                  <a:pt x="2" y="101"/>
                                </a:lnTo>
                                <a:lnTo>
                                  <a:pt x="1" y="46"/>
                                </a:ln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  <a:lnTo>
                                  <a:pt x="73" y="80"/>
                                </a:lnTo>
                                <a:lnTo>
                                  <a:pt x="176" y="82"/>
                                </a:lnTo>
                                <a:lnTo>
                                  <a:pt x="587" y="82"/>
                                </a:lnTo>
                                <a:lnTo>
                                  <a:pt x="588" y="101"/>
                                </a:lnTo>
                                <a:close/>
                                <a:moveTo>
                                  <a:pt x="587" y="82"/>
                                </a:moveTo>
                                <a:lnTo>
                                  <a:pt x="176" y="82"/>
                                </a:lnTo>
                                <a:lnTo>
                                  <a:pt x="290" y="82"/>
                                </a:lnTo>
                                <a:lnTo>
                                  <a:pt x="395" y="80"/>
                                </a:lnTo>
                                <a:lnTo>
                                  <a:pt x="474" y="78"/>
                                </a:lnTo>
                                <a:lnTo>
                                  <a:pt x="507" y="75"/>
                                </a:lnTo>
                                <a:lnTo>
                                  <a:pt x="566" y="0"/>
                                </a:lnTo>
                                <a:lnTo>
                                  <a:pt x="587" y="0"/>
                                </a:lnTo>
                                <a:lnTo>
                                  <a:pt x="587" y="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57B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E56797" id="Group 99" o:spid="_x0000_s1026" style="position:absolute;margin-left:430.75pt;margin-top:-15.55pt;width:96.1pt;height:62.1pt;z-index:15761920;mso-position-horizontal-relative:page" coordorigin="8615,-311" coordsize="1922,12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">
                <v:shape id="Freeform 116" o:spid="_x0000_s1027" style="position:absolute;left:8993;top:-182;width:1175;height:961;visibility:visible;mso-wrap-style:square;v-text-anchor:top" coordsize="1175,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" path="m581,960l470,955,367,942,274,921,193,895,125,865,73,833,23,767,11,653,3,553,,462,5,383r7,-74l23,233,83,153r55,-38l207,80,289,48,382,23,484,6,593,,702,6,803,24r91,27l974,85r67,37l1093,161r54,71l1161,292r13,131l1172,511r-8,97l1156,688r-17,70l1066,826r-56,34l941,891r-78,28l776,940r-95,15l581,960xe" fillcolor="#ef9e60" stroked="f">
                  <v:path arrowok="t" o:connecttype="custom" o:connectlocs="581,779;470,774;367,761;274,740;193,714;125,684;73,652;23,586;11,472;3,372;0,281;5,202;12,128;23,52;83,-28;138,-66;207,-101;289,-133;382,-158;484,-175;593,-181;702,-175;803,-157;894,-130;974,-96;1041,-59;1093,-20;1147,51;1161,111;1174,242;1172,330;1164,427;1156,507;1139,577;1066,645;1010,679;941,710;863,738;776,759;681,774;581,779" o:connectangles="0,0,0,0,0,0,0,0,0,0,0,0,0,0,0,0,0,0,0,0,0,0,0,0,0,0,0,0,0,0,0,0,0,0,0,0,0,0,0,0,0"/>
                </v:shape>
                <v:shape id="Picture 115" o:spid="_x0000_s1028" type="#_x0000_t75" style="position:absolute;left:8939;top:395;width:130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">
                  <v:imagedata r:id="rId50" o:title=""/>
                </v:shape>
                <v:shape id="Picture 114" o:spid="_x0000_s1029" type="#_x0000_t75" style="position:absolute;left:10091;top:395;width:130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">
                  <v:imagedata r:id="rId51" o:title=""/>
                </v:shape>
                <v:shape id="Freeform 113" o:spid="_x0000_s1030" style="position:absolute;left:9236;top:409;width:116;height:167;visibility:visible;mso-wrap-style:square;v-text-anchor:top" coordsize="116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" path="m57,166l35,159,17,142,4,115,,83,4,51,17,24,35,6,57,,80,6,98,24r13,27l115,83r-4,32l98,142,80,159r-23,7xe" fillcolor="#5b2b15" stroked="f">
                  <v:path arrowok="t" o:connecttype="custom" o:connectlocs="57,576;35,569;17,552;4,525;0,493;4,461;17,434;35,416;57,410;80,416;98,434;111,461;115,493;111,525;98,552;80,569;57,576" o:connectangles="0,0,0,0,0,0,0,0,0,0,0,0,0,0,0,0,0"/>
                </v:shape>
                <v:shape id="Picture 112" o:spid="_x0000_s1031" type="#_x0000_t75" style="position:absolute;left:9808;top:409;width:185;height: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">
                  <v:imagedata r:id="rId52" o:title=""/>
                </v:shape>
                <v:shape id="Freeform 111" o:spid="_x0000_s1032" style="position:absolute;left:9167;top:591;width:158;height:86;visibility:visible;mso-wrap-style:square;v-text-anchor:top" coordsize="158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" path="m78,86l48,82,23,73,6,60,,43,6,26,23,13,48,4,78,r31,4l134,13r17,13l157,43r-6,17l134,73r-25,9l78,86xe" fillcolor="#ed915d" stroked="f">
                  <v:path arrowok="t" o:connecttype="custom" o:connectlocs="78,677;48,673;23,664;6,651;0,634;6,617;23,604;48,595;78,591;109,595;134,604;151,617;157,634;151,651;134,664;109,673;78,677" o:connectangles="0,0,0,0,0,0,0,0,0,0,0,0,0,0,0,0,0"/>
                </v:shape>
                <v:shape id="AutoShape 110" o:spid="_x0000_s1033" style="position:absolute;left:9206;top:300;width:748;height:47;visibility:visible;mso-wrap-style:square;v-text-anchor:top" coordsize="748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" path="m148,22r-1,-5l143,15,90,,46,7,15,23,3,32,,35r,5l4,45r3,1l11,46r2,-1l14,44,24,36,51,23,89,16r46,13l139,31r5,-1l148,22xm747,40r,-5l743,32,732,23,701,7,656,,604,15r-4,2l598,22r5,8l608,31r4,-2l657,16r38,6l721,36r11,8l734,45r2,1l740,46r2,-1l747,40xe" fillcolor="#5b2b15" stroked="f">
                  <v:path arrowok="t" o:connecttype="custom" o:connectlocs="148,323;147,318;143,316;90,301;46,308;15,324;3,333;0,336;0,341;4,346;7,347;11,347;13,346;14,345;24,337;51,324;89,317;135,330;139,332;144,331;148,323;747,341;747,336;743,333;732,324;701,308;656,301;604,316;600,318;598,323;603,331;608,332;612,330;657,317;695,323;721,337;732,345;734,346;736,347;740,347;742,346;747,341" o:connectangles="0,0,0,0,0,0,0,0,0,0,0,0,0,0,0,0,0,0,0,0,0,0,0,0,0,0,0,0,0,0,0,0,0,0,0,0,0,0,0,0,0,0"/>
                </v:shape>
                <v:shape id="Freeform 109" o:spid="_x0000_s1034" style="position:absolute;left:9455;top:629;width:239;height:80;visibility:visible;mso-wrap-style:square;v-text-anchor:top" coordsize="239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" path="m119,80l47,60,1,10,,7,1,3,8,r4,2l13,5,30,30,54,50,85,62r34,4l153,62,183,50,208,31,225,6r1,-3l230,1r6,3l238,8r-2,3l218,39,190,61,157,75r-38,5xe" fillcolor="#d98f57" stroked="f">
                  <v:path arrowok="t" o:connecttype="custom" o:connectlocs="119,709;47,689;1,639;0,636;1,632;8,629;12,631;13,634;30,659;54,679;85,691;119,695;153,691;183,679;208,660;225,635;226,632;230,630;236,633;238,637;236,640;218,668;190,690;157,704;119,709" o:connectangles="0,0,0,0,0,0,0,0,0,0,0,0,0,0,0,0,0,0,0,0,0,0,0,0,0"/>
                </v:shape>
                <v:shape id="AutoShape 108" o:spid="_x0000_s1035" style="position:absolute;left:8614;top:-311;width:1554;height:1242;visibility:visible;mso-wrap-style:square;v-text-anchor:top" coordsize="1554,1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" path="m438,137l390,98,333,67,269,54,202,73r-66,60l93,198,59,267,34,341,16,425,4,519,,598r,77l5,750r11,75l34,900r22,71l80,1044r21,74l111,1193r-3,49l288,1242r13,-21l321,1153r1,-68l311,1016,296,948,282,879r-6,-38l268,785r-8,-70l254,638r-3,-81l254,478r9,-73l280,342r28,-47l347,269r54,-1l438,137xm1553,634r-1,-82l1548,476r-8,-70l1528,341r-17,-58l1489,230r-29,-47l1425,142r-43,-36l1332,75,1273,50,1205,30,1126,15,1038,5,938,,845,2r-82,9l690,27,626,50,571,79r-47,35l485,155r-33,47l426,254r-21,56l390,372r-11,66l371,507r-3,74l366,658r12,-10l409,625r44,-29l502,571,542,418r,153l947,571r,-127l974,571r28,l1005,431r7,140l1298,572r164,23l1536,621r17,13xe" fillcolor="#976141" stroked="f">
                  <v:path arrowok="t" o:connecttype="custom" o:connectlocs="390,-213;269,-257;136,-178;59,-44;16,114;0,287;5,439;34,589;80,733;111,882;288,931;321,842;311,705;282,568;268,474;254,327;254,167;280,31;347,-42;438,-174;1552,241;1540,95;1511,-28;1460,-128;1382,-205;1273,-261;1126,-296;938,-311;763,-300;626,-261;524,-197;452,-109;405,-1;379,127;368,270;378,337;453,285;542,107;947,260;974,260;1005,120;1298,261;1536,310" o:connectangles="0,0,0,0,0,0,0,0,0,0,0,0,0,0,0,0,0,0,0,0,0,0,0,0,0,0,0,0,0,0,0,0,0,0,0,0,0,0,0,0,0,0,0"/>
                </v:shape>
                <v:shape id="Picture 107" o:spid="_x0000_s1036" type="#_x0000_t75" style="position:absolute;left:8984;top:-184;width:130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">
                  <v:imagedata r:id="rId53" o:title=""/>
                </v:shape>
                <v:shape id="Freeform 106" o:spid="_x0000_s1037" style="position:absolute;left:10097;top:-257;width:439;height:1188;visibility:visible;mso-wrap-style:square;v-text-anchor:top" coordsize="439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" path="m331,1188r-180,l138,1167r-20,-68l116,1031r11,-69l143,894r14,-69l170,731r8,-70l184,584r3,-81l185,424r-9,-73l158,288,91,215,38,214,,83,48,44,106,13,170,r66,19l302,79r44,65l379,213r26,74l422,371r12,94l439,544r,77l433,696r-11,75l405,846r-23,71l358,990r-20,74l327,1139r4,49xe" fillcolor="#976141" stroked="f">
                  <v:path arrowok="t" o:connecttype="custom" o:connectlocs="331,931;151,931;138,910;118,842;116,774;127,705;143,637;157,568;170,474;178,404;184,327;187,246;185,167;176,94;158,31;91,-42;38,-43;0,-174;48,-213;106,-244;170,-257;236,-238;302,-178;346,-113;379,-44;405,30;422,114;434,208;439,287;439,364;433,439;422,514;405,589;382,660;358,733;338,807;327,882;331,931" o:connectangles="0,0,0,0,0,0,0,0,0,0,0,0,0,0,0,0,0,0,0,0,0,0,0,0,0,0,0,0,0,0,0,0,0,0,0,0,0,0"/>
                </v:shape>
                <v:shape id="Picture 105" o:spid="_x0000_s1038" type="#_x0000_t75" style="position:absolute;left:10037;top:-184;width:130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">
                  <v:imagedata r:id="rId54" o:title=""/>
                </v:shape>
                <v:shape id="AutoShape 104" o:spid="_x0000_s1039" style="position:absolute;left:9202;top:430;width:754;height:46;visibility:visible;mso-wrap-style:square;v-text-anchor:top" coordsize="754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" path="m39,38l36,37,32,36,24,34,20,32,10,26,3,20,,13r2,8l8,28r10,8l22,38r7,4l33,44r5,1l39,38xm46,21l41,19,37,16,33,13,30,10,27,5,26,,25,5r2,6l32,18r1,2l39,26,36,25,31,22,28,21,20,15,16,10,14,3r1,7l18,16r7,8l28,26r8,6l39,34r3,-7l46,21xm739,3r-2,7l733,15r-8,6l722,22r-5,3l714,26r4,-4l721,18r5,-7l728,5,727,r-1,5l723,10r-3,3l716,16r-4,3l707,21r4,7l714,34r3,-2l725,26r3,-2l735,16r3,-6l739,3xm753,13r-3,7l743,26r-10,6l729,34r-8,2l717,37r-3,1l715,45r5,-1l724,42r7,-4l735,36r10,-8l751,21r2,-8xe" fillcolor="#5b2b15" stroked="f">
                  <v:path arrowok="t" o:connecttype="custom" o:connectlocs="36,467;24,464;10,456;0,443;8,458;22,468;33,474;39,468;41,449;33,443;27,435;25,435;32,448;39,456;31,452;20,445;14,433;18,446;28,456;39,464;46,451;737,440;725,451;717,455;718,452;726,441;727,430;723,440;716,446;707,451;711,458;717,462;728,454;738,440;753,443;743,456;729,464;717,467;715,475;724,472;735,466;751,451" o:connectangles="0,0,0,0,0,0,0,0,0,0,0,0,0,0,0,0,0,0,0,0,0,0,0,0,0,0,0,0,0,0,0,0,0,0,0,0,0,0,0,0,0,0"/>
                </v:shape>
                <v:shape id="Freeform 103" o:spid="_x0000_s1040" style="position:absolute;left:9158;top:761;width:838;height:170;visibility:visible;mso-wrap-style:square;v-text-anchor:top" coordsize="838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" path="m838,170l767,92r-3,3l748,83,716,76r-183,l528,69,523,48r5,-20l543,7,484,2,425,,366,2,307,7r14,21l326,48r-5,21l317,76r-188,l97,83,73,102,68,96,,170r49,l126,170r564,l796,170r42,xe" fillcolor="#ef9e60" stroked="f">
                  <v:path arrowok="t" o:connecttype="custom" o:connectlocs="838,931;767,853;764,856;748,844;716,837;533,837;528,830;523,809;528,789;543,768;484,763;425,761;366,763;307,768;321,789;326,809;321,830;317,837;129,837;97,844;73,863;68,857;0,931;49,931;126,931;690,931;796,931;838,931" o:connectangles="0,0,0,0,0,0,0,0,0,0,0,0,0,0,0,0,0,0,0,0,0,0,0,0,0,0,0,0"/>
                </v:shape>
                <v:shape id="Picture 102" o:spid="_x0000_s1041" type="#_x0000_t75" style="position:absolute;left:9081;top:828;width:278;height: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">
                  <v:imagedata r:id="rId55" o:title=""/>
                </v:shape>
                <v:shape id="Picture 101" o:spid="_x0000_s1042" type="#_x0000_t75" style="position:absolute;left:9793;top:828;width:278;height: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">
                  <v:imagedata r:id="rId56" o:title=""/>
                </v:shape>
                <v:shape id="AutoShape 100" o:spid="_x0000_s1043" style="position:absolute;left:9284;top:830;width:588;height:101;visibility:visible;mso-wrap-style:square;v-text-anchor:top" coordsize="588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" path="m588,101l2,101,1,46,,,1,,73,80r103,2l587,82r1,19xm587,82r-411,l290,82,395,80r79,-2l507,75,566,r21,l587,82xe" fillcolor="#d557b1" stroked="f">
                  <v:path arrowok="t" o:connecttype="custom" o:connectlocs="588,931;2,931;1,876;0,830;1,830;73,910;176,912;587,912;588,931;587,912;176,912;290,912;395,910;474,908;507,905;566,830;587,830;587,912" o:connectangles="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62432" behindDoc="0" locked="0" layoutInCell="1" allowOverlap="1">
                <wp:simplePos x="0" y="0"/>
                <wp:positionH relativeFrom="page">
                  <wp:posOffset>3423920</wp:posOffset>
                </wp:positionH>
                <wp:positionV relativeFrom="paragraph">
                  <wp:posOffset>-383540</wp:posOffset>
                </wp:positionV>
                <wp:extent cx="720090" cy="975360"/>
                <wp:effectExtent l="0" t="0" r="0" b="0"/>
                <wp:wrapNone/>
                <wp:docPr id="106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0090" cy="975360"/>
                          <a:chOff x="5392" y="-604"/>
                          <a:chExt cx="1134" cy="1536"/>
                        </a:xfrm>
                      </wpg:grpSpPr>
                      <wps:wsp>
                        <wps:cNvPr id="107" name="Freeform 98"/>
                        <wps:cNvSpPr>
                          <a:spLocks/>
                        </wps:cNvSpPr>
                        <wps:spPr bwMode="auto">
                          <a:xfrm>
                            <a:off x="5457" y="631"/>
                            <a:ext cx="1003" cy="300"/>
                          </a:xfrm>
                          <a:custGeom>
                            <a:avLst/>
                            <a:gdLst>
                              <a:gd name="T0" fmla="+- 0 6460 5458"/>
                              <a:gd name="T1" fmla="*/ T0 w 1003"/>
                              <a:gd name="T2" fmla="+- 0 931 631"/>
                              <a:gd name="T3" fmla="*/ 931 h 300"/>
                              <a:gd name="T4" fmla="+- 0 5458 5458"/>
                              <a:gd name="T5" fmla="*/ T4 w 1003"/>
                              <a:gd name="T6" fmla="+- 0 931 631"/>
                              <a:gd name="T7" fmla="*/ 931 h 300"/>
                              <a:gd name="T8" fmla="+- 0 5458 5458"/>
                              <a:gd name="T9" fmla="*/ T8 w 1003"/>
                              <a:gd name="T10" fmla="+- 0 913 631"/>
                              <a:gd name="T11" fmla="*/ 913 h 300"/>
                              <a:gd name="T12" fmla="+- 0 5468 5458"/>
                              <a:gd name="T13" fmla="*/ T12 w 1003"/>
                              <a:gd name="T14" fmla="+- 0 838 631"/>
                              <a:gd name="T15" fmla="*/ 838 h 300"/>
                              <a:gd name="T16" fmla="+- 0 5496 5458"/>
                              <a:gd name="T17" fmla="*/ T16 w 1003"/>
                              <a:gd name="T18" fmla="+- 0 771 631"/>
                              <a:gd name="T19" fmla="*/ 771 h 300"/>
                              <a:gd name="T20" fmla="+- 0 5541 5458"/>
                              <a:gd name="T21" fmla="*/ T20 w 1003"/>
                              <a:gd name="T22" fmla="+- 0 714 631"/>
                              <a:gd name="T23" fmla="*/ 714 h 300"/>
                              <a:gd name="T24" fmla="+- 0 5598 5458"/>
                              <a:gd name="T25" fmla="*/ T24 w 1003"/>
                              <a:gd name="T26" fmla="+- 0 670 631"/>
                              <a:gd name="T27" fmla="*/ 670 h 300"/>
                              <a:gd name="T28" fmla="+- 0 5665 5458"/>
                              <a:gd name="T29" fmla="*/ T28 w 1003"/>
                              <a:gd name="T30" fmla="+- 0 641 631"/>
                              <a:gd name="T31" fmla="*/ 641 h 300"/>
                              <a:gd name="T32" fmla="+- 0 5740 5458"/>
                              <a:gd name="T33" fmla="*/ T32 w 1003"/>
                              <a:gd name="T34" fmla="+- 0 631 631"/>
                              <a:gd name="T35" fmla="*/ 631 h 300"/>
                              <a:gd name="T36" fmla="+- 0 6178 5458"/>
                              <a:gd name="T37" fmla="*/ T36 w 1003"/>
                              <a:gd name="T38" fmla="+- 0 631 631"/>
                              <a:gd name="T39" fmla="*/ 631 h 300"/>
                              <a:gd name="T40" fmla="+- 0 6252 5458"/>
                              <a:gd name="T41" fmla="*/ T40 w 1003"/>
                              <a:gd name="T42" fmla="+- 0 641 631"/>
                              <a:gd name="T43" fmla="*/ 641 h 300"/>
                              <a:gd name="T44" fmla="+- 0 6320 5458"/>
                              <a:gd name="T45" fmla="*/ T44 w 1003"/>
                              <a:gd name="T46" fmla="+- 0 670 631"/>
                              <a:gd name="T47" fmla="*/ 670 h 300"/>
                              <a:gd name="T48" fmla="+- 0 6377 5458"/>
                              <a:gd name="T49" fmla="*/ T48 w 1003"/>
                              <a:gd name="T50" fmla="+- 0 714 631"/>
                              <a:gd name="T51" fmla="*/ 714 h 300"/>
                              <a:gd name="T52" fmla="+- 0 6421 5458"/>
                              <a:gd name="T53" fmla="*/ T52 w 1003"/>
                              <a:gd name="T54" fmla="+- 0 771 631"/>
                              <a:gd name="T55" fmla="*/ 771 h 300"/>
                              <a:gd name="T56" fmla="+- 0 6450 5458"/>
                              <a:gd name="T57" fmla="*/ T56 w 1003"/>
                              <a:gd name="T58" fmla="+- 0 838 631"/>
                              <a:gd name="T59" fmla="*/ 838 h 300"/>
                              <a:gd name="T60" fmla="+- 0 6460 5458"/>
                              <a:gd name="T61" fmla="*/ T60 w 1003"/>
                              <a:gd name="T62" fmla="+- 0 913 631"/>
                              <a:gd name="T63" fmla="*/ 913 h 300"/>
                              <a:gd name="T64" fmla="+- 0 6460 5458"/>
                              <a:gd name="T65" fmla="*/ T64 w 1003"/>
                              <a:gd name="T66" fmla="+- 0 931 631"/>
                              <a:gd name="T67" fmla="*/ 931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03" h="300">
                                <a:moveTo>
                                  <a:pt x="1002" y="300"/>
                                </a:moveTo>
                                <a:lnTo>
                                  <a:pt x="0" y="300"/>
                                </a:lnTo>
                                <a:lnTo>
                                  <a:pt x="0" y="282"/>
                                </a:lnTo>
                                <a:lnTo>
                                  <a:pt x="10" y="207"/>
                                </a:lnTo>
                                <a:lnTo>
                                  <a:pt x="38" y="140"/>
                                </a:lnTo>
                                <a:lnTo>
                                  <a:pt x="83" y="83"/>
                                </a:lnTo>
                                <a:lnTo>
                                  <a:pt x="140" y="39"/>
                                </a:lnTo>
                                <a:lnTo>
                                  <a:pt x="207" y="10"/>
                                </a:lnTo>
                                <a:lnTo>
                                  <a:pt x="282" y="0"/>
                                </a:lnTo>
                                <a:lnTo>
                                  <a:pt x="720" y="0"/>
                                </a:lnTo>
                                <a:lnTo>
                                  <a:pt x="794" y="10"/>
                                </a:lnTo>
                                <a:lnTo>
                                  <a:pt x="862" y="39"/>
                                </a:lnTo>
                                <a:lnTo>
                                  <a:pt x="919" y="83"/>
                                </a:lnTo>
                                <a:lnTo>
                                  <a:pt x="963" y="140"/>
                                </a:lnTo>
                                <a:lnTo>
                                  <a:pt x="992" y="207"/>
                                </a:lnTo>
                                <a:lnTo>
                                  <a:pt x="1002" y="282"/>
                                </a:lnTo>
                                <a:lnTo>
                                  <a:pt x="1002" y="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97"/>
                        <wps:cNvSpPr>
                          <a:spLocks/>
                        </wps:cNvSpPr>
                        <wps:spPr bwMode="auto">
                          <a:xfrm>
                            <a:off x="5661" y="631"/>
                            <a:ext cx="594" cy="300"/>
                          </a:xfrm>
                          <a:custGeom>
                            <a:avLst/>
                            <a:gdLst>
                              <a:gd name="T0" fmla="+- 0 6256 5662"/>
                              <a:gd name="T1" fmla="*/ T0 w 594"/>
                              <a:gd name="T2" fmla="+- 0 931 631"/>
                              <a:gd name="T3" fmla="*/ 931 h 300"/>
                              <a:gd name="T4" fmla="+- 0 5662 5662"/>
                              <a:gd name="T5" fmla="*/ T4 w 594"/>
                              <a:gd name="T6" fmla="+- 0 931 631"/>
                              <a:gd name="T7" fmla="*/ 931 h 300"/>
                              <a:gd name="T8" fmla="+- 0 5662 5662"/>
                              <a:gd name="T9" fmla="*/ T8 w 594"/>
                              <a:gd name="T10" fmla="+- 0 641 631"/>
                              <a:gd name="T11" fmla="*/ 641 h 300"/>
                              <a:gd name="T12" fmla="+- 0 5680 5662"/>
                              <a:gd name="T13" fmla="*/ T12 w 594"/>
                              <a:gd name="T14" fmla="+- 0 637 631"/>
                              <a:gd name="T15" fmla="*/ 637 h 300"/>
                              <a:gd name="T16" fmla="+- 0 5699 5662"/>
                              <a:gd name="T17" fmla="*/ T16 w 594"/>
                              <a:gd name="T18" fmla="+- 0 634 631"/>
                              <a:gd name="T19" fmla="*/ 634 h 300"/>
                              <a:gd name="T20" fmla="+- 0 5718 5662"/>
                              <a:gd name="T21" fmla="*/ T20 w 594"/>
                              <a:gd name="T22" fmla="+- 0 632 631"/>
                              <a:gd name="T23" fmla="*/ 632 h 300"/>
                              <a:gd name="T24" fmla="+- 0 5737 5662"/>
                              <a:gd name="T25" fmla="*/ T24 w 594"/>
                              <a:gd name="T26" fmla="+- 0 631 631"/>
                              <a:gd name="T27" fmla="*/ 631 h 300"/>
                              <a:gd name="T28" fmla="+- 0 6175 5662"/>
                              <a:gd name="T29" fmla="*/ T28 w 594"/>
                              <a:gd name="T30" fmla="+- 0 631 631"/>
                              <a:gd name="T31" fmla="*/ 631 h 300"/>
                              <a:gd name="T32" fmla="+- 0 6196 5662"/>
                              <a:gd name="T33" fmla="*/ T32 w 594"/>
                              <a:gd name="T34" fmla="+- 0 632 631"/>
                              <a:gd name="T35" fmla="*/ 632 h 300"/>
                              <a:gd name="T36" fmla="+- 0 6216 5662"/>
                              <a:gd name="T37" fmla="*/ T36 w 594"/>
                              <a:gd name="T38" fmla="+- 0 634 631"/>
                              <a:gd name="T39" fmla="*/ 634 h 300"/>
                              <a:gd name="T40" fmla="+- 0 6236 5662"/>
                              <a:gd name="T41" fmla="*/ T40 w 594"/>
                              <a:gd name="T42" fmla="+- 0 638 631"/>
                              <a:gd name="T43" fmla="*/ 638 h 300"/>
                              <a:gd name="T44" fmla="+- 0 6256 5662"/>
                              <a:gd name="T45" fmla="*/ T44 w 594"/>
                              <a:gd name="T46" fmla="+- 0 643 631"/>
                              <a:gd name="T47" fmla="*/ 643 h 300"/>
                              <a:gd name="T48" fmla="+- 0 6256 5662"/>
                              <a:gd name="T49" fmla="*/ T48 w 594"/>
                              <a:gd name="T50" fmla="+- 0 931 631"/>
                              <a:gd name="T51" fmla="*/ 931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594" h="300">
                                <a:moveTo>
                                  <a:pt x="594" y="300"/>
                                </a:moveTo>
                                <a:lnTo>
                                  <a:pt x="0" y="300"/>
                                </a:lnTo>
                                <a:lnTo>
                                  <a:pt x="0" y="10"/>
                                </a:lnTo>
                                <a:lnTo>
                                  <a:pt x="18" y="6"/>
                                </a:lnTo>
                                <a:lnTo>
                                  <a:pt x="37" y="3"/>
                                </a:lnTo>
                                <a:lnTo>
                                  <a:pt x="56" y="1"/>
                                </a:lnTo>
                                <a:lnTo>
                                  <a:pt x="75" y="0"/>
                                </a:lnTo>
                                <a:lnTo>
                                  <a:pt x="513" y="0"/>
                                </a:lnTo>
                                <a:lnTo>
                                  <a:pt x="534" y="1"/>
                                </a:lnTo>
                                <a:lnTo>
                                  <a:pt x="554" y="3"/>
                                </a:lnTo>
                                <a:lnTo>
                                  <a:pt x="574" y="7"/>
                                </a:lnTo>
                                <a:lnTo>
                                  <a:pt x="594" y="12"/>
                                </a:lnTo>
                                <a:lnTo>
                                  <a:pt x="594" y="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A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96"/>
                        <wps:cNvSpPr>
                          <a:spLocks/>
                        </wps:cNvSpPr>
                        <wps:spPr bwMode="auto">
                          <a:xfrm>
                            <a:off x="5742" y="628"/>
                            <a:ext cx="423" cy="303"/>
                          </a:xfrm>
                          <a:custGeom>
                            <a:avLst/>
                            <a:gdLst>
                              <a:gd name="T0" fmla="+- 0 5991 5742"/>
                              <a:gd name="T1" fmla="*/ T0 w 423"/>
                              <a:gd name="T2" fmla="+- 0 931 628"/>
                              <a:gd name="T3" fmla="*/ 931 h 303"/>
                              <a:gd name="T4" fmla="+- 0 5917 5742"/>
                              <a:gd name="T5" fmla="*/ T4 w 423"/>
                              <a:gd name="T6" fmla="+- 0 931 628"/>
                              <a:gd name="T7" fmla="*/ 931 h 303"/>
                              <a:gd name="T8" fmla="+- 0 5742 5742"/>
                              <a:gd name="T9" fmla="*/ T8 w 423"/>
                              <a:gd name="T10" fmla="+- 0 629 628"/>
                              <a:gd name="T11" fmla="*/ 629 h 303"/>
                              <a:gd name="T12" fmla="+- 0 6165 5742"/>
                              <a:gd name="T13" fmla="*/ T12 w 423"/>
                              <a:gd name="T14" fmla="+- 0 628 628"/>
                              <a:gd name="T15" fmla="*/ 628 h 303"/>
                              <a:gd name="T16" fmla="+- 0 5991 5742"/>
                              <a:gd name="T17" fmla="*/ T16 w 423"/>
                              <a:gd name="T18" fmla="+- 0 931 628"/>
                              <a:gd name="T19" fmla="*/ 931 h 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23" h="303">
                                <a:moveTo>
                                  <a:pt x="249" y="303"/>
                                </a:moveTo>
                                <a:lnTo>
                                  <a:pt x="175" y="303"/>
                                </a:lnTo>
                                <a:lnTo>
                                  <a:pt x="0" y="1"/>
                                </a:lnTo>
                                <a:lnTo>
                                  <a:pt x="423" y="0"/>
                                </a:lnTo>
                                <a:lnTo>
                                  <a:pt x="249" y="3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48" y="434"/>
                            <a:ext cx="222" cy="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" name="Freeform 94"/>
                        <wps:cNvSpPr>
                          <a:spLocks/>
                        </wps:cNvSpPr>
                        <wps:spPr bwMode="auto">
                          <a:xfrm>
                            <a:off x="5392" y="-516"/>
                            <a:ext cx="1134" cy="1096"/>
                          </a:xfrm>
                          <a:custGeom>
                            <a:avLst/>
                            <a:gdLst>
                              <a:gd name="T0" fmla="+- 0 5957 5392"/>
                              <a:gd name="T1" fmla="*/ T0 w 1134"/>
                              <a:gd name="T2" fmla="+- 0 579 -516"/>
                              <a:gd name="T3" fmla="*/ 579 h 1096"/>
                              <a:gd name="T4" fmla="+- 0 5882 5392"/>
                              <a:gd name="T5" fmla="*/ T4 w 1134"/>
                              <a:gd name="T6" fmla="+- 0 572 -516"/>
                              <a:gd name="T7" fmla="*/ 572 h 1096"/>
                              <a:gd name="T8" fmla="+- 0 5810 5392"/>
                              <a:gd name="T9" fmla="*/ T8 w 1134"/>
                              <a:gd name="T10" fmla="+- 0 551 -516"/>
                              <a:gd name="T11" fmla="*/ 551 h 1096"/>
                              <a:gd name="T12" fmla="+- 0 5743 5392"/>
                              <a:gd name="T13" fmla="*/ T12 w 1134"/>
                              <a:gd name="T14" fmla="+- 0 517 -516"/>
                              <a:gd name="T15" fmla="*/ 517 h 1096"/>
                              <a:gd name="T16" fmla="+- 0 5683 5392"/>
                              <a:gd name="T17" fmla="*/ T16 w 1134"/>
                              <a:gd name="T18" fmla="+- 0 472 -516"/>
                              <a:gd name="T19" fmla="*/ 472 h 1096"/>
                              <a:gd name="T20" fmla="+- 0 5629 5392"/>
                              <a:gd name="T21" fmla="*/ T20 w 1134"/>
                              <a:gd name="T22" fmla="+- 0 416 -516"/>
                              <a:gd name="T23" fmla="*/ 416 h 1096"/>
                              <a:gd name="T24" fmla="+- 0 5584 5392"/>
                              <a:gd name="T25" fmla="*/ T24 w 1134"/>
                              <a:gd name="T26" fmla="+- 0 351 -516"/>
                              <a:gd name="T27" fmla="*/ 351 h 1096"/>
                              <a:gd name="T28" fmla="+- 0 5548 5392"/>
                              <a:gd name="T29" fmla="*/ T28 w 1134"/>
                              <a:gd name="T30" fmla="+- 0 278 -516"/>
                              <a:gd name="T31" fmla="*/ 278 h 1096"/>
                              <a:gd name="T32" fmla="+- 0 5522 5392"/>
                              <a:gd name="T33" fmla="*/ T32 w 1134"/>
                              <a:gd name="T34" fmla="+- 0 199 -516"/>
                              <a:gd name="T35" fmla="*/ 199 h 1096"/>
                              <a:gd name="T36" fmla="+- 0 5518 5392"/>
                              <a:gd name="T37" fmla="*/ T36 w 1134"/>
                              <a:gd name="T38" fmla="+- 0 199 -516"/>
                              <a:gd name="T39" fmla="*/ 199 h 1096"/>
                              <a:gd name="T40" fmla="+- 0 5469 5392"/>
                              <a:gd name="T41" fmla="*/ T40 w 1134"/>
                              <a:gd name="T42" fmla="+- 0 187 -516"/>
                              <a:gd name="T43" fmla="*/ 187 h 1096"/>
                              <a:gd name="T44" fmla="+- 0 5429 5392"/>
                              <a:gd name="T45" fmla="*/ T44 w 1134"/>
                              <a:gd name="T46" fmla="+- 0 156 -516"/>
                              <a:gd name="T47" fmla="*/ 156 h 1096"/>
                              <a:gd name="T48" fmla="+- 0 5402 5392"/>
                              <a:gd name="T49" fmla="*/ T48 w 1134"/>
                              <a:gd name="T50" fmla="+- 0 109 -516"/>
                              <a:gd name="T51" fmla="*/ 109 h 1096"/>
                              <a:gd name="T52" fmla="+- 0 5392 5392"/>
                              <a:gd name="T53" fmla="*/ T52 w 1134"/>
                              <a:gd name="T54" fmla="+- 0 52 -516"/>
                              <a:gd name="T55" fmla="*/ 52 h 1096"/>
                              <a:gd name="T56" fmla="+- 0 5402 5392"/>
                              <a:gd name="T57" fmla="*/ T56 w 1134"/>
                              <a:gd name="T58" fmla="+- 0 -6 -516"/>
                              <a:gd name="T59" fmla="*/ -6 h 1096"/>
                              <a:gd name="T60" fmla="+- 0 5429 5392"/>
                              <a:gd name="T61" fmla="*/ T60 w 1134"/>
                              <a:gd name="T62" fmla="+- 0 -52 -516"/>
                              <a:gd name="T63" fmla="*/ -52 h 1096"/>
                              <a:gd name="T64" fmla="+- 0 5469 5392"/>
                              <a:gd name="T65" fmla="*/ T64 w 1134"/>
                              <a:gd name="T66" fmla="+- 0 -84 -516"/>
                              <a:gd name="T67" fmla="*/ -84 h 1096"/>
                              <a:gd name="T68" fmla="+- 0 5518 5392"/>
                              <a:gd name="T69" fmla="*/ T68 w 1134"/>
                              <a:gd name="T70" fmla="+- 0 -95 -516"/>
                              <a:gd name="T71" fmla="*/ -95 h 1096"/>
                              <a:gd name="T72" fmla="+- 0 5522 5392"/>
                              <a:gd name="T73" fmla="*/ T72 w 1134"/>
                              <a:gd name="T74" fmla="+- 0 -95 -516"/>
                              <a:gd name="T75" fmla="*/ -95 h 1096"/>
                              <a:gd name="T76" fmla="+- 0 5541 5392"/>
                              <a:gd name="T77" fmla="*/ T76 w 1134"/>
                              <a:gd name="T78" fmla="+- 0 -168 -516"/>
                              <a:gd name="T79" fmla="*/ -168 h 1096"/>
                              <a:gd name="T80" fmla="+- 0 5562 5392"/>
                              <a:gd name="T81" fmla="*/ T80 w 1134"/>
                              <a:gd name="T82" fmla="+- 0 -237 -516"/>
                              <a:gd name="T83" fmla="*/ -237 h 1096"/>
                              <a:gd name="T84" fmla="+- 0 5589 5392"/>
                              <a:gd name="T85" fmla="*/ T84 w 1134"/>
                              <a:gd name="T86" fmla="+- 0 -302 -516"/>
                              <a:gd name="T87" fmla="*/ -302 h 1096"/>
                              <a:gd name="T88" fmla="+- 0 5621 5392"/>
                              <a:gd name="T89" fmla="*/ T88 w 1134"/>
                              <a:gd name="T90" fmla="+- 0 -361 -516"/>
                              <a:gd name="T91" fmla="*/ -361 h 1096"/>
                              <a:gd name="T92" fmla="+- 0 5662 5392"/>
                              <a:gd name="T93" fmla="*/ T92 w 1134"/>
                              <a:gd name="T94" fmla="+- 0 -413 -516"/>
                              <a:gd name="T95" fmla="*/ -413 h 1096"/>
                              <a:gd name="T96" fmla="+- 0 5713 5392"/>
                              <a:gd name="T97" fmla="*/ T96 w 1134"/>
                              <a:gd name="T98" fmla="+- 0 -455 -516"/>
                              <a:gd name="T99" fmla="*/ -455 h 1096"/>
                              <a:gd name="T100" fmla="+- 0 5776 5392"/>
                              <a:gd name="T101" fmla="*/ T100 w 1134"/>
                              <a:gd name="T102" fmla="+- 0 -488 -516"/>
                              <a:gd name="T103" fmla="*/ -488 h 1096"/>
                              <a:gd name="T104" fmla="+- 0 5853 5392"/>
                              <a:gd name="T105" fmla="*/ T104 w 1134"/>
                              <a:gd name="T106" fmla="+- 0 -508 -516"/>
                              <a:gd name="T107" fmla="*/ -508 h 1096"/>
                              <a:gd name="T108" fmla="+- 0 5945 5392"/>
                              <a:gd name="T109" fmla="*/ T108 w 1134"/>
                              <a:gd name="T110" fmla="+- 0 -516 -516"/>
                              <a:gd name="T111" fmla="*/ -516 h 1096"/>
                              <a:gd name="T112" fmla="+- 0 6036 5392"/>
                              <a:gd name="T113" fmla="*/ T112 w 1134"/>
                              <a:gd name="T114" fmla="+- 0 -510 -516"/>
                              <a:gd name="T115" fmla="*/ -510 h 1096"/>
                              <a:gd name="T116" fmla="+- 0 6113 5392"/>
                              <a:gd name="T117" fmla="*/ T116 w 1134"/>
                              <a:gd name="T118" fmla="+- 0 -493 -516"/>
                              <a:gd name="T119" fmla="*/ -493 h 1096"/>
                              <a:gd name="T120" fmla="+- 0 6177 5392"/>
                              <a:gd name="T121" fmla="*/ T120 w 1134"/>
                              <a:gd name="T122" fmla="+- 0 -466 -516"/>
                              <a:gd name="T123" fmla="*/ -466 h 1096"/>
                              <a:gd name="T124" fmla="+- 0 6229 5392"/>
                              <a:gd name="T125" fmla="*/ T124 w 1134"/>
                              <a:gd name="T126" fmla="+- 0 -431 -516"/>
                              <a:gd name="T127" fmla="*/ -431 h 1096"/>
                              <a:gd name="T128" fmla="+- 0 6272 5392"/>
                              <a:gd name="T129" fmla="*/ T128 w 1134"/>
                              <a:gd name="T130" fmla="+- 0 -388 -516"/>
                              <a:gd name="T131" fmla="*/ -388 h 1096"/>
                              <a:gd name="T132" fmla="+- 0 6306 5392"/>
                              <a:gd name="T133" fmla="*/ T132 w 1134"/>
                              <a:gd name="T134" fmla="+- 0 -338 -516"/>
                              <a:gd name="T135" fmla="*/ -338 h 1096"/>
                              <a:gd name="T136" fmla="+- 0 6334 5392"/>
                              <a:gd name="T137" fmla="*/ T136 w 1134"/>
                              <a:gd name="T138" fmla="+- 0 -283 -516"/>
                              <a:gd name="T139" fmla="*/ -283 h 1096"/>
                              <a:gd name="T140" fmla="+- 0 6357 5392"/>
                              <a:gd name="T141" fmla="*/ T140 w 1134"/>
                              <a:gd name="T142" fmla="+- 0 -223 -516"/>
                              <a:gd name="T143" fmla="*/ -223 h 1096"/>
                              <a:gd name="T144" fmla="+- 0 6376 5392"/>
                              <a:gd name="T145" fmla="*/ T144 w 1134"/>
                              <a:gd name="T146" fmla="+- 0 -160 -516"/>
                              <a:gd name="T147" fmla="*/ -160 h 1096"/>
                              <a:gd name="T148" fmla="+- 0 6393 5392"/>
                              <a:gd name="T149" fmla="*/ T148 w 1134"/>
                              <a:gd name="T150" fmla="+- 0 -95 -516"/>
                              <a:gd name="T151" fmla="*/ -95 h 1096"/>
                              <a:gd name="T152" fmla="+- 0 6399 5392"/>
                              <a:gd name="T153" fmla="*/ T152 w 1134"/>
                              <a:gd name="T154" fmla="+- 0 -95 -516"/>
                              <a:gd name="T155" fmla="*/ -95 h 1096"/>
                              <a:gd name="T156" fmla="+- 0 6448 5392"/>
                              <a:gd name="T157" fmla="*/ T156 w 1134"/>
                              <a:gd name="T158" fmla="+- 0 -84 -516"/>
                              <a:gd name="T159" fmla="*/ -84 h 1096"/>
                              <a:gd name="T160" fmla="+- 0 6489 5392"/>
                              <a:gd name="T161" fmla="*/ T160 w 1134"/>
                              <a:gd name="T162" fmla="+- 0 -52 -516"/>
                              <a:gd name="T163" fmla="*/ -52 h 1096"/>
                              <a:gd name="T164" fmla="+- 0 6516 5392"/>
                              <a:gd name="T165" fmla="*/ T164 w 1134"/>
                              <a:gd name="T166" fmla="+- 0 -6 -516"/>
                              <a:gd name="T167" fmla="*/ -6 h 1096"/>
                              <a:gd name="T168" fmla="+- 0 6526 5392"/>
                              <a:gd name="T169" fmla="*/ T168 w 1134"/>
                              <a:gd name="T170" fmla="+- 0 52 -516"/>
                              <a:gd name="T171" fmla="*/ 52 h 1096"/>
                              <a:gd name="T172" fmla="+- 0 6516 5392"/>
                              <a:gd name="T173" fmla="*/ T172 w 1134"/>
                              <a:gd name="T174" fmla="+- 0 109 -516"/>
                              <a:gd name="T175" fmla="*/ 109 h 1096"/>
                              <a:gd name="T176" fmla="+- 0 6489 5392"/>
                              <a:gd name="T177" fmla="*/ T176 w 1134"/>
                              <a:gd name="T178" fmla="+- 0 156 -516"/>
                              <a:gd name="T179" fmla="*/ 156 h 1096"/>
                              <a:gd name="T180" fmla="+- 0 6448 5392"/>
                              <a:gd name="T181" fmla="*/ T180 w 1134"/>
                              <a:gd name="T182" fmla="+- 0 187 -516"/>
                              <a:gd name="T183" fmla="*/ 187 h 1096"/>
                              <a:gd name="T184" fmla="+- 0 6399 5392"/>
                              <a:gd name="T185" fmla="*/ T184 w 1134"/>
                              <a:gd name="T186" fmla="+- 0 199 -516"/>
                              <a:gd name="T187" fmla="*/ 199 h 1096"/>
                              <a:gd name="T188" fmla="+- 0 6393 5392"/>
                              <a:gd name="T189" fmla="*/ T188 w 1134"/>
                              <a:gd name="T190" fmla="+- 0 198 -516"/>
                              <a:gd name="T191" fmla="*/ 198 h 1096"/>
                              <a:gd name="T192" fmla="+- 0 6367 5392"/>
                              <a:gd name="T193" fmla="*/ T192 w 1134"/>
                              <a:gd name="T194" fmla="+- 0 278 -516"/>
                              <a:gd name="T195" fmla="*/ 278 h 1096"/>
                              <a:gd name="T196" fmla="+- 0 6331 5392"/>
                              <a:gd name="T197" fmla="*/ T196 w 1134"/>
                              <a:gd name="T198" fmla="+- 0 351 -516"/>
                              <a:gd name="T199" fmla="*/ 351 h 1096"/>
                              <a:gd name="T200" fmla="+- 0 6286 5392"/>
                              <a:gd name="T201" fmla="*/ T200 w 1134"/>
                              <a:gd name="T202" fmla="+- 0 416 -516"/>
                              <a:gd name="T203" fmla="*/ 416 h 1096"/>
                              <a:gd name="T204" fmla="+- 0 6232 5392"/>
                              <a:gd name="T205" fmla="*/ T204 w 1134"/>
                              <a:gd name="T206" fmla="+- 0 472 -516"/>
                              <a:gd name="T207" fmla="*/ 472 h 1096"/>
                              <a:gd name="T208" fmla="+- 0 6172 5392"/>
                              <a:gd name="T209" fmla="*/ T208 w 1134"/>
                              <a:gd name="T210" fmla="+- 0 517 -516"/>
                              <a:gd name="T211" fmla="*/ 517 h 1096"/>
                              <a:gd name="T212" fmla="+- 0 6105 5392"/>
                              <a:gd name="T213" fmla="*/ T212 w 1134"/>
                              <a:gd name="T214" fmla="+- 0 551 -516"/>
                              <a:gd name="T215" fmla="*/ 551 h 1096"/>
                              <a:gd name="T216" fmla="+- 0 6033 5392"/>
                              <a:gd name="T217" fmla="*/ T216 w 1134"/>
                              <a:gd name="T218" fmla="+- 0 572 -516"/>
                              <a:gd name="T219" fmla="*/ 572 h 1096"/>
                              <a:gd name="T220" fmla="+- 0 5957 5392"/>
                              <a:gd name="T221" fmla="*/ T220 w 1134"/>
                              <a:gd name="T222" fmla="+- 0 579 -516"/>
                              <a:gd name="T223" fmla="*/ 579 h 10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134" h="1096">
                                <a:moveTo>
                                  <a:pt x="565" y="1095"/>
                                </a:moveTo>
                                <a:lnTo>
                                  <a:pt x="490" y="1088"/>
                                </a:lnTo>
                                <a:lnTo>
                                  <a:pt x="418" y="1067"/>
                                </a:lnTo>
                                <a:lnTo>
                                  <a:pt x="351" y="1033"/>
                                </a:lnTo>
                                <a:lnTo>
                                  <a:pt x="291" y="988"/>
                                </a:lnTo>
                                <a:lnTo>
                                  <a:pt x="237" y="932"/>
                                </a:lnTo>
                                <a:lnTo>
                                  <a:pt x="192" y="867"/>
                                </a:lnTo>
                                <a:lnTo>
                                  <a:pt x="156" y="794"/>
                                </a:lnTo>
                                <a:lnTo>
                                  <a:pt x="130" y="715"/>
                                </a:lnTo>
                                <a:lnTo>
                                  <a:pt x="126" y="715"/>
                                </a:lnTo>
                                <a:lnTo>
                                  <a:pt x="77" y="703"/>
                                </a:lnTo>
                                <a:lnTo>
                                  <a:pt x="37" y="672"/>
                                </a:lnTo>
                                <a:lnTo>
                                  <a:pt x="10" y="625"/>
                                </a:lnTo>
                                <a:lnTo>
                                  <a:pt x="0" y="568"/>
                                </a:lnTo>
                                <a:lnTo>
                                  <a:pt x="10" y="510"/>
                                </a:lnTo>
                                <a:lnTo>
                                  <a:pt x="37" y="464"/>
                                </a:lnTo>
                                <a:lnTo>
                                  <a:pt x="77" y="432"/>
                                </a:lnTo>
                                <a:lnTo>
                                  <a:pt x="126" y="421"/>
                                </a:lnTo>
                                <a:lnTo>
                                  <a:pt x="130" y="421"/>
                                </a:lnTo>
                                <a:lnTo>
                                  <a:pt x="149" y="348"/>
                                </a:lnTo>
                                <a:lnTo>
                                  <a:pt x="170" y="279"/>
                                </a:lnTo>
                                <a:lnTo>
                                  <a:pt x="197" y="214"/>
                                </a:lnTo>
                                <a:lnTo>
                                  <a:pt x="229" y="155"/>
                                </a:lnTo>
                                <a:lnTo>
                                  <a:pt x="270" y="103"/>
                                </a:lnTo>
                                <a:lnTo>
                                  <a:pt x="321" y="61"/>
                                </a:lnTo>
                                <a:lnTo>
                                  <a:pt x="384" y="28"/>
                                </a:lnTo>
                                <a:lnTo>
                                  <a:pt x="461" y="8"/>
                                </a:lnTo>
                                <a:lnTo>
                                  <a:pt x="553" y="0"/>
                                </a:lnTo>
                                <a:lnTo>
                                  <a:pt x="644" y="6"/>
                                </a:lnTo>
                                <a:lnTo>
                                  <a:pt x="721" y="23"/>
                                </a:lnTo>
                                <a:lnTo>
                                  <a:pt x="785" y="50"/>
                                </a:lnTo>
                                <a:lnTo>
                                  <a:pt x="837" y="85"/>
                                </a:lnTo>
                                <a:lnTo>
                                  <a:pt x="880" y="128"/>
                                </a:lnTo>
                                <a:lnTo>
                                  <a:pt x="914" y="178"/>
                                </a:lnTo>
                                <a:lnTo>
                                  <a:pt x="942" y="233"/>
                                </a:lnTo>
                                <a:lnTo>
                                  <a:pt x="965" y="293"/>
                                </a:lnTo>
                                <a:lnTo>
                                  <a:pt x="984" y="356"/>
                                </a:lnTo>
                                <a:lnTo>
                                  <a:pt x="1001" y="421"/>
                                </a:lnTo>
                                <a:lnTo>
                                  <a:pt x="1007" y="421"/>
                                </a:lnTo>
                                <a:lnTo>
                                  <a:pt x="1056" y="432"/>
                                </a:lnTo>
                                <a:lnTo>
                                  <a:pt x="1097" y="464"/>
                                </a:lnTo>
                                <a:lnTo>
                                  <a:pt x="1124" y="510"/>
                                </a:lnTo>
                                <a:lnTo>
                                  <a:pt x="1134" y="568"/>
                                </a:lnTo>
                                <a:lnTo>
                                  <a:pt x="1124" y="625"/>
                                </a:lnTo>
                                <a:lnTo>
                                  <a:pt x="1097" y="672"/>
                                </a:lnTo>
                                <a:lnTo>
                                  <a:pt x="1056" y="703"/>
                                </a:lnTo>
                                <a:lnTo>
                                  <a:pt x="1007" y="715"/>
                                </a:lnTo>
                                <a:lnTo>
                                  <a:pt x="1001" y="714"/>
                                </a:lnTo>
                                <a:lnTo>
                                  <a:pt x="975" y="794"/>
                                </a:lnTo>
                                <a:lnTo>
                                  <a:pt x="939" y="867"/>
                                </a:lnTo>
                                <a:lnTo>
                                  <a:pt x="894" y="932"/>
                                </a:lnTo>
                                <a:lnTo>
                                  <a:pt x="840" y="988"/>
                                </a:lnTo>
                                <a:lnTo>
                                  <a:pt x="780" y="1033"/>
                                </a:lnTo>
                                <a:lnTo>
                                  <a:pt x="713" y="1067"/>
                                </a:lnTo>
                                <a:lnTo>
                                  <a:pt x="641" y="1088"/>
                                </a:lnTo>
                                <a:lnTo>
                                  <a:pt x="565" y="1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C1B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93"/>
                        <wps:cNvSpPr>
                          <a:spLocks/>
                        </wps:cNvSpPr>
                        <wps:spPr bwMode="auto">
                          <a:xfrm>
                            <a:off x="5425" y="-605"/>
                            <a:ext cx="1067" cy="612"/>
                          </a:xfrm>
                          <a:custGeom>
                            <a:avLst/>
                            <a:gdLst>
                              <a:gd name="T0" fmla="+- 0 6308 5425"/>
                              <a:gd name="T1" fmla="*/ T0 w 1067"/>
                              <a:gd name="T2" fmla="+- 0 -3 -604"/>
                              <a:gd name="T3" fmla="*/ -3 h 612"/>
                              <a:gd name="T4" fmla="+- 0 6238 5425"/>
                              <a:gd name="T5" fmla="*/ T4 w 1067"/>
                              <a:gd name="T6" fmla="+- 0 -69 -604"/>
                              <a:gd name="T7" fmla="*/ -69 h 612"/>
                              <a:gd name="T8" fmla="+- 0 6194 5425"/>
                              <a:gd name="T9" fmla="*/ T8 w 1067"/>
                              <a:gd name="T10" fmla="+- 0 -128 -604"/>
                              <a:gd name="T11" fmla="*/ -128 h 612"/>
                              <a:gd name="T12" fmla="+- 0 6143 5425"/>
                              <a:gd name="T13" fmla="*/ T12 w 1067"/>
                              <a:gd name="T14" fmla="+- 0 -166 -604"/>
                              <a:gd name="T15" fmla="*/ -166 h 612"/>
                              <a:gd name="T16" fmla="+- 0 6109 5425"/>
                              <a:gd name="T17" fmla="*/ T16 w 1067"/>
                              <a:gd name="T18" fmla="+- 0 -184 -604"/>
                              <a:gd name="T19" fmla="*/ -184 h 612"/>
                              <a:gd name="T20" fmla="+- 0 6074 5425"/>
                              <a:gd name="T21" fmla="*/ T20 w 1067"/>
                              <a:gd name="T22" fmla="+- 0 -174 -604"/>
                              <a:gd name="T23" fmla="*/ -174 h 612"/>
                              <a:gd name="T24" fmla="+- 0 6027 5425"/>
                              <a:gd name="T25" fmla="*/ T24 w 1067"/>
                              <a:gd name="T26" fmla="+- 0 -176 -604"/>
                              <a:gd name="T27" fmla="*/ -176 h 612"/>
                              <a:gd name="T28" fmla="+- 0 5977 5425"/>
                              <a:gd name="T29" fmla="*/ T28 w 1067"/>
                              <a:gd name="T30" fmla="+- 0 -198 -604"/>
                              <a:gd name="T31" fmla="*/ -198 h 612"/>
                              <a:gd name="T32" fmla="+- 0 5940 5425"/>
                              <a:gd name="T33" fmla="*/ T32 w 1067"/>
                              <a:gd name="T34" fmla="+- 0 -200 -604"/>
                              <a:gd name="T35" fmla="*/ -200 h 612"/>
                              <a:gd name="T36" fmla="+- 0 5897 5425"/>
                              <a:gd name="T37" fmla="*/ T36 w 1067"/>
                              <a:gd name="T38" fmla="+- 0 -178 -604"/>
                              <a:gd name="T39" fmla="*/ -178 h 612"/>
                              <a:gd name="T40" fmla="+- 0 5853 5425"/>
                              <a:gd name="T41" fmla="*/ T40 w 1067"/>
                              <a:gd name="T42" fmla="+- 0 -173 -604"/>
                              <a:gd name="T43" fmla="*/ -173 h 612"/>
                              <a:gd name="T44" fmla="+- 0 5818 5425"/>
                              <a:gd name="T45" fmla="*/ T44 w 1067"/>
                              <a:gd name="T46" fmla="+- 0 -179 -604"/>
                              <a:gd name="T47" fmla="*/ -179 h 612"/>
                              <a:gd name="T48" fmla="+- 0 5782 5425"/>
                              <a:gd name="T49" fmla="*/ T48 w 1067"/>
                              <a:gd name="T50" fmla="+- 0 -159 -604"/>
                              <a:gd name="T51" fmla="*/ -159 h 612"/>
                              <a:gd name="T52" fmla="+- 0 5726 5425"/>
                              <a:gd name="T53" fmla="*/ T52 w 1067"/>
                              <a:gd name="T54" fmla="+- 0 -124 -604"/>
                              <a:gd name="T55" fmla="*/ -124 h 612"/>
                              <a:gd name="T56" fmla="+- 0 5679 5425"/>
                              <a:gd name="T57" fmla="*/ T56 w 1067"/>
                              <a:gd name="T58" fmla="+- 0 -69 -604"/>
                              <a:gd name="T59" fmla="*/ -69 h 612"/>
                              <a:gd name="T60" fmla="+- 0 5609 5425"/>
                              <a:gd name="T61" fmla="*/ T60 w 1067"/>
                              <a:gd name="T62" fmla="+- 0 -3 -604"/>
                              <a:gd name="T63" fmla="*/ -3 h 612"/>
                              <a:gd name="T64" fmla="+- 0 5507 5425"/>
                              <a:gd name="T65" fmla="*/ T64 w 1067"/>
                              <a:gd name="T66" fmla="+- 0 -3 -604"/>
                              <a:gd name="T67" fmla="*/ -3 h 612"/>
                              <a:gd name="T68" fmla="+- 0 5436 5425"/>
                              <a:gd name="T69" fmla="*/ T68 w 1067"/>
                              <a:gd name="T70" fmla="+- 0 -75 -604"/>
                              <a:gd name="T71" fmla="*/ -75 h 612"/>
                              <a:gd name="T72" fmla="+- 0 5430 5425"/>
                              <a:gd name="T73" fmla="*/ T72 w 1067"/>
                              <a:gd name="T74" fmla="+- 0 -162 -604"/>
                              <a:gd name="T75" fmla="*/ -162 h 612"/>
                              <a:gd name="T76" fmla="+- 0 5463 5425"/>
                              <a:gd name="T77" fmla="*/ T76 w 1067"/>
                              <a:gd name="T78" fmla="+- 0 -220 -604"/>
                              <a:gd name="T79" fmla="*/ -220 h 612"/>
                              <a:gd name="T80" fmla="+- 0 5482 5425"/>
                              <a:gd name="T81" fmla="*/ T80 w 1067"/>
                              <a:gd name="T82" fmla="+- 0 -256 -604"/>
                              <a:gd name="T83" fmla="*/ -256 h 612"/>
                              <a:gd name="T84" fmla="+- 0 5474 5425"/>
                              <a:gd name="T85" fmla="*/ T84 w 1067"/>
                              <a:gd name="T86" fmla="+- 0 -289 -604"/>
                              <a:gd name="T87" fmla="*/ -289 h 612"/>
                              <a:gd name="T88" fmla="+- 0 5482 5425"/>
                              <a:gd name="T89" fmla="*/ T88 w 1067"/>
                              <a:gd name="T90" fmla="+- 0 -356 -604"/>
                              <a:gd name="T91" fmla="*/ -356 h 612"/>
                              <a:gd name="T92" fmla="+- 0 5546 5425"/>
                              <a:gd name="T93" fmla="*/ T92 w 1067"/>
                              <a:gd name="T94" fmla="+- 0 -426 -604"/>
                              <a:gd name="T95" fmla="*/ -426 h 612"/>
                              <a:gd name="T96" fmla="+- 0 5607 5425"/>
                              <a:gd name="T97" fmla="*/ T96 w 1067"/>
                              <a:gd name="T98" fmla="+- 0 -486 -604"/>
                              <a:gd name="T99" fmla="*/ -486 h 612"/>
                              <a:gd name="T100" fmla="+- 0 5677 5425"/>
                              <a:gd name="T101" fmla="*/ T100 w 1067"/>
                              <a:gd name="T102" fmla="+- 0 -548 -604"/>
                              <a:gd name="T103" fmla="*/ -548 h 612"/>
                              <a:gd name="T104" fmla="+- 0 5739 5425"/>
                              <a:gd name="T105" fmla="*/ T104 w 1067"/>
                              <a:gd name="T106" fmla="+- 0 -556 -604"/>
                              <a:gd name="T107" fmla="*/ -556 h 612"/>
                              <a:gd name="T108" fmla="+- 0 5764 5425"/>
                              <a:gd name="T109" fmla="*/ T108 w 1067"/>
                              <a:gd name="T110" fmla="+- 0 -551 -604"/>
                              <a:gd name="T111" fmla="*/ -551 h 612"/>
                              <a:gd name="T112" fmla="+- 0 5797 5425"/>
                              <a:gd name="T113" fmla="*/ T112 w 1067"/>
                              <a:gd name="T114" fmla="+- 0 -570 -604"/>
                              <a:gd name="T115" fmla="*/ -570 h 612"/>
                              <a:gd name="T116" fmla="+- 0 5853 5425"/>
                              <a:gd name="T117" fmla="*/ T116 w 1067"/>
                              <a:gd name="T118" fmla="+- 0 -600 -604"/>
                              <a:gd name="T119" fmla="*/ -600 h 612"/>
                              <a:gd name="T120" fmla="+- 0 5915 5425"/>
                              <a:gd name="T121" fmla="*/ T120 w 1067"/>
                              <a:gd name="T122" fmla="+- 0 -601 -604"/>
                              <a:gd name="T123" fmla="*/ -601 h 612"/>
                              <a:gd name="T124" fmla="+- 0 5966 5425"/>
                              <a:gd name="T125" fmla="*/ T124 w 1067"/>
                              <a:gd name="T126" fmla="+- 0 -578 -604"/>
                              <a:gd name="T127" fmla="*/ -578 h 612"/>
                              <a:gd name="T128" fmla="+- 0 6005 5425"/>
                              <a:gd name="T129" fmla="*/ T128 w 1067"/>
                              <a:gd name="T130" fmla="+- 0 -571 -604"/>
                              <a:gd name="T131" fmla="*/ -571 h 612"/>
                              <a:gd name="T132" fmla="+- 0 6048 5425"/>
                              <a:gd name="T133" fmla="*/ T132 w 1067"/>
                              <a:gd name="T134" fmla="+- 0 -587 -604"/>
                              <a:gd name="T135" fmla="*/ -587 h 612"/>
                              <a:gd name="T136" fmla="+- 0 6105 5425"/>
                              <a:gd name="T137" fmla="*/ T136 w 1067"/>
                              <a:gd name="T138" fmla="+- 0 -584 -604"/>
                              <a:gd name="T139" fmla="*/ -584 h 612"/>
                              <a:gd name="T140" fmla="+- 0 6163 5425"/>
                              <a:gd name="T141" fmla="*/ T140 w 1067"/>
                              <a:gd name="T142" fmla="+- 0 -552 -604"/>
                              <a:gd name="T143" fmla="*/ -552 h 612"/>
                              <a:gd name="T144" fmla="+- 0 6188 5425"/>
                              <a:gd name="T145" fmla="*/ T144 w 1067"/>
                              <a:gd name="T146" fmla="+- 0 -527 -604"/>
                              <a:gd name="T147" fmla="*/ -527 h 612"/>
                              <a:gd name="T148" fmla="+- 0 6197 5425"/>
                              <a:gd name="T149" fmla="*/ T148 w 1067"/>
                              <a:gd name="T150" fmla="+- 0 -527 -604"/>
                              <a:gd name="T151" fmla="*/ -527 h 612"/>
                              <a:gd name="T152" fmla="+- 0 6282 5425"/>
                              <a:gd name="T153" fmla="*/ T152 w 1067"/>
                              <a:gd name="T154" fmla="+- 0 -496 -604"/>
                              <a:gd name="T155" fmla="*/ -496 h 612"/>
                              <a:gd name="T156" fmla="+- 0 6328 5425"/>
                              <a:gd name="T157" fmla="*/ T156 w 1067"/>
                              <a:gd name="T158" fmla="+- 0 -419 -604"/>
                              <a:gd name="T159" fmla="*/ -419 h 612"/>
                              <a:gd name="T160" fmla="+- 0 6401 5425"/>
                              <a:gd name="T161" fmla="*/ T160 w 1067"/>
                              <a:gd name="T162" fmla="+- 0 -372 -604"/>
                              <a:gd name="T163" fmla="*/ -372 h 612"/>
                              <a:gd name="T164" fmla="+- 0 6429 5425"/>
                              <a:gd name="T165" fmla="*/ T164 w 1067"/>
                              <a:gd name="T166" fmla="+- 0 -289 -604"/>
                              <a:gd name="T167" fmla="*/ -289 h 612"/>
                              <a:gd name="T168" fmla="+- 0 6427 5425"/>
                              <a:gd name="T169" fmla="*/ T168 w 1067"/>
                              <a:gd name="T170" fmla="+- 0 -266 -604"/>
                              <a:gd name="T171" fmla="*/ -266 h 612"/>
                              <a:gd name="T172" fmla="+- 0 6422 5425"/>
                              <a:gd name="T173" fmla="*/ T172 w 1067"/>
                              <a:gd name="T174" fmla="+- 0 -244 -604"/>
                              <a:gd name="T175" fmla="*/ -244 h 612"/>
                              <a:gd name="T176" fmla="+- 0 6473 5425"/>
                              <a:gd name="T177" fmla="*/ T176 w 1067"/>
                              <a:gd name="T178" fmla="+- 0 -196 -604"/>
                              <a:gd name="T179" fmla="*/ -196 h 612"/>
                              <a:gd name="T180" fmla="+- 0 6492 5425"/>
                              <a:gd name="T181" fmla="*/ T180 w 1067"/>
                              <a:gd name="T182" fmla="+- 0 -127 -604"/>
                              <a:gd name="T183" fmla="*/ -127 h 612"/>
                              <a:gd name="T184" fmla="+- 0 6453 5425"/>
                              <a:gd name="T185" fmla="*/ T184 w 1067"/>
                              <a:gd name="T186" fmla="+- 0 -32 -604"/>
                              <a:gd name="T187" fmla="*/ -32 h 612"/>
                              <a:gd name="T188" fmla="+- 0 6359 5425"/>
                              <a:gd name="T189" fmla="*/ T188 w 1067"/>
                              <a:gd name="T190" fmla="+- 0 7 -604"/>
                              <a:gd name="T191" fmla="*/ 7 h 6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1067" h="612">
                                <a:moveTo>
                                  <a:pt x="934" y="611"/>
                                </a:moveTo>
                                <a:lnTo>
                                  <a:pt x="883" y="601"/>
                                </a:lnTo>
                                <a:lnTo>
                                  <a:pt x="842" y="575"/>
                                </a:lnTo>
                                <a:lnTo>
                                  <a:pt x="813" y="535"/>
                                </a:lnTo>
                                <a:lnTo>
                                  <a:pt x="800" y="485"/>
                                </a:lnTo>
                                <a:lnTo>
                                  <a:pt x="769" y="476"/>
                                </a:lnTo>
                                <a:lnTo>
                                  <a:pt x="741" y="460"/>
                                </a:lnTo>
                                <a:lnTo>
                                  <a:pt x="718" y="438"/>
                                </a:lnTo>
                                <a:lnTo>
                                  <a:pt x="700" y="411"/>
                                </a:lnTo>
                                <a:lnTo>
                                  <a:pt x="684" y="420"/>
                                </a:lnTo>
                                <a:lnTo>
                                  <a:pt x="667" y="426"/>
                                </a:lnTo>
                                <a:lnTo>
                                  <a:pt x="649" y="430"/>
                                </a:lnTo>
                                <a:lnTo>
                                  <a:pt x="630" y="431"/>
                                </a:lnTo>
                                <a:lnTo>
                                  <a:pt x="602" y="428"/>
                                </a:lnTo>
                                <a:lnTo>
                                  <a:pt x="576" y="419"/>
                                </a:lnTo>
                                <a:lnTo>
                                  <a:pt x="552" y="406"/>
                                </a:lnTo>
                                <a:lnTo>
                                  <a:pt x="532" y="388"/>
                                </a:lnTo>
                                <a:lnTo>
                                  <a:pt x="515" y="404"/>
                                </a:lnTo>
                                <a:lnTo>
                                  <a:pt x="494" y="417"/>
                                </a:lnTo>
                                <a:lnTo>
                                  <a:pt x="472" y="426"/>
                                </a:lnTo>
                                <a:lnTo>
                                  <a:pt x="447" y="430"/>
                                </a:lnTo>
                                <a:lnTo>
                                  <a:pt x="428" y="431"/>
                                </a:lnTo>
                                <a:lnTo>
                                  <a:pt x="410" y="429"/>
                                </a:lnTo>
                                <a:lnTo>
                                  <a:pt x="393" y="425"/>
                                </a:lnTo>
                                <a:lnTo>
                                  <a:pt x="376" y="418"/>
                                </a:lnTo>
                                <a:lnTo>
                                  <a:pt x="357" y="445"/>
                                </a:lnTo>
                                <a:lnTo>
                                  <a:pt x="331" y="466"/>
                                </a:lnTo>
                                <a:lnTo>
                                  <a:pt x="301" y="480"/>
                                </a:lnTo>
                                <a:lnTo>
                                  <a:pt x="267" y="487"/>
                                </a:lnTo>
                                <a:lnTo>
                                  <a:pt x="254" y="535"/>
                                </a:lnTo>
                                <a:lnTo>
                                  <a:pt x="225" y="575"/>
                                </a:lnTo>
                                <a:lnTo>
                                  <a:pt x="184" y="601"/>
                                </a:lnTo>
                                <a:lnTo>
                                  <a:pt x="134" y="611"/>
                                </a:lnTo>
                                <a:lnTo>
                                  <a:pt x="82" y="601"/>
                                </a:lnTo>
                                <a:lnTo>
                                  <a:pt x="39" y="572"/>
                                </a:lnTo>
                                <a:lnTo>
                                  <a:pt x="11" y="529"/>
                                </a:lnTo>
                                <a:lnTo>
                                  <a:pt x="0" y="477"/>
                                </a:lnTo>
                                <a:lnTo>
                                  <a:pt x="5" y="442"/>
                                </a:lnTo>
                                <a:lnTo>
                                  <a:pt x="18" y="411"/>
                                </a:lnTo>
                                <a:lnTo>
                                  <a:pt x="38" y="384"/>
                                </a:lnTo>
                                <a:lnTo>
                                  <a:pt x="65" y="363"/>
                                </a:lnTo>
                                <a:lnTo>
                                  <a:pt x="57" y="348"/>
                                </a:lnTo>
                                <a:lnTo>
                                  <a:pt x="52" y="332"/>
                                </a:lnTo>
                                <a:lnTo>
                                  <a:pt x="49" y="315"/>
                                </a:lnTo>
                                <a:lnTo>
                                  <a:pt x="47" y="297"/>
                                </a:lnTo>
                                <a:lnTo>
                                  <a:pt x="57" y="248"/>
                                </a:lnTo>
                                <a:lnTo>
                                  <a:pt x="82" y="207"/>
                                </a:lnTo>
                                <a:lnTo>
                                  <a:pt x="121" y="178"/>
                                </a:lnTo>
                                <a:lnTo>
                                  <a:pt x="168" y="164"/>
                                </a:lnTo>
                                <a:lnTo>
                                  <a:pt x="182" y="118"/>
                                </a:lnTo>
                                <a:lnTo>
                                  <a:pt x="212" y="81"/>
                                </a:lnTo>
                                <a:lnTo>
                                  <a:pt x="252" y="56"/>
                                </a:lnTo>
                                <a:lnTo>
                                  <a:pt x="300" y="47"/>
                                </a:lnTo>
                                <a:lnTo>
                                  <a:pt x="314" y="48"/>
                                </a:lnTo>
                                <a:lnTo>
                                  <a:pt x="326" y="50"/>
                                </a:lnTo>
                                <a:lnTo>
                                  <a:pt x="339" y="53"/>
                                </a:lnTo>
                                <a:lnTo>
                                  <a:pt x="351" y="57"/>
                                </a:lnTo>
                                <a:lnTo>
                                  <a:pt x="372" y="34"/>
                                </a:lnTo>
                                <a:lnTo>
                                  <a:pt x="398" y="15"/>
                                </a:lnTo>
                                <a:lnTo>
                                  <a:pt x="428" y="4"/>
                                </a:lnTo>
                                <a:lnTo>
                                  <a:pt x="461" y="0"/>
                                </a:lnTo>
                                <a:lnTo>
                                  <a:pt x="490" y="3"/>
                                </a:lnTo>
                                <a:lnTo>
                                  <a:pt x="517" y="12"/>
                                </a:lnTo>
                                <a:lnTo>
                                  <a:pt x="541" y="26"/>
                                </a:lnTo>
                                <a:lnTo>
                                  <a:pt x="561" y="46"/>
                                </a:lnTo>
                                <a:lnTo>
                                  <a:pt x="580" y="33"/>
                                </a:lnTo>
                                <a:lnTo>
                                  <a:pt x="600" y="23"/>
                                </a:lnTo>
                                <a:lnTo>
                                  <a:pt x="623" y="17"/>
                                </a:lnTo>
                                <a:lnTo>
                                  <a:pt x="646" y="15"/>
                                </a:lnTo>
                                <a:lnTo>
                                  <a:pt x="680" y="20"/>
                                </a:lnTo>
                                <a:lnTo>
                                  <a:pt x="711" y="32"/>
                                </a:lnTo>
                                <a:lnTo>
                                  <a:pt x="738" y="52"/>
                                </a:lnTo>
                                <a:lnTo>
                                  <a:pt x="759" y="77"/>
                                </a:lnTo>
                                <a:lnTo>
                                  <a:pt x="763" y="77"/>
                                </a:lnTo>
                                <a:lnTo>
                                  <a:pt x="767" y="77"/>
                                </a:lnTo>
                                <a:lnTo>
                                  <a:pt x="772" y="77"/>
                                </a:lnTo>
                                <a:lnTo>
                                  <a:pt x="818" y="85"/>
                                </a:lnTo>
                                <a:lnTo>
                                  <a:pt x="857" y="108"/>
                                </a:lnTo>
                                <a:lnTo>
                                  <a:pt x="887" y="142"/>
                                </a:lnTo>
                                <a:lnTo>
                                  <a:pt x="903" y="185"/>
                                </a:lnTo>
                                <a:lnTo>
                                  <a:pt x="943" y="203"/>
                                </a:lnTo>
                                <a:lnTo>
                                  <a:pt x="976" y="232"/>
                                </a:lnTo>
                                <a:lnTo>
                                  <a:pt x="997" y="270"/>
                                </a:lnTo>
                                <a:lnTo>
                                  <a:pt x="1004" y="315"/>
                                </a:lnTo>
                                <a:lnTo>
                                  <a:pt x="1004" y="326"/>
                                </a:lnTo>
                                <a:lnTo>
                                  <a:pt x="1002" y="338"/>
                                </a:lnTo>
                                <a:lnTo>
                                  <a:pt x="1000" y="349"/>
                                </a:lnTo>
                                <a:lnTo>
                                  <a:pt x="997" y="360"/>
                                </a:lnTo>
                                <a:lnTo>
                                  <a:pt x="1025" y="380"/>
                                </a:lnTo>
                                <a:lnTo>
                                  <a:pt x="1048" y="408"/>
                                </a:lnTo>
                                <a:lnTo>
                                  <a:pt x="1062" y="441"/>
                                </a:lnTo>
                                <a:lnTo>
                                  <a:pt x="1067" y="477"/>
                                </a:lnTo>
                                <a:lnTo>
                                  <a:pt x="1057" y="529"/>
                                </a:lnTo>
                                <a:lnTo>
                                  <a:pt x="1028" y="572"/>
                                </a:lnTo>
                                <a:lnTo>
                                  <a:pt x="986" y="601"/>
                                </a:lnTo>
                                <a:lnTo>
                                  <a:pt x="934" y="6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1F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92"/>
                        <wps:cNvSpPr>
                          <a:spLocks/>
                        </wps:cNvSpPr>
                        <wps:spPr bwMode="auto">
                          <a:xfrm>
                            <a:off x="5752" y="-53"/>
                            <a:ext cx="414" cy="151"/>
                          </a:xfrm>
                          <a:custGeom>
                            <a:avLst/>
                            <a:gdLst>
                              <a:gd name="T0" fmla="+- 0 5843 5752"/>
                              <a:gd name="T1" fmla="*/ T0 w 414"/>
                              <a:gd name="T2" fmla="+- 0 23 -52"/>
                              <a:gd name="T3" fmla="*/ 23 h 151"/>
                              <a:gd name="T4" fmla="+- 0 5840 5752"/>
                              <a:gd name="T5" fmla="*/ T4 w 414"/>
                              <a:gd name="T6" fmla="+- 0 -6 -52"/>
                              <a:gd name="T7" fmla="*/ -6 h 151"/>
                              <a:gd name="T8" fmla="+- 0 5830 5752"/>
                              <a:gd name="T9" fmla="*/ T8 w 414"/>
                              <a:gd name="T10" fmla="+- 0 -30 -52"/>
                              <a:gd name="T11" fmla="*/ -30 h 151"/>
                              <a:gd name="T12" fmla="+- 0 5815 5752"/>
                              <a:gd name="T13" fmla="*/ T12 w 414"/>
                              <a:gd name="T14" fmla="+- 0 -46 -52"/>
                              <a:gd name="T15" fmla="*/ -46 h 151"/>
                              <a:gd name="T16" fmla="+- 0 5798 5752"/>
                              <a:gd name="T17" fmla="*/ T16 w 414"/>
                              <a:gd name="T18" fmla="+- 0 -52 -52"/>
                              <a:gd name="T19" fmla="*/ -52 h 151"/>
                              <a:gd name="T20" fmla="+- 0 5780 5752"/>
                              <a:gd name="T21" fmla="*/ T20 w 414"/>
                              <a:gd name="T22" fmla="+- 0 -46 -52"/>
                              <a:gd name="T23" fmla="*/ -46 h 151"/>
                              <a:gd name="T24" fmla="+- 0 5766 5752"/>
                              <a:gd name="T25" fmla="*/ T24 w 414"/>
                              <a:gd name="T26" fmla="+- 0 -30 -52"/>
                              <a:gd name="T27" fmla="*/ -30 h 151"/>
                              <a:gd name="T28" fmla="+- 0 5756 5752"/>
                              <a:gd name="T29" fmla="*/ T28 w 414"/>
                              <a:gd name="T30" fmla="+- 0 -6 -52"/>
                              <a:gd name="T31" fmla="*/ -6 h 151"/>
                              <a:gd name="T32" fmla="+- 0 5752 5752"/>
                              <a:gd name="T33" fmla="*/ T32 w 414"/>
                              <a:gd name="T34" fmla="+- 0 23 -52"/>
                              <a:gd name="T35" fmla="*/ 23 h 151"/>
                              <a:gd name="T36" fmla="+- 0 5756 5752"/>
                              <a:gd name="T37" fmla="*/ T36 w 414"/>
                              <a:gd name="T38" fmla="+- 0 53 -52"/>
                              <a:gd name="T39" fmla="*/ 53 h 151"/>
                              <a:gd name="T40" fmla="+- 0 5766 5752"/>
                              <a:gd name="T41" fmla="*/ T40 w 414"/>
                              <a:gd name="T42" fmla="+- 0 77 -52"/>
                              <a:gd name="T43" fmla="*/ 77 h 151"/>
                              <a:gd name="T44" fmla="+- 0 5780 5752"/>
                              <a:gd name="T45" fmla="*/ T44 w 414"/>
                              <a:gd name="T46" fmla="+- 0 93 -52"/>
                              <a:gd name="T47" fmla="*/ 93 h 151"/>
                              <a:gd name="T48" fmla="+- 0 5798 5752"/>
                              <a:gd name="T49" fmla="*/ T48 w 414"/>
                              <a:gd name="T50" fmla="+- 0 99 -52"/>
                              <a:gd name="T51" fmla="*/ 99 h 151"/>
                              <a:gd name="T52" fmla="+- 0 5815 5752"/>
                              <a:gd name="T53" fmla="*/ T52 w 414"/>
                              <a:gd name="T54" fmla="+- 0 93 -52"/>
                              <a:gd name="T55" fmla="*/ 93 h 151"/>
                              <a:gd name="T56" fmla="+- 0 5830 5752"/>
                              <a:gd name="T57" fmla="*/ T56 w 414"/>
                              <a:gd name="T58" fmla="+- 0 77 -52"/>
                              <a:gd name="T59" fmla="*/ 77 h 151"/>
                              <a:gd name="T60" fmla="+- 0 5840 5752"/>
                              <a:gd name="T61" fmla="*/ T60 w 414"/>
                              <a:gd name="T62" fmla="+- 0 53 -52"/>
                              <a:gd name="T63" fmla="*/ 53 h 151"/>
                              <a:gd name="T64" fmla="+- 0 5843 5752"/>
                              <a:gd name="T65" fmla="*/ T64 w 414"/>
                              <a:gd name="T66" fmla="+- 0 23 -52"/>
                              <a:gd name="T67" fmla="*/ 23 h 151"/>
                              <a:gd name="T68" fmla="+- 0 6165 5752"/>
                              <a:gd name="T69" fmla="*/ T68 w 414"/>
                              <a:gd name="T70" fmla="+- 0 23 -52"/>
                              <a:gd name="T71" fmla="*/ 23 h 151"/>
                              <a:gd name="T72" fmla="+- 0 6162 5752"/>
                              <a:gd name="T73" fmla="*/ T72 w 414"/>
                              <a:gd name="T74" fmla="+- 0 -6 -52"/>
                              <a:gd name="T75" fmla="*/ -6 h 151"/>
                              <a:gd name="T76" fmla="+- 0 6152 5752"/>
                              <a:gd name="T77" fmla="*/ T76 w 414"/>
                              <a:gd name="T78" fmla="+- 0 -30 -52"/>
                              <a:gd name="T79" fmla="*/ -30 h 151"/>
                              <a:gd name="T80" fmla="+- 0 6138 5752"/>
                              <a:gd name="T81" fmla="*/ T80 w 414"/>
                              <a:gd name="T82" fmla="+- 0 -46 -52"/>
                              <a:gd name="T83" fmla="*/ -46 h 151"/>
                              <a:gd name="T84" fmla="+- 0 6120 5752"/>
                              <a:gd name="T85" fmla="*/ T84 w 414"/>
                              <a:gd name="T86" fmla="+- 0 -52 -52"/>
                              <a:gd name="T87" fmla="*/ -52 h 151"/>
                              <a:gd name="T88" fmla="+- 0 6102 5752"/>
                              <a:gd name="T89" fmla="*/ T88 w 414"/>
                              <a:gd name="T90" fmla="+- 0 -46 -52"/>
                              <a:gd name="T91" fmla="*/ -46 h 151"/>
                              <a:gd name="T92" fmla="+- 0 6088 5752"/>
                              <a:gd name="T93" fmla="*/ T92 w 414"/>
                              <a:gd name="T94" fmla="+- 0 -30 -52"/>
                              <a:gd name="T95" fmla="*/ -30 h 151"/>
                              <a:gd name="T96" fmla="+- 0 6078 5752"/>
                              <a:gd name="T97" fmla="*/ T96 w 414"/>
                              <a:gd name="T98" fmla="+- 0 -6 -52"/>
                              <a:gd name="T99" fmla="*/ -6 h 151"/>
                              <a:gd name="T100" fmla="+- 0 6074 5752"/>
                              <a:gd name="T101" fmla="*/ T100 w 414"/>
                              <a:gd name="T102" fmla="+- 0 23 -52"/>
                              <a:gd name="T103" fmla="*/ 23 h 151"/>
                              <a:gd name="T104" fmla="+- 0 6078 5752"/>
                              <a:gd name="T105" fmla="*/ T104 w 414"/>
                              <a:gd name="T106" fmla="+- 0 53 -52"/>
                              <a:gd name="T107" fmla="*/ 53 h 151"/>
                              <a:gd name="T108" fmla="+- 0 6088 5752"/>
                              <a:gd name="T109" fmla="*/ T108 w 414"/>
                              <a:gd name="T110" fmla="+- 0 77 -52"/>
                              <a:gd name="T111" fmla="*/ 77 h 151"/>
                              <a:gd name="T112" fmla="+- 0 6102 5752"/>
                              <a:gd name="T113" fmla="*/ T112 w 414"/>
                              <a:gd name="T114" fmla="+- 0 93 -52"/>
                              <a:gd name="T115" fmla="*/ 93 h 151"/>
                              <a:gd name="T116" fmla="+- 0 6120 5752"/>
                              <a:gd name="T117" fmla="*/ T116 w 414"/>
                              <a:gd name="T118" fmla="+- 0 99 -52"/>
                              <a:gd name="T119" fmla="*/ 99 h 151"/>
                              <a:gd name="T120" fmla="+- 0 6138 5752"/>
                              <a:gd name="T121" fmla="*/ T120 w 414"/>
                              <a:gd name="T122" fmla="+- 0 93 -52"/>
                              <a:gd name="T123" fmla="*/ 93 h 151"/>
                              <a:gd name="T124" fmla="+- 0 6152 5752"/>
                              <a:gd name="T125" fmla="*/ T124 w 414"/>
                              <a:gd name="T126" fmla="+- 0 77 -52"/>
                              <a:gd name="T127" fmla="*/ 77 h 151"/>
                              <a:gd name="T128" fmla="+- 0 6162 5752"/>
                              <a:gd name="T129" fmla="*/ T128 w 414"/>
                              <a:gd name="T130" fmla="+- 0 53 -52"/>
                              <a:gd name="T131" fmla="*/ 53 h 151"/>
                              <a:gd name="T132" fmla="+- 0 6165 5752"/>
                              <a:gd name="T133" fmla="*/ T132 w 414"/>
                              <a:gd name="T134" fmla="+- 0 23 -52"/>
                              <a:gd name="T135" fmla="*/ 23 h 1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414" h="151">
                                <a:moveTo>
                                  <a:pt x="91" y="75"/>
                                </a:moveTo>
                                <a:lnTo>
                                  <a:pt x="88" y="46"/>
                                </a:lnTo>
                                <a:lnTo>
                                  <a:pt x="78" y="22"/>
                                </a:lnTo>
                                <a:lnTo>
                                  <a:pt x="63" y="6"/>
                                </a:lnTo>
                                <a:lnTo>
                                  <a:pt x="46" y="0"/>
                                </a:lnTo>
                                <a:lnTo>
                                  <a:pt x="28" y="6"/>
                                </a:lnTo>
                                <a:lnTo>
                                  <a:pt x="14" y="22"/>
                                </a:lnTo>
                                <a:lnTo>
                                  <a:pt x="4" y="46"/>
                                </a:lnTo>
                                <a:lnTo>
                                  <a:pt x="0" y="75"/>
                                </a:lnTo>
                                <a:lnTo>
                                  <a:pt x="4" y="105"/>
                                </a:lnTo>
                                <a:lnTo>
                                  <a:pt x="14" y="129"/>
                                </a:lnTo>
                                <a:lnTo>
                                  <a:pt x="28" y="145"/>
                                </a:lnTo>
                                <a:lnTo>
                                  <a:pt x="46" y="151"/>
                                </a:lnTo>
                                <a:lnTo>
                                  <a:pt x="63" y="145"/>
                                </a:lnTo>
                                <a:lnTo>
                                  <a:pt x="78" y="129"/>
                                </a:lnTo>
                                <a:lnTo>
                                  <a:pt x="88" y="105"/>
                                </a:lnTo>
                                <a:lnTo>
                                  <a:pt x="91" y="75"/>
                                </a:lnTo>
                                <a:close/>
                                <a:moveTo>
                                  <a:pt x="413" y="75"/>
                                </a:moveTo>
                                <a:lnTo>
                                  <a:pt x="410" y="46"/>
                                </a:lnTo>
                                <a:lnTo>
                                  <a:pt x="400" y="22"/>
                                </a:lnTo>
                                <a:lnTo>
                                  <a:pt x="386" y="6"/>
                                </a:lnTo>
                                <a:lnTo>
                                  <a:pt x="368" y="0"/>
                                </a:lnTo>
                                <a:lnTo>
                                  <a:pt x="350" y="6"/>
                                </a:lnTo>
                                <a:lnTo>
                                  <a:pt x="336" y="22"/>
                                </a:lnTo>
                                <a:lnTo>
                                  <a:pt x="326" y="46"/>
                                </a:lnTo>
                                <a:lnTo>
                                  <a:pt x="322" y="75"/>
                                </a:lnTo>
                                <a:lnTo>
                                  <a:pt x="326" y="105"/>
                                </a:lnTo>
                                <a:lnTo>
                                  <a:pt x="336" y="129"/>
                                </a:lnTo>
                                <a:lnTo>
                                  <a:pt x="350" y="145"/>
                                </a:lnTo>
                                <a:lnTo>
                                  <a:pt x="368" y="151"/>
                                </a:lnTo>
                                <a:lnTo>
                                  <a:pt x="386" y="145"/>
                                </a:lnTo>
                                <a:lnTo>
                                  <a:pt x="400" y="129"/>
                                </a:lnTo>
                                <a:lnTo>
                                  <a:pt x="410" y="105"/>
                                </a:lnTo>
                                <a:lnTo>
                                  <a:pt x="413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91"/>
                        <wps:cNvSpPr>
                          <a:spLocks/>
                        </wps:cNvSpPr>
                        <wps:spPr bwMode="auto">
                          <a:xfrm>
                            <a:off x="5810" y="299"/>
                            <a:ext cx="296" cy="70"/>
                          </a:xfrm>
                          <a:custGeom>
                            <a:avLst/>
                            <a:gdLst>
                              <a:gd name="T0" fmla="+- 0 5811 5811"/>
                              <a:gd name="T1" fmla="*/ T0 w 296"/>
                              <a:gd name="T2" fmla="+- 0 300 300"/>
                              <a:gd name="T3" fmla="*/ 300 h 70"/>
                              <a:gd name="T4" fmla="+- 0 5818 5811"/>
                              <a:gd name="T5" fmla="*/ T4 w 296"/>
                              <a:gd name="T6" fmla="+- 0 310 300"/>
                              <a:gd name="T7" fmla="*/ 310 h 70"/>
                              <a:gd name="T8" fmla="+- 0 5842 5811"/>
                              <a:gd name="T9" fmla="*/ T8 w 296"/>
                              <a:gd name="T10" fmla="+- 0 333 300"/>
                              <a:gd name="T11" fmla="*/ 333 h 70"/>
                              <a:gd name="T12" fmla="+- 0 5885 5811"/>
                              <a:gd name="T13" fmla="*/ T12 w 296"/>
                              <a:gd name="T14" fmla="+- 0 357 300"/>
                              <a:gd name="T15" fmla="*/ 357 h 70"/>
                              <a:gd name="T16" fmla="+- 0 5949 5811"/>
                              <a:gd name="T17" fmla="*/ T16 w 296"/>
                              <a:gd name="T18" fmla="+- 0 369 300"/>
                              <a:gd name="T19" fmla="*/ 369 h 70"/>
                              <a:gd name="T20" fmla="+- 0 5984 5811"/>
                              <a:gd name="T21" fmla="*/ T20 w 296"/>
                              <a:gd name="T22" fmla="+- 0 367 300"/>
                              <a:gd name="T23" fmla="*/ 367 h 70"/>
                              <a:gd name="T24" fmla="+- 0 6027 5811"/>
                              <a:gd name="T25" fmla="*/ T24 w 296"/>
                              <a:gd name="T26" fmla="+- 0 357 300"/>
                              <a:gd name="T27" fmla="*/ 357 h 70"/>
                              <a:gd name="T28" fmla="+- 0 6070 5811"/>
                              <a:gd name="T29" fmla="*/ T28 w 296"/>
                              <a:gd name="T30" fmla="+- 0 336 300"/>
                              <a:gd name="T31" fmla="*/ 336 h 70"/>
                              <a:gd name="T32" fmla="+- 0 6107 5811"/>
                              <a:gd name="T33" fmla="*/ T32 w 296"/>
                              <a:gd name="T34" fmla="+- 0 300 300"/>
                              <a:gd name="T35" fmla="*/ 300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96" h="70">
                                <a:moveTo>
                                  <a:pt x="0" y="0"/>
                                </a:moveTo>
                                <a:lnTo>
                                  <a:pt x="7" y="10"/>
                                </a:lnTo>
                                <a:lnTo>
                                  <a:pt x="31" y="33"/>
                                </a:lnTo>
                                <a:lnTo>
                                  <a:pt x="74" y="57"/>
                                </a:lnTo>
                                <a:lnTo>
                                  <a:pt x="138" y="69"/>
                                </a:lnTo>
                                <a:lnTo>
                                  <a:pt x="173" y="67"/>
                                </a:lnTo>
                                <a:lnTo>
                                  <a:pt x="216" y="57"/>
                                </a:lnTo>
                                <a:lnTo>
                                  <a:pt x="259" y="36"/>
                                </a:lnTo>
                                <a:lnTo>
                                  <a:pt x="296" y="0"/>
                                </a:lnTo>
                              </a:path>
                            </a:pathLst>
                          </a:custGeom>
                          <a:noFill/>
                          <a:ln w="16568">
                            <a:solidFill>
                              <a:srgbClr val="341F1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68794" id="Group 90" o:spid="_x0000_s1026" style="position:absolute;margin-left:269.6pt;margin-top:-30.2pt;width:56.7pt;height:76.8pt;z-index:15762432;mso-position-horizontal-relative:page" coordorigin="5392,-604" coordsize="1134,15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">
                <v:shape id="Freeform 98" o:spid="_x0000_s1027" style="position:absolute;left:5457;top:631;width:1003;height:300;visibility:visible;mso-wrap-style:square;v-text-anchor:top" coordsize="1003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" path="m1002,300l,300,,282,10,207,38,140,83,83,140,39,207,10,282,,720,r74,10l862,39r57,44l963,140r29,67l1002,282r,18xe" fillcolor="#ddd9d6" stroked="f">
                  <v:path arrowok="t" o:connecttype="custom" o:connectlocs="1002,931;0,931;0,913;10,838;38,771;83,714;140,670;207,641;282,631;720,631;794,641;862,670;919,714;963,771;992,838;1002,913;1002,931" o:connectangles="0,0,0,0,0,0,0,0,0,0,0,0,0,0,0,0,0"/>
                </v:shape>
                <v:shape id="Freeform 97" o:spid="_x0000_s1028" style="position:absolute;left:5661;top:631;width:594;height:300;visibility:visible;mso-wrap-style:square;v-text-anchor:top" coordsize="594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" path="m594,300l,300,,10,18,6,37,3,56,1,75,,513,r21,1l554,3r20,4l594,12r,288xe" fillcolor="#1f3a67" stroked="f">
                  <v:path arrowok="t" o:connecttype="custom" o:connectlocs="594,931;0,931;0,641;18,637;37,634;56,632;75,631;513,631;534,632;554,634;574,638;594,643;594,931" o:connectangles="0,0,0,0,0,0,0,0,0,0,0,0,0"/>
                </v:shape>
                <v:shape id="Freeform 96" o:spid="_x0000_s1029" style="position:absolute;left:5742;top:628;width:423;height:303;visibility:visible;mso-wrap-style:square;v-text-anchor:top" coordsize="423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" path="m249,303r-74,l,1,423,,249,303xe" stroked="f">
                  <v:path arrowok="t" o:connecttype="custom" o:connectlocs="249,931;175,931;0,629;423,628;249,931" o:connectangles="0,0,0,0,0"/>
                </v:shape>
                <v:shape id="Picture 95" o:spid="_x0000_s1030" type="#_x0000_t75" style="position:absolute;left:5848;top:434;width:222;height: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">
                  <v:imagedata r:id="rId58" o:title=""/>
                </v:shape>
                <v:shape id="Freeform 94" o:spid="_x0000_s1031" style="position:absolute;left:5392;top:-516;width:1134;height:1096;visibility:visible;mso-wrap-style:square;v-text-anchor:top" coordsize="1134,1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" path="m565,1095r-75,-7l418,1067r-67,-34l291,988,237,932,192,867,156,794,130,715r-4,l77,703,37,672,10,625,,568,10,510,37,464,77,432r49,-11l130,421r19,-73l170,279r27,-65l229,155r41,-52l321,61,384,28,461,8,553,r91,6l721,23r64,27l837,85r43,43l914,178r28,55l965,293r19,63l1001,421r6,l1056,432r41,32l1124,510r10,58l1124,625r-27,47l1056,703r-49,12l1001,714r-26,80l939,867r-45,65l840,988r-60,45l713,1067r-72,21l565,1095xe" fillcolor="#fac1b3" stroked="f">
                  <v:path arrowok="t" o:connecttype="custom" o:connectlocs="565,579;490,572;418,551;351,517;291,472;237,416;192,351;156,278;130,199;126,199;77,187;37,156;10,109;0,52;10,-6;37,-52;77,-84;126,-95;130,-95;149,-168;170,-237;197,-302;229,-361;270,-413;321,-455;384,-488;461,-508;553,-516;644,-510;721,-493;785,-466;837,-431;880,-388;914,-338;942,-283;965,-223;984,-160;1001,-95;1007,-95;1056,-84;1097,-52;1124,-6;1134,52;1124,109;1097,156;1056,187;1007,199;1001,198;975,278;939,351;894,416;840,472;780,517;713,551;641,572;565,579" o:connectangles="0,0,0,0,0,0,0,0,0,0,0,0,0,0,0,0,0,0,0,0,0,0,0,0,0,0,0,0,0,0,0,0,0,0,0,0,0,0,0,0,0,0,0,0,0,0,0,0,0,0,0,0,0,0,0,0"/>
                </v:shape>
                <v:shape id="Freeform 93" o:spid="_x0000_s1032" style="position:absolute;left:5425;top:-605;width:1067;height:612;visibility:visible;mso-wrap-style:square;v-text-anchor:top" coordsize="1067,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" path="m934,611l883,601,842,575,813,535,800,485r-31,-9l741,460,718,438,700,411r-16,9l667,426r-18,4l630,431r-28,-3l576,419,552,406,532,388r-17,16l494,417r-22,9l447,430r-19,1l410,429r-17,-4l376,418r-19,27l331,466r-30,14l267,487r-13,48l225,575r-41,26l134,611,82,601,39,572,11,529,,477,5,442,18,411,38,384,65,363,57,348,52,332,49,315,47,297,57,248,82,207r39,-29l168,164r14,-46l212,81,252,56r48,-9l314,48r12,2l339,53r12,4l372,34,398,15,428,4,461,r29,3l517,12r24,14l561,46,580,33,600,23r23,-6l646,15r34,5l711,32r27,20l759,77r4,l767,77r5,l818,85r39,23l887,142r16,43l943,203r33,29l997,270r7,45l1004,326r-2,12l1000,349r-3,11l1025,380r23,28l1062,441r5,36l1057,529r-29,43l986,601r-52,10xe" fillcolor="#341f16" stroked="f">
                  <v:path arrowok="t" o:connecttype="custom" o:connectlocs="883,-3;813,-69;769,-128;718,-166;684,-184;649,-174;602,-176;552,-198;515,-200;472,-178;428,-173;393,-179;357,-159;301,-124;254,-69;184,-3;82,-3;11,-75;5,-162;38,-220;57,-256;49,-289;57,-356;121,-426;182,-486;252,-548;314,-556;339,-551;372,-570;428,-600;490,-601;541,-578;580,-571;623,-587;680,-584;738,-552;763,-527;772,-527;857,-496;903,-419;976,-372;1004,-289;1002,-266;997,-244;1048,-196;1067,-127;1028,-32;934,7" o:connectangles="0,0,0,0,0,0,0,0,0,0,0,0,0,0,0,0,0,0,0,0,0,0,0,0,0,0,0,0,0,0,0,0,0,0,0,0,0,0,0,0,0,0,0,0,0,0,0,0"/>
                </v:shape>
                <v:shape id="AutoShape 92" o:spid="_x0000_s1033" style="position:absolute;left:5752;top:-53;width:414;height:151;visibility:visible;mso-wrap-style:square;v-text-anchor:top" coordsize="414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" path="m91,75l88,46,78,22,63,6,46,,28,6,14,22,4,46,,75r4,30l14,129r14,16l46,151r17,-6l78,129,88,105,91,75xm413,75l410,46,400,22,386,6,368,,350,6,336,22,326,46r-4,29l326,105r10,24l350,145r18,6l386,145r14,-16l410,105r3,-30xe" fillcolor="#231f1f" stroked="f">
                  <v:path arrowok="t" o:connecttype="custom" o:connectlocs="91,23;88,-6;78,-30;63,-46;46,-52;28,-46;14,-30;4,-6;0,23;4,53;14,77;28,93;46,99;63,93;78,77;88,53;91,23;413,23;410,-6;400,-30;386,-46;368,-52;350,-46;336,-30;326,-6;322,23;326,53;336,77;350,93;368,99;386,93;400,77;410,53;413,23" o:connectangles="0,0,0,0,0,0,0,0,0,0,0,0,0,0,0,0,0,0,0,0,0,0,0,0,0,0,0,0,0,0,0,0,0,0"/>
                </v:shape>
                <v:shape id="Freeform 91" o:spid="_x0000_s1034" style="position:absolute;left:5810;top:299;width:296;height:70;visibility:visible;mso-wrap-style:square;v-text-anchor:top" coordsize="296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" path="m,l7,10,31,33,74,57r64,12l173,67,216,57,259,36,296,e" filled="f" strokecolor="#341f16" strokeweight=".46022mm">
                  <v:path arrowok="t" o:connecttype="custom" o:connectlocs="0,300;7,310;31,333;74,357;138,369;173,367;216,357;259,336;296,300" o:connectangles="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62944" behindDoc="0" locked="0" layoutInCell="1" allowOverlap="1">
                <wp:simplePos x="0" y="0"/>
                <wp:positionH relativeFrom="page">
                  <wp:posOffset>4330065</wp:posOffset>
                </wp:positionH>
                <wp:positionV relativeFrom="paragraph">
                  <wp:posOffset>-426720</wp:posOffset>
                </wp:positionV>
                <wp:extent cx="979805" cy="1021715"/>
                <wp:effectExtent l="0" t="0" r="0" b="0"/>
                <wp:wrapNone/>
                <wp:docPr id="97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9805" cy="1021715"/>
                          <a:chOff x="6819" y="-672"/>
                          <a:chExt cx="1543" cy="1609"/>
                        </a:xfrm>
                      </wpg:grpSpPr>
                      <wps:wsp>
                        <wps:cNvPr id="98" name="Freeform 89"/>
                        <wps:cNvSpPr>
                          <a:spLocks/>
                        </wps:cNvSpPr>
                        <wps:spPr bwMode="auto">
                          <a:xfrm>
                            <a:off x="7046" y="-74"/>
                            <a:ext cx="1092" cy="1005"/>
                          </a:xfrm>
                          <a:custGeom>
                            <a:avLst/>
                            <a:gdLst>
                              <a:gd name="T0" fmla="+- 0 7922 7047"/>
                              <a:gd name="T1" fmla="*/ T0 w 1092"/>
                              <a:gd name="T2" fmla="+- 0 931 -74"/>
                              <a:gd name="T3" fmla="*/ 931 h 1005"/>
                              <a:gd name="T4" fmla="+- 0 7278 7047"/>
                              <a:gd name="T5" fmla="*/ T4 w 1092"/>
                              <a:gd name="T6" fmla="+- 0 931 -74"/>
                              <a:gd name="T7" fmla="*/ 931 h 1005"/>
                              <a:gd name="T8" fmla="+- 0 7271 7047"/>
                              <a:gd name="T9" fmla="*/ T8 w 1092"/>
                              <a:gd name="T10" fmla="+- 0 924 -74"/>
                              <a:gd name="T11" fmla="*/ 924 h 1005"/>
                              <a:gd name="T12" fmla="+- 0 7216 7047"/>
                              <a:gd name="T13" fmla="*/ T12 w 1092"/>
                              <a:gd name="T14" fmla="+- 0 863 -74"/>
                              <a:gd name="T15" fmla="*/ 863 h 1005"/>
                              <a:gd name="T16" fmla="+- 0 7167 7047"/>
                              <a:gd name="T17" fmla="*/ T16 w 1092"/>
                              <a:gd name="T18" fmla="+- 0 796 -74"/>
                              <a:gd name="T19" fmla="*/ 796 h 1005"/>
                              <a:gd name="T20" fmla="+- 0 7125 7047"/>
                              <a:gd name="T21" fmla="*/ T20 w 1092"/>
                              <a:gd name="T22" fmla="+- 0 728 -74"/>
                              <a:gd name="T23" fmla="*/ 728 h 1005"/>
                              <a:gd name="T24" fmla="+- 0 7090 7047"/>
                              <a:gd name="T25" fmla="*/ T24 w 1092"/>
                              <a:gd name="T26" fmla="+- 0 660 -74"/>
                              <a:gd name="T27" fmla="*/ 660 h 1005"/>
                              <a:gd name="T28" fmla="+- 0 7047 7047"/>
                              <a:gd name="T29" fmla="*/ T28 w 1092"/>
                              <a:gd name="T30" fmla="+- 0 455 -74"/>
                              <a:gd name="T31" fmla="*/ 455 h 1005"/>
                              <a:gd name="T32" fmla="+- 0 7052 7047"/>
                              <a:gd name="T33" fmla="*/ T32 w 1092"/>
                              <a:gd name="T34" fmla="+- 0 218 -74"/>
                              <a:gd name="T35" fmla="*/ 218 h 1005"/>
                              <a:gd name="T36" fmla="+- 0 7075 7047"/>
                              <a:gd name="T37" fmla="*/ T36 w 1092"/>
                              <a:gd name="T38" fmla="+- 0 21 -74"/>
                              <a:gd name="T39" fmla="*/ 21 h 1005"/>
                              <a:gd name="T40" fmla="+- 0 7090 7047"/>
                              <a:gd name="T41" fmla="*/ T40 w 1092"/>
                              <a:gd name="T42" fmla="+- 0 -61 -74"/>
                              <a:gd name="T43" fmla="*/ -61 h 1005"/>
                              <a:gd name="T44" fmla="+- 0 8085 7047"/>
                              <a:gd name="T45" fmla="*/ T44 w 1092"/>
                              <a:gd name="T46" fmla="+- 0 -74 -74"/>
                              <a:gd name="T47" fmla="*/ -74 h 1005"/>
                              <a:gd name="T48" fmla="+- 0 8101 7047"/>
                              <a:gd name="T49" fmla="*/ T48 w 1092"/>
                              <a:gd name="T50" fmla="+- 0 10 -74"/>
                              <a:gd name="T51" fmla="*/ 10 h 1005"/>
                              <a:gd name="T52" fmla="+- 0 8129 7047"/>
                              <a:gd name="T53" fmla="*/ T52 w 1092"/>
                              <a:gd name="T54" fmla="+- 0 212 -74"/>
                              <a:gd name="T55" fmla="*/ 212 h 1005"/>
                              <a:gd name="T56" fmla="+- 0 8139 7047"/>
                              <a:gd name="T57" fmla="*/ T56 w 1092"/>
                              <a:gd name="T58" fmla="+- 0 455 -74"/>
                              <a:gd name="T59" fmla="*/ 455 h 1005"/>
                              <a:gd name="T60" fmla="+- 0 8098 7047"/>
                              <a:gd name="T61" fmla="*/ T60 w 1092"/>
                              <a:gd name="T62" fmla="+- 0 666 -74"/>
                              <a:gd name="T63" fmla="*/ 666 h 1005"/>
                              <a:gd name="T64" fmla="+- 0 8065 7047"/>
                              <a:gd name="T65" fmla="*/ T64 w 1092"/>
                              <a:gd name="T66" fmla="+- 0 733 -74"/>
                              <a:gd name="T67" fmla="*/ 733 h 1005"/>
                              <a:gd name="T68" fmla="+- 0 8026 7047"/>
                              <a:gd name="T69" fmla="*/ T68 w 1092"/>
                              <a:gd name="T70" fmla="+- 0 799 -74"/>
                              <a:gd name="T71" fmla="*/ 799 h 1005"/>
                              <a:gd name="T72" fmla="+- 0 7980 7047"/>
                              <a:gd name="T73" fmla="*/ T72 w 1092"/>
                              <a:gd name="T74" fmla="+- 0 864 -74"/>
                              <a:gd name="T75" fmla="*/ 864 h 1005"/>
                              <a:gd name="T76" fmla="+- 0 7928 7047"/>
                              <a:gd name="T77" fmla="*/ T76 w 1092"/>
                              <a:gd name="T78" fmla="+- 0 924 -74"/>
                              <a:gd name="T79" fmla="*/ 924 h 1005"/>
                              <a:gd name="T80" fmla="+- 0 7922 7047"/>
                              <a:gd name="T81" fmla="*/ T80 w 1092"/>
                              <a:gd name="T82" fmla="+- 0 931 -74"/>
                              <a:gd name="T83" fmla="*/ 931 h 10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92" h="1005">
                                <a:moveTo>
                                  <a:pt x="875" y="1005"/>
                                </a:moveTo>
                                <a:lnTo>
                                  <a:pt x="231" y="1005"/>
                                </a:lnTo>
                                <a:lnTo>
                                  <a:pt x="224" y="998"/>
                                </a:lnTo>
                                <a:lnTo>
                                  <a:pt x="169" y="937"/>
                                </a:lnTo>
                                <a:lnTo>
                                  <a:pt x="120" y="870"/>
                                </a:lnTo>
                                <a:lnTo>
                                  <a:pt x="78" y="802"/>
                                </a:lnTo>
                                <a:lnTo>
                                  <a:pt x="43" y="734"/>
                                </a:lnTo>
                                <a:lnTo>
                                  <a:pt x="0" y="529"/>
                                </a:lnTo>
                                <a:lnTo>
                                  <a:pt x="5" y="292"/>
                                </a:lnTo>
                                <a:lnTo>
                                  <a:pt x="28" y="95"/>
                                </a:lnTo>
                                <a:lnTo>
                                  <a:pt x="43" y="13"/>
                                </a:lnTo>
                                <a:lnTo>
                                  <a:pt x="1038" y="0"/>
                                </a:lnTo>
                                <a:lnTo>
                                  <a:pt x="1054" y="84"/>
                                </a:lnTo>
                                <a:lnTo>
                                  <a:pt x="1082" y="286"/>
                                </a:lnTo>
                                <a:lnTo>
                                  <a:pt x="1092" y="529"/>
                                </a:lnTo>
                                <a:lnTo>
                                  <a:pt x="1051" y="740"/>
                                </a:lnTo>
                                <a:lnTo>
                                  <a:pt x="1018" y="807"/>
                                </a:lnTo>
                                <a:lnTo>
                                  <a:pt x="979" y="873"/>
                                </a:lnTo>
                                <a:lnTo>
                                  <a:pt x="933" y="938"/>
                                </a:lnTo>
                                <a:lnTo>
                                  <a:pt x="881" y="998"/>
                                </a:lnTo>
                                <a:lnTo>
                                  <a:pt x="875" y="10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450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88"/>
                        <wps:cNvSpPr>
                          <a:spLocks/>
                        </wps:cNvSpPr>
                        <wps:spPr bwMode="auto">
                          <a:xfrm>
                            <a:off x="7046" y="-74"/>
                            <a:ext cx="1092" cy="1005"/>
                          </a:xfrm>
                          <a:custGeom>
                            <a:avLst/>
                            <a:gdLst>
                              <a:gd name="T0" fmla="+- 0 7090 7047"/>
                              <a:gd name="T1" fmla="*/ T0 w 1092"/>
                              <a:gd name="T2" fmla="+- 0 -61 -74"/>
                              <a:gd name="T3" fmla="*/ -61 h 1005"/>
                              <a:gd name="T4" fmla="+- 0 7075 7047"/>
                              <a:gd name="T5" fmla="*/ T4 w 1092"/>
                              <a:gd name="T6" fmla="+- 0 21 -74"/>
                              <a:gd name="T7" fmla="*/ 21 h 1005"/>
                              <a:gd name="T8" fmla="+- 0 7052 7047"/>
                              <a:gd name="T9" fmla="*/ T8 w 1092"/>
                              <a:gd name="T10" fmla="+- 0 218 -74"/>
                              <a:gd name="T11" fmla="*/ 218 h 1005"/>
                              <a:gd name="T12" fmla="+- 0 7047 7047"/>
                              <a:gd name="T13" fmla="*/ T12 w 1092"/>
                              <a:gd name="T14" fmla="+- 0 455 -74"/>
                              <a:gd name="T15" fmla="*/ 455 h 1005"/>
                              <a:gd name="T16" fmla="+- 0 7090 7047"/>
                              <a:gd name="T17" fmla="*/ T16 w 1092"/>
                              <a:gd name="T18" fmla="+- 0 660 -74"/>
                              <a:gd name="T19" fmla="*/ 660 h 1005"/>
                              <a:gd name="T20" fmla="+- 0 7125 7047"/>
                              <a:gd name="T21" fmla="*/ T20 w 1092"/>
                              <a:gd name="T22" fmla="+- 0 728 -74"/>
                              <a:gd name="T23" fmla="*/ 728 h 1005"/>
                              <a:gd name="T24" fmla="+- 0 7167 7047"/>
                              <a:gd name="T25" fmla="*/ T24 w 1092"/>
                              <a:gd name="T26" fmla="+- 0 796 -74"/>
                              <a:gd name="T27" fmla="*/ 796 h 1005"/>
                              <a:gd name="T28" fmla="+- 0 7216 7047"/>
                              <a:gd name="T29" fmla="*/ T28 w 1092"/>
                              <a:gd name="T30" fmla="+- 0 863 -74"/>
                              <a:gd name="T31" fmla="*/ 863 h 1005"/>
                              <a:gd name="T32" fmla="+- 0 7271 7047"/>
                              <a:gd name="T33" fmla="*/ T32 w 1092"/>
                              <a:gd name="T34" fmla="+- 0 924 -74"/>
                              <a:gd name="T35" fmla="*/ 924 h 1005"/>
                              <a:gd name="T36" fmla="+- 0 7278 7047"/>
                              <a:gd name="T37" fmla="*/ T36 w 1092"/>
                              <a:gd name="T38" fmla="+- 0 931 -74"/>
                              <a:gd name="T39" fmla="*/ 931 h 1005"/>
                              <a:gd name="T40" fmla="+- 0 7922 7047"/>
                              <a:gd name="T41" fmla="*/ T40 w 1092"/>
                              <a:gd name="T42" fmla="+- 0 931 -74"/>
                              <a:gd name="T43" fmla="*/ 931 h 1005"/>
                              <a:gd name="T44" fmla="+- 0 7928 7047"/>
                              <a:gd name="T45" fmla="*/ T44 w 1092"/>
                              <a:gd name="T46" fmla="+- 0 924 -74"/>
                              <a:gd name="T47" fmla="*/ 924 h 1005"/>
                              <a:gd name="T48" fmla="+- 0 7980 7047"/>
                              <a:gd name="T49" fmla="*/ T48 w 1092"/>
                              <a:gd name="T50" fmla="+- 0 864 -74"/>
                              <a:gd name="T51" fmla="*/ 864 h 1005"/>
                              <a:gd name="T52" fmla="+- 0 8026 7047"/>
                              <a:gd name="T53" fmla="*/ T52 w 1092"/>
                              <a:gd name="T54" fmla="+- 0 799 -74"/>
                              <a:gd name="T55" fmla="*/ 799 h 1005"/>
                              <a:gd name="T56" fmla="+- 0 8065 7047"/>
                              <a:gd name="T57" fmla="*/ T56 w 1092"/>
                              <a:gd name="T58" fmla="+- 0 733 -74"/>
                              <a:gd name="T59" fmla="*/ 733 h 1005"/>
                              <a:gd name="T60" fmla="+- 0 8098 7047"/>
                              <a:gd name="T61" fmla="*/ T60 w 1092"/>
                              <a:gd name="T62" fmla="+- 0 666 -74"/>
                              <a:gd name="T63" fmla="*/ 666 h 1005"/>
                              <a:gd name="T64" fmla="+- 0 8139 7047"/>
                              <a:gd name="T65" fmla="*/ T64 w 1092"/>
                              <a:gd name="T66" fmla="+- 0 455 -74"/>
                              <a:gd name="T67" fmla="*/ 455 h 1005"/>
                              <a:gd name="T68" fmla="+- 0 8129 7047"/>
                              <a:gd name="T69" fmla="*/ T68 w 1092"/>
                              <a:gd name="T70" fmla="+- 0 212 -74"/>
                              <a:gd name="T71" fmla="*/ 212 h 1005"/>
                              <a:gd name="T72" fmla="+- 0 8101 7047"/>
                              <a:gd name="T73" fmla="*/ T72 w 1092"/>
                              <a:gd name="T74" fmla="+- 0 10 -74"/>
                              <a:gd name="T75" fmla="*/ 10 h 1005"/>
                              <a:gd name="T76" fmla="+- 0 8085 7047"/>
                              <a:gd name="T77" fmla="*/ T76 w 1092"/>
                              <a:gd name="T78" fmla="+- 0 -74 -74"/>
                              <a:gd name="T79" fmla="*/ -74 h 1005"/>
                              <a:gd name="T80" fmla="+- 0 7090 7047"/>
                              <a:gd name="T81" fmla="*/ T80 w 1092"/>
                              <a:gd name="T82" fmla="+- 0 -61 -74"/>
                              <a:gd name="T83" fmla="*/ -61 h 10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92" h="1005">
                                <a:moveTo>
                                  <a:pt x="43" y="13"/>
                                </a:moveTo>
                                <a:lnTo>
                                  <a:pt x="28" y="95"/>
                                </a:lnTo>
                                <a:lnTo>
                                  <a:pt x="5" y="292"/>
                                </a:lnTo>
                                <a:lnTo>
                                  <a:pt x="0" y="529"/>
                                </a:lnTo>
                                <a:lnTo>
                                  <a:pt x="43" y="734"/>
                                </a:lnTo>
                                <a:lnTo>
                                  <a:pt x="78" y="802"/>
                                </a:lnTo>
                                <a:lnTo>
                                  <a:pt x="120" y="870"/>
                                </a:lnTo>
                                <a:lnTo>
                                  <a:pt x="169" y="937"/>
                                </a:lnTo>
                                <a:lnTo>
                                  <a:pt x="224" y="998"/>
                                </a:lnTo>
                                <a:lnTo>
                                  <a:pt x="231" y="1005"/>
                                </a:lnTo>
                                <a:moveTo>
                                  <a:pt x="875" y="1005"/>
                                </a:moveTo>
                                <a:lnTo>
                                  <a:pt x="881" y="998"/>
                                </a:lnTo>
                                <a:lnTo>
                                  <a:pt x="933" y="938"/>
                                </a:lnTo>
                                <a:lnTo>
                                  <a:pt x="979" y="873"/>
                                </a:lnTo>
                                <a:lnTo>
                                  <a:pt x="1018" y="807"/>
                                </a:lnTo>
                                <a:lnTo>
                                  <a:pt x="1051" y="740"/>
                                </a:lnTo>
                                <a:lnTo>
                                  <a:pt x="1092" y="529"/>
                                </a:lnTo>
                                <a:lnTo>
                                  <a:pt x="1082" y="286"/>
                                </a:lnTo>
                                <a:lnTo>
                                  <a:pt x="1054" y="84"/>
                                </a:lnTo>
                                <a:lnTo>
                                  <a:pt x="1038" y="0"/>
                                </a:lnTo>
                                <a:lnTo>
                                  <a:pt x="43" y="13"/>
                                </a:lnTo>
                              </a:path>
                            </a:pathLst>
                          </a:custGeom>
                          <a:noFill/>
                          <a:ln w="652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87"/>
                        <wps:cNvSpPr>
                          <a:spLocks/>
                        </wps:cNvSpPr>
                        <wps:spPr bwMode="auto">
                          <a:xfrm>
                            <a:off x="6824" y="-667"/>
                            <a:ext cx="1531" cy="1231"/>
                          </a:xfrm>
                          <a:custGeom>
                            <a:avLst/>
                            <a:gdLst>
                              <a:gd name="T0" fmla="+- 0 7029 6825"/>
                              <a:gd name="T1" fmla="*/ T0 w 1531"/>
                              <a:gd name="T2" fmla="+- 0 513 -666"/>
                              <a:gd name="T3" fmla="*/ 513 h 1231"/>
                              <a:gd name="T4" fmla="+- 0 6882 6825"/>
                              <a:gd name="T5" fmla="*/ T4 w 1531"/>
                              <a:gd name="T6" fmla="+- 0 231 -666"/>
                              <a:gd name="T7" fmla="*/ 231 h 1231"/>
                              <a:gd name="T8" fmla="+- 0 6825 6825"/>
                              <a:gd name="T9" fmla="*/ T8 w 1531"/>
                              <a:gd name="T10" fmla="+- 0 8 -666"/>
                              <a:gd name="T11" fmla="*/ 8 h 1231"/>
                              <a:gd name="T12" fmla="+- 0 6836 6825"/>
                              <a:gd name="T13" fmla="*/ T12 w 1531"/>
                              <a:gd name="T14" fmla="+- 0 -157 -666"/>
                              <a:gd name="T15" fmla="*/ -157 h 1231"/>
                              <a:gd name="T16" fmla="+- 0 6880 6825"/>
                              <a:gd name="T17" fmla="*/ T16 w 1531"/>
                              <a:gd name="T18" fmla="+- 0 -316 -666"/>
                              <a:gd name="T19" fmla="*/ -316 h 1231"/>
                              <a:gd name="T20" fmla="+- 0 6952 6825"/>
                              <a:gd name="T21" fmla="*/ T20 w 1531"/>
                              <a:gd name="T22" fmla="+- 0 -421 -666"/>
                              <a:gd name="T23" fmla="*/ -421 h 1231"/>
                              <a:gd name="T24" fmla="+- 0 6991 6825"/>
                              <a:gd name="T25" fmla="*/ T24 w 1531"/>
                              <a:gd name="T26" fmla="+- 0 -428 -666"/>
                              <a:gd name="T27" fmla="*/ -428 h 1231"/>
                              <a:gd name="T28" fmla="+- 0 7044 6825"/>
                              <a:gd name="T29" fmla="*/ T28 w 1531"/>
                              <a:gd name="T30" fmla="+- 0 -434 -666"/>
                              <a:gd name="T31" fmla="*/ -434 h 1231"/>
                              <a:gd name="T32" fmla="+- 0 7103 6825"/>
                              <a:gd name="T33" fmla="*/ T32 w 1531"/>
                              <a:gd name="T34" fmla="+- 0 -441 -666"/>
                              <a:gd name="T35" fmla="*/ -441 h 1231"/>
                              <a:gd name="T36" fmla="+- 0 7245 6825"/>
                              <a:gd name="T37" fmla="*/ T36 w 1531"/>
                              <a:gd name="T38" fmla="+- 0 -519 -666"/>
                              <a:gd name="T39" fmla="*/ -519 h 1231"/>
                              <a:gd name="T40" fmla="+- 0 7492 6825"/>
                              <a:gd name="T41" fmla="*/ T40 w 1531"/>
                              <a:gd name="T42" fmla="+- 0 -621 -666"/>
                              <a:gd name="T43" fmla="*/ -621 h 1231"/>
                              <a:gd name="T44" fmla="+- 0 7641 6825"/>
                              <a:gd name="T45" fmla="*/ T44 w 1531"/>
                              <a:gd name="T46" fmla="+- 0 -649 -666"/>
                              <a:gd name="T47" fmla="*/ -649 h 1231"/>
                              <a:gd name="T48" fmla="+- 0 7792 6825"/>
                              <a:gd name="T49" fmla="*/ T48 w 1531"/>
                              <a:gd name="T50" fmla="+- 0 -664 -666"/>
                              <a:gd name="T51" fmla="*/ -664 h 1231"/>
                              <a:gd name="T52" fmla="+- 0 7944 6825"/>
                              <a:gd name="T53" fmla="*/ T52 w 1531"/>
                              <a:gd name="T54" fmla="+- 0 -665 -666"/>
                              <a:gd name="T55" fmla="*/ -665 h 1231"/>
                              <a:gd name="T56" fmla="+- 0 8095 6825"/>
                              <a:gd name="T57" fmla="*/ T56 w 1531"/>
                              <a:gd name="T58" fmla="+- 0 -653 -666"/>
                              <a:gd name="T59" fmla="*/ -653 h 1231"/>
                              <a:gd name="T60" fmla="+- 0 8287 6825"/>
                              <a:gd name="T61" fmla="*/ T60 w 1531"/>
                              <a:gd name="T62" fmla="+- 0 -602 -666"/>
                              <a:gd name="T63" fmla="*/ -602 h 1231"/>
                              <a:gd name="T64" fmla="+- 0 8342 6825"/>
                              <a:gd name="T65" fmla="*/ T64 w 1531"/>
                              <a:gd name="T66" fmla="+- 0 -567 -666"/>
                              <a:gd name="T67" fmla="*/ -567 h 1231"/>
                              <a:gd name="T68" fmla="+- 0 8234 6825"/>
                              <a:gd name="T69" fmla="*/ T68 w 1531"/>
                              <a:gd name="T70" fmla="+- 0 -531 -666"/>
                              <a:gd name="T71" fmla="*/ -531 h 1231"/>
                              <a:gd name="T72" fmla="+- 0 8125 6825"/>
                              <a:gd name="T73" fmla="*/ T72 w 1531"/>
                              <a:gd name="T74" fmla="+- 0 -454 -666"/>
                              <a:gd name="T75" fmla="*/ -454 h 1231"/>
                              <a:gd name="T76" fmla="+- 0 8195 6825"/>
                              <a:gd name="T77" fmla="*/ T76 w 1531"/>
                              <a:gd name="T78" fmla="+- 0 -480 -666"/>
                              <a:gd name="T79" fmla="*/ -480 h 1231"/>
                              <a:gd name="T80" fmla="+- 0 8297 6825"/>
                              <a:gd name="T81" fmla="*/ T80 w 1531"/>
                              <a:gd name="T82" fmla="+- 0 -484 -666"/>
                              <a:gd name="T83" fmla="*/ -484 h 1231"/>
                              <a:gd name="T84" fmla="+- 0 8224 6825"/>
                              <a:gd name="T85" fmla="*/ T84 w 1531"/>
                              <a:gd name="T86" fmla="+- 0 -457 -666"/>
                              <a:gd name="T87" fmla="*/ -457 h 1231"/>
                              <a:gd name="T88" fmla="+- 0 8183 6825"/>
                              <a:gd name="T89" fmla="*/ T88 w 1531"/>
                              <a:gd name="T90" fmla="+- 0 -408 -666"/>
                              <a:gd name="T91" fmla="*/ -408 h 1231"/>
                              <a:gd name="T92" fmla="+- 0 8235 6825"/>
                              <a:gd name="T93" fmla="*/ T92 w 1531"/>
                              <a:gd name="T94" fmla="+- 0 -287 -666"/>
                              <a:gd name="T95" fmla="*/ -287 h 1231"/>
                              <a:gd name="T96" fmla="+- 0 8288 6825"/>
                              <a:gd name="T97" fmla="*/ T96 w 1531"/>
                              <a:gd name="T98" fmla="+- 0 -81 -666"/>
                              <a:gd name="T99" fmla="*/ -81 h 1231"/>
                              <a:gd name="T100" fmla="+- 0 8215 6825"/>
                              <a:gd name="T101" fmla="*/ T100 w 1531"/>
                              <a:gd name="T102" fmla="+- 0 286 -666"/>
                              <a:gd name="T103" fmla="*/ 286 h 1231"/>
                              <a:gd name="T104" fmla="+- 0 8138 6825"/>
                              <a:gd name="T105" fmla="*/ T104 w 1531"/>
                              <a:gd name="T106" fmla="+- 0 502 -666"/>
                              <a:gd name="T107" fmla="*/ 502 h 1231"/>
                              <a:gd name="T108" fmla="+- 0 8113 6825"/>
                              <a:gd name="T109" fmla="*/ T108 w 1531"/>
                              <a:gd name="T110" fmla="+- 0 387 -666"/>
                              <a:gd name="T111" fmla="*/ 387 h 1231"/>
                              <a:gd name="T112" fmla="+- 0 8079 6825"/>
                              <a:gd name="T113" fmla="*/ T112 w 1531"/>
                              <a:gd name="T114" fmla="+- 0 85 -666"/>
                              <a:gd name="T115" fmla="*/ 85 h 1231"/>
                              <a:gd name="T116" fmla="+- 0 8069 6825"/>
                              <a:gd name="T117" fmla="*/ T116 w 1531"/>
                              <a:gd name="T118" fmla="+- 0 -67 -666"/>
                              <a:gd name="T119" fmla="*/ -67 h 1231"/>
                              <a:gd name="T120" fmla="+- 0 7893 6825"/>
                              <a:gd name="T121" fmla="*/ T120 w 1531"/>
                              <a:gd name="T122" fmla="+- 0 -11 -666"/>
                              <a:gd name="T123" fmla="*/ -11 h 1231"/>
                              <a:gd name="T124" fmla="+- 0 7587 6825"/>
                              <a:gd name="T125" fmla="*/ T124 w 1531"/>
                              <a:gd name="T126" fmla="+- 0 44 -666"/>
                              <a:gd name="T127" fmla="*/ 44 h 1231"/>
                              <a:gd name="T128" fmla="+- 0 7275 6825"/>
                              <a:gd name="T129" fmla="*/ T128 w 1531"/>
                              <a:gd name="T130" fmla="+- 0 4 -666"/>
                              <a:gd name="T131" fmla="*/ 4 h 1231"/>
                              <a:gd name="T132" fmla="+- 0 7090 6825"/>
                              <a:gd name="T133" fmla="*/ T132 w 1531"/>
                              <a:gd name="T134" fmla="+- 0 -35 -666"/>
                              <a:gd name="T135" fmla="*/ -35 h 1231"/>
                              <a:gd name="T136" fmla="+- 0 7074 6825"/>
                              <a:gd name="T137" fmla="*/ T136 w 1531"/>
                              <a:gd name="T138" fmla="+- 0 119 -666"/>
                              <a:gd name="T139" fmla="*/ 119 h 1231"/>
                              <a:gd name="T140" fmla="+- 0 7063 6825"/>
                              <a:gd name="T141" fmla="*/ T140 w 1531"/>
                              <a:gd name="T142" fmla="+- 0 271 -666"/>
                              <a:gd name="T143" fmla="*/ 271 h 1231"/>
                              <a:gd name="T144" fmla="+- 0 7057 6825"/>
                              <a:gd name="T145" fmla="*/ T144 w 1531"/>
                              <a:gd name="T146" fmla="+- 0 421 -666"/>
                              <a:gd name="T147" fmla="*/ 421 h 1231"/>
                              <a:gd name="T148" fmla="+- 0 7060 6825"/>
                              <a:gd name="T149" fmla="*/ T148 w 1531"/>
                              <a:gd name="T150" fmla="+- 0 565 -666"/>
                              <a:gd name="T151" fmla="*/ 565 h 1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531" h="1231">
                                <a:moveTo>
                                  <a:pt x="235" y="1231"/>
                                </a:moveTo>
                                <a:lnTo>
                                  <a:pt x="204" y="1179"/>
                                </a:lnTo>
                                <a:lnTo>
                                  <a:pt x="133" y="1053"/>
                                </a:lnTo>
                                <a:lnTo>
                                  <a:pt x="57" y="897"/>
                                </a:lnTo>
                                <a:lnTo>
                                  <a:pt x="9" y="756"/>
                                </a:lnTo>
                                <a:lnTo>
                                  <a:pt x="0" y="674"/>
                                </a:lnTo>
                                <a:lnTo>
                                  <a:pt x="1" y="592"/>
                                </a:lnTo>
                                <a:lnTo>
                                  <a:pt x="11" y="509"/>
                                </a:lnTo>
                                <a:lnTo>
                                  <a:pt x="30" y="428"/>
                                </a:lnTo>
                                <a:lnTo>
                                  <a:pt x="55" y="350"/>
                                </a:lnTo>
                                <a:lnTo>
                                  <a:pt x="97" y="282"/>
                                </a:lnTo>
                                <a:lnTo>
                                  <a:pt x="127" y="245"/>
                                </a:lnTo>
                                <a:lnTo>
                                  <a:pt x="141" y="168"/>
                                </a:lnTo>
                                <a:lnTo>
                                  <a:pt x="166" y="238"/>
                                </a:lnTo>
                                <a:lnTo>
                                  <a:pt x="199" y="127"/>
                                </a:lnTo>
                                <a:lnTo>
                                  <a:pt x="219" y="232"/>
                                </a:lnTo>
                                <a:lnTo>
                                  <a:pt x="278" y="127"/>
                                </a:lnTo>
                                <a:lnTo>
                                  <a:pt x="278" y="225"/>
                                </a:lnTo>
                                <a:lnTo>
                                  <a:pt x="319" y="202"/>
                                </a:lnTo>
                                <a:lnTo>
                                  <a:pt x="420" y="147"/>
                                </a:lnTo>
                                <a:lnTo>
                                  <a:pt x="548" y="87"/>
                                </a:lnTo>
                                <a:lnTo>
                                  <a:pt x="667" y="45"/>
                                </a:lnTo>
                                <a:lnTo>
                                  <a:pt x="741" y="29"/>
                                </a:lnTo>
                                <a:lnTo>
                                  <a:pt x="816" y="17"/>
                                </a:lnTo>
                                <a:lnTo>
                                  <a:pt x="891" y="8"/>
                                </a:lnTo>
                                <a:lnTo>
                                  <a:pt x="967" y="2"/>
                                </a:lnTo>
                                <a:lnTo>
                                  <a:pt x="1043" y="0"/>
                                </a:lnTo>
                                <a:lnTo>
                                  <a:pt x="1119" y="1"/>
                                </a:lnTo>
                                <a:lnTo>
                                  <a:pt x="1194" y="5"/>
                                </a:lnTo>
                                <a:lnTo>
                                  <a:pt x="1270" y="13"/>
                                </a:lnTo>
                                <a:lnTo>
                                  <a:pt x="1344" y="24"/>
                                </a:lnTo>
                                <a:lnTo>
                                  <a:pt x="1462" y="64"/>
                                </a:lnTo>
                                <a:lnTo>
                                  <a:pt x="1530" y="95"/>
                                </a:lnTo>
                                <a:lnTo>
                                  <a:pt x="1517" y="99"/>
                                </a:lnTo>
                                <a:lnTo>
                                  <a:pt x="1484" y="108"/>
                                </a:lnTo>
                                <a:lnTo>
                                  <a:pt x="1409" y="135"/>
                                </a:lnTo>
                                <a:lnTo>
                                  <a:pt x="1339" y="181"/>
                                </a:lnTo>
                                <a:lnTo>
                                  <a:pt x="1300" y="212"/>
                                </a:lnTo>
                                <a:lnTo>
                                  <a:pt x="1334" y="194"/>
                                </a:lnTo>
                                <a:lnTo>
                                  <a:pt x="1370" y="186"/>
                                </a:lnTo>
                                <a:lnTo>
                                  <a:pt x="1414" y="183"/>
                                </a:lnTo>
                                <a:lnTo>
                                  <a:pt x="1472" y="182"/>
                                </a:lnTo>
                                <a:lnTo>
                                  <a:pt x="1432" y="197"/>
                                </a:lnTo>
                                <a:lnTo>
                                  <a:pt x="1399" y="209"/>
                                </a:lnTo>
                                <a:lnTo>
                                  <a:pt x="1374" y="226"/>
                                </a:lnTo>
                                <a:lnTo>
                                  <a:pt x="1358" y="258"/>
                                </a:lnTo>
                                <a:lnTo>
                                  <a:pt x="1374" y="293"/>
                                </a:lnTo>
                                <a:lnTo>
                                  <a:pt x="1410" y="379"/>
                                </a:lnTo>
                                <a:lnTo>
                                  <a:pt x="1446" y="486"/>
                                </a:lnTo>
                                <a:lnTo>
                                  <a:pt x="1463" y="585"/>
                                </a:lnTo>
                                <a:lnTo>
                                  <a:pt x="1442" y="761"/>
                                </a:lnTo>
                                <a:lnTo>
                                  <a:pt x="1390" y="952"/>
                                </a:lnTo>
                                <a:lnTo>
                                  <a:pt x="1337" y="1106"/>
                                </a:lnTo>
                                <a:lnTo>
                                  <a:pt x="1313" y="1168"/>
                                </a:lnTo>
                                <a:lnTo>
                                  <a:pt x="1309" y="1151"/>
                                </a:lnTo>
                                <a:lnTo>
                                  <a:pt x="1288" y="1053"/>
                                </a:lnTo>
                                <a:lnTo>
                                  <a:pt x="1266" y="885"/>
                                </a:lnTo>
                                <a:lnTo>
                                  <a:pt x="1254" y="751"/>
                                </a:lnTo>
                                <a:lnTo>
                                  <a:pt x="1247" y="643"/>
                                </a:lnTo>
                                <a:lnTo>
                                  <a:pt x="1244" y="599"/>
                                </a:lnTo>
                                <a:lnTo>
                                  <a:pt x="1193" y="617"/>
                                </a:lnTo>
                                <a:lnTo>
                                  <a:pt x="1068" y="655"/>
                                </a:lnTo>
                                <a:lnTo>
                                  <a:pt x="910" y="693"/>
                                </a:lnTo>
                                <a:lnTo>
                                  <a:pt x="762" y="710"/>
                                </a:lnTo>
                                <a:lnTo>
                                  <a:pt x="613" y="697"/>
                                </a:lnTo>
                                <a:lnTo>
                                  <a:pt x="450" y="670"/>
                                </a:lnTo>
                                <a:lnTo>
                                  <a:pt x="319" y="643"/>
                                </a:lnTo>
                                <a:lnTo>
                                  <a:pt x="265" y="631"/>
                                </a:lnTo>
                                <a:lnTo>
                                  <a:pt x="257" y="708"/>
                                </a:lnTo>
                                <a:lnTo>
                                  <a:pt x="249" y="785"/>
                                </a:lnTo>
                                <a:lnTo>
                                  <a:pt x="243" y="861"/>
                                </a:lnTo>
                                <a:lnTo>
                                  <a:pt x="238" y="937"/>
                                </a:lnTo>
                                <a:lnTo>
                                  <a:pt x="234" y="1012"/>
                                </a:lnTo>
                                <a:lnTo>
                                  <a:pt x="232" y="1087"/>
                                </a:lnTo>
                                <a:lnTo>
                                  <a:pt x="232" y="1159"/>
                                </a:lnTo>
                                <a:lnTo>
                                  <a:pt x="235" y="12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86"/>
                        <wps:cNvSpPr>
                          <a:spLocks/>
                        </wps:cNvSpPr>
                        <wps:spPr bwMode="auto">
                          <a:xfrm>
                            <a:off x="6824" y="-667"/>
                            <a:ext cx="1531" cy="1231"/>
                          </a:xfrm>
                          <a:custGeom>
                            <a:avLst/>
                            <a:gdLst>
                              <a:gd name="T0" fmla="+- 0 7144 6825"/>
                              <a:gd name="T1" fmla="*/ T0 w 1531"/>
                              <a:gd name="T2" fmla="+- 0 -23 -666"/>
                              <a:gd name="T3" fmla="*/ -23 h 1231"/>
                              <a:gd name="T4" fmla="+- 0 7438 6825"/>
                              <a:gd name="T5" fmla="*/ T4 w 1531"/>
                              <a:gd name="T6" fmla="+- 0 31 -666"/>
                              <a:gd name="T7" fmla="*/ 31 h 1231"/>
                              <a:gd name="T8" fmla="+- 0 7735 6825"/>
                              <a:gd name="T9" fmla="*/ T8 w 1531"/>
                              <a:gd name="T10" fmla="+- 0 27 -666"/>
                              <a:gd name="T11" fmla="*/ 27 h 1231"/>
                              <a:gd name="T12" fmla="+- 0 8018 6825"/>
                              <a:gd name="T13" fmla="*/ T12 w 1531"/>
                              <a:gd name="T14" fmla="+- 0 -49 -666"/>
                              <a:gd name="T15" fmla="*/ -49 h 1231"/>
                              <a:gd name="T16" fmla="+- 0 8072 6825"/>
                              <a:gd name="T17" fmla="*/ T16 w 1531"/>
                              <a:gd name="T18" fmla="+- 0 -23 -666"/>
                              <a:gd name="T19" fmla="*/ -23 h 1231"/>
                              <a:gd name="T20" fmla="+- 0 8091 6825"/>
                              <a:gd name="T21" fmla="*/ T20 w 1531"/>
                              <a:gd name="T22" fmla="+- 0 219 -666"/>
                              <a:gd name="T23" fmla="*/ 219 h 1231"/>
                              <a:gd name="T24" fmla="+- 0 8124 6825"/>
                              <a:gd name="T25" fmla="*/ T24 w 1531"/>
                              <a:gd name="T26" fmla="+- 0 441 -666"/>
                              <a:gd name="T27" fmla="*/ 441 h 1231"/>
                              <a:gd name="T28" fmla="+- 0 8162 6825"/>
                              <a:gd name="T29" fmla="*/ T28 w 1531"/>
                              <a:gd name="T30" fmla="+- 0 440 -666"/>
                              <a:gd name="T31" fmla="*/ 440 h 1231"/>
                              <a:gd name="T32" fmla="+- 0 8267 6825"/>
                              <a:gd name="T33" fmla="*/ T32 w 1531"/>
                              <a:gd name="T34" fmla="+- 0 95 -666"/>
                              <a:gd name="T35" fmla="*/ 95 h 1231"/>
                              <a:gd name="T36" fmla="+- 0 8271 6825"/>
                              <a:gd name="T37" fmla="*/ T36 w 1531"/>
                              <a:gd name="T38" fmla="+- 0 -180 -666"/>
                              <a:gd name="T39" fmla="*/ -180 h 1231"/>
                              <a:gd name="T40" fmla="+- 0 8199 6825"/>
                              <a:gd name="T41" fmla="*/ T40 w 1531"/>
                              <a:gd name="T42" fmla="+- 0 -373 -666"/>
                              <a:gd name="T43" fmla="*/ -373 h 1231"/>
                              <a:gd name="T44" fmla="+- 0 8199 6825"/>
                              <a:gd name="T45" fmla="*/ T44 w 1531"/>
                              <a:gd name="T46" fmla="+- 0 -440 -666"/>
                              <a:gd name="T47" fmla="*/ -440 h 1231"/>
                              <a:gd name="T48" fmla="+- 0 8257 6825"/>
                              <a:gd name="T49" fmla="*/ T48 w 1531"/>
                              <a:gd name="T50" fmla="+- 0 -469 -666"/>
                              <a:gd name="T51" fmla="*/ -469 h 1231"/>
                              <a:gd name="T52" fmla="+- 0 8239 6825"/>
                              <a:gd name="T53" fmla="*/ T52 w 1531"/>
                              <a:gd name="T54" fmla="+- 0 -483 -666"/>
                              <a:gd name="T55" fmla="*/ -483 h 1231"/>
                              <a:gd name="T56" fmla="+- 0 8159 6825"/>
                              <a:gd name="T57" fmla="*/ T56 w 1531"/>
                              <a:gd name="T58" fmla="+- 0 -472 -666"/>
                              <a:gd name="T59" fmla="*/ -472 h 1231"/>
                              <a:gd name="T60" fmla="+- 0 8136 6825"/>
                              <a:gd name="T61" fmla="*/ T60 w 1531"/>
                              <a:gd name="T62" fmla="+- 0 -463 -666"/>
                              <a:gd name="T63" fmla="*/ -463 h 1231"/>
                              <a:gd name="T64" fmla="+- 0 8269 6825"/>
                              <a:gd name="T65" fmla="*/ T64 w 1531"/>
                              <a:gd name="T66" fmla="+- 0 -546 -666"/>
                              <a:gd name="T67" fmla="*/ -546 h 1231"/>
                              <a:gd name="T68" fmla="+- 0 8355 6825"/>
                              <a:gd name="T69" fmla="*/ T68 w 1531"/>
                              <a:gd name="T70" fmla="+- 0 -571 -666"/>
                              <a:gd name="T71" fmla="*/ -571 h 1231"/>
                              <a:gd name="T72" fmla="+- 0 8226 6825"/>
                              <a:gd name="T73" fmla="*/ T72 w 1531"/>
                              <a:gd name="T74" fmla="+- 0 -627 -666"/>
                              <a:gd name="T75" fmla="*/ -627 h 1231"/>
                              <a:gd name="T76" fmla="+- 0 8019 6825"/>
                              <a:gd name="T77" fmla="*/ T76 w 1531"/>
                              <a:gd name="T78" fmla="+- 0 -661 -666"/>
                              <a:gd name="T79" fmla="*/ -661 h 1231"/>
                              <a:gd name="T80" fmla="+- 0 7868 6825"/>
                              <a:gd name="T81" fmla="*/ T80 w 1531"/>
                              <a:gd name="T82" fmla="+- 0 -666 -666"/>
                              <a:gd name="T83" fmla="*/ -666 h 1231"/>
                              <a:gd name="T84" fmla="+- 0 7716 6825"/>
                              <a:gd name="T85" fmla="*/ T84 w 1531"/>
                              <a:gd name="T86" fmla="+- 0 -658 -666"/>
                              <a:gd name="T87" fmla="*/ -658 h 1231"/>
                              <a:gd name="T88" fmla="+- 0 7566 6825"/>
                              <a:gd name="T89" fmla="*/ T88 w 1531"/>
                              <a:gd name="T90" fmla="+- 0 -637 -666"/>
                              <a:gd name="T91" fmla="*/ -637 h 1231"/>
                              <a:gd name="T92" fmla="+- 0 7373 6825"/>
                              <a:gd name="T93" fmla="*/ T92 w 1531"/>
                              <a:gd name="T94" fmla="+- 0 -579 -666"/>
                              <a:gd name="T95" fmla="*/ -579 h 1231"/>
                              <a:gd name="T96" fmla="+- 0 7144 6825"/>
                              <a:gd name="T97" fmla="*/ T96 w 1531"/>
                              <a:gd name="T98" fmla="+- 0 -464 -666"/>
                              <a:gd name="T99" fmla="*/ -464 h 1231"/>
                              <a:gd name="T100" fmla="+- 0 7103 6825"/>
                              <a:gd name="T101" fmla="*/ T100 w 1531"/>
                              <a:gd name="T102" fmla="+- 0 -539 -666"/>
                              <a:gd name="T103" fmla="*/ -539 h 1231"/>
                              <a:gd name="T104" fmla="+- 0 7024 6825"/>
                              <a:gd name="T105" fmla="*/ T104 w 1531"/>
                              <a:gd name="T106" fmla="+- 0 -539 -666"/>
                              <a:gd name="T107" fmla="*/ -539 h 1231"/>
                              <a:gd name="T108" fmla="+- 0 6966 6825"/>
                              <a:gd name="T109" fmla="*/ T108 w 1531"/>
                              <a:gd name="T110" fmla="+- 0 -498 -666"/>
                              <a:gd name="T111" fmla="*/ -498 h 1231"/>
                              <a:gd name="T112" fmla="+- 0 6943 6825"/>
                              <a:gd name="T113" fmla="*/ T112 w 1531"/>
                              <a:gd name="T114" fmla="+- 0 -410 -666"/>
                              <a:gd name="T115" fmla="*/ -410 h 1231"/>
                              <a:gd name="T116" fmla="+- 0 6855 6825"/>
                              <a:gd name="T117" fmla="*/ T116 w 1531"/>
                              <a:gd name="T118" fmla="+- 0 -238 -666"/>
                              <a:gd name="T119" fmla="*/ -238 h 1231"/>
                              <a:gd name="T120" fmla="+- 0 6826 6825"/>
                              <a:gd name="T121" fmla="*/ T120 w 1531"/>
                              <a:gd name="T122" fmla="+- 0 -74 -666"/>
                              <a:gd name="T123" fmla="*/ -74 h 1231"/>
                              <a:gd name="T124" fmla="+- 0 6834 6825"/>
                              <a:gd name="T125" fmla="*/ T124 w 1531"/>
                              <a:gd name="T126" fmla="+- 0 90 -666"/>
                              <a:gd name="T127" fmla="*/ 90 h 1231"/>
                              <a:gd name="T128" fmla="+- 0 6958 6825"/>
                              <a:gd name="T129" fmla="*/ T128 w 1531"/>
                              <a:gd name="T130" fmla="+- 0 387 -666"/>
                              <a:gd name="T131" fmla="*/ 387 h 1231"/>
                              <a:gd name="T132" fmla="+- 0 7060 6825"/>
                              <a:gd name="T133" fmla="*/ T132 w 1531"/>
                              <a:gd name="T134" fmla="+- 0 565 -666"/>
                              <a:gd name="T135" fmla="*/ 565 h 1231"/>
                              <a:gd name="T136" fmla="+- 0 7057 6825"/>
                              <a:gd name="T137" fmla="*/ T136 w 1531"/>
                              <a:gd name="T138" fmla="+- 0 421 -666"/>
                              <a:gd name="T139" fmla="*/ 421 h 1231"/>
                              <a:gd name="T140" fmla="+- 0 7063 6825"/>
                              <a:gd name="T141" fmla="*/ T140 w 1531"/>
                              <a:gd name="T142" fmla="+- 0 271 -666"/>
                              <a:gd name="T143" fmla="*/ 271 h 1231"/>
                              <a:gd name="T144" fmla="+- 0 7074 6825"/>
                              <a:gd name="T145" fmla="*/ T144 w 1531"/>
                              <a:gd name="T146" fmla="+- 0 119 -666"/>
                              <a:gd name="T147" fmla="*/ 119 h 1231"/>
                              <a:gd name="T148" fmla="+- 0 7090 6825"/>
                              <a:gd name="T149" fmla="*/ T148 w 1531"/>
                              <a:gd name="T150" fmla="+- 0 -35 -666"/>
                              <a:gd name="T151" fmla="*/ -35 h 1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531" h="1231">
                                <a:moveTo>
                                  <a:pt x="265" y="631"/>
                                </a:moveTo>
                                <a:lnTo>
                                  <a:pt x="319" y="643"/>
                                </a:lnTo>
                                <a:lnTo>
                                  <a:pt x="450" y="670"/>
                                </a:lnTo>
                                <a:lnTo>
                                  <a:pt x="613" y="697"/>
                                </a:lnTo>
                                <a:lnTo>
                                  <a:pt x="762" y="710"/>
                                </a:lnTo>
                                <a:lnTo>
                                  <a:pt x="910" y="693"/>
                                </a:lnTo>
                                <a:lnTo>
                                  <a:pt x="1068" y="655"/>
                                </a:lnTo>
                                <a:lnTo>
                                  <a:pt x="1193" y="617"/>
                                </a:lnTo>
                                <a:lnTo>
                                  <a:pt x="1244" y="599"/>
                                </a:lnTo>
                                <a:lnTo>
                                  <a:pt x="1247" y="643"/>
                                </a:lnTo>
                                <a:lnTo>
                                  <a:pt x="1254" y="751"/>
                                </a:lnTo>
                                <a:lnTo>
                                  <a:pt x="1266" y="885"/>
                                </a:lnTo>
                                <a:lnTo>
                                  <a:pt x="1280" y="1005"/>
                                </a:lnTo>
                                <a:lnTo>
                                  <a:pt x="1299" y="1107"/>
                                </a:lnTo>
                                <a:lnTo>
                                  <a:pt x="1313" y="1168"/>
                                </a:lnTo>
                                <a:lnTo>
                                  <a:pt x="1337" y="1106"/>
                                </a:lnTo>
                                <a:lnTo>
                                  <a:pt x="1390" y="952"/>
                                </a:lnTo>
                                <a:lnTo>
                                  <a:pt x="1442" y="761"/>
                                </a:lnTo>
                                <a:lnTo>
                                  <a:pt x="1463" y="585"/>
                                </a:lnTo>
                                <a:lnTo>
                                  <a:pt x="1446" y="486"/>
                                </a:lnTo>
                                <a:lnTo>
                                  <a:pt x="1410" y="379"/>
                                </a:lnTo>
                                <a:lnTo>
                                  <a:pt x="1374" y="293"/>
                                </a:lnTo>
                                <a:lnTo>
                                  <a:pt x="1358" y="258"/>
                                </a:lnTo>
                                <a:lnTo>
                                  <a:pt x="1374" y="226"/>
                                </a:lnTo>
                                <a:lnTo>
                                  <a:pt x="1399" y="209"/>
                                </a:lnTo>
                                <a:lnTo>
                                  <a:pt x="1432" y="197"/>
                                </a:lnTo>
                                <a:lnTo>
                                  <a:pt x="1472" y="182"/>
                                </a:lnTo>
                                <a:lnTo>
                                  <a:pt x="1414" y="183"/>
                                </a:lnTo>
                                <a:lnTo>
                                  <a:pt x="1370" y="186"/>
                                </a:lnTo>
                                <a:lnTo>
                                  <a:pt x="1334" y="194"/>
                                </a:lnTo>
                                <a:lnTo>
                                  <a:pt x="1300" y="212"/>
                                </a:lnTo>
                                <a:lnTo>
                                  <a:pt x="1311" y="203"/>
                                </a:lnTo>
                                <a:lnTo>
                                  <a:pt x="1375" y="155"/>
                                </a:lnTo>
                                <a:lnTo>
                                  <a:pt x="1444" y="120"/>
                                </a:lnTo>
                                <a:lnTo>
                                  <a:pt x="1517" y="99"/>
                                </a:lnTo>
                                <a:lnTo>
                                  <a:pt x="1530" y="95"/>
                                </a:lnTo>
                                <a:lnTo>
                                  <a:pt x="1511" y="86"/>
                                </a:lnTo>
                                <a:lnTo>
                                  <a:pt x="1401" y="39"/>
                                </a:lnTo>
                                <a:lnTo>
                                  <a:pt x="1270" y="13"/>
                                </a:lnTo>
                                <a:lnTo>
                                  <a:pt x="1194" y="5"/>
                                </a:lnTo>
                                <a:lnTo>
                                  <a:pt x="1119" y="1"/>
                                </a:lnTo>
                                <a:lnTo>
                                  <a:pt x="1043" y="0"/>
                                </a:lnTo>
                                <a:lnTo>
                                  <a:pt x="967" y="2"/>
                                </a:lnTo>
                                <a:lnTo>
                                  <a:pt x="891" y="8"/>
                                </a:lnTo>
                                <a:lnTo>
                                  <a:pt x="816" y="17"/>
                                </a:lnTo>
                                <a:lnTo>
                                  <a:pt x="741" y="29"/>
                                </a:lnTo>
                                <a:lnTo>
                                  <a:pt x="667" y="45"/>
                                </a:lnTo>
                                <a:lnTo>
                                  <a:pt x="548" y="87"/>
                                </a:lnTo>
                                <a:lnTo>
                                  <a:pt x="420" y="147"/>
                                </a:lnTo>
                                <a:lnTo>
                                  <a:pt x="319" y="202"/>
                                </a:lnTo>
                                <a:lnTo>
                                  <a:pt x="278" y="225"/>
                                </a:lnTo>
                                <a:lnTo>
                                  <a:pt x="278" y="127"/>
                                </a:lnTo>
                                <a:lnTo>
                                  <a:pt x="219" y="232"/>
                                </a:lnTo>
                                <a:lnTo>
                                  <a:pt x="199" y="127"/>
                                </a:lnTo>
                                <a:lnTo>
                                  <a:pt x="166" y="238"/>
                                </a:lnTo>
                                <a:lnTo>
                                  <a:pt x="141" y="168"/>
                                </a:lnTo>
                                <a:lnTo>
                                  <a:pt x="127" y="245"/>
                                </a:lnTo>
                                <a:lnTo>
                                  <a:pt x="118" y="256"/>
                                </a:lnTo>
                                <a:lnTo>
                                  <a:pt x="73" y="317"/>
                                </a:lnTo>
                                <a:lnTo>
                                  <a:pt x="30" y="428"/>
                                </a:lnTo>
                                <a:lnTo>
                                  <a:pt x="11" y="509"/>
                                </a:lnTo>
                                <a:lnTo>
                                  <a:pt x="1" y="592"/>
                                </a:lnTo>
                                <a:lnTo>
                                  <a:pt x="0" y="674"/>
                                </a:lnTo>
                                <a:lnTo>
                                  <a:pt x="9" y="756"/>
                                </a:lnTo>
                                <a:lnTo>
                                  <a:pt x="57" y="897"/>
                                </a:lnTo>
                                <a:lnTo>
                                  <a:pt x="133" y="1053"/>
                                </a:lnTo>
                                <a:lnTo>
                                  <a:pt x="204" y="1179"/>
                                </a:lnTo>
                                <a:lnTo>
                                  <a:pt x="235" y="1231"/>
                                </a:lnTo>
                                <a:lnTo>
                                  <a:pt x="232" y="1159"/>
                                </a:lnTo>
                                <a:lnTo>
                                  <a:pt x="232" y="1087"/>
                                </a:lnTo>
                                <a:lnTo>
                                  <a:pt x="234" y="1012"/>
                                </a:lnTo>
                                <a:lnTo>
                                  <a:pt x="238" y="937"/>
                                </a:lnTo>
                                <a:lnTo>
                                  <a:pt x="243" y="861"/>
                                </a:lnTo>
                                <a:lnTo>
                                  <a:pt x="249" y="785"/>
                                </a:lnTo>
                                <a:lnTo>
                                  <a:pt x="257" y="708"/>
                                </a:lnTo>
                                <a:lnTo>
                                  <a:pt x="265" y="6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81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85"/>
                        <wps:cNvSpPr>
                          <a:spLocks/>
                        </wps:cNvSpPr>
                        <wps:spPr bwMode="auto">
                          <a:xfrm>
                            <a:off x="7172" y="-600"/>
                            <a:ext cx="1013" cy="189"/>
                          </a:xfrm>
                          <a:custGeom>
                            <a:avLst/>
                            <a:gdLst>
                              <a:gd name="T0" fmla="+- 0 7173 7173"/>
                              <a:gd name="T1" fmla="*/ T0 w 1013"/>
                              <a:gd name="T2" fmla="+- 0 -411 -600"/>
                              <a:gd name="T3" fmla="*/ -411 h 189"/>
                              <a:gd name="T4" fmla="+- 0 7345 7173"/>
                              <a:gd name="T5" fmla="*/ T4 w 1013"/>
                              <a:gd name="T6" fmla="+- 0 -491 -600"/>
                              <a:gd name="T7" fmla="*/ -491 h 189"/>
                              <a:gd name="T8" fmla="+- 0 7496 7173"/>
                              <a:gd name="T9" fmla="*/ T8 w 1013"/>
                              <a:gd name="T10" fmla="+- 0 -551 -600"/>
                              <a:gd name="T11" fmla="*/ -551 h 189"/>
                              <a:gd name="T12" fmla="+- 0 7632 7173"/>
                              <a:gd name="T13" fmla="*/ T12 w 1013"/>
                              <a:gd name="T14" fmla="+- 0 -590 -600"/>
                              <a:gd name="T15" fmla="*/ -590 h 189"/>
                              <a:gd name="T16" fmla="+- 0 7783 7173"/>
                              <a:gd name="T17" fmla="*/ T16 w 1013"/>
                              <a:gd name="T18" fmla="+- 0 -600 -600"/>
                              <a:gd name="T19" fmla="*/ -600 h 189"/>
                              <a:gd name="T20" fmla="+- 0 7966 7173"/>
                              <a:gd name="T21" fmla="*/ T20 w 1013"/>
                              <a:gd name="T22" fmla="+- 0 -599 -600"/>
                              <a:gd name="T23" fmla="*/ -599 h 189"/>
                              <a:gd name="T24" fmla="+- 0 8121 7173"/>
                              <a:gd name="T25" fmla="*/ T24 w 1013"/>
                              <a:gd name="T26" fmla="+- 0 -593 -600"/>
                              <a:gd name="T27" fmla="*/ -593 h 189"/>
                              <a:gd name="T28" fmla="+- 0 8186 7173"/>
                              <a:gd name="T29" fmla="*/ T28 w 1013"/>
                              <a:gd name="T30" fmla="+- 0 -590 -600"/>
                              <a:gd name="T31" fmla="*/ -590 h 189"/>
                              <a:gd name="T32" fmla="+- 0 8125 7173"/>
                              <a:gd name="T33" fmla="*/ T32 w 1013"/>
                              <a:gd name="T34" fmla="+- 0 -586 -600"/>
                              <a:gd name="T35" fmla="*/ -586 h 189"/>
                              <a:gd name="T36" fmla="+- 0 7981 7173"/>
                              <a:gd name="T37" fmla="*/ T36 w 1013"/>
                              <a:gd name="T38" fmla="+- 0 -577 -600"/>
                              <a:gd name="T39" fmla="*/ -577 h 189"/>
                              <a:gd name="T40" fmla="+- 0 7811 7173"/>
                              <a:gd name="T41" fmla="*/ T40 w 1013"/>
                              <a:gd name="T42" fmla="+- 0 -563 -600"/>
                              <a:gd name="T43" fmla="*/ -563 h 189"/>
                              <a:gd name="T44" fmla="+- 0 7672 7173"/>
                              <a:gd name="T45" fmla="*/ T44 w 1013"/>
                              <a:gd name="T46" fmla="+- 0 -546 -600"/>
                              <a:gd name="T47" fmla="*/ -546 h 189"/>
                              <a:gd name="T48" fmla="+- 0 7572 7173"/>
                              <a:gd name="T49" fmla="*/ T48 w 1013"/>
                              <a:gd name="T50" fmla="+- 0 -527 -600"/>
                              <a:gd name="T51" fmla="*/ -527 h 189"/>
                              <a:gd name="T52" fmla="+- 0 7496 7173"/>
                              <a:gd name="T53" fmla="*/ T52 w 1013"/>
                              <a:gd name="T54" fmla="+- 0 -508 -600"/>
                              <a:gd name="T55" fmla="*/ -508 h 189"/>
                              <a:gd name="T56" fmla="+- 0 7429 7173"/>
                              <a:gd name="T57" fmla="*/ T56 w 1013"/>
                              <a:gd name="T58" fmla="+- 0 -488 -600"/>
                              <a:gd name="T59" fmla="*/ -488 h 189"/>
                              <a:gd name="T60" fmla="+- 0 7357 7173"/>
                              <a:gd name="T61" fmla="*/ T60 w 1013"/>
                              <a:gd name="T62" fmla="+- 0 -469 -600"/>
                              <a:gd name="T63" fmla="*/ -469 h 189"/>
                              <a:gd name="T64" fmla="+- 0 7306 7173"/>
                              <a:gd name="T65" fmla="*/ T64 w 1013"/>
                              <a:gd name="T66" fmla="+- 0 -455 -600"/>
                              <a:gd name="T67" fmla="*/ -455 h 189"/>
                              <a:gd name="T68" fmla="+- 0 7245 7173"/>
                              <a:gd name="T69" fmla="*/ T68 w 1013"/>
                              <a:gd name="T70" fmla="+- 0 -436 -600"/>
                              <a:gd name="T71" fmla="*/ -436 h 189"/>
                              <a:gd name="T72" fmla="+- 0 7194 7173"/>
                              <a:gd name="T73" fmla="*/ T72 w 1013"/>
                              <a:gd name="T74" fmla="+- 0 -419 -600"/>
                              <a:gd name="T75" fmla="*/ -419 h 189"/>
                              <a:gd name="T76" fmla="+- 0 7173 7173"/>
                              <a:gd name="T77" fmla="*/ T76 w 1013"/>
                              <a:gd name="T78" fmla="+- 0 -411 -600"/>
                              <a:gd name="T79" fmla="*/ -411 h 1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13" h="189">
                                <a:moveTo>
                                  <a:pt x="0" y="189"/>
                                </a:moveTo>
                                <a:lnTo>
                                  <a:pt x="172" y="109"/>
                                </a:lnTo>
                                <a:lnTo>
                                  <a:pt x="323" y="49"/>
                                </a:lnTo>
                                <a:lnTo>
                                  <a:pt x="459" y="10"/>
                                </a:lnTo>
                                <a:lnTo>
                                  <a:pt x="610" y="0"/>
                                </a:lnTo>
                                <a:lnTo>
                                  <a:pt x="793" y="1"/>
                                </a:lnTo>
                                <a:lnTo>
                                  <a:pt x="948" y="7"/>
                                </a:lnTo>
                                <a:lnTo>
                                  <a:pt x="1013" y="10"/>
                                </a:lnTo>
                                <a:lnTo>
                                  <a:pt x="952" y="14"/>
                                </a:lnTo>
                                <a:lnTo>
                                  <a:pt x="808" y="23"/>
                                </a:lnTo>
                                <a:lnTo>
                                  <a:pt x="638" y="37"/>
                                </a:lnTo>
                                <a:lnTo>
                                  <a:pt x="499" y="54"/>
                                </a:lnTo>
                                <a:lnTo>
                                  <a:pt x="399" y="73"/>
                                </a:lnTo>
                                <a:lnTo>
                                  <a:pt x="323" y="92"/>
                                </a:lnTo>
                                <a:lnTo>
                                  <a:pt x="256" y="112"/>
                                </a:lnTo>
                                <a:lnTo>
                                  <a:pt x="184" y="131"/>
                                </a:lnTo>
                                <a:lnTo>
                                  <a:pt x="133" y="145"/>
                                </a:lnTo>
                                <a:lnTo>
                                  <a:pt x="72" y="164"/>
                                </a:lnTo>
                                <a:lnTo>
                                  <a:pt x="21" y="181"/>
                                </a:lnTo>
                                <a:lnTo>
                                  <a:pt x="0" y="1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50" y="166"/>
                            <a:ext cx="134" cy="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93" y="155"/>
                            <a:ext cx="134" cy="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" name="Freeform 82"/>
                        <wps:cNvSpPr>
                          <a:spLocks/>
                        </wps:cNvSpPr>
                        <wps:spPr bwMode="auto">
                          <a:xfrm>
                            <a:off x="7402" y="725"/>
                            <a:ext cx="396" cy="49"/>
                          </a:xfrm>
                          <a:custGeom>
                            <a:avLst/>
                            <a:gdLst>
                              <a:gd name="T0" fmla="+- 0 7403 7403"/>
                              <a:gd name="T1" fmla="*/ T0 w 396"/>
                              <a:gd name="T2" fmla="+- 0 725 725"/>
                              <a:gd name="T3" fmla="*/ 725 h 49"/>
                              <a:gd name="T4" fmla="+- 0 7485 7403"/>
                              <a:gd name="T5" fmla="*/ T4 w 396"/>
                              <a:gd name="T6" fmla="+- 0 757 725"/>
                              <a:gd name="T7" fmla="*/ 757 h 49"/>
                              <a:gd name="T8" fmla="+- 0 7566 7403"/>
                              <a:gd name="T9" fmla="*/ T8 w 396"/>
                              <a:gd name="T10" fmla="+- 0 773 725"/>
                              <a:gd name="T11" fmla="*/ 773 h 49"/>
                              <a:gd name="T12" fmla="+- 0 7645 7403"/>
                              <a:gd name="T13" fmla="*/ T12 w 396"/>
                              <a:gd name="T14" fmla="+- 0 774 725"/>
                              <a:gd name="T15" fmla="*/ 774 h 49"/>
                              <a:gd name="T16" fmla="+- 0 7722 7403"/>
                              <a:gd name="T17" fmla="*/ T16 w 396"/>
                              <a:gd name="T18" fmla="+- 0 760 725"/>
                              <a:gd name="T19" fmla="*/ 760 h 49"/>
                              <a:gd name="T20" fmla="+- 0 7799 7403"/>
                              <a:gd name="T21" fmla="*/ T20 w 396"/>
                              <a:gd name="T22" fmla="+- 0 732 725"/>
                              <a:gd name="T23" fmla="*/ 732 h 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96" h="49">
                                <a:moveTo>
                                  <a:pt x="0" y="0"/>
                                </a:moveTo>
                                <a:lnTo>
                                  <a:pt x="82" y="32"/>
                                </a:lnTo>
                                <a:lnTo>
                                  <a:pt x="163" y="48"/>
                                </a:lnTo>
                                <a:lnTo>
                                  <a:pt x="242" y="49"/>
                                </a:lnTo>
                                <a:lnTo>
                                  <a:pt x="319" y="35"/>
                                </a:lnTo>
                                <a:lnTo>
                                  <a:pt x="396" y="7"/>
                                </a:lnTo>
                              </a:path>
                            </a:pathLst>
                          </a:custGeom>
                          <a:noFill/>
                          <a:ln w="1279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484179" id="Group 81" o:spid="_x0000_s1026" style="position:absolute;margin-left:340.95pt;margin-top:-33.6pt;width:77.15pt;height:80.45pt;z-index:15762944;mso-position-horizontal-relative:page" coordorigin="6819,-672" coordsize="1543,16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">
                <v:shape id="Freeform 89" o:spid="_x0000_s1027" style="position:absolute;left:7046;top:-74;width:1092;height:1005;visibility:visible;mso-wrap-style:square;v-text-anchor:top" coordsize="1092,1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" path="m875,1005r-644,l224,998,169,937,120,870,78,802,43,734,,529,5,292,28,95,43,13,1038,r16,84l1082,286r10,243l1051,740r-33,67l979,873r-46,65l881,998r-6,7xe" fillcolor="#6f4508" stroked="f">
                  <v:path arrowok="t" o:connecttype="custom" o:connectlocs="875,931;231,931;224,924;169,863;120,796;78,728;43,660;0,455;5,218;28,21;43,-61;1038,-74;1054,10;1082,212;1092,455;1051,666;1018,733;979,799;933,864;881,924;875,931" o:connectangles="0,0,0,0,0,0,0,0,0,0,0,0,0,0,0,0,0,0,0,0,0"/>
                </v:shape>
                <v:shape id="AutoShape 88" o:spid="_x0000_s1028" style="position:absolute;left:7046;top:-74;width:1092;height:1005;visibility:visible;mso-wrap-style:square;v-text-anchor:top" coordsize="1092,1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" path="m43,13l28,95,5,292,,529,43,734r35,68l120,870r49,67l224,998r7,7m875,1005r6,-7l933,938r46,-65l1018,807r33,-67l1092,529,1082,286,1054,84,1038,,43,13e" filled="f" strokeweight=".18114mm">
                  <v:path arrowok="t" o:connecttype="custom" o:connectlocs="43,-61;28,21;5,218;0,455;43,660;78,728;120,796;169,863;224,924;231,931;875,931;881,924;933,864;979,799;1018,733;1051,666;1092,455;1082,212;1054,10;1038,-74;43,-61" o:connectangles="0,0,0,0,0,0,0,0,0,0,0,0,0,0,0,0,0,0,0,0,0"/>
                </v:shape>
                <v:shape id="Freeform 87" o:spid="_x0000_s1029" style="position:absolute;left:6824;top:-667;width:1531;height:1231;visibility:visible;mso-wrap-style:square;v-text-anchor:top" coordsize="1531,1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" path="m235,1231r-31,-52l133,1053,57,897,9,756,,674,1,592,11,509,30,428,55,350,97,282r30,-37l141,168r25,70l199,127r20,105l278,127r,98l319,202,420,147,548,87,667,45,741,29,816,17,891,8,967,2,1043,r76,1l1194,5r76,8l1344,24r118,40l1530,95r-13,4l1484,108r-75,27l1339,181r-39,31l1334,194r36,-8l1414,183r58,-1l1432,197r-33,12l1374,226r-16,32l1374,293r36,86l1446,486r17,99l1442,761r-52,191l1337,1106r-24,62l1309,1151r-21,-98l1266,885,1254,751r-7,-108l1244,599r-51,18l1068,655,910,693,762,710,613,697,450,670,319,643,265,631r-8,77l249,785r-6,76l238,937r-4,75l232,1087r,72l235,1231xe" fillcolor="black" stroked="f">
                  <v:path arrowok="t" o:connecttype="custom" o:connectlocs="204,513;57,231;0,8;11,-157;55,-316;127,-421;166,-428;219,-434;278,-441;420,-519;667,-621;816,-649;967,-664;1119,-665;1270,-653;1462,-602;1517,-567;1409,-531;1300,-454;1370,-480;1472,-484;1399,-457;1358,-408;1410,-287;1463,-81;1390,286;1313,502;1288,387;1254,85;1244,-67;1068,-11;762,44;450,4;265,-35;249,119;238,271;232,421;235,565" o:connectangles="0,0,0,0,0,0,0,0,0,0,0,0,0,0,0,0,0,0,0,0,0,0,0,0,0,0,0,0,0,0,0,0,0,0,0,0,0,0"/>
                </v:shape>
                <v:shape id="Freeform 86" o:spid="_x0000_s1030" style="position:absolute;left:6824;top:-667;width:1531;height:1231;visibility:visible;mso-wrap-style:square;v-text-anchor:top" coordsize="1531,1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" path="m265,631r54,12l450,670r163,27l762,710,910,693r158,-38l1193,617r51,-18l1247,643r7,108l1266,885r14,120l1299,1107r14,61l1337,1106r53,-154l1442,761r21,-176l1446,486,1410,379r-36,-86l1358,258r16,-32l1399,209r33,-12l1472,182r-58,1l1370,186r-36,8l1300,212r11,-9l1375,155r69,-35l1517,99r13,-4l1511,86,1401,39,1270,13,1194,5,1119,1,1043,,967,2,891,8r-75,9l741,29,667,45,548,87,420,147,319,202r-41,23l278,127,219,232,199,127,166,238,141,168r-14,77l118,256,73,317,30,428,11,509,1,592,,674r9,82l57,897r76,156l204,1179r31,52l232,1159r,-72l234,1012r4,-75l243,861r6,-76l257,708r8,-77xe" filled="f" strokeweight=".21717mm">
                  <v:path arrowok="t" o:connecttype="custom" o:connectlocs="319,-23;613,31;910,27;1193,-49;1247,-23;1266,219;1299,441;1337,440;1442,95;1446,-180;1374,-373;1374,-440;1432,-469;1414,-483;1334,-472;1311,-463;1444,-546;1530,-571;1401,-627;1194,-661;1043,-666;891,-658;741,-637;548,-579;319,-464;278,-539;199,-539;141,-498;118,-410;30,-238;1,-74;9,90;133,387;235,565;232,421;238,271;249,119;265,-35" o:connectangles="0,0,0,0,0,0,0,0,0,0,0,0,0,0,0,0,0,0,0,0,0,0,0,0,0,0,0,0,0,0,0,0,0,0,0,0,0,0"/>
                </v:shape>
                <v:shape id="Freeform 85" o:spid="_x0000_s1031" style="position:absolute;left:7172;top:-600;width:1013;height:189;visibility:visible;mso-wrap-style:square;v-text-anchor:top" coordsize="101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" path="m,189l172,109,323,49,459,10,610,,793,1,948,7r65,3l952,14,808,23,638,37,499,54,399,73,323,92r-67,20l184,131r-51,14l72,164,21,181,,189xe" fillcolor="black" stroked="f">
                  <v:path arrowok="t" o:connecttype="custom" o:connectlocs="0,-411;172,-491;323,-551;459,-590;610,-600;793,-599;948,-593;1013,-590;952,-586;808,-577;638,-563;499,-546;399,-527;323,-508;256,-488;184,-469;133,-455;72,-436;21,-419;0,-411" o:connectangles="0,0,0,0,0,0,0,0,0,0,0,0,0,0,0,0,0,0,0,0"/>
                </v:shape>
                <v:shape id="Picture 84" o:spid="_x0000_s1032" type="#_x0000_t75" style="position:absolute;left:7750;top:166;width:134;height: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">
                  <v:imagedata r:id="rId61" o:title=""/>
                </v:shape>
                <v:shape id="Picture 83" o:spid="_x0000_s1033" type="#_x0000_t75" style="position:absolute;left:7293;top:155;width:134;height: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">
                  <v:imagedata r:id="rId62" o:title=""/>
                </v:shape>
                <v:shape id="Freeform 82" o:spid="_x0000_s1034" style="position:absolute;left:7402;top:725;width:396;height:49;visibility:visible;mso-wrap-style:square;v-text-anchor:top" coordsize="396,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" path="m,l82,32r81,16l242,49,319,35,396,7e" filled="f" strokeweight=".35536mm">
                  <v:path arrowok="t" o:connecttype="custom" o:connectlocs="0,725;82,757;163,773;242,774;319,760;396,73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63456" behindDoc="0" locked="0" layoutInCell="1" allowOverlap="1">
                <wp:simplePos x="0" y="0"/>
                <wp:positionH relativeFrom="page">
                  <wp:posOffset>2422525</wp:posOffset>
                </wp:positionH>
                <wp:positionV relativeFrom="paragraph">
                  <wp:posOffset>-340360</wp:posOffset>
                </wp:positionV>
                <wp:extent cx="862965" cy="931545"/>
                <wp:effectExtent l="0" t="0" r="0" b="0"/>
                <wp:wrapNone/>
                <wp:docPr id="91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2965" cy="931545"/>
                          <a:chOff x="3815" y="-536"/>
                          <a:chExt cx="1359" cy="1467"/>
                        </a:xfrm>
                      </wpg:grpSpPr>
                      <wps:wsp>
                        <wps:cNvPr id="92" name="Freeform 80"/>
                        <wps:cNvSpPr>
                          <a:spLocks/>
                        </wps:cNvSpPr>
                        <wps:spPr bwMode="auto">
                          <a:xfrm>
                            <a:off x="3896" y="-537"/>
                            <a:ext cx="1278" cy="1467"/>
                          </a:xfrm>
                          <a:custGeom>
                            <a:avLst/>
                            <a:gdLst>
                              <a:gd name="T0" fmla="+- 0 5174 3896"/>
                              <a:gd name="T1" fmla="*/ T0 w 1278"/>
                              <a:gd name="T2" fmla="+- 0 931 -536"/>
                              <a:gd name="T3" fmla="*/ 931 h 1467"/>
                              <a:gd name="T4" fmla="+- 0 4231 3896"/>
                              <a:gd name="T5" fmla="*/ T4 w 1278"/>
                              <a:gd name="T6" fmla="+- 0 931 -536"/>
                              <a:gd name="T7" fmla="*/ 931 h 1467"/>
                              <a:gd name="T8" fmla="+- 0 4209 3896"/>
                              <a:gd name="T9" fmla="*/ T8 w 1278"/>
                              <a:gd name="T10" fmla="+- 0 878 -536"/>
                              <a:gd name="T11" fmla="*/ 878 h 1467"/>
                              <a:gd name="T12" fmla="+- 0 4187 3896"/>
                              <a:gd name="T13" fmla="*/ T12 w 1278"/>
                              <a:gd name="T14" fmla="+- 0 819 -536"/>
                              <a:gd name="T15" fmla="*/ 819 h 1467"/>
                              <a:gd name="T16" fmla="+- 0 4169 3896"/>
                              <a:gd name="T17" fmla="*/ T16 w 1278"/>
                              <a:gd name="T18" fmla="+- 0 765 -536"/>
                              <a:gd name="T19" fmla="*/ 765 h 1467"/>
                              <a:gd name="T20" fmla="+- 0 4149 3896"/>
                              <a:gd name="T21" fmla="*/ T20 w 1278"/>
                              <a:gd name="T22" fmla="+- 0 715 -536"/>
                              <a:gd name="T23" fmla="*/ 715 h 1467"/>
                              <a:gd name="T24" fmla="+- 0 4101 3896"/>
                              <a:gd name="T25" fmla="*/ T24 w 1278"/>
                              <a:gd name="T26" fmla="+- 0 633 -536"/>
                              <a:gd name="T27" fmla="*/ 633 h 1467"/>
                              <a:gd name="T28" fmla="+- 0 4023 3896"/>
                              <a:gd name="T29" fmla="*/ T28 w 1278"/>
                              <a:gd name="T30" fmla="+- 0 582 -536"/>
                              <a:gd name="T31" fmla="*/ 582 h 1467"/>
                              <a:gd name="T32" fmla="+- 0 3896 3896"/>
                              <a:gd name="T33" fmla="*/ T32 w 1278"/>
                              <a:gd name="T34" fmla="+- 0 570 -536"/>
                              <a:gd name="T35" fmla="*/ 570 h 1467"/>
                              <a:gd name="T36" fmla="+- 0 3910 3896"/>
                              <a:gd name="T37" fmla="*/ T36 w 1278"/>
                              <a:gd name="T38" fmla="+- 0 564 -536"/>
                              <a:gd name="T39" fmla="*/ 564 h 1467"/>
                              <a:gd name="T40" fmla="+- 0 4024 3896"/>
                              <a:gd name="T41" fmla="*/ T40 w 1278"/>
                              <a:gd name="T42" fmla="+- 0 494 -536"/>
                              <a:gd name="T43" fmla="*/ 494 h 1467"/>
                              <a:gd name="T44" fmla="+- 0 4127 3896"/>
                              <a:gd name="T45" fmla="*/ T44 w 1278"/>
                              <a:gd name="T46" fmla="+- 0 416 -536"/>
                              <a:gd name="T47" fmla="*/ 416 h 1467"/>
                              <a:gd name="T48" fmla="+- 0 4176 3896"/>
                              <a:gd name="T49" fmla="*/ T48 w 1278"/>
                              <a:gd name="T50" fmla="+- 0 334 -536"/>
                              <a:gd name="T51" fmla="*/ 334 h 1467"/>
                              <a:gd name="T52" fmla="+- 0 4186 3896"/>
                              <a:gd name="T53" fmla="*/ T52 w 1278"/>
                              <a:gd name="T54" fmla="+- 0 217 -536"/>
                              <a:gd name="T55" fmla="*/ 217 h 1467"/>
                              <a:gd name="T56" fmla="+- 0 4181 3896"/>
                              <a:gd name="T57" fmla="*/ T56 w 1278"/>
                              <a:gd name="T58" fmla="+- 0 149 -536"/>
                              <a:gd name="T59" fmla="*/ 149 h 1467"/>
                              <a:gd name="T60" fmla="+- 0 4173 3896"/>
                              <a:gd name="T61" fmla="*/ T60 w 1278"/>
                              <a:gd name="T62" fmla="+- 0 77 -536"/>
                              <a:gd name="T63" fmla="*/ 77 h 1467"/>
                              <a:gd name="T64" fmla="+- 0 4163 3896"/>
                              <a:gd name="T65" fmla="*/ T64 w 1278"/>
                              <a:gd name="T66" fmla="+- 0 4 -536"/>
                              <a:gd name="T67" fmla="*/ 4 h 1467"/>
                              <a:gd name="T68" fmla="+- 0 4154 3896"/>
                              <a:gd name="T69" fmla="*/ T68 w 1278"/>
                              <a:gd name="T70" fmla="+- 0 -70 -536"/>
                              <a:gd name="T71" fmla="*/ -70 h 1467"/>
                              <a:gd name="T72" fmla="+- 0 4148 3896"/>
                              <a:gd name="T73" fmla="*/ T72 w 1278"/>
                              <a:gd name="T74" fmla="+- 0 -143 -536"/>
                              <a:gd name="T75" fmla="*/ -143 h 1467"/>
                              <a:gd name="T76" fmla="+- 0 4146 3896"/>
                              <a:gd name="T77" fmla="*/ T76 w 1278"/>
                              <a:gd name="T78" fmla="+- 0 -213 -536"/>
                              <a:gd name="T79" fmla="*/ -213 h 1467"/>
                              <a:gd name="T80" fmla="+- 0 4152 3896"/>
                              <a:gd name="T81" fmla="*/ T80 w 1278"/>
                              <a:gd name="T82" fmla="+- 0 -278 -536"/>
                              <a:gd name="T83" fmla="*/ -278 h 1467"/>
                              <a:gd name="T84" fmla="+- 0 4166 3896"/>
                              <a:gd name="T85" fmla="*/ T84 w 1278"/>
                              <a:gd name="T86" fmla="+- 0 -337 -536"/>
                              <a:gd name="T87" fmla="*/ -337 h 1467"/>
                              <a:gd name="T88" fmla="+- 0 4231 3896"/>
                              <a:gd name="T89" fmla="*/ T88 w 1278"/>
                              <a:gd name="T90" fmla="+- 0 -430 -536"/>
                              <a:gd name="T91" fmla="*/ -430 h 1467"/>
                              <a:gd name="T92" fmla="+- 0 4332 3896"/>
                              <a:gd name="T93" fmla="*/ T92 w 1278"/>
                              <a:gd name="T94" fmla="+- 0 -488 -536"/>
                              <a:gd name="T95" fmla="*/ -488 h 1467"/>
                              <a:gd name="T96" fmla="+- 0 4390 3896"/>
                              <a:gd name="T97" fmla="*/ T96 w 1278"/>
                              <a:gd name="T98" fmla="+- 0 -509 -536"/>
                              <a:gd name="T99" fmla="*/ -509 h 1467"/>
                              <a:gd name="T100" fmla="+- 0 4452 3896"/>
                              <a:gd name="T101" fmla="*/ T100 w 1278"/>
                              <a:gd name="T102" fmla="+- 0 -524 -536"/>
                              <a:gd name="T103" fmla="*/ -524 h 1467"/>
                              <a:gd name="T104" fmla="+- 0 4516 3896"/>
                              <a:gd name="T105" fmla="*/ T104 w 1278"/>
                              <a:gd name="T106" fmla="+- 0 -534 -536"/>
                              <a:gd name="T107" fmla="*/ -534 h 1467"/>
                              <a:gd name="T108" fmla="+- 0 4580 3896"/>
                              <a:gd name="T109" fmla="*/ T108 w 1278"/>
                              <a:gd name="T110" fmla="+- 0 -536 -536"/>
                              <a:gd name="T111" fmla="*/ -536 h 1467"/>
                              <a:gd name="T112" fmla="+- 0 4644 3896"/>
                              <a:gd name="T113" fmla="*/ T112 w 1278"/>
                              <a:gd name="T114" fmla="+- 0 -531 -536"/>
                              <a:gd name="T115" fmla="*/ -531 h 1467"/>
                              <a:gd name="T116" fmla="+- 0 4705 3896"/>
                              <a:gd name="T117" fmla="*/ T116 w 1278"/>
                              <a:gd name="T118" fmla="+- 0 -519 -536"/>
                              <a:gd name="T119" fmla="*/ -519 h 1467"/>
                              <a:gd name="T120" fmla="+- 0 4763 3896"/>
                              <a:gd name="T121" fmla="*/ T120 w 1278"/>
                              <a:gd name="T122" fmla="+- 0 -498 -536"/>
                              <a:gd name="T123" fmla="*/ -498 h 1467"/>
                              <a:gd name="T124" fmla="+- 0 4816 3896"/>
                              <a:gd name="T125" fmla="*/ T124 w 1278"/>
                              <a:gd name="T126" fmla="+- 0 -468 -536"/>
                              <a:gd name="T127" fmla="*/ -468 h 1467"/>
                              <a:gd name="T128" fmla="+- 0 4862 3896"/>
                              <a:gd name="T129" fmla="*/ T128 w 1278"/>
                              <a:gd name="T130" fmla="+- 0 -429 -536"/>
                              <a:gd name="T131" fmla="*/ -429 h 1467"/>
                              <a:gd name="T132" fmla="+- 0 4900 3896"/>
                              <a:gd name="T133" fmla="*/ T132 w 1278"/>
                              <a:gd name="T134" fmla="+- 0 -381 -536"/>
                              <a:gd name="T135" fmla="*/ -381 h 1467"/>
                              <a:gd name="T136" fmla="+- 0 4928 3896"/>
                              <a:gd name="T137" fmla="*/ T136 w 1278"/>
                              <a:gd name="T138" fmla="+- 0 -322 -536"/>
                              <a:gd name="T139" fmla="*/ -322 h 1467"/>
                              <a:gd name="T140" fmla="+- 0 4946 3896"/>
                              <a:gd name="T141" fmla="*/ T140 w 1278"/>
                              <a:gd name="T142" fmla="+- 0 -252 -536"/>
                              <a:gd name="T143" fmla="*/ -252 h 1467"/>
                              <a:gd name="T144" fmla="+- 0 4951 3896"/>
                              <a:gd name="T145" fmla="*/ T144 w 1278"/>
                              <a:gd name="T146" fmla="+- 0 -171 -536"/>
                              <a:gd name="T147" fmla="*/ -171 h 1467"/>
                              <a:gd name="T148" fmla="+- 0 4945 3896"/>
                              <a:gd name="T149" fmla="*/ T148 w 1278"/>
                              <a:gd name="T150" fmla="+- 0 -78 -536"/>
                              <a:gd name="T151" fmla="*/ -78 h 1467"/>
                              <a:gd name="T152" fmla="+- 0 4932 3896"/>
                              <a:gd name="T153" fmla="*/ T152 w 1278"/>
                              <a:gd name="T154" fmla="+- 0 2 -536"/>
                              <a:gd name="T155" fmla="*/ 2 h 1467"/>
                              <a:gd name="T156" fmla="+- 0 4914 3896"/>
                              <a:gd name="T157" fmla="*/ T156 w 1278"/>
                              <a:gd name="T158" fmla="+- 0 71 -536"/>
                              <a:gd name="T159" fmla="*/ 71 h 1467"/>
                              <a:gd name="T160" fmla="+- 0 4893 3896"/>
                              <a:gd name="T161" fmla="*/ T160 w 1278"/>
                              <a:gd name="T162" fmla="+- 0 131 -536"/>
                              <a:gd name="T163" fmla="*/ 131 h 1467"/>
                              <a:gd name="T164" fmla="+- 0 4850 3896"/>
                              <a:gd name="T165" fmla="*/ T164 w 1278"/>
                              <a:gd name="T166" fmla="+- 0 228 -536"/>
                              <a:gd name="T167" fmla="*/ 228 h 1467"/>
                              <a:gd name="T168" fmla="+- 0 4832 3896"/>
                              <a:gd name="T169" fmla="*/ T168 w 1278"/>
                              <a:gd name="T170" fmla="+- 0 269 -536"/>
                              <a:gd name="T171" fmla="*/ 269 h 1467"/>
                              <a:gd name="T172" fmla="+- 0 4819 3896"/>
                              <a:gd name="T173" fmla="*/ T172 w 1278"/>
                              <a:gd name="T174" fmla="+- 0 307 -536"/>
                              <a:gd name="T175" fmla="*/ 307 h 1467"/>
                              <a:gd name="T176" fmla="+- 0 4813 3896"/>
                              <a:gd name="T177" fmla="*/ T176 w 1278"/>
                              <a:gd name="T178" fmla="+- 0 343 -536"/>
                              <a:gd name="T179" fmla="*/ 343 h 1467"/>
                              <a:gd name="T180" fmla="+- 0 4817 3896"/>
                              <a:gd name="T181" fmla="*/ T180 w 1278"/>
                              <a:gd name="T182" fmla="+- 0 379 -536"/>
                              <a:gd name="T183" fmla="*/ 379 h 1467"/>
                              <a:gd name="T184" fmla="+- 0 4831 3896"/>
                              <a:gd name="T185" fmla="*/ T184 w 1278"/>
                              <a:gd name="T186" fmla="+- 0 418 -536"/>
                              <a:gd name="T187" fmla="*/ 418 h 1467"/>
                              <a:gd name="T188" fmla="+- 0 4859 3896"/>
                              <a:gd name="T189" fmla="*/ T188 w 1278"/>
                              <a:gd name="T190" fmla="+- 0 460 -536"/>
                              <a:gd name="T191" fmla="*/ 460 h 1467"/>
                              <a:gd name="T192" fmla="+- 0 4903 3896"/>
                              <a:gd name="T193" fmla="*/ T192 w 1278"/>
                              <a:gd name="T194" fmla="+- 0 507 -536"/>
                              <a:gd name="T195" fmla="*/ 507 h 1467"/>
                              <a:gd name="T196" fmla="+- 0 4970 3896"/>
                              <a:gd name="T197" fmla="*/ T196 w 1278"/>
                              <a:gd name="T198" fmla="+- 0 574 -536"/>
                              <a:gd name="T199" fmla="*/ 574 h 1467"/>
                              <a:gd name="T200" fmla="+- 0 5027 3896"/>
                              <a:gd name="T201" fmla="*/ T200 w 1278"/>
                              <a:gd name="T202" fmla="+- 0 636 -536"/>
                              <a:gd name="T203" fmla="*/ 636 h 1467"/>
                              <a:gd name="T204" fmla="+- 0 5074 3896"/>
                              <a:gd name="T205" fmla="*/ T204 w 1278"/>
                              <a:gd name="T206" fmla="+- 0 696 -536"/>
                              <a:gd name="T207" fmla="*/ 696 h 1467"/>
                              <a:gd name="T208" fmla="+- 0 5113 3896"/>
                              <a:gd name="T209" fmla="*/ T208 w 1278"/>
                              <a:gd name="T210" fmla="+- 0 760 -536"/>
                              <a:gd name="T211" fmla="*/ 760 h 1467"/>
                              <a:gd name="T212" fmla="+- 0 5144 3896"/>
                              <a:gd name="T213" fmla="*/ T212 w 1278"/>
                              <a:gd name="T214" fmla="+- 0 829 -536"/>
                              <a:gd name="T215" fmla="*/ 829 h 1467"/>
                              <a:gd name="T216" fmla="+- 0 5169 3896"/>
                              <a:gd name="T217" fmla="*/ T216 w 1278"/>
                              <a:gd name="T218" fmla="+- 0 909 -536"/>
                              <a:gd name="T219" fmla="*/ 909 h 1467"/>
                              <a:gd name="T220" fmla="+- 0 5174 3896"/>
                              <a:gd name="T221" fmla="*/ T220 w 1278"/>
                              <a:gd name="T222" fmla="+- 0 931 -536"/>
                              <a:gd name="T223" fmla="*/ 931 h 14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278" h="1467">
                                <a:moveTo>
                                  <a:pt x="1278" y="1467"/>
                                </a:moveTo>
                                <a:lnTo>
                                  <a:pt x="335" y="1467"/>
                                </a:lnTo>
                                <a:lnTo>
                                  <a:pt x="313" y="1414"/>
                                </a:lnTo>
                                <a:lnTo>
                                  <a:pt x="291" y="1355"/>
                                </a:lnTo>
                                <a:lnTo>
                                  <a:pt x="273" y="1301"/>
                                </a:lnTo>
                                <a:lnTo>
                                  <a:pt x="253" y="1251"/>
                                </a:lnTo>
                                <a:lnTo>
                                  <a:pt x="205" y="1169"/>
                                </a:lnTo>
                                <a:lnTo>
                                  <a:pt x="127" y="1118"/>
                                </a:lnTo>
                                <a:lnTo>
                                  <a:pt x="0" y="1106"/>
                                </a:lnTo>
                                <a:lnTo>
                                  <a:pt x="14" y="1100"/>
                                </a:lnTo>
                                <a:lnTo>
                                  <a:pt x="128" y="1030"/>
                                </a:lnTo>
                                <a:lnTo>
                                  <a:pt x="231" y="952"/>
                                </a:lnTo>
                                <a:lnTo>
                                  <a:pt x="280" y="870"/>
                                </a:lnTo>
                                <a:lnTo>
                                  <a:pt x="290" y="753"/>
                                </a:lnTo>
                                <a:lnTo>
                                  <a:pt x="285" y="685"/>
                                </a:lnTo>
                                <a:lnTo>
                                  <a:pt x="277" y="613"/>
                                </a:lnTo>
                                <a:lnTo>
                                  <a:pt x="267" y="540"/>
                                </a:lnTo>
                                <a:lnTo>
                                  <a:pt x="258" y="466"/>
                                </a:lnTo>
                                <a:lnTo>
                                  <a:pt x="252" y="393"/>
                                </a:lnTo>
                                <a:lnTo>
                                  <a:pt x="250" y="323"/>
                                </a:lnTo>
                                <a:lnTo>
                                  <a:pt x="256" y="258"/>
                                </a:lnTo>
                                <a:lnTo>
                                  <a:pt x="270" y="199"/>
                                </a:lnTo>
                                <a:lnTo>
                                  <a:pt x="335" y="106"/>
                                </a:lnTo>
                                <a:lnTo>
                                  <a:pt x="436" y="48"/>
                                </a:lnTo>
                                <a:lnTo>
                                  <a:pt x="494" y="27"/>
                                </a:lnTo>
                                <a:lnTo>
                                  <a:pt x="556" y="12"/>
                                </a:lnTo>
                                <a:lnTo>
                                  <a:pt x="620" y="2"/>
                                </a:lnTo>
                                <a:lnTo>
                                  <a:pt x="684" y="0"/>
                                </a:lnTo>
                                <a:lnTo>
                                  <a:pt x="748" y="5"/>
                                </a:lnTo>
                                <a:lnTo>
                                  <a:pt x="809" y="17"/>
                                </a:lnTo>
                                <a:lnTo>
                                  <a:pt x="867" y="38"/>
                                </a:lnTo>
                                <a:lnTo>
                                  <a:pt x="920" y="68"/>
                                </a:lnTo>
                                <a:lnTo>
                                  <a:pt x="966" y="107"/>
                                </a:lnTo>
                                <a:lnTo>
                                  <a:pt x="1004" y="155"/>
                                </a:lnTo>
                                <a:lnTo>
                                  <a:pt x="1032" y="214"/>
                                </a:lnTo>
                                <a:lnTo>
                                  <a:pt x="1050" y="284"/>
                                </a:lnTo>
                                <a:lnTo>
                                  <a:pt x="1055" y="365"/>
                                </a:lnTo>
                                <a:lnTo>
                                  <a:pt x="1049" y="458"/>
                                </a:lnTo>
                                <a:lnTo>
                                  <a:pt x="1036" y="538"/>
                                </a:lnTo>
                                <a:lnTo>
                                  <a:pt x="1018" y="607"/>
                                </a:lnTo>
                                <a:lnTo>
                                  <a:pt x="997" y="667"/>
                                </a:lnTo>
                                <a:lnTo>
                                  <a:pt x="954" y="764"/>
                                </a:lnTo>
                                <a:lnTo>
                                  <a:pt x="936" y="805"/>
                                </a:lnTo>
                                <a:lnTo>
                                  <a:pt x="923" y="843"/>
                                </a:lnTo>
                                <a:lnTo>
                                  <a:pt x="917" y="879"/>
                                </a:lnTo>
                                <a:lnTo>
                                  <a:pt x="921" y="915"/>
                                </a:lnTo>
                                <a:lnTo>
                                  <a:pt x="935" y="954"/>
                                </a:lnTo>
                                <a:lnTo>
                                  <a:pt x="963" y="996"/>
                                </a:lnTo>
                                <a:lnTo>
                                  <a:pt x="1007" y="1043"/>
                                </a:lnTo>
                                <a:lnTo>
                                  <a:pt x="1074" y="1110"/>
                                </a:lnTo>
                                <a:lnTo>
                                  <a:pt x="1131" y="1172"/>
                                </a:lnTo>
                                <a:lnTo>
                                  <a:pt x="1178" y="1232"/>
                                </a:lnTo>
                                <a:lnTo>
                                  <a:pt x="1217" y="1296"/>
                                </a:lnTo>
                                <a:lnTo>
                                  <a:pt x="1248" y="1365"/>
                                </a:lnTo>
                                <a:lnTo>
                                  <a:pt x="1273" y="1445"/>
                                </a:lnTo>
                                <a:lnTo>
                                  <a:pt x="1278" y="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45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79"/>
                        <wps:cNvSpPr>
                          <a:spLocks/>
                        </wps:cNvSpPr>
                        <wps:spPr bwMode="auto">
                          <a:xfrm>
                            <a:off x="4060" y="-518"/>
                            <a:ext cx="1011" cy="1363"/>
                          </a:xfrm>
                          <a:custGeom>
                            <a:avLst/>
                            <a:gdLst>
                              <a:gd name="T0" fmla="+- 0 4402 4061"/>
                              <a:gd name="T1" fmla="*/ T0 w 1011"/>
                              <a:gd name="T2" fmla="+- 0 -475 -518"/>
                              <a:gd name="T3" fmla="*/ -475 h 1363"/>
                              <a:gd name="T4" fmla="+- 0 4445 4061"/>
                              <a:gd name="T5" fmla="*/ T4 w 1011"/>
                              <a:gd name="T6" fmla="+- 0 -518 -518"/>
                              <a:gd name="T7" fmla="*/ -518 h 1363"/>
                              <a:gd name="T8" fmla="+- 0 4445 4061"/>
                              <a:gd name="T9" fmla="*/ T8 w 1011"/>
                              <a:gd name="T10" fmla="+- 0 -463 -518"/>
                              <a:gd name="T11" fmla="*/ -463 h 1363"/>
                              <a:gd name="T12" fmla="+- 0 4608 4061"/>
                              <a:gd name="T13" fmla="*/ T12 w 1011"/>
                              <a:gd name="T14" fmla="+- 0 -421 -518"/>
                              <a:gd name="T15" fmla="*/ -421 h 1363"/>
                              <a:gd name="T16" fmla="+- 0 4650 4061"/>
                              <a:gd name="T17" fmla="*/ T16 w 1011"/>
                              <a:gd name="T18" fmla="+- 0 -463 -518"/>
                              <a:gd name="T19" fmla="*/ -463 h 1363"/>
                              <a:gd name="T20" fmla="+- 0 4650 4061"/>
                              <a:gd name="T21" fmla="*/ T20 w 1011"/>
                              <a:gd name="T22" fmla="+- 0 -409 -518"/>
                              <a:gd name="T23" fmla="*/ -409 h 1363"/>
                              <a:gd name="T24" fmla="+- 0 4831 4061"/>
                              <a:gd name="T25" fmla="*/ T24 w 1011"/>
                              <a:gd name="T26" fmla="+- 0 -375 -518"/>
                              <a:gd name="T27" fmla="*/ -375 h 1363"/>
                              <a:gd name="T28" fmla="+- 0 4873 4061"/>
                              <a:gd name="T29" fmla="*/ T28 w 1011"/>
                              <a:gd name="T30" fmla="+- 0 -418 -518"/>
                              <a:gd name="T31" fmla="*/ -418 h 1363"/>
                              <a:gd name="T32" fmla="+- 0 4873 4061"/>
                              <a:gd name="T33" fmla="*/ T32 w 1011"/>
                              <a:gd name="T34" fmla="+- 0 -363 -518"/>
                              <a:gd name="T35" fmla="*/ -363 h 1363"/>
                              <a:gd name="T36" fmla="+- 0 4703 4061"/>
                              <a:gd name="T37" fmla="*/ T36 w 1011"/>
                              <a:gd name="T38" fmla="+- 0 -188 -518"/>
                              <a:gd name="T39" fmla="*/ -188 h 1363"/>
                              <a:gd name="T40" fmla="+- 0 4746 4061"/>
                              <a:gd name="T41" fmla="*/ T40 w 1011"/>
                              <a:gd name="T42" fmla="+- 0 -231 -518"/>
                              <a:gd name="T43" fmla="*/ -231 h 1363"/>
                              <a:gd name="T44" fmla="+- 0 4746 4061"/>
                              <a:gd name="T45" fmla="*/ T44 w 1011"/>
                              <a:gd name="T46" fmla="+- 0 -176 -518"/>
                              <a:gd name="T47" fmla="*/ -176 h 1363"/>
                              <a:gd name="T48" fmla="+- 0 4867 4061"/>
                              <a:gd name="T49" fmla="*/ T48 w 1011"/>
                              <a:gd name="T50" fmla="+- 0 -29 -518"/>
                              <a:gd name="T51" fmla="*/ -29 h 1363"/>
                              <a:gd name="T52" fmla="+- 0 4910 4061"/>
                              <a:gd name="T53" fmla="*/ T52 w 1011"/>
                              <a:gd name="T54" fmla="+- 0 -71 -518"/>
                              <a:gd name="T55" fmla="*/ -71 h 1363"/>
                              <a:gd name="T56" fmla="+- 0 4910 4061"/>
                              <a:gd name="T57" fmla="*/ T56 w 1011"/>
                              <a:gd name="T58" fmla="+- 0 -16 -518"/>
                              <a:gd name="T59" fmla="*/ -16 h 1363"/>
                              <a:gd name="T60" fmla="+- 0 4763 4061"/>
                              <a:gd name="T61" fmla="*/ T60 w 1011"/>
                              <a:gd name="T62" fmla="+- 0 181 -518"/>
                              <a:gd name="T63" fmla="*/ 181 h 1363"/>
                              <a:gd name="T64" fmla="+- 0 4805 4061"/>
                              <a:gd name="T65" fmla="*/ T64 w 1011"/>
                              <a:gd name="T66" fmla="+- 0 139 -518"/>
                              <a:gd name="T67" fmla="*/ 139 h 1363"/>
                              <a:gd name="T68" fmla="+- 0 4805 4061"/>
                              <a:gd name="T69" fmla="*/ T68 w 1011"/>
                              <a:gd name="T70" fmla="+- 0 193 -518"/>
                              <a:gd name="T71" fmla="*/ 193 h 1363"/>
                              <a:gd name="T72" fmla="+- 0 4567 4061"/>
                              <a:gd name="T73" fmla="*/ T72 w 1011"/>
                              <a:gd name="T74" fmla="+- 0 391 -518"/>
                              <a:gd name="T75" fmla="*/ 391 h 1363"/>
                              <a:gd name="T76" fmla="+- 0 4609 4061"/>
                              <a:gd name="T77" fmla="*/ T76 w 1011"/>
                              <a:gd name="T78" fmla="+- 0 348 -518"/>
                              <a:gd name="T79" fmla="*/ 348 h 1363"/>
                              <a:gd name="T80" fmla="+- 0 4609 4061"/>
                              <a:gd name="T81" fmla="*/ T80 w 1011"/>
                              <a:gd name="T82" fmla="+- 0 403 -518"/>
                              <a:gd name="T83" fmla="*/ 403 h 1363"/>
                              <a:gd name="T84" fmla="+- 0 4817 4061"/>
                              <a:gd name="T85" fmla="*/ T84 w 1011"/>
                              <a:gd name="T86" fmla="+- 0 655 -518"/>
                              <a:gd name="T87" fmla="*/ 655 h 1363"/>
                              <a:gd name="T88" fmla="+- 0 4860 4061"/>
                              <a:gd name="T89" fmla="*/ T88 w 1011"/>
                              <a:gd name="T90" fmla="+- 0 613 -518"/>
                              <a:gd name="T91" fmla="*/ 613 h 1363"/>
                              <a:gd name="T92" fmla="+- 0 4860 4061"/>
                              <a:gd name="T93" fmla="*/ T92 w 1011"/>
                              <a:gd name="T94" fmla="+- 0 667 -518"/>
                              <a:gd name="T95" fmla="*/ 667 h 1363"/>
                              <a:gd name="T96" fmla="+- 0 5032 4061"/>
                              <a:gd name="T97" fmla="*/ T96 w 1011"/>
                              <a:gd name="T98" fmla="+- 0 682 -518"/>
                              <a:gd name="T99" fmla="*/ 682 h 1363"/>
                              <a:gd name="T100" fmla="+- 0 5038 4061"/>
                              <a:gd name="T101" fmla="*/ T100 w 1011"/>
                              <a:gd name="T102" fmla="+- 0 649 -518"/>
                              <a:gd name="T103" fmla="*/ 649 h 1363"/>
                              <a:gd name="T104" fmla="+- 0 5063 4061"/>
                              <a:gd name="T105" fmla="*/ T104 w 1011"/>
                              <a:gd name="T106" fmla="+- 0 681 -518"/>
                              <a:gd name="T107" fmla="*/ 681 h 1363"/>
                              <a:gd name="T108" fmla="+- 0 5063 4061"/>
                              <a:gd name="T109" fmla="*/ T108 w 1011"/>
                              <a:gd name="T110" fmla="+- 0 695 -518"/>
                              <a:gd name="T111" fmla="*/ 695 h 1363"/>
                              <a:gd name="T112" fmla="+- 0 4904 4061"/>
                              <a:gd name="T113" fmla="*/ T112 w 1011"/>
                              <a:gd name="T114" fmla="+- 0 833 -518"/>
                              <a:gd name="T115" fmla="*/ 833 h 1363"/>
                              <a:gd name="T116" fmla="+- 0 4946 4061"/>
                              <a:gd name="T117" fmla="*/ T116 w 1011"/>
                              <a:gd name="T118" fmla="+- 0 790 -518"/>
                              <a:gd name="T119" fmla="*/ 790 h 1363"/>
                              <a:gd name="T120" fmla="+- 0 4946 4061"/>
                              <a:gd name="T121" fmla="*/ T120 w 1011"/>
                              <a:gd name="T122" fmla="+- 0 845 -518"/>
                              <a:gd name="T123" fmla="*/ 845 h 1363"/>
                              <a:gd name="T124" fmla="+- 0 4571 4061"/>
                              <a:gd name="T125" fmla="*/ T124 w 1011"/>
                              <a:gd name="T126" fmla="+- 0 824 -518"/>
                              <a:gd name="T127" fmla="*/ 824 h 1363"/>
                              <a:gd name="T128" fmla="+- 0 4614 4061"/>
                              <a:gd name="T129" fmla="*/ T128 w 1011"/>
                              <a:gd name="T130" fmla="+- 0 781 -518"/>
                              <a:gd name="T131" fmla="*/ 781 h 1363"/>
                              <a:gd name="T132" fmla="+- 0 4614 4061"/>
                              <a:gd name="T133" fmla="*/ T132 w 1011"/>
                              <a:gd name="T134" fmla="+- 0 836 -518"/>
                              <a:gd name="T135" fmla="*/ 836 h 1363"/>
                              <a:gd name="T136" fmla="+- 0 4061 4061"/>
                              <a:gd name="T137" fmla="*/ T136 w 1011"/>
                              <a:gd name="T138" fmla="+- 0 518 -518"/>
                              <a:gd name="T139" fmla="*/ 518 h 1363"/>
                              <a:gd name="T140" fmla="+- 0 4103 4061"/>
                              <a:gd name="T141" fmla="*/ T140 w 1011"/>
                              <a:gd name="T142" fmla="+- 0 476 -518"/>
                              <a:gd name="T143" fmla="*/ 476 h 1363"/>
                              <a:gd name="T144" fmla="+- 0 4103 4061"/>
                              <a:gd name="T145" fmla="*/ T144 w 1011"/>
                              <a:gd name="T146" fmla="+- 0 531 -518"/>
                              <a:gd name="T147" fmla="*/ 531 h 1363"/>
                              <a:gd name="T148" fmla="+- 0 4284 4061"/>
                              <a:gd name="T149" fmla="*/ T148 w 1011"/>
                              <a:gd name="T150" fmla="+- 0 322 -518"/>
                              <a:gd name="T151" fmla="*/ 322 h 1363"/>
                              <a:gd name="T152" fmla="+- 0 4326 4061"/>
                              <a:gd name="T153" fmla="*/ T152 w 1011"/>
                              <a:gd name="T154" fmla="+- 0 280 -518"/>
                              <a:gd name="T155" fmla="*/ 280 h 1363"/>
                              <a:gd name="T156" fmla="+- 0 4326 4061"/>
                              <a:gd name="T157" fmla="*/ T156 w 1011"/>
                              <a:gd name="T158" fmla="+- 0 335 -518"/>
                              <a:gd name="T159" fmla="*/ 335 h 1363"/>
                              <a:gd name="T160" fmla="+- 0 4371 4061"/>
                              <a:gd name="T161" fmla="*/ T160 w 1011"/>
                              <a:gd name="T162" fmla="+- 0 486 -518"/>
                              <a:gd name="T163" fmla="*/ 486 h 1363"/>
                              <a:gd name="T164" fmla="+- 0 4413 4061"/>
                              <a:gd name="T165" fmla="*/ T164 w 1011"/>
                              <a:gd name="T166" fmla="+- 0 444 -518"/>
                              <a:gd name="T167" fmla="*/ 444 h 1363"/>
                              <a:gd name="T168" fmla="+- 0 4413 4061"/>
                              <a:gd name="T169" fmla="*/ T168 w 1011"/>
                              <a:gd name="T170" fmla="+- 0 499 -518"/>
                              <a:gd name="T171" fmla="*/ 499 h 1363"/>
                              <a:gd name="T172" fmla="+- 0 4599 4061"/>
                              <a:gd name="T173" fmla="*/ T172 w 1011"/>
                              <a:gd name="T174" fmla="+- 0 600 -518"/>
                              <a:gd name="T175" fmla="*/ 600 h 1363"/>
                              <a:gd name="T176" fmla="+- 0 4641 4061"/>
                              <a:gd name="T177" fmla="*/ T176 w 1011"/>
                              <a:gd name="T178" fmla="+- 0 558 -518"/>
                              <a:gd name="T179" fmla="*/ 558 h 1363"/>
                              <a:gd name="T180" fmla="+- 0 4641 4061"/>
                              <a:gd name="T181" fmla="*/ T180 w 1011"/>
                              <a:gd name="T182" fmla="+- 0 613 -518"/>
                              <a:gd name="T183" fmla="*/ 613 h 1363"/>
                              <a:gd name="T184" fmla="+- 0 4311 4061"/>
                              <a:gd name="T185" fmla="*/ T184 w 1011"/>
                              <a:gd name="T186" fmla="+- 0 719 -518"/>
                              <a:gd name="T187" fmla="*/ 719 h 1363"/>
                              <a:gd name="T188" fmla="+- 0 4354 4061"/>
                              <a:gd name="T189" fmla="*/ T188 w 1011"/>
                              <a:gd name="T190" fmla="+- 0 676 -518"/>
                              <a:gd name="T191" fmla="*/ 676 h 1363"/>
                              <a:gd name="T192" fmla="+- 0 4354 4061"/>
                              <a:gd name="T193" fmla="*/ T192 w 1011"/>
                              <a:gd name="T194" fmla="+- 0 731 -518"/>
                              <a:gd name="T195" fmla="*/ 731 h 13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011" h="1363">
                                <a:moveTo>
                                  <a:pt x="384" y="55"/>
                                </a:moveTo>
                                <a:lnTo>
                                  <a:pt x="354" y="55"/>
                                </a:lnTo>
                                <a:lnTo>
                                  <a:pt x="341" y="43"/>
                                </a:lnTo>
                                <a:lnTo>
                                  <a:pt x="341" y="12"/>
                                </a:lnTo>
                                <a:lnTo>
                                  <a:pt x="354" y="0"/>
                                </a:lnTo>
                                <a:lnTo>
                                  <a:pt x="384" y="0"/>
                                </a:lnTo>
                                <a:lnTo>
                                  <a:pt x="396" y="12"/>
                                </a:lnTo>
                                <a:lnTo>
                                  <a:pt x="396" y="43"/>
                                </a:lnTo>
                                <a:lnTo>
                                  <a:pt x="384" y="55"/>
                                </a:lnTo>
                                <a:close/>
                                <a:moveTo>
                                  <a:pt x="589" y="109"/>
                                </a:moveTo>
                                <a:lnTo>
                                  <a:pt x="559" y="109"/>
                                </a:lnTo>
                                <a:lnTo>
                                  <a:pt x="547" y="97"/>
                                </a:lnTo>
                                <a:lnTo>
                                  <a:pt x="547" y="67"/>
                                </a:lnTo>
                                <a:lnTo>
                                  <a:pt x="559" y="55"/>
                                </a:lnTo>
                                <a:lnTo>
                                  <a:pt x="589" y="55"/>
                                </a:lnTo>
                                <a:lnTo>
                                  <a:pt x="601" y="67"/>
                                </a:lnTo>
                                <a:lnTo>
                                  <a:pt x="601" y="97"/>
                                </a:lnTo>
                                <a:lnTo>
                                  <a:pt x="589" y="109"/>
                                </a:lnTo>
                                <a:close/>
                                <a:moveTo>
                                  <a:pt x="812" y="155"/>
                                </a:moveTo>
                                <a:lnTo>
                                  <a:pt x="782" y="155"/>
                                </a:lnTo>
                                <a:lnTo>
                                  <a:pt x="770" y="143"/>
                                </a:lnTo>
                                <a:lnTo>
                                  <a:pt x="770" y="113"/>
                                </a:lnTo>
                                <a:lnTo>
                                  <a:pt x="782" y="100"/>
                                </a:lnTo>
                                <a:lnTo>
                                  <a:pt x="812" y="100"/>
                                </a:lnTo>
                                <a:lnTo>
                                  <a:pt x="825" y="113"/>
                                </a:lnTo>
                                <a:lnTo>
                                  <a:pt x="825" y="143"/>
                                </a:lnTo>
                                <a:lnTo>
                                  <a:pt x="812" y="155"/>
                                </a:lnTo>
                                <a:close/>
                                <a:moveTo>
                                  <a:pt x="685" y="342"/>
                                </a:moveTo>
                                <a:lnTo>
                                  <a:pt x="655" y="342"/>
                                </a:lnTo>
                                <a:lnTo>
                                  <a:pt x="642" y="330"/>
                                </a:lnTo>
                                <a:lnTo>
                                  <a:pt x="642" y="300"/>
                                </a:lnTo>
                                <a:lnTo>
                                  <a:pt x="655" y="287"/>
                                </a:lnTo>
                                <a:lnTo>
                                  <a:pt x="685" y="287"/>
                                </a:lnTo>
                                <a:lnTo>
                                  <a:pt x="697" y="300"/>
                                </a:lnTo>
                                <a:lnTo>
                                  <a:pt x="697" y="330"/>
                                </a:lnTo>
                                <a:lnTo>
                                  <a:pt x="685" y="342"/>
                                </a:lnTo>
                                <a:close/>
                                <a:moveTo>
                                  <a:pt x="849" y="502"/>
                                </a:moveTo>
                                <a:lnTo>
                                  <a:pt x="819" y="502"/>
                                </a:lnTo>
                                <a:lnTo>
                                  <a:pt x="806" y="489"/>
                                </a:lnTo>
                                <a:lnTo>
                                  <a:pt x="806" y="459"/>
                                </a:lnTo>
                                <a:lnTo>
                                  <a:pt x="819" y="447"/>
                                </a:lnTo>
                                <a:lnTo>
                                  <a:pt x="849" y="447"/>
                                </a:lnTo>
                                <a:lnTo>
                                  <a:pt x="861" y="459"/>
                                </a:lnTo>
                                <a:lnTo>
                                  <a:pt x="861" y="489"/>
                                </a:lnTo>
                                <a:lnTo>
                                  <a:pt x="849" y="502"/>
                                </a:lnTo>
                                <a:close/>
                                <a:moveTo>
                                  <a:pt x="744" y="711"/>
                                </a:moveTo>
                                <a:lnTo>
                                  <a:pt x="714" y="711"/>
                                </a:lnTo>
                                <a:lnTo>
                                  <a:pt x="702" y="699"/>
                                </a:lnTo>
                                <a:lnTo>
                                  <a:pt x="702" y="669"/>
                                </a:lnTo>
                                <a:lnTo>
                                  <a:pt x="714" y="657"/>
                                </a:lnTo>
                                <a:lnTo>
                                  <a:pt x="744" y="657"/>
                                </a:lnTo>
                                <a:lnTo>
                                  <a:pt x="756" y="669"/>
                                </a:lnTo>
                                <a:lnTo>
                                  <a:pt x="756" y="699"/>
                                </a:lnTo>
                                <a:lnTo>
                                  <a:pt x="744" y="711"/>
                                </a:lnTo>
                                <a:close/>
                                <a:moveTo>
                                  <a:pt x="548" y="921"/>
                                </a:moveTo>
                                <a:lnTo>
                                  <a:pt x="518" y="921"/>
                                </a:lnTo>
                                <a:lnTo>
                                  <a:pt x="506" y="909"/>
                                </a:lnTo>
                                <a:lnTo>
                                  <a:pt x="506" y="878"/>
                                </a:lnTo>
                                <a:lnTo>
                                  <a:pt x="518" y="866"/>
                                </a:lnTo>
                                <a:lnTo>
                                  <a:pt x="548" y="866"/>
                                </a:lnTo>
                                <a:lnTo>
                                  <a:pt x="560" y="878"/>
                                </a:lnTo>
                                <a:lnTo>
                                  <a:pt x="560" y="909"/>
                                </a:lnTo>
                                <a:lnTo>
                                  <a:pt x="548" y="921"/>
                                </a:lnTo>
                                <a:close/>
                                <a:moveTo>
                                  <a:pt x="799" y="1185"/>
                                </a:moveTo>
                                <a:lnTo>
                                  <a:pt x="769" y="1185"/>
                                </a:lnTo>
                                <a:lnTo>
                                  <a:pt x="756" y="1173"/>
                                </a:lnTo>
                                <a:lnTo>
                                  <a:pt x="756" y="1143"/>
                                </a:lnTo>
                                <a:lnTo>
                                  <a:pt x="769" y="1131"/>
                                </a:lnTo>
                                <a:lnTo>
                                  <a:pt x="799" y="1131"/>
                                </a:lnTo>
                                <a:lnTo>
                                  <a:pt x="811" y="1143"/>
                                </a:lnTo>
                                <a:lnTo>
                                  <a:pt x="811" y="1173"/>
                                </a:lnTo>
                                <a:lnTo>
                                  <a:pt x="799" y="1185"/>
                                </a:lnTo>
                                <a:close/>
                                <a:moveTo>
                                  <a:pt x="1002" y="1213"/>
                                </a:moveTo>
                                <a:lnTo>
                                  <a:pt x="983" y="1213"/>
                                </a:lnTo>
                                <a:lnTo>
                                  <a:pt x="971" y="1200"/>
                                </a:lnTo>
                                <a:lnTo>
                                  <a:pt x="971" y="1178"/>
                                </a:lnTo>
                                <a:lnTo>
                                  <a:pt x="973" y="1172"/>
                                </a:lnTo>
                                <a:lnTo>
                                  <a:pt x="977" y="1167"/>
                                </a:lnTo>
                                <a:lnTo>
                                  <a:pt x="986" y="1178"/>
                                </a:lnTo>
                                <a:lnTo>
                                  <a:pt x="994" y="1189"/>
                                </a:lnTo>
                                <a:lnTo>
                                  <a:pt x="1002" y="1199"/>
                                </a:lnTo>
                                <a:lnTo>
                                  <a:pt x="1010" y="1210"/>
                                </a:lnTo>
                                <a:lnTo>
                                  <a:pt x="1006" y="1212"/>
                                </a:lnTo>
                                <a:lnTo>
                                  <a:pt x="1002" y="1213"/>
                                </a:lnTo>
                                <a:close/>
                                <a:moveTo>
                                  <a:pt x="885" y="1363"/>
                                </a:moveTo>
                                <a:lnTo>
                                  <a:pt x="855" y="1363"/>
                                </a:lnTo>
                                <a:lnTo>
                                  <a:pt x="843" y="1351"/>
                                </a:lnTo>
                                <a:lnTo>
                                  <a:pt x="843" y="1321"/>
                                </a:lnTo>
                                <a:lnTo>
                                  <a:pt x="855" y="1308"/>
                                </a:lnTo>
                                <a:lnTo>
                                  <a:pt x="885" y="1308"/>
                                </a:lnTo>
                                <a:lnTo>
                                  <a:pt x="898" y="1321"/>
                                </a:lnTo>
                                <a:lnTo>
                                  <a:pt x="898" y="1351"/>
                                </a:lnTo>
                                <a:lnTo>
                                  <a:pt x="885" y="1363"/>
                                </a:lnTo>
                                <a:close/>
                                <a:moveTo>
                                  <a:pt x="553" y="1354"/>
                                </a:moveTo>
                                <a:lnTo>
                                  <a:pt x="522" y="1354"/>
                                </a:lnTo>
                                <a:lnTo>
                                  <a:pt x="510" y="1342"/>
                                </a:lnTo>
                                <a:lnTo>
                                  <a:pt x="510" y="1312"/>
                                </a:lnTo>
                                <a:lnTo>
                                  <a:pt x="522" y="1299"/>
                                </a:lnTo>
                                <a:lnTo>
                                  <a:pt x="553" y="1299"/>
                                </a:lnTo>
                                <a:lnTo>
                                  <a:pt x="565" y="1312"/>
                                </a:lnTo>
                                <a:lnTo>
                                  <a:pt x="565" y="1342"/>
                                </a:lnTo>
                                <a:lnTo>
                                  <a:pt x="553" y="1354"/>
                                </a:lnTo>
                                <a:close/>
                                <a:moveTo>
                                  <a:pt x="42" y="1049"/>
                                </a:moveTo>
                                <a:lnTo>
                                  <a:pt x="12" y="1049"/>
                                </a:lnTo>
                                <a:lnTo>
                                  <a:pt x="0" y="1036"/>
                                </a:lnTo>
                                <a:lnTo>
                                  <a:pt x="0" y="1006"/>
                                </a:lnTo>
                                <a:lnTo>
                                  <a:pt x="12" y="994"/>
                                </a:lnTo>
                                <a:lnTo>
                                  <a:pt x="42" y="994"/>
                                </a:lnTo>
                                <a:lnTo>
                                  <a:pt x="54" y="1006"/>
                                </a:lnTo>
                                <a:lnTo>
                                  <a:pt x="54" y="1036"/>
                                </a:lnTo>
                                <a:lnTo>
                                  <a:pt x="42" y="1049"/>
                                </a:lnTo>
                                <a:close/>
                                <a:moveTo>
                                  <a:pt x="265" y="853"/>
                                </a:moveTo>
                                <a:lnTo>
                                  <a:pt x="235" y="853"/>
                                </a:lnTo>
                                <a:lnTo>
                                  <a:pt x="223" y="840"/>
                                </a:lnTo>
                                <a:lnTo>
                                  <a:pt x="223" y="810"/>
                                </a:lnTo>
                                <a:lnTo>
                                  <a:pt x="235" y="798"/>
                                </a:lnTo>
                                <a:lnTo>
                                  <a:pt x="265" y="798"/>
                                </a:lnTo>
                                <a:lnTo>
                                  <a:pt x="278" y="810"/>
                                </a:lnTo>
                                <a:lnTo>
                                  <a:pt x="278" y="840"/>
                                </a:lnTo>
                                <a:lnTo>
                                  <a:pt x="265" y="853"/>
                                </a:lnTo>
                                <a:close/>
                                <a:moveTo>
                                  <a:pt x="352" y="1017"/>
                                </a:moveTo>
                                <a:lnTo>
                                  <a:pt x="322" y="1017"/>
                                </a:lnTo>
                                <a:lnTo>
                                  <a:pt x="310" y="1004"/>
                                </a:lnTo>
                                <a:lnTo>
                                  <a:pt x="310" y="974"/>
                                </a:lnTo>
                                <a:lnTo>
                                  <a:pt x="322" y="962"/>
                                </a:lnTo>
                                <a:lnTo>
                                  <a:pt x="352" y="962"/>
                                </a:lnTo>
                                <a:lnTo>
                                  <a:pt x="364" y="974"/>
                                </a:lnTo>
                                <a:lnTo>
                                  <a:pt x="364" y="1004"/>
                                </a:lnTo>
                                <a:lnTo>
                                  <a:pt x="352" y="1017"/>
                                </a:lnTo>
                                <a:close/>
                                <a:moveTo>
                                  <a:pt x="580" y="1131"/>
                                </a:moveTo>
                                <a:lnTo>
                                  <a:pt x="550" y="1131"/>
                                </a:lnTo>
                                <a:lnTo>
                                  <a:pt x="538" y="1118"/>
                                </a:lnTo>
                                <a:lnTo>
                                  <a:pt x="538" y="1088"/>
                                </a:lnTo>
                                <a:lnTo>
                                  <a:pt x="550" y="1076"/>
                                </a:lnTo>
                                <a:lnTo>
                                  <a:pt x="580" y="1076"/>
                                </a:lnTo>
                                <a:lnTo>
                                  <a:pt x="592" y="1088"/>
                                </a:lnTo>
                                <a:lnTo>
                                  <a:pt x="592" y="1118"/>
                                </a:lnTo>
                                <a:lnTo>
                                  <a:pt x="580" y="1131"/>
                                </a:lnTo>
                                <a:close/>
                                <a:moveTo>
                                  <a:pt x="293" y="1249"/>
                                </a:moveTo>
                                <a:lnTo>
                                  <a:pt x="263" y="1249"/>
                                </a:lnTo>
                                <a:lnTo>
                                  <a:pt x="250" y="1237"/>
                                </a:lnTo>
                                <a:lnTo>
                                  <a:pt x="250" y="1207"/>
                                </a:lnTo>
                                <a:lnTo>
                                  <a:pt x="263" y="1194"/>
                                </a:lnTo>
                                <a:lnTo>
                                  <a:pt x="293" y="1194"/>
                                </a:lnTo>
                                <a:lnTo>
                                  <a:pt x="305" y="1207"/>
                                </a:lnTo>
                                <a:lnTo>
                                  <a:pt x="305" y="1237"/>
                                </a:lnTo>
                                <a:lnTo>
                                  <a:pt x="293" y="12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E1C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78"/>
                        <wps:cNvSpPr>
                          <a:spLocks/>
                        </wps:cNvSpPr>
                        <wps:spPr bwMode="auto">
                          <a:xfrm>
                            <a:off x="3815" y="569"/>
                            <a:ext cx="458" cy="362"/>
                          </a:xfrm>
                          <a:custGeom>
                            <a:avLst/>
                            <a:gdLst>
                              <a:gd name="T0" fmla="+- 0 4273 3815"/>
                              <a:gd name="T1" fmla="*/ T0 w 458"/>
                              <a:gd name="T2" fmla="+- 0 931 569"/>
                              <a:gd name="T3" fmla="*/ 931 h 362"/>
                              <a:gd name="T4" fmla="+- 0 3824 3815"/>
                              <a:gd name="T5" fmla="*/ T4 w 458"/>
                              <a:gd name="T6" fmla="+- 0 931 569"/>
                              <a:gd name="T7" fmla="*/ 931 h 362"/>
                              <a:gd name="T8" fmla="+- 0 3819 3815"/>
                              <a:gd name="T9" fmla="*/ T8 w 458"/>
                              <a:gd name="T10" fmla="+- 0 905 569"/>
                              <a:gd name="T11" fmla="*/ 905 h 362"/>
                              <a:gd name="T12" fmla="+- 0 3815 3815"/>
                              <a:gd name="T13" fmla="*/ T12 w 458"/>
                              <a:gd name="T14" fmla="+- 0 729 569"/>
                              <a:gd name="T15" fmla="*/ 729 h 362"/>
                              <a:gd name="T16" fmla="+- 0 3841 3815"/>
                              <a:gd name="T17" fmla="*/ T16 w 458"/>
                              <a:gd name="T18" fmla="+- 0 627 569"/>
                              <a:gd name="T19" fmla="*/ 627 h 362"/>
                              <a:gd name="T20" fmla="+- 0 3873 3815"/>
                              <a:gd name="T21" fmla="*/ T20 w 458"/>
                              <a:gd name="T22" fmla="+- 0 581 569"/>
                              <a:gd name="T23" fmla="*/ 581 h 362"/>
                              <a:gd name="T24" fmla="+- 0 3889 3815"/>
                              <a:gd name="T25" fmla="*/ T24 w 458"/>
                              <a:gd name="T26" fmla="+- 0 570 569"/>
                              <a:gd name="T27" fmla="*/ 570 h 362"/>
                              <a:gd name="T28" fmla="+- 0 3964 3815"/>
                              <a:gd name="T29" fmla="*/ T28 w 458"/>
                              <a:gd name="T30" fmla="+- 0 569 569"/>
                              <a:gd name="T31" fmla="*/ 569 h 362"/>
                              <a:gd name="T32" fmla="+- 0 4029 3815"/>
                              <a:gd name="T33" fmla="*/ T32 w 458"/>
                              <a:gd name="T34" fmla="+- 0 581 569"/>
                              <a:gd name="T35" fmla="*/ 581 h 362"/>
                              <a:gd name="T36" fmla="+- 0 4130 3815"/>
                              <a:gd name="T37" fmla="*/ T36 w 458"/>
                              <a:gd name="T38" fmla="+- 0 643 569"/>
                              <a:gd name="T39" fmla="*/ 643 h 362"/>
                              <a:gd name="T40" fmla="+- 0 4169 3815"/>
                              <a:gd name="T41" fmla="*/ T40 w 458"/>
                              <a:gd name="T42" fmla="+- 0 694 569"/>
                              <a:gd name="T43" fmla="*/ 694 h 362"/>
                              <a:gd name="T44" fmla="+- 0 4203 3815"/>
                              <a:gd name="T45" fmla="*/ T44 w 458"/>
                              <a:gd name="T46" fmla="+- 0 760 569"/>
                              <a:gd name="T47" fmla="*/ 760 h 362"/>
                              <a:gd name="T48" fmla="+- 0 4232 3815"/>
                              <a:gd name="T49" fmla="*/ T48 w 458"/>
                              <a:gd name="T50" fmla="+- 0 842 569"/>
                              <a:gd name="T51" fmla="*/ 842 h 362"/>
                              <a:gd name="T52" fmla="+- 0 4273 3815"/>
                              <a:gd name="T53" fmla="*/ T52 w 458"/>
                              <a:gd name="T54" fmla="+- 0 931 569"/>
                              <a:gd name="T55" fmla="*/ 931 h 3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58" h="362">
                                <a:moveTo>
                                  <a:pt x="458" y="362"/>
                                </a:moveTo>
                                <a:lnTo>
                                  <a:pt x="9" y="362"/>
                                </a:lnTo>
                                <a:lnTo>
                                  <a:pt x="4" y="336"/>
                                </a:lnTo>
                                <a:lnTo>
                                  <a:pt x="0" y="160"/>
                                </a:lnTo>
                                <a:lnTo>
                                  <a:pt x="26" y="58"/>
                                </a:lnTo>
                                <a:lnTo>
                                  <a:pt x="58" y="12"/>
                                </a:lnTo>
                                <a:lnTo>
                                  <a:pt x="74" y="1"/>
                                </a:lnTo>
                                <a:lnTo>
                                  <a:pt x="149" y="0"/>
                                </a:lnTo>
                                <a:lnTo>
                                  <a:pt x="214" y="12"/>
                                </a:lnTo>
                                <a:lnTo>
                                  <a:pt x="315" y="74"/>
                                </a:lnTo>
                                <a:lnTo>
                                  <a:pt x="354" y="125"/>
                                </a:lnTo>
                                <a:lnTo>
                                  <a:pt x="388" y="191"/>
                                </a:lnTo>
                                <a:lnTo>
                                  <a:pt x="417" y="273"/>
                                </a:lnTo>
                                <a:lnTo>
                                  <a:pt x="458" y="3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38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77"/>
                        <wps:cNvSpPr>
                          <a:spLocks/>
                        </wps:cNvSpPr>
                        <wps:spPr bwMode="auto">
                          <a:xfrm>
                            <a:off x="4144" y="-430"/>
                            <a:ext cx="550" cy="746"/>
                          </a:xfrm>
                          <a:custGeom>
                            <a:avLst/>
                            <a:gdLst>
                              <a:gd name="T0" fmla="+- 0 4375 4145"/>
                              <a:gd name="T1" fmla="*/ T0 w 550"/>
                              <a:gd name="T2" fmla="+- 0 315 -430"/>
                              <a:gd name="T3" fmla="*/ 315 h 746"/>
                              <a:gd name="T4" fmla="+- 0 4314 4145"/>
                              <a:gd name="T5" fmla="*/ T4 w 550"/>
                              <a:gd name="T6" fmla="+- 0 309 -430"/>
                              <a:gd name="T7" fmla="*/ 309 h 746"/>
                              <a:gd name="T8" fmla="+- 0 4225 4145"/>
                              <a:gd name="T9" fmla="*/ T8 w 550"/>
                              <a:gd name="T10" fmla="+- 0 252 -430"/>
                              <a:gd name="T11" fmla="*/ 252 h 746"/>
                              <a:gd name="T12" fmla="+- 0 4173 4145"/>
                              <a:gd name="T13" fmla="*/ T12 w 550"/>
                              <a:gd name="T14" fmla="+- 0 152 -430"/>
                              <a:gd name="T15" fmla="*/ 152 h 746"/>
                              <a:gd name="T16" fmla="+- 0 4158 4145"/>
                              <a:gd name="T17" fmla="*/ T16 w 550"/>
                              <a:gd name="T18" fmla="+- 0 92 -430"/>
                              <a:gd name="T19" fmla="*/ 92 h 746"/>
                              <a:gd name="T20" fmla="+- 0 4149 4145"/>
                              <a:gd name="T21" fmla="*/ T20 w 550"/>
                              <a:gd name="T22" fmla="+- 0 27 -430"/>
                              <a:gd name="T23" fmla="*/ 27 h 746"/>
                              <a:gd name="T24" fmla="+- 0 4145 4145"/>
                              <a:gd name="T25" fmla="*/ T24 w 550"/>
                              <a:gd name="T26" fmla="+- 0 -38 -430"/>
                              <a:gd name="T27" fmla="*/ -38 h 746"/>
                              <a:gd name="T28" fmla="+- 0 4145 4145"/>
                              <a:gd name="T29" fmla="*/ T28 w 550"/>
                              <a:gd name="T30" fmla="+- 0 -103 -430"/>
                              <a:gd name="T31" fmla="*/ -103 h 746"/>
                              <a:gd name="T32" fmla="+- 0 4148 4145"/>
                              <a:gd name="T33" fmla="*/ T32 w 550"/>
                              <a:gd name="T34" fmla="+- 0 -164 -430"/>
                              <a:gd name="T35" fmla="*/ -164 h 746"/>
                              <a:gd name="T36" fmla="+- 0 4158 4145"/>
                              <a:gd name="T37" fmla="*/ T36 w 550"/>
                              <a:gd name="T38" fmla="+- 0 -260 -430"/>
                              <a:gd name="T39" fmla="*/ -260 h 746"/>
                              <a:gd name="T40" fmla="+- 0 4176 4145"/>
                              <a:gd name="T41" fmla="*/ T40 w 550"/>
                              <a:gd name="T42" fmla="+- 0 -331 -430"/>
                              <a:gd name="T43" fmla="*/ -331 h 746"/>
                              <a:gd name="T44" fmla="+- 0 4250 4145"/>
                              <a:gd name="T45" fmla="*/ T44 w 550"/>
                              <a:gd name="T46" fmla="+- 0 -412 -430"/>
                              <a:gd name="T47" fmla="*/ -412 h 746"/>
                              <a:gd name="T48" fmla="+- 0 4314 4145"/>
                              <a:gd name="T49" fmla="*/ T48 w 550"/>
                              <a:gd name="T50" fmla="+- 0 -428 -430"/>
                              <a:gd name="T51" fmla="*/ -428 h 746"/>
                              <a:gd name="T52" fmla="+- 0 4399 4145"/>
                              <a:gd name="T53" fmla="*/ T52 w 550"/>
                              <a:gd name="T54" fmla="+- 0 -430 -430"/>
                              <a:gd name="T55" fmla="*/ -430 h 746"/>
                              <a:gd name="T56" fmla="+- 0 4470 4145"/>
                              <a:gd name="T57" fmla="*/ T56 w 550"/>
                              <a:gd name="T58" fmla="+- 0 -421 -430"/>
                              <a:gd name="T59" fmla="*/ -421 h 746"/>
                              <a:gd name="T60" fmla="+- 0 4530 4145"/>
                              <a:gd name="T61" fmla="*/ T60 w 550"/>
                              <a:gd name="T62" fmla="+- 0 -400 -430"/>
                              <a:gd name="T63" fmla="*/ -400 h 746"/>
                              <a:gd name="T64" fmla="+- 0 4620 4145"/>
                              <a:gd name="T65" fmla="*/ T64 w 550"/>
                              <a:gd name="T66" fmla="+- 0 -330 -430"/>
                              <a:gd name="T67" fmla="*/ -330 h 746"/>
                              <a:gd name="T68" fmla="+- 0 4674 4145"/>
                              <a:gd name="T69" fmla="*/ T68 w 550"/>
                              <a:gd name="T70" fmla="+- 0 -232 -430"/>
                              <a:gd name="T71" fmla="*/ -232 h 746"/>
                              <a:gd name="T72" fmla="+- 0 4695 4145"/>
                              <a:gd name="T73" fmla="*/ T72 w 550"/>
                              <a:gd name="T74" fmla="+- 0 -116 -430"/>
                              <a:gd name="T75" fmla="*/ -116 h 746"/>
                              <a:gd name="T76" fmla="+- 0 4693 4145"/>
                              <a:gd name="T77" fmla="*/ T76 w 550"/>
                              <a:gd name="T78" fmla="+- 0 -56 -430"/>
                              <a:gd name="T79" fmla="*/ -56 h 746"/>
                              <a:gd name="T80" fmla="+- 0 4684 4145"/>
                              <a:gd name="T81" fmla="*/ T80 w 550"/>
                              <a:gd name="T82" fmla="+- 0 5 -430"/>
                              <a:gd name="T83" fmla="*/ 5 h 746"/>
                              <a:gd name="T84" fmla="+- 0 4668 4145"/>
                              <a:gd name="T85" fmla="*/ T84 w 550"/>
                              <a:gd name="T86" fmla="+- 0 64 -430"/>
                              <a:gd name="T87" fmla="*/ 64 h 746"/>
                              <a:gd name="T88" fmla="+- 0 4646 4145"/>
                              <a:gd name="T89" fmla="*/ T88 w 550"/>
                              <a:gd name="T90" fmla="+- 0 120 -430"/>
                              <a:gd name="T91" fmla="*/ 120 h 746"/>
                              <a:gd name="T92" fmla="+- 0 4583 4145"/>
                              <a:gd name="T93" fmla="*/ T92 w 550"/>
                              <a:gd name="T94" fmla="+- 0 217 -430"/>
                              <a:gd name="T95" fmla="*/ 217 h 746"/>
                              <a:gd name="T96" fmla="+- 0 4498 4145"/>
                              <a:gd name="T97" fmla="*/ T96 w 550"/>
                              <a:gd name="T98" fmla="+- 0 285 -430"/>
                              <a:gd name="T99" fmla="*/ 285 h 746"/>
                              <a:gd name="T100" fmla="+- 0 4375 4145"/>
                              <a:gd name="T101" fmla="*/ T100 w 550"/>
                              <a:gd name="T102" fmla="+- 0 315 -430"/>
                              <a:gd name="T103" fmla="*/ 315 h 7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550" h="746">
                                <a:moveTo>
                                  <a:pt x="230" y="745"/>
                                </a:moveTo>
                                <a:lnTo>
                                  <a:pt x="169" y="739"/>
                                </a:lnTo>
                                <a:lnTo>
                                  <a:pt x="80" y="682"/>
                                </a:lnTo>
                                <a:lnTo>
                                  <a:pt x="28" y="582"/>
                                </a:lnTo>
                                <a:lnTo>
                                  <a:pt x="13" y="522"/>
                                </a:lnTo>
                                <a:lnTo>
                                  <a:pt x="4" y="457"/>
                                </a:lnTo>
                                <a:lnTo>
                                  <a:pt x="0" y="392"/>
                                </a:lnTo>
                                <a:lnTo>
                                  <a:pt x="0" y="327"/>
                                </a:lnTo>
                                <a:lnTo>
                                  <a:pt x="3" y="266"/>
                                </a:lnTo>
                                <a:lnTo>
                                  <a:pt x="13" y="170"/>
                                </a:lnTo>
                                <a:lnTo>
                                  <a:pt x="31" y="99"/>
                                </a:lnTo>
                                <a:lnTo>
                                  <a:pt x="105" y="18"/>
                                </a:lnTo>
                                <a:lnTo>
                                  <a:pt x="169" y="2"/>
                                </a:lnTo>
                                <a:lnTo>
                                  <a:pt x="254" y="0"/>
                                </a:lnTo>
                                <a:lnTo>
                                  <a:pt x="325" y="9"/>
                                </a:lnTo>
                                <a:lnTo>
                                  <a:pt x="385" y="30"/>
                                </a:lnTo>
                                <a:lnTo>
                                  <a:pt x="475" y="100"/>
                                </a:lnTo>
                                <a:lnTo>
                                  <a:pt x="529" y="198"/>
                                </a:lnTo>
                                <a:lnTo>
                                  <a:pt x="550" y="314"/>
                                </a:lnTo>
                                <a:lnTo>
                                  <a:pt x="548" y="374"/>
                                </a:lnTo>
                                <a:lnTo>
                                  <a:pt x="539" y="435"/>
                                </a:lnTo>
                                <a:lnTo>
                                  <a:pt x="523" y="494"/>
                                </a:lnTo>
                                <a:lnTo>
                                  <a:pt x="501" y="550"/>
                                </a:lnTo>
                                <a:lnTo>
                                  <a:pt x="438" y="647"/>
                                </a:lnTo>
                                <a:lnTo>
                                  <a:pt x="353" y="715"/>
                                </a:lnTo>
                                <a:lnTo>
                                  <a:pt x="230" y="7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9D6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5" y="-216"/>
                            <a:ext cx="387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13D215" id="Group 75" o:spid="_x0000_s1026" style="position:absolute;margin-left:190.75pt;margin-top:-26.8pt;width:67.95pt;height:73.35pt;z-index:15763456;mso-position-horizontal-relative:page" coordorigin="3815,-536" coordsize="1359,1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">
                <v:shape id="Freeform 80" o:spid="_x0000_s1027" style="position:absolute;left:3896;top:-537;width:1278;height:1467;visibility:visible;mso-wrap-style:square;v-text-anchor:top" coordsize="1278,1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" path="m1278,1467r-943,l313,1414r-22,-59l273,1301r-20,-50l205,1169r-78,-51l,1106r14,-6l128,1030,231,952r49,-82l290,753r-5,-68l277,613,267,540r-9,-74l252,393r-2,-70l256,258r14,-59l335,106,436,48,494,27,556,12,620,2,684,r64,5l809,17r58,21l920,68r46,39l1004,155r28,59l1050,284r5,81l1049,458r-13,80l1018,607r-21,60l954,764r-18,41l923,843r-6,36l921,915r14,39l963,996r44,47l1074,1110r57,62l1178,1232r39,64l1248,1365r25,80l1278,1467xe" fillcolor="#db4552" stroked="f">
                  <v:path arrowok="t" o:connecttype="custom" o:connectlocs="1278,931;335,931;313,878;291,819;273,765;253,715;205,633;127,582;0,570;14,564;128,494;231,416;280,334;290,217;285,149;277,77;267,4;258,-70;252,-143;250,-213;256,-278;270,-337;335,-430;436,-488;494,-509;556,-524;620,-534;684,-536;748,-531;809,-519;867,-498;920,-468;966,-429;1004,-381;1032,-322;1050,-252;1055,-171;1049,-78;1036,2;1018,71;997,131;954,228;936,269;923,307;917,343;921,379;935,418;963,460;1007,507;1074,574;1131,636;1178,696;1217,760;1248,829;1273,909;1278,931" o:connectangles="0,0,0,0,0,0,0,0,0,0,0,0,0,0,0,0,0,0,0,0,0,0,0,0,0,0,0,0,0,0,0,0,0,0,0,0,0,0,0,0,0,0,0,0,0,0,0,0,0,0,0,0,0,0,0,0"/>
                </v:shape>
                <v:shape id="AutoShape 79" o:spid="_x0000_s1028" style="position:absolute;left:4060;top:-518;width:1011;height:1363;visibility:visible;mso-wrap-style:square;v-text-anchor:top" coordsize="1011,1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" path="m384,55r-30,l341,43r,-31l354,r30,l396,12r,31l384,55xm589,109r-30,l547,97r,-30l559,55r30,l601,67r,30l589,109xm812,155r-30,l770,143r,-30l782,100r30,l825,113r,30l812,155xm685,342r-30,l642,330r,-30l655,287r30,l697,300r,30l685,342xm849,502r-30,l806,489r,-30l819,447r30,l861,459r,30l849,502xm744,711r-30,l702,699r,-30l714,657r30,l756,669r,30l744,711xm548,921r-30,l506,909r,-31l518,866r30,l560,878r,31l548,921xm799,1185r-30,l756,1173r,-30l769,1131r30,l811,1143r,30l799,1185xm1002,1213r-19,l971,1200r,-22l973,1172r4,-5l986,1178r8,11l1002,1199r8,11l1006,1212r-4,1xm885,1363r-30,l843,1351r,-30l855,1308r30,l898,1321r,30l885,1363xm553,1354r-31,l510,1342r,-30l522,1299r31,l565,1312r,30l553,1354xm42,1049r-30,l,1036r,-30l12,994r30,l54,1006r,30l42,1049xm265,853r-30,l223,840r,-30l235,798r30,l278,810r,30l265,853xm352,1017r-30,l310,1004r,-30l322,962r30,l364,974r,30l352,1017xm580,1131r-30,l538,1118r,-30l550,1076r30,l592,1088r,30l580,1131xm293,1249r-30,l250,1237r,-30l263,1194r30,l305,1207r,30l293,1249xe" fillcolor="#a8e1cf" stroked="f">
                  <v:path arrowok="t" o:connecttype="custom" o:connectlocs="341,-475;384,-518;384,-463;547,-421;589,-463;589,-409;770,-375;812,-418;812,-363;642,-188;685,-231;685,-176;806,-29;849,-71;849,-16;702,181;744,139;744,193;506,391;548,348;548,403;756,655;799,613;799,667;971,682;977,649;1002,681;1002,695;843,833;885,790;885,845;510,824;553,781;553,836;0,518;42,476;42,531;223,322;265,280;265,335;310,486;352,444;352,499;538,600;580,558;580,613;250,719;293,676;293,731" o:connectangles="0,0,0,0,0,0,0,0,0,0,0,0,0,0,0,0,0,0,0,0,0,0,0,0,0,0,0,0,0,0,0,0,0,0,0,0,0,0,0,0,0,0,0,0,0,0,0,0,0"/>
                </v:shape>
                <v:shape id="Freeform 78" o:spid="_x0000_s1029" style="position:absolute;left:3815;top:569;width:458;height:362;visibility:visible;mso-wrap-style:square;v-text-anchor:top" coordsize="458,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" path="m458,362l9,362,4,336,,160,26,58,58,12,74,1,149,r65,12l315,74r39,51l388,191r29,82l458,362xe" fillcolor="#4a3890" stroked="f">
                  <v:path arrowok="t" o:connecttype="custom" o:connectlocs="458,931;9,931;4,905;0,729;26,627;58,581;74,570;149,569;214,581;315,643;354,694;388,760;417,842;458,931" o:connectangles="0,0,0,0,0,0,0,0,0,0,0,0,0,0"/>
                </v:shape>
                <v:shape id="Freeform 77" o:spid="_x0000_s1030" style="position:absolute;left:4144;top:-430;width:550;height:746;visibility:visible;mso-wrap-style:square;v-text-anchor:top" coordsize="550,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" path="m230,745r-61,-6l80,682,28,582,13,522,4,457,,392,,327,3,266,13,170,31,99,105,18,169,2,254,r71,9l385,30r90,70l529,198r21,116l548,374r-9,61l523,494r-22,56l438,647r-85,68l230,745xe" fillcolor="#ef9d61" stroked="f">
                  <v:path arrowok="t" o:connecttype="custom" o:connectlocs="230,315;169,309;80,252;28,152;13,92;4,27;0,-38;0,-103;3,-164;13,-260;31,-331;105,-412;169,-428;254,-430;325,-421;385,-400;475,-330;529,-232;550,-116;548,-56;539,5;523,64;501,120;438,217;353,285;230,315" o:connectangles="0,0,0,0,0,0,0,0,0,0,0,0,0,0,0,0,0,0,0,0,0,0,0,0,0,0"/>
                </v:shape>
                <v:shape id="Picture 76" o:spid="_x0000_s1031" type="#_x0000_t75" style="position:absolute;left:4185;top:-216;width:387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">
                  <v:imagedata r:id="rId64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63968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-368300</wp:posOffset>
                </wp:positionV>
                <wp:extent cx="1012825" cy="960120"/>
                <wp:effectExtent l="0" t="0" r="0" b="0"/>
                <wp:wrapNone/>
                <wp:docPr id="85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2825" cy="960120"/>
                          <a:chOff x="476" y="-580"/>
                          <a:chExt cx="1595" cy="1512"/>
                        </a:xfrm>
                      </wpg:grpSpPr>
                      <wps:wsp>
                        <wps:cNvPr id="86" name="AutoShape 74"/>
                        <wps:cNvSpPr>
                          <a:spLocks/>
                        </wps:cNvSpPr>
                        <wps:spPr bwMode="auto">
                          <a:xfrm>
                            <a:off x="476" y="-581"/>
                            <a:ext cx="1283" cy="1449"/>
                          </a:xfrm>
                          <a:custGeom>
                            <a:avLst/>
                            <a:gdLst>
                              <a:gd name="T0" fmla="+- 0 1128 476"/>
                              <a:gd name="T1" fmla="*/ T0 w 1283"/>
                              <a:gd name="T2" fmla="+- 0 -566 -580"/>
                              <a:gd name="T3" fmla="*/ -566 h 1449"/>
                              <a:gd name="T4" fmla="+- 0 1265 476"/>
                              <a:gd name="T5" fmla="*/ T4 w 1283"/>
                              <a:gd name="T6" fmla="+- 0 -565 -580"/>
                              <a:gd name="T7" fmla="*/ -565 h 1449"/>
                              <a:gd name="T8" fmla="+- 0 515 476"/>
                              <a:gd name="T9" fmla="*/ T8 w 1283"/>
                              <a:gd name="T10" fmla="+- 0 566 -580"/>
                              <a:gd name="T11" fmla="*/ 566 h 1449"/>
                              <a:gd name="T12" fmla="+- 0 477 476"/>
                              <a:gd name="T13" fmla="*/ T12 w 1283"/>
                              <a:gd name="T14" fmla="+- 0 363 -580"/>
                              <a:gd name="T15" fmla="*/ 363 h 1449"/>
                              <a:gd name="T16" fmla="+- 0 556 476"/>
                              <a:gd name="T17" fmla="*/ T16 w 1283"/>
                              <a:gd name="T18" fmla="+- 0 231 -580"/>
                              <a:gd name="T19" fmla="*/ 231 h 1449"/>
                              <a:gd name="T20" fmla="+- 0 544 476"/>
                              <a:gd name="T21" fmla="*/ T20 w 1283"/>
                              <a:gd name="T22" fmla="+- 0 52 -580"/>
                              <a:gd name="T23" fmla="*/ 52 h 1449"/>
                              <a:gd name="T24" fmla="+- 0 608 476"/>
                              <a:gd name="T25" fmla="*/ T24 w 1283"/>
                              <a:gd name="T26" fmla="+- 0 -216 -580"/>
                              <a:gd name="T27" fmla="*/ -216 h 1449"/>
                              <a:gd name="T28" fmla="+- 0 761 476"/>
                              <a:gd name="T29" fmla="*/ T28 w 1283"/>
                              <a:gd name="T30" fmla="+- 0 -434 -580"/>
                              <a:gd name="T31" fmla="*/ -434 h 1449"/>
                              <a:gd name="T32" fmla="+- 0 977 476"/>
                              <a:gd name="T33" fmla="*/ T32 w 1283"/>
                              <a:gd name="T34" fmla="+- 0 -571 -580"/>
                              <a:gd name="T35" fmla="*/ -571 h 1449"/>
                              <a:gd name="T36" fmla="+- 0 1272 476"/>
                              <a:gd name="T37" fmla="*/ T36 w 1283"/>
                              <a:gd name="T38" fmla="+- 0 -560 -580"/>
                              <a:gd name="T39" fmla="*/ -560 h 1449"/>
                              <a:gd name="T40" fmla="+- 0 1151 476"/>
                              <a:gd name="T41" fmla="*/ T40 w 1283"/>
                              <a:gd name="T42" fmla="+- 0 -556 -580"/>
                              <a:gd name="T43" fmla="*/ -556 h 1449"/>
                              <a:gd name="T44" fmla="+- 0 1208 476"/>
                              <a:gd name="T45" fmla="*/ T44 w 1283"/>
                              <a:gd name="T46" fmla="+- 0 -540 -580"/>
                              <a:gd name="T47" fmla="*/ -540 h 1449"/>
                              <a:gd name="T48" fmla="+- 0 1337 476"/>
                              <a:gd name="T49" fmla="*/ T48 w 1283"/>
                              <a:gd name="T50" fmla="+- 0 -482 -580"/>
                              <a:gd name="T51" fmla="*/ -482 h 1449"/>
                              <a:gd name="T52" fmla="+- 0 1486 476"/>
                              <a:gd name="T53" fmla="*/ T52 w 1283"/>
                              <a:gd name="T54" fmla="+- 0 -356 -580"/>
                              <a:gd name="T55" fmla="*/ -356 h 1449"/>
                              <a:gd name="T56" fmla="+- 0 1597 476"/>
                              <a:gd name="T57" fmla="*/ T56 w 1283"/>
                              <a:gd name="T58" fmla="+- 0 -179 -580"/>
                              <a:gd name="T59" fmla="*/ -179 h 1449"/>
                              <a:gd name="T60" fmla="+- 0 560 476"/>
                              <a:gd name="T61" fmla="*/ T60 w 1283"/>
                              <a:gd name="T62" fmla="+- 0 14 -580"/>
                              <a:gd name="T63" fmla="*/ 14 h 1449"/>
                              <a:gd name="T64" fmla="+- 0 580 476"/>
                              <a:gd name="T65" fmla="*/ T64 w 1283"/>
                              <a:gd name="T66" fmla="+- 0 147 -580"/>
                              <a:gd name="T67" fmla="*/ 147 h 1449"/>
                              <a:gd name="T68" fmla="+- 0 581 476"/>
                              <a:gd name="T69" fmla="*/ T68 w 1283"/>
                              <a:gd name="T70" fmla="+- 0 150 -580"/>
                              <a:gd name="T71" fmla="*/ 150 h 1449"/>
                              <a:gd name="T72" fmla="+- 0 1676 476"/>
                              <a:gd name="T73" fmla="*/ T72 w 1283"/>
                              <a:gd name="T74" fmla="+- 0 191 -580"/>
                              <a:gd name="T75" fmla="*/ 191 h 1449"/>
                              <a:gd name="T76" fmla="+- 0 1681 476"/>
                              <a:gd name="T77" fmla="*/ T76 w 1283"/>
                              <a:gd name="T78" fmla="+- 0 239 -580"/>
                              <a:gd name="T79" fmla="*/ 239 h 1449"/>
                              <a:gd name="T80" fmla="+- 0 1632 476"/>
                              <a:gd name="T81" fmla="*/ T80 w 1283"/>
                              <a:gd name="T82" fmla="+- 0 392 -580"/>
                              <a:gd name="T83" fmla="*/ 392 h 1449"/>
                              <a:gd name="T84" fmla="+- 0 526 476"/>
                              <a:gd name="T85" fmla="*/ T84 w 1283"/>
                              <a:gd name="T86" fmla="+- 0 591 -580"/>
                              <a:gd name="T87" fmla="*/ 591 h 1449"/>
                              <a:gd name="T88" fmla="+- 0 1271 476"/>
                              <a:gd name="T89" fmla="*/ T88 w 1283"/>
                              <a:gd name="T90" fmla="+- 0 -540 -580"/>
                              <a:gd name="T91" fmla="*/ -540 h 1449"/>
                              <a:gd name="T92" fmla="+- 0 1309 476"/>
                              <a:gd name="T93" fmla="*/ T92 w 1283"/>
                              <a:gd name="T94" fmla="+- 0 -537 -580"/>
                              <a:gd name="T95" fmla="*/ -537 h 1449"/>
                              <a:gd name="T96" fmla="+- 0 1655 476"/>
                              <a:gd name="T97" fmla="*/ T96 w 1283"/>
                              <a:gd name="T98" fmla="+- 0 150 -580"/>
                              <a:gd name="T99" fmla="*/ 150 h 1449"/>
                              <a:gd name="T100" fmla="+- 0 580 476"/>
                              <a:gd name="T101" fmla="*/ T100 w 1283"/>
                              <a:gd name="T102" fmla="+- 0 145 -580"/>
                              <a:gd name="T103" fmla="*/ 145 h 1449"/>
                              <a:gd name="T104" fmla="+- 0 602 476"/>
                              <a:gd name="T105" fmla="*/ T104 w 1283"/>
                              <a:gd name="T106" fmla="+- 0 -135 -580"/>
                              <a:gd name="T107" fmla="*/ -135 h 1449"/>
                              <a:gd name="T108" fmla="+- 0 1614 476"/>
                              <a:gd name="T109" fmla="*/ T108 w 1283"/>
                              <a:gd name="T110" fmla="+- 0 -139 -580"/>
                              <a:gd name="T111" fmla="*/ -139 h 1449"/>
                              <a:gd name="T112" fmla="+- 0 1650 476"/>
                              <a:gd name="T113" fmla="*/ T112 w 1283"/>
                              <a:gd name="T114" fmla="+- 0 99 -580"/>
                              <a:gd name="T115" fmla="*/ 99 h 1449"/>
                              <a:gd name="T116" fmla="+- 0 581 476"/>
                              <a:gd name="T117" fmla="*/ T116 w 1283"/>
                              <a:gd name="T118" fmla="+- 0 149 -580"/>
                              <a:gd name="T119" fmla="*/ 149 h 1449"/>
                              <a:gd name="T120" fmla="+- 0 1758 476"/>
                              <a:gd name="T121" fmla="*/ T120 w 1283"/>
                              <a:gd name="T122" fmla="+- 0 438 -580"/>
                              <a:gd name="T123" fmla="*/ 438 h 1449"/>
                              <a:gd name="T124" fmla="+- 0 1712 476"/>
                              <a:gd name="T125" fmla="*/ T124 w 1283"/>
                              <a:gd name="T126" fmla="+- 0 293 -580"/>
                              <a:gd name="T127" fmla="*/ 293 h 1449"/>
                              <a:gd name="T128" fmla="+- 0 1716 476"/>
                              <a:gd name="T129" fmla="*/ T128 w 1283"/>
                              <a:gd name="T130" fmla="+- 0 261 -580"/>
                              <a:gd name="T131" fmla="*/ 261 h 1449"/>
                              <a:gd name="T132" fmla="+- 0 1672 476"/>
                              <a:gd name="T133" fmla="*/ T132 w 1283"/>
                              <a:gd name="T134" fmla="+- 0 638 -580"/>
                              <a:gd name="T135" fmla="*/ 638 h 1449"/>
                              <a:gd name="T136" fmla="+- 0 1643 476"/>
                              <a:gd name="T137" fmla="*/ T136 w 1283"/>
                              <a:gd name="T138" fmla="+- 0 550 -580"/>
                              <a:gd name="T139" fmla="*/ 550 h 1449"/>
                              <a:gd name="T140" fmla="+- 0 1681 476"/>
                              <a:gd name="T141" fmla="*/ T140 w 1283"/>
                              <a:gd name="T142" fmla="+- 0 239 -580"/>
                              <a:gd name="T143" fmla="*/ 239 h 1449"/>
                              <a:gd name="T144" fmla="+- 0 1728 476"/>
                              <a:gd name="T145" fmla="*/ T144 w 1283"/>
                              <a:gd name="T146" fmla="+- 0 411 -580"/>
                              <a:gd name="T147" fmla="*/ 411 h 1449"/>
                              <a:gd name="T148" fmla="+- 0 1691 476"/>
                              <a:gd name="T149" fmla="*/ T148 w 1283"/>
                              <a:gd name="T150" fmla="+- 0 481 -580"/>
                              <a:gd name="T151" fmla="*/ 481 h 1449"/>
                              <a:gd name="T152" fmla="+- 0 1672 476"/>
                              <a:gd name="T153" fmla="*/ T152 w 1283"/>
                              <a:gd name="T154" fmla="+- 0 638 -580"/>
                              <a:gd name="T155" fmla="*/ 638 h 1449"/>
                              <a:gd name="T156" fmla="+- 0 1702 476"/>
                              <a:gd name="T157" fmla="*/ T156 w 1283"/>
                              <a:gd name="T158" fmla="+- 0 533 -580"/>
                              <a:gd name="T159" fmla="*/ 533 h 1449"/>
                              <a:gd name="T160" fmla="+- 0 1723 476"/>
                              <a:gd name="T161" fmla="*/ T160 w 1283"/>
                              <a:gd name="T162" fmla="+- 0 458 -580"/>
                              <a:gd name="T163" fmla="*/ 458 h 1449"/>
                              <a:gd name="T164" fmla="+- 0 850 476"/>
                              <a:gd name="T165" fmla="*/ T164 w 1283"/>
                              <a:gd name="T166" fmla="+- 0 809 -580"/>
                              <a:gd name="T167" fmla="*/ 809 h 1449"/>
                              <a:gd name="T168" fmla="+- 0 599 476"/>
                              <a:gd name="T169" fmla="*/ T168 w 1283"/>
                              <a:gd name="T170" fmla="+- 0 676 -580"/>
                              <a:gd name="T171" fmla="*/ 676 h 1449"/>
                              <a:gd name="T172" fmla="+- 0 1634 476"/>
                              <a:gd name="T173" fmla="*/ T172 w 1283"/>
                              <a:gd name="T174" fmla="+- 0 511 -580"/>
                              <a:gd name="T175" fmla="*/ 511 h 1449"/>
                              <a:gd name="T176" fmla="+- 0 707 476"/>
                              <a:gd name="T177" fmla="*/ T176 w 1283"/>
                              <a:gd name="T178" fmla="+- 0 713 -580"/>
                              <a:gd name="T179" fmla="*/ 713 h 1449"/>
                              <a:gd name="T180" fmla="+- 0 1466 476"/>
                              <a:gd name="T181" fmla="*/ T180 w 1283"/>
                              <a:gd name="T182" fmla="+- 0 783 -580"/>
                              <a:gd name="T183" fmla="*/ 783 h 1449"/>
                              <a:gd name="T184" fmla="+- 0 850 476"/>
                              <a:gd name="T185" fmla="*/ T184 w 1283"/>
                              <a:gd name="T186" fmla="+- 0 809 -580"/>
                              <a:gd name="T187" fmla="*/ 809 h 1449"/>
                              <a:gd name="T188" fmla="+- 0 714 476"/>
                              <a:gd name="T189" fmla="*/ T188 w 1283"/>
                              <a:gd name="T190" fmla="+- 0 702 -580"/>
                              <a:gd name="T191" fmla="*/ 702 h 1449"/>
                              <a:gd name="T192" fmla="+- 0 584 476"/>
                              <a:gd name="T193" fmla="*/ T192 w 1283"/>
                              <a:gd name="T194" fmla="+- 0 511 -580"/>
                              <a:gd name="T195" fmla="*/ 511 h 1449"/>
                              <a:gd name="T196" fmla="+- 0 1614 476"/>
                              <a:gd name="T197" fmla="*/ T196 w 1283"/>
                              <a:gd name="T198" fmla="+- 0 638 -580"/>
                              <a:gd name="T199" fmla="*/ 638 h 1449"/>
                              <a:gd name="T200" fmla="+- 0 1645 476"/>
                              <a:gd name="T201" fmla="*/ T200 w 1283"/>
                              <a:gd name="T202" fmla="+- 0 673 -580"/>
                              <a:gd name="T203" fmla="*/ 673 h 1449"/>
                              <a:gd name="T204" fmla="+- 0 1525 476"/>
                              <a:gd name="T205" fmla="*/ T204 w 1283"/>
                              <a:gd name="T206" fmla="+- 0 712 -580"/>
                              <a:gd name="T207" fmla="*/ 712 h 1449"/>
                              <a:gd name="T208" fmla="+- 0 1496 476"/>
                              <a:gd name="T209" fmla="*/ T208 w 1283"/>
                              <a:gd name="T210" fmla="+- 0 761 -580"/>
                              <a:gd name="T211" fmla="*/ 761 h 1449"/>
                              <a:gd name="T212" fmla="+- 0 1168 476"/>
                              <a:gd name="T213" fmla="*/ T212 w 1283"/>
                              <a:gd name="T214" fmla="+- 0 840 -580"/>
                              <a:gd name="T215" fmla="*/ 840 h 1449"/>
                              <a:gd name="T216" fmla="+- 0 889 476"/>
                              <a:gd name="T217" fmla="*/ T216 w 1283"/>
                              <a:gd name="T218" fmla="+- 0 799 -580"/>
                              <a:gd name="T219" fmla="*/ 799 h 1449"/>
                              <a:gd name="T220" fmla="+- 0 1320 476"/>
                              <a:gd name="T221" fmla="*/ T220 w 1283"/>
                              <a:gd name="T222" fmla="+- 0 867 -580"/>
                              <a:gd name="T223" fmla="*/ 867 h 14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283" h="1449">
                                <a:moveTo>
                                  <a:pt x="796" y="20"/>
                                </a:moveTo>
                                <a:lnTo>
                                  <a:pt x="641" y="20"/>
                                </a:lnTo>
                                <a:lnTo>
                                  <a:pt x="652" y="14"/>
                                </a:lnTo>
                                <a:lnTo>
                                  <a:pt x="682" y="3"/>
                                </a:lnTo>
                                <a:lnTo>
                                  <a:pt x="729" y="0"/>
                                </a:lnTo>
                                <a:lnTo>
                                  <a:pt x="789" y="15"/>
                                </a:lnTo>
                                <a:lnTo>
                                  <a:pt x="796" y="20"/>
                                </a:lnTo>
                                <a:close/>
                                <a:moveTo>
                                  <a:pt x="50" y="1171"/>
                                </a:moveTo>
                                <a:lnTo>
                                  <a:pt x="39" y="1146"/>
                                </a:lnTo>
                                <a:lnTo>
                                  <a:pt x="18" y="1086"/>
                                </a:lnTo>
                                <a:lnTo>
                                  <a:pt x="0" y="1011"/>
                                </a:lnTo>
                                <a:lnTo>
                                  <a:pt x="1" y="943"/>
                                </a:lnTo>
                                <a:lnTo>
                                  <a:pt x="15" y="924"/>
                                </a:lnTo>
                                <a:lnTo>
                                  <a:pt x="47" y="877"/>
                                </a:lnTo>
                                <a:lnTo>
                                  <a:pt x="80" y="811"/>
                                </a:lnTo>
                                <a:lnTo>
                                  <a:pt x="97" y="741"/>
                                </a:lnTo>
                                <a:lnTo>
                                  <a:pt x="86" y="710"/>
                                </a:lnTo>
                                <a:lnTo>
                                  <a:pt x="68" y="632"/>
                                </a:lnTo>
                                <a:lnTo>
                                  <a:pt x="62" y="533"/>
                                </a:lnTo>
                                <a:lnTo>
                                  <a:pt x="89" y="437"/>
                                </a:lnTo>
                                <a:lnTo>
                                  <a:pt x="132" y="364"/>
                                </a:lnTo>
                                <a:lnTo>
                                  <a:pt x="180" y="288"/>
                                </a:lnTo>
                                <a:lnTo>
                                  <a:pt x="231" y="214"/>
                                </a:lnTo>
                                <a:lnTo>
                                  <a:pt x="285" y="146"/>
                                </a:lnTo>
                                <a:lnTo>
                                  <a:pt x="341" y="89"/>
                                </a:lnTo>
                                <a:lnTo>
                                  <a:pt x="418" y="38"/>
                                </a:lnTo>
                                <a:lnTo>
                                  <a:pt x="501" y="9"/>
                                </a:lnTo>
                                <a:lnTo>
                                  <a:pt x="578" y="3"/>
                                </a:lnTo>
                                <a:lnTo>
                                  <a:pt x="641" y="20"/>
                                </a:lnTo>
                                <a:lnTo>
                                  <a:pt x="796" y="20"/>
                                </a:lnTo>
                                <a:lnTo>
                                  <a:pt x="799" y="21"/>
                                </a:lnTo>
                                <a:lnTo>
                                  <a:pt x="728" y="21"/>
                                </a:lnTo>
                                <a:lnTo>
                                  <a:pt x="675" y="24"/>
                                </a:lnTo>
                                <a:lnTo>
                                  <a:pt x="654" y="29"/>
                                </a:lnTo>
                                <a:lnTo>
                                  <a:pt x="732" y="40"/>
                                </a:lnTo>
                                <a:lnTo>
                                  <a:pt x="798" y="63"/>
                                </a:lnTo>
                                <a:lnTo>
                                  <a:pt x="844" y="87"/>
                                </a:lnTo>
                                <a:lnTo>
                                  <a:pt x="861" y="98"/>
                                </a:lnTo>
                                <a:lnTo>
                                  <a:pt x="896" y="98"/>
                                </a:lnTo>
                                <a:lnTo>
                                  <a:pt x="949" y="153"/>
                                </a:lnTo>
                                <a:lnTo>
                                  <a:pt x="1010" y="224"/>
                                </a:lnTo>
                                <a:lnTo>
                                  <a:pt x="1065" y="299"/>
                                </a:lnTo>
                                <a:lnTo>
                                  <a:pt x="1109" y="373"/>
                                </a:lnTo>
                                <a:lnTo>
                                  <a:pt x="1121" y="401"/>
                                </a:lnTo>
                                <a:lnTo>
                                  <a:pt x="132" y="401"/>
                                </a:lnTo>
                                <a:lnTo>
                                  <a:pt x="92" y="495"/>
                                </a:lnTo>
                                <a:lnTo>
                                  <a:pt x="84" y="594"/>
                                </a:lnTo>
                                <a:lnTo>
                                  <a:pt x="93" y="678"/>
                                </a:lnTo>
                                <a:lnTo>
                                  <a:pt x="104" y="725"/>
                                </a:lnTo>
                                <a:lnTo>
                                  <a:pt x="104" y="727"/>
                                </a:lnTo>
                                <a:lnTo>
                                  <a:pt x="104" y="728"/>
                                </a:lnTo>
                                <a:lnTo>
                                  <a:pt x="105" y="729"/>
                                </a:lnTo>
                                <a:lnTo>
                                  <a:pt x="105" y="730"/>
                                </a:lnTo>
                                <a:lnTo>
                                  <a:pt x="1179" y="730"/>
                                </a:lnTo>
                                <a:lnTo>
                                  <a:pt x="1181" y="742"/>
                                </a:lnTo>
                                <a:lnTo>
                                  <a:pt x="1200" y="771"/>
                                </a:lnTo>
                                <a:lnTo>
                                  <a:pt x="1214" y="795"/>
                                </a:lnTo>
                                <a:lnTo>
                                  <a:pt x="1194" y="795"/>
                                </a:lnTo>
                                <a:lnTo>
                                  <a:pt x="1205" y="819"/>
                                </a:lnTo>
                                <a:lnTo>
                                  <a:pt x="1138" y="819"/>
                                </a:lnTo>
                                <a:lnTo>
                                  <a:pt x="1145" y="864"/>
                                </a:lnTo>
                                <a:lnTo>
                                  <a:pt x="1156" y="972"/>
                                </a:lnTo>
                                <a:lnTo>
                                  <a:pt x="1158" y="1087"/>
                                </a:lnTo>
                                <a:lnTo>
                                  <a:pt x="56" y="1087"/>
                                </a:lnTo>
                                <a:lnTo>
                                  <a:pt x="50" y="1171"/>
                                </a:lnTo>
                                <a:close/>
                                <a:moveTo>
                                  <a:pt x="896" y="98"/>
                                </a:moveTo>
                                <a:lnTo>
                                  <a:pt x="861" y="98"/>
                                </a:lnTo>
                                <a:lnTo>
                                  <a:pt x="795" y="40"/>
                                </a:lnTo>
                                <a:lnTo>
                                  <a:pt x="728" y="21"/>
                                </a:lnTo>
                                <a:lnTo>
                                  <a:pt x="799" y="21"/>
                                </a:lnTo>
                                <a:lnTo>
                                  <a:pt x="833" y="43"/>
                                </a:lnTo>
                                <a:lnTo>
                                  <a:pt x="889" y="90"/>
                                </a:lnTo>
                                <a:lnTo>
                                  <a:pt x="896" y="98"/>
                                </a:lnTo>
                                <a:close/>
                                <a:moveTo>
                                  <a:pt x="1179" y="730"/>
                                </a:moveTo>
                                <a:lnTo>
                                  <a:pt x="105" y="730"/>
                                </a:lnTo>
                                <a:lnTo>
                                  <a:pt x="104" y="727"/>
                                </a:lnTo>
                                <a:lnTo>
                                  <a:pt x="104" y="725"/>
                                </a:lnTo>
                                <a:lnTo>
                                  <a:pt x="103" y="652"/>
                                </a:lnTo>
                                <a:lnTo>
                                  <a:pt x="113" y="544"/>
                                </a:lnTo>
                                <a:lnTo>
                                  <a:pt x="126" y="445"/>
                                </a:lnTo>
                                <a:lnTo>
                                  <a:pt x="132" y="401"/>
                                </a:lnTo>
                                <a:lnTo>
                                  <a:pt x="1121" y="401"/>
                                </a:lnTo>
                                <a:lnTo>
                                  <a:pt x="1138" y="441"/>
                                </a:lnTo>
                                <a:lnTo>
                                  <a:pt x="1158" y="532"/>
                                </a:lnTo>
                                <a:lnTo>
                                  <a:pt x="1168" y="610"/>
                                </a:lnTo>
                                <a:lnTo>
                                  <a:pt x="1174" y="679"/>
                                </a:lnTo>
                                <a:lnTo>
                                  <a:pt x="1179" y="730"/>
                                </a:lnTo>
                                <a:close/>
                                <a:moveTo>
                                  <a:pt x="105" y="730"/>
                                </a:moveTo>
                                <a:lnTo>
                                  <a:pt x="105" y="729"/>
                                </a:lnTo>
                                <a:lnTo>
                                  <a:pt x="104" y="728"/>
                                </a:lnTo>
                                <a:lnTo>
                                  <a:pt x="105" y="730"/>
                                </a:lnTo>
                                <a:close/>
                                <a:moveTo>
                                  <a:pt x="1282" y="1018"/>
                                </a:moveTo>
                                <a:lnTo>
                                  <a:pt x="1278" y="998"/>
                                </a:lnTo>
                                <a:lnTo>
                                  <a:pt x="1263" y="945"/>
                                </a:lnTo>
                                <a:lnTo>
                                  <a:pt x="1236" y="873"/>
                                </a:lnTo>
                                <a:lnTo>
                                  <a:pt x="1194" y="795"/>
                                </a:lnTo>
                                <a:lnTo>
                                  <a:pt x="1214" y="795"/>
                                </a:lnTo>
                                <a:lnTo>
                                  <a:pt x="1240" y="841"/>
                                </a:lnTo>
                                <a:lnTo>
                                  <a:pt x="1275" y="930"/>
                                </a:lnTo>
                                <a:lnTo>
                                  <a:pt x="1282" y="1018"/>
                                </a:lnTo>
                                <a:close/>
                                <a:moveTo>
                                  <a:pt x="1196" y="1218"/>
                                </a:moveTo>
                                <a:lnTo>
                                  <a:pt x="1138" y="1218"/>
                                </a:lnTo>
                                <a:lnTo>
                                  <a:pt x="1149" y="1198"/>
                                </a:lnTo>
                                <a:lnTo>
                                  <a:pt x="1167" y="1130"/>
                                </a:lnTo>
                                <a:lnTo>
                                  <a:pt x="1171" y="1007"/>
                                </a:lnTo>
                                <a:lnTo>
                                  <a:pt x="1138" y="819"/>
                                </a:lnTo>
                                <a:lnTo>
                                  <a:pt x="1205" y="819"/>
                                </a:lnTo>
                                <a:lnTo>
                                  <a:pt x="1218" y="849"/>
                                </a:lnTo>
                                <a:lnTo>
                                  <a:pt x="1241" y="909"/>
                                </a:lnTo>
                                <a:lnTo>
                                  <a:pt x="1252" y="991"/>
                                </a:lnTo>
                                <a:lnTo>
                                  <a:pt x="1247" y="1038"/>
                                </a:lnTo>
                                <a:lnTo>
                                  <a:pt x="1215" y="1038"/>
                                </a:lnTo>
                                <a:lnTo>
                                  <a:pt x="1215" y="1061"/>
                                </a:lnTo>
                                <a:lnTo>
                                  <a:pt x="1214" y="1117"/>
                                </a:lnTo>
                                <a:lnTo>
                                  <a:pt x="1206" y="1184"/>
                                </a:lnTo>
                                <a:lnTo>
                                  <a:pt x="1196" y="1218"/>
                                </a:lnTo>
                                <a:close/>
                                <a:moveTo>
                                  <a:pt x="1221" y="1148"/>
                                </a:moveTo>
                                <a:lnTo>
                                  <a:pt x="1223" y="1139"/>
                                </a:lnTo>
                                <a:lnTo>
                                  <a:pt x="1226" y="1113"/>
                                </a:lnTo>
                                <a:lnTo>
                                  <a:pt x="1225" y="1078"/>
                                </a:lnTo>
                                <a:lnTo>
                                  <a:pt x="1215" y="1038"/>
                                </a:lnTo>
                                <a:lnTo>
                                  <a:pt x="1247" y="1038"/>
                                </a:lnTo>
                                <a:lnTo>
                                  <a:pt x="1239" y="1111"/>
                                </a:lnTo>
                                <a:lnTo>
                                  <a:pt x="1221" y="1148"/>
                                </a:lnTo>
                                <a:close/>
                                <a:moveTo>
                                  <a:pt x="374" y="1389"/>
                                </a:moveTo>
                                <a:lnTo>
                                  <a:pt x="330" y="1383"/>
                                </a:lnTo>
                                <a:lnTo>
                                  <a:pt x="231" y="1347"/>
                                </a:lnTo>
                                <a:lnTo>
                                  <a:pt x="123" y="1256"/>
                                </a:lnTo>
                                <a:lnTo>
                                  <a:pt x="56" y="1087"/>
                                </a:lnTo>
                                <a:lnTo>
                                  <a:pt x="1158" y="1087"/>
                                </a:lnTo>
                                <a:lnTo>
                                  <a:pt x="1158" y="1091"/>
                                </a:lnTo>
                                <a:lnTo>
                                  <a:pt x="108" y="1091"/>
                                </a:lnTo>
                                <a:lnTo>
                                  <a:pt x="150" y="1208"/>
                                </a:lnTo>
                                <a:lnTo>
                                  <a:pt x="231" y="1293"/>
                                </a:lnTo>
                                <a:lnTo>
                                  <a:pt x="308" y="1345"/>
                                </a:lnTo>
                                <a:lnTo>
                                  <a:pt x="343" y="1363"/>
                                </a:lnTo>
                                <a:lnTo>
                                  <a:pt x="990" y="1363"/>
                                </a:lnTo>
                                <a:lnTo>
                                  <a:pt x="967" y="1379"/>
                                </a:lnTo>
                                <a:lnTo>
                                  <a:pt x="413" y="1379"/>
                                </a:lnTo>
                                <a:lnTo>
                                  <a:pt x="374" y="1389"/>
                                </a:lnTo>
                                <a:close/>
                                <a:moveTo>
                                  <a:pt x="990" y="1363"/>
                                </a:moveTo>
                                <a:lnTo>
                                  <a:pt x="343" y="1363"/>
                                </a:lnTo>
                                <a:lnTo>
                                  <a:pt x="238" y="1282"/>
                                </a:lnTo>
                                <a:lnTo>
                                  <a:pt x="164" y="1193"/>
                                </a:lnTo>
                                <a:lnTo>
                                  <a:pt x="122" y="1121"/>
                                </a:lnTo>
                                <a:lnTo>
                                  <a:pt x="108" y="1091"/>
                                </a:lnTo>
                                <a:lnTo>
                                  <a:pt x="1158" y="1091"/>
                                </a:lnTo>
                                <a:lnTo>
                                  <a:pt x="1158" y="1103"/>
                                </a:lnTo>
                                <a:lnTo>
                                  <a:pt x="1138" y="1218"/>
                                </a:lnTo>
                                <a:lnTo>
                                  <a:pt x="1196" y="1218"/>
                                </a:lnTo>
                                <a:lnTo>
                                  <a:pt x="1189" y="1244"/>
                                </a:lnTo>
                                <a:lnTo>
                                  <a:pt x="1169" y="1253"/>
                                </a:lnTo>
                                <a:lnTo>
                                  <a:pt x="1125" y="1271"/>
                                </a:lnTo>
                                <a:lnTo>
                                  <a:pt x="1078" y="1288"/>
                                </a:lnTo>
                                <a:lnTo>
                                  <a:pt x="1049" y="1292"/>
                                </a:lnTo>
                                <a:lnTo>
                                  <a:pt x="1049" y="1300"/>
                                </a:lnTo>
                                <a:lnTo>
                                  <a:pt x="1054" y="1314"/>
                                </a:lnTo>
                                <a:lnTo>
                                  <a:pt x="1020" y="1341"/>
                                </a:lnTo>
                                <a:lnTo>
                                  <a:pt x="990" y="1363"/>
                                </a:lnTo>
                                <a:close/>
                                <a:moveTo>
                                  <a:pt x="764" y="1448"/>
                                </a:moveTo>
                                <a:lnTo>
                                  <a:pt x="692" y="1420"/>
                                </a:lnTo>
                                <a:lnTo>
                                  <a:pt x="595" y="1397"/>
                                </a:lnTo>
                                <a:lnTo>
                                  <a:pt x="495" y="1383"/>
                                </a:lnTo>
                                <a:lnTo>
                                  <a:pt x="413" y="1379"/>
                                </a:lnTo>
                                <a:lnTo>
                                  <a:pt x="967" y="1379"/>
                                </a:lnTo>
                                <a:lnTo>
                                  <a:pt x="940" y="1399"/>
                                </a:lnTo>
                                <a:lnTo>
                                  <a:pt x="844" y="1447"/>
                                </a:lnTo>
                                <a:lnTo>
                                  <a:pt x="764" y="14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B96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AutoShape 73"/>
                        <wps:cNvSpPr>
                          <a:spLocks/>
                        </wps:cNvSpPr>
                        <wps:spPr bwMode="auto">
                          <a:xfrm>
                            <a:off x="742" y="-330"/>
                            <a:ext cx="710" cy="985"/>
                          </a:xfrm>
                          <a:custGeom>
                            <a:avLst/>
                            <a:gdLst>
                              <a:gd name="T0" fmla="+- 0 1361 742"/>
                              <a:gd name="T1" fmla="*/ T0 w 710"/>
                              <a:gd name="T2" fmla="+- 0 0 -330"/>
                              <a:gd name="T3" fmla="*/ 0 h 985"/>
                              <a:gd name="T4" fmla="+- 0 1347 742"/>
                              <a:gd name="T5" fmla="*/ T4 w 710"/>
                              <a:gd name="T6" fmla="+- 0 -26 -330"/>
                              <a:gd name="T7" fmla="*/ -26 h 985"/>
                              <a:gd name="T8" fmla="+- 0 1324 742"/>
                              <a:gd name="T9" fmla="*/ T8 w 710"/>
                              <a:gd name="T10" fmla="+- 0 -124 -330"/>
                              <a:gd name="T11" fmla="*/ -124 h 985"/>
                              <a:gd name="T12" fmla="+- 0 1274 742"/>
                              <a:gd name="T13" fmla="*/ T12 w 710"/>
                              <a:gd name="T14" fmla="+- 0 -263 -330"/>
                              <a:gd name="T15" fmla="*/ -263 h 985"/>
                              <a:gd name="T16" fmla="+- 0 1234 742"/>
                              <a:gd name="T17" fmla="*/ T16 w 710"/>
                              <a:gd name="T18" fmla="+- 0 -330 -330"/>
                              <a:gd name="T19" fmla="*/ -330 h 985"/>
                              <a:gd name="T20" fmla="+- 0 1309 742"/>
                              <a:gd name="T21" fmla="*/ T20 w 710"/>
                              <a:gd name="T22" fmla="+- 0 -214 -330"/>
                              <a:gd name="T23" fmla="*/ -214 h 985"/>
                              <a:gd name="T24" fmla="+- 0 1362 742"/>
                              <a:gd name="T25" fmla="*/ T24 w 710"/>
                              <a:gd name="T26" fmla="+- 0 -54 -330"/>
                              <a:gd name="T27" fmla="*/ -54 h 985"/>
                              <a:gd name="T28" fmla="+- 0 1089 742"/>
                              <a:gd name="T29" fmla="*/ T28 w 710"/>
                              <a:gd name="T30" fmla="+- 0 655 -330"/>
                              <a:gd name="T31" fmla="*/ 655 h 985"/>
                              <a:gd name="T32" fmla="+- 0 915 742"/>
                              <a:gd name="T33" fmla="*/ T32 w 710"/>
                              <a:gd name="T34" fmla="+- 0 583 -330"/>
                              <a:gd name="T35" fmla="*/ 583 h 985"/>
                              <a:gd name="T36" fmla="+- 0 822 742"/>
                              <a:gd name="T37" fmla="*/ T36 w 710"/>
                              <a:gd name="T38" fmla="+- 0 480 -330"/>
                              <a:gd name="T39" fmla="*/ 480 h 985"/>
                              <a:gd name="T40" fmla="+- 0 787 742"/>
                              <a:gd name="T41" fmla="*/ T40 w 710"/>
                              <a:gd name="T42" fmla="+- 0 371 -330"/>
                              <a:gd name="T43" fmla="*/ 371 h 985"/>
                              <a:gd name="T44" fmla="+- 0 776 742"/>
                              <a:gd name="T45" fmla="*/ T44 w 710"/>
                              <a:gd name="T46" fmla="+- 0 295 -330"/>
                              <a:gd name="T47" fmla="*/ 295 h 985"/>
                              <a:gd name="T48" fmla="+- 0 752 742"/>
                              <a:gd name="T49" fmla="*/ T48 w 710"/>
                              <a:gd name="T50" fmla="+- 0 221 -330"/>
                              <a:gd name="T51" fmla="*/ 221 h 985"/>
                              <a:gd name="T52" fmla="+- 0 742 742"/>
                              <a:gd name="T53" fmla="*/ T52 w 710"/>
                              <a:gd name="T54" fmla="+- 0 166 -330"/>
                              <a:gd name="T55" fmla="*/ 166 h 985"/>
                              <a:gd name="T56" fmla="+- 0 758 742"/>
                              <a:gd name="T57" fmla="*/ T56 w 710"/>
                              <a:gd name="T58" fmla="+- 0 133 -330"/>
                              <a:gd name="T59" fmla="*/ 133 h 985"/>
                              <a:gd name="T60" fmla="+- 0 791 742"/>
                              <a:gd name="T61" fmla="*/ T60 w 710"/>
                              <a:gd name="T62" fmla="+- 0 79 -330"/>
                              <a:gd name="T63" fmla="*/ 79 h 985"/>
                              <a:gd name="T64" fmla="+- 0 904 742"/>
                              <a:gd name="T65" fmla="*/ T64 w 710"/>
                              <a:gd name="T66" fmla="+- 0 29 -330"/>
                              <a:gd name="T67" fmla="*/ 29 h 985"/>
                              <a:gd name="T68" fmla="+- 0 1087 742"/>
                              <a:gd name="T69" fmla="*/ T68 w 710"/>
                              <a:gd name="T70" fmla="+- 0 -40 -330"/>
                              <a:gd name="T71" fmla="*/ -40 h 985"/>
                              <a:gd name="T72" fmla="+- 0 1199 742"/>
                              <a:gd name="T73" fmla="*/ T72 w 710"/>
                              <a:gd name="T74" fmla="+- 0 -114 -330"/>
                              <a:gd name="T75" fmla="*/ -114 h 985"/>
                              <a:gd name="T76" fmla="+- 0 1233 742"/>
                              <a:gd name="T77" fmla="*/ T76 w 710"/>
                              <a:gd name="T78" fmla="+- 0 -229 -330"/>
                              <a:gd name="T79" fmla="*/ -229 h 985"/>
                              <a:gd name="T80" fmla="+- 0 1259 742"/>
                              <a:gd name="T81" fmla="*/ T80 w 710"/>
                              <a:gd name="T82" fmla="+- 0 -241 -330"/>
                              <a:gd name="T83" fmla="*/ -241 h 985"/>
                              <a:gd name="T84" fmla="+- 0 1299 742"/>
                              <a:gd name="T85" fmla="*/ T84 w 710"/>
                              <a:gd name="T86" fmla="+- 0 -135 -330"/>
                              <a:gd name="T87" fmla="*/ -135 h 985"/>
                              <a:gd name="T88" fmla="+- 0 1327 742"/>
                              <a:gd name="T89" fmla="*/ T88 w 710"/>
                              <a:gd name="T90" fmla="+- 0 -42 -330"/>
                              <a:gd name="T91" fmla="*/ -42 h 985"/>
                              <a:gd name="T92" fmla="+- 0 1355 742"/>
                              <a:gd name="T93" fmla="*/ T92 w 710"/>
                              <a:gd name="T94" fmla="+- 0 -4 -330"/>
                              <a:gd name="T95" fmla="*/ -4 h 985"/>
                              <a:gd name="T96" fmla="+- 0 1384 742"/>
                              <a:gd name="T97" fmla="*/ T96 w 710"/>
                              <a:gd name="T98" fmla="+- 0 0 -330"/>
                              <a:gd name="T99" fmla="*/ 0 h 985"/>
                              <a:gd name="T100" fmla="+- 0 1416 742"/>
                              <a:gd name="T101" fmla="*/ T100 w 710"/>
                              <a:gd name="T102" fmla="+- 0 50 -330"/>
                              <a:gd name="T103" fmla="*/ 50 h 985"/>
                              <a:gd name="T104" fmla="+- 0 1452 742"/>
                              <a:gd name="T105" fmla="*/ T104 w 710"/>
                              <a:gd name="T106" fmla="+- 0 89 -330"/>
                              <a:gd name="T107" fmla="*/ 89 h 985"/>
                              <a:gd name="T108" fmla="+- 0 1449 742"/>
                              <a:gd name="T109" fmla="*/ T108 w 710"/>
                              <a:gd name="T110" fmla="+- 0 144 -330"/>
                              <a:gd name="T111" fmla="*/ 144 h 985"/>
                              <a:gd name="T112" fmla="+- 0 1439 742"/>
                              <a:gd name="T113" fmla="*/ T112 w 710"/>
                              <a:gd name="T114" fmla="+- 0 216 -330"/>
                              <a:gd name="T115" fmla="*/ 216 h 985"/>
                              <a:gd name="T116" fmla="+- 0 1429 742"/>
                              <a:gd name="T117" fmla="*/ T116 w 710"/>
                              <a:gd name="T118" fmla="+- 0 296 -330"/>
                              <a:gd name="T119" fmla="*/ 296 h 985"/>
                              <a:gd name="T120" fmla="+- 0 1411 742"/>
                              <a:gd name="T121" fmla="*/ T120 w 710"/>
                              <a:gd name="T122" fmla="+- 0 420 -330"/>
                              <a:gd name="T123" fmla="*/ 420 h 985"/>
                              <a:gd name="T124" fmla="+- 0 1350 742"/>
                              <a:gd name="T125" fmla="*/ T124 w 710"/>
                              <a:gd name="T126" fmla="+- 0 517 -330"/>
                              <a:gd name="T127" fmla="*/ 517 h 985"/>
                              <a:gd name="T128" fmla="+- 0 1231 742"/>
                              <a:gd name="T129" fmla="*/ T128 w 710"/>
                              <a:gd name="T130" fmla="+- 0 612 -330"/>
                              <a:gd name="T131" fmla="*/ 612 h 985"/>
                              <a:gd name="T132" fmla="+- 0 1089 742"/>
                              <a:gd name="T133" fmla="*/ T132 w 710"/>
                              <a:gd name="T134" fmla="+- 0 655 -330"/>
                              <a:gd name="T135" fmla="*/ 655 h 985"/>
                              <a:gd name="T136" fmla="+- 0 917 742"/>
                              <a:gd name="T137" fmla="*/ T136 w 710"/>
                              <a:gd name="T138" fmla="+- 0 -5 -330"/>
                              <a:gd name="T139" fmla="*/ -5 h 985"/>
                              <a:gd name="T140" fmla="+- 0 1111 742"/>
                              <a:gd name="T141" fmla="*/ T140 w 710"/>
                              <a:gd name="T142" fmla="+- 0 -118 -330"/>
                              <a:gd name="T143" fmla="*/ -118 h 985"/>
                              <a:gd name="T144" fmla="+- 0 1167 742"/>
                              <a:gd name="T145" fmla="*/ T144 w 710"/>
                              <a:gd name="T146" fmla="+- 0 -161 -330"/>
                              <a:gd name="T147" fmla="*/ -161 h 985"/>
                              <a:gd name="T148" fmla="+- 0 1092 742"/>
                              <a:gd name="T149" fmla="*/ T148 w 710"/>
                              <a:gd name="T150" fmla="+- 0 -89 -330"/>
                              <a:gd name="T151" fmla="*/ -89 h 985"/>
                              <a:gd name="T152" fmla="+- 0 876 742"/>
                              <a:gd name="T153" fmla="*/ T152 w 710"/>
                              <a:gd name="T154" fmla="+- 0 16 -330"/>
                              <a:gd name="T155" fmla="*/ 16 h 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710" h="985">
                                <a:moveTo>
                                  <a:pt x="642" y="330"/>
                                </a:moveTo>
                                <a:lnTo>
                                  <a:pt x="619" y="330"/>
                                </a:lnTo>
                                <a:lnTo>
                                  <a:pt x="615" y="324"/>
                                </a:lnTo>
                                <a:lnTo>
                                  <a:pt x="605" y="304"/>
                                </a:lnTo>
                                <a:lnTo>
                                  <a:pt x="593" y="266"/>
                                </a:lnTo>
                                <a:lnTo>
                                  <a:pt x="582" y="206"/>
                                </a:lnTo>
                                <a:lnTo>
                                  <a:pt x="562" y="133"/>
                                </a:lnTo>
                                <a:lnTo>
                                  <a:pt x="532" y="67"/>
                                </a:lnTo>
                                <a:lnTo>
                                  <a:pt x="504" y="19"/>
                                </a:lnTo>
                                <a:lnTo>
                                  <a:pt x="492" y="0"/>
                                </a:lnTo>
                                <a:lnTo>
                                  <a:pt x="530" y="43"/>
                                </a:lnTo>
                                <a:lnTo>
                                  <a:pt x="567" y="116"/>
                                </a:lnTo>
                                <a:lnTo>
                                  <a:pt x="598" y="200"/>
                                </a:lnTo>
                                <a:lnTo>
                                  <a:pt x="620" y="276"/>
                                </a:lnTo>
                                <a:lnTo>
                                  <a:pt x="642" y="330"/>
                                </a:lnTo>
                                <a:close/>
                                <a:moveTo>
                                  <a:pt x="347" y="985"/>
                                </a:moveTo>
                                <a:lnTo>
                                  <a:pt x="250" y="963"/>
                                </a:lnTo>
                                <a:lnTo>
                                  <a:pt x="173" y="913"/>
                                </a:lnTo>
                                <a:lnTo>
                                  <a:pt x="115" y="856"/>
                                </a:lnTo>
                                <a:lnTo>
                                  <a:pt x="80" y="810"/>
                                </a:lnTo>
                                <a:lnTo>
                                  <a:pt x="59" y="763"/>
                                </a:lnTo>
                                <a:lnTo>
                                  <a:pt x="45" y="701"/>
                                </a:lnTo>
                                <a:lnTo>
                                  <a:pt x="37" y="648"/>
                                </a:lnTo>
                                <a:lnTo>
                                  <a:pt x="34" y="625"/>
                                </a:lnTo>
                                <a:lnTo>
                                  <a:pt x="21" y="595"/>
                                </a:lnTo>
                                <a:lnTo>
                                  <a:pt x="10" y="551"/>
                                </a:lnTo>
                                <a:lnTo>
                                  <a:pt x="3" y="513"/>
                                </a:lnTo>
                                <a:lnTo>
                                  <a:pt x="0" y="496"/>
                                </a:lnTo>
                                <a:lnTo>
                                  <a:pt x="5" y="486"/>
                                </a:lnTo>
                                <a:lnTo>
                                  <a:pt x="16" y="463"/>
                                </a:lnTo>
                                <a:lnTo>
                                  <a:pt x="32" y="434"/>
                                </a:lnTo>
                                <a:lnTo>
                                  <a:pt x="49" y="409"/>
                                </a:lnTo>
                                <a:lnTo>
                                  <a:pt x="87" y="388"/>
                                </a:lnTo>
                                <a:lnTo>
                                  <a:pt x="162" y="359"/>
                                </a:lnTo>
                                <a:lnTo>
                                  <a:pt x="254" y="326"/>
                                </a:lnTo>
                                <a:lnTo>
                                  <a:pt x="345" y="290"/>
                                </a:lnTo>
                                <a:lnTo>
                                  <a:pt x="417" y="256"/>
                                </a:lnTo>
                                <a:lnTo>
                                  <a:pt x="457" y="216"/>
                                </a:lnTo>
                                <a:lnTo>
                                  <a:pt x="480" y="161"/>
                                </a:lnTo>
                                <a:lnTo>
                                  <a:pt x="491" y="101"/>
                                </a:lnTo>
                                <a:lnTo>
                                  <a:pt x="494" y="48"/>
                                </a:lnTo>
                                <a:lnTo>
                                  <a:pt x="517" y="89"/>
                                </a:lnTo>
                                <a:lnTo>
                                  <a:pt x="539" y="140"/>
                                </a:lnTo>
                                <a:lnTo>
                                  <a:pt x="557" y="195"/>
                                </a:lnTo>
                                <a:lnTo>
                                  <a:pt x="571" y="245"/>
                                </a:lnTo>
                                <a:lnTo>
                                  <a:pt x="585" y="288"/>
                                </a:lnTo>
                                <a:lnTo>
                                  <a:pt x="601" y="314"/>
                                </a:lnTo>
                                <a:lnTo>
                                  <a:pt x="613" y="326"/>
                                </a:lnTo>
                                <a:lnTo>
                                  <a:pt x="619" y="330"/>
                                </a:lnTo>
                                <a:lnTo>
                                  <a:pt x="642" y="330"/>
                                </a:lnTo>
                                <a:lnTo>
                                  <a:pt x="644" y="335"/>
                                </a:lnTo>
                                <a:lnTo>
                                  <a:pt x="674" y="380"/>
                                </a:lnTo>
                                <a:lnTo>
                                  <a:pt x="699" y="409"/>
                                </a:lnTo>
                                <a:lnTo>
                                  <a:pt x="710" y="419"/>
                                </a:lnTo>
                                <a:lnTo>
                                  <a:pt x="709" y="436"/>
                                </a:lnTo>
                                <a:lnTo>
                                  <a:pt x="707" y="474"/>
                                </a:lnTo>
                                <a:lnTo>
                                  <a:pt x="702" y="517"/>
                                </a:lnTo>
                                <a:lnTo>
                                  <a:pt x="697" y="546"/>
                                </a:lnTo>
                                <a:lnTo>
                                  <a:pt x="691" y="575"/>
                                </a:lnTo>
                                <a:lnTo>
                                  <a:pt x="687" y="626"/>
                                </a:lnTo>
                                <a:lnTo>
                                  <a:pt x="680" y="687"/>
                                </a:lnTo>
                                <a:lnTo>
                                  <a:pt x="669" y="750"/>
                                </a:lnTo>
                                <a:lnTo>
                                  <a:pt x="648" y="796"/>
                                </a:lnTo>
                                <a:lnTo>
                                  <a:pt x="608" y="847"/>
                                </a:lnTo>
                                <a:lnTo>
                                  <a:pt x="554" y="898"/>
                                </a:lnTo>
                                <a:lnTo>
                                  <a:pt x="489" y="942"/>
                                </a:lnTo>
                                <a:lnTo>
                                  <a:pt x="418" y="973"/>
                                </a:lnTo>
                                <a:lnTo>
                                  <a:pt x="347" y="985"/>
                                </a:lnTo>
                                <a:close/>
                                <a:moveTo>
                                  <a:pt x="134" y="346"/>
                                </a:moveTo>
                                <a:lnTo>
                                  <a:pt x="175" y="325"/>
                                </a:lnTo>
                                <a:lnTo>
                                  <a:pt x="269" y="275"/>
                                </a:lnTo>
                                <a:lnTo>
                                  <a:pt x="369" y="212"/>
                                </a:lnTo>
                                <a:lnTo>
                                  <a:pt x="431" y="157"/>
                                </a:lnTo>
                                <a:lnTo>
                                  <a:pt x="425" y="169"/>
                                </a:lnTo>
                                <a:lnTo>
                                  <a:pt x="400" y="199"/>
                                </a:lnTo>
                                <a:lnTo>
                                  <a:pt x="350" y="241"/>
                                </a:lnTo>
                                <a:lnTo>
                                  <a:pt x="268" y="287"/>
                                </a:lnTo>
                                <a:lnTo>
                                  <a:pt x="134" y="3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8B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72"/>
                        <wps:cNvSpPr>
                          <a:spLocks/>
                        </wps:cNvSpPr>
                        <wps:spPr bwMode="auto">
                          <a:xfrm>
                            <a:off x="711" y="89"/>
                            <a:ext cx="889" cy="842"/>
                          </a:xfrm>
                          <a:custGeom>
                            <a:avLst/>
                            <a:gdLst>
                              <a:gd name="T0" fmla="+- 0 1428 711"/>
                              <a:gd name="T1" fmla="*/ T0 w 889"/>
                              <a:gd name="T2" fmla="+- 0 292 89"/>
                              <a:gd name="T3" fmla="*/ 292 h 842"/>
                              <a:gd name="T4" fmla="+- 0 1429 711"/>
                              <a:gd name="T5" fmla="*/ T4 w 889"/>
                              <a:gd name="T6" fmla="+- 0 264 89"/>
                              <a:gd name="T7" fmla="*/ 264 h 842"/>
                              <a:gd name="T8" fmla="+- 0 1433 711"/>
                              <a:gd name="T9" fmla="*/ T8 w 889"/>
                              <a:gd name="T10" fmla="+- 0 226 89"/>
                              <a:gd name="T11" fmla="*/ 226 h 842"/>
                              <a:gd name="T12" fmla="+- 0 1442 711"/>
                              <a:gd name="T13" fmla="*/ T12 w 889"/>
                              <a:gd name="T14" fmla="+- 0 187 89"/>
                              <a:gd name="T15" fmla="*/ 187 h 842"/>
                              <a:gd name="T16" fmla="+- 0 1448 711"/>
                              <a:gd name="T17" fmla="*/ T16 w 889"/>
                              <a:gd name="T18" fmla="+- 0 106 89"/>
                              <a:gd name="T19" fmla="*/ 106 h 842"/>
                              <a:gd name="T20" fmla="+- 0 1460 711"/>
                              <a:gd name="T21" fmla="*/ T20 w 889"/>
                              <a:gd name="T22" fmla="+- 0 91 89"/>
                              <a:gd name="T23" fmla="*/ 91 h 842"/>
                              <a:gd name="T24" fmla="+- 0 1507 711"/>
                              <a:gd name="T25" fmla="*/ T24 w 889"/>
                              <a:gd name="T26" fmla="+- 0 109 89"/>
                              <a:gd name="T27" fmla="*/ 109 h 842"/>
                              <a:gd name="T28" fmla="+- 0 1517 711"/>
                              <a:gd name="T29" fmla="*/ T28 w 889"/>
                              <a:gd name="T30" fmla="+- 0 156 89"/>
                              <a:gd name="T31" fmla="*/ 156 h 842"/>
                              <a:gd name="T32" fmla="+- 0 1476 711"/>
                              <a:gd name="T33" fmla="*/ T32 w 889"/>
                              <a:gd name="T34" fmla="+- 0 244 89"/>
                              <a:gd name="T35" fmla="*/ 244 h 842"/>
                              <a:gd name="T36" fmla="+- 0 1443 711"/>
                              <a:gd name="T37" fmla="*/ T36 w 889"/>
                              <a:gd name="T38" fmla="+- 0 293 89"/>
                              <a:gd name="T39" fmla="*/ 293 h 842"/>
                              <a:gd name="T40" fmla="+- 0 1106 711"/>
                              <a:gd name="T41" fmla="*/ T40 w 889"/>
                              <a:gd name="T42" fmla="+- 0 507 89"/>
                              <a:gd name="T43" fmla="*/ 507 h 842"/>
                              <a:gd name="T44" fmla="+- 0 1016 711"/>
                              <a:gd name="T45" fmla="*/ T44 w 889"/>
                              <a:gd name="T46" fmla="+- 0 494 89"/>
                              <a:gd name="T47" fmla="*/ 494 h 842"/>
                              <a:gd name="T48" fmla="+- 0 964 711"/>
                              <a:gd name="T49" fmla="*/ T48 w 889"/>
                              <a:gd name="T50" fmla="+- 0 446 89"/>
                              <a:gd name="T51" fmla="*/ 446 h 842"/>
                              <a:gd name="T52" fmla="+- 0 996 711"/>
                              <a:gd name="T53" fmla="*/ T52 w 889"/>
                              <a:gd name="T54" fmla="+- 0 420 89"/>
                              <a:gd name="T55" fmla="*/ 420 h 842"/>
                              <a:gd name="T56" fmla="+- 0 1056 711"/>
                              <a:gd name="T57" fmla="*/ T56 w 889"/>
                              <a:gd name="T58" fmla="+- 0 393 89"/>
                              <a:gd name="T59" fmla="*/ 393 h 842"/>
                              <a:gd name="T60" fmla="+- 0 1167 711"/>
                              <a:gd name="T61" fmla="*/ T60 w 889"/>
                              <a:gd name="T62" fmla="+- 0 407 89"/>
                              <a:gd name="T63" fmla="*/ 407 h 842"/>
                              <a:gd name="T64" fmla="+- 0 1231 711"/>
                              <a:gd name="T65" fmla="*/ T64 w 889"/>
                              <a:gd name="T66" fmla="+- 0 437 89"/>
                              <a:gd name="T67" fmla="*/ 437 h 842"/>
                              <a:gd name="T68" fmla="+- 0 1197 711"/>
                              <a:gd name="T69" fmla="*/ T68 w 889"/>
                              <a:gd name="T70" fmla="+- 0 472 89"/>
                              <a:gd name="T71" fmla="*/ 472 h 842"/>
                              <a:gd name="T72" fmla="+- 0 1106 711"/>
                              <a:gd name="T73" fmla="*/ T72 w 889"/>
                              <a:gd name="T74" fmla="+- 0 507 89"/>
                              <a:gd name="T75" fmla="*/ 507 h 842"/>
                              <a:gd name="T76" fmla="+- 0 1091 711"/>
                              <a:gd name="T77" fmla="*/ T76 w 889"/>
                              <a:gd name="T78" fmla="+- 0 407 89"/>
                              <a:gd name="T79" fmla="*/ 407 h 842"/>
                              <a:gd name="T80" fmla="+- 0 1110 711"/>
                              <a:gd name="T81" fmla="*/ T80 w 889"/>
                              <a:gd name="T82" fmla="+- 0 400 89"/>
                              <a:gd name="T83" fmla="*/ 400 h 842"/>
                              <a:gd name="T84" fmla="+- 0 1131 711"/>
                              <a:gd name="T85" fmla="*/ T84 w 889"/>
                              <a:gd name="T86" fmla="+- 0 393 89"/>
                              <a:gd name="T87" fmla="*/ 393 h 842"/>
                              <a:gd name="T88" fmla="+- 0 1167 711"/>
                              <a:gd name="T89" fmla="*/ T88 w 889"/>
                              <a:gd name="T90" fmla="+- 0 407 89"/>
                              <a:gd name="T91" fmla="*/ 407 h 842"/>
                              <a:gd name="T92" fmla="+- 0 1086 711"/>
                              <a:gd name="T93" fmla="*/ T92 w 889"/>
                              <a:gd name="T94" fmla="+- 0 655 89"/>
                              <a:gd name="T95" fmla="*/ 655 h 842"/>
                              <a:gd name="T96" fmla="+- 0 1232 711"/>
                              <a:gd name="T97" fmla="*/ T96 w 889"/>
                              <a:gd name="T98" fmla="+- 0 609 89"/>
                              <a:gd name="T99" fmla="*/ 609 h 842"/>
                              <a:gd name="T100" fmla="+- 0 1353 711"/>
                              <a:gd name="T101" fmla="*/ T100 w 889"/>
                              <a:gd name="T102" fmla="+- 0 511 89"/>
                              <a:gd name="T103" fmla="*/ 511 h 842"/>
                              <a:gd name="T104" fmla="+- 0 1327 711"/>
                              <a:gd name="T105" fmla="*/ T104 w 889"/>
                              <a:gd name="T106" fmla="+- 0 613 89"/>
                              <a:gd name="T107" fmla="*/ 613 h 842"/>
                              <a:gd name="T108" fmla="+- 0 1460 711"/>
                              <a:gd name="T109" fmla="*/ T108 w 889"/>
                              <a:gd name="T110" fmla="+- 0 795 89"/>
                              <a:gd name="T111" fmla="*/ 795 h 842"/>
                              <a:gd name="T112" fmla="+- 0 932 711"/>
                              <a:gd name="T113" fmla="*/ T112 w 889"/>
                              <a:gd name="T114" fmla="+- 0 775 89"/>
                              <a:gd name="T115" fmla="*/ 775 h 842"/>
                              <a:gd name="T116" fmla="+- 0 908 711"/>
                              <a:gd name="T117" fmla="*/ T116 w 889"/>
                              <a:gd name="T118" fmla="+- 0 626 89"/>
                              <a:gd name="T119" fmla="*/ 626 h 842"/>
                              <a:gd name="T120" fmla="+- 0 868 711"/>
                              <a:gd name="T121" fmla="*/ T120 w 889"/>
                              <a:gd name="T122" fmla="+- 0 538 89"/>
                              <a:gd name="T123" fmla="*/ 538 h 842"/>
                              <a:gd name="T124" fmla="+- 0 960 711"/>
                              <a:gd name="T125" fmla="*/ T124 w 889"/>
                              <a:gd name="T126" fmla="+- 0 616 89"/>
                              <a:gd name="T127" fmla="*/ 616 h 842"/>
                              <a:gd name="T128" fmla="+- 0 1086 711"/>
                              <a:gd name="T129" fmla="*/ T128 w 889"/>
                              <a:gd name="T130" fmla="+- 0 655 89"/>
                              <a:gd name="T131" fmla="*/ 655 h 842"/>
                              <a:gd name="T132" fmla="+- 0 1305 711"/>
                              <a:gd name="T133" fmla="*/ T132 w 889"/>
                              <a:gd name="T134" fmla="+- 0 683 89"/>
                              <a:gd name="T135" fmla="*/ 683 h 842"/>
                              <a:gd name="T136" fmla="+- 0 1290 711"/>
                              <a:gd name="T137" fmla="*/ T136 w 889"/>
                              <a:gd name="T138" fmla="+- 0 765 89"/>
                              <a:gd name="T139" fmla="*/ 765 h 842"/>
                              <a:gd name="T140" fmla="+- 0 1382 711"/>
                              <a:gd name="T141" fmla="*/ T140 w 889"/>
                              <a:gd name="T142" fmla="+- 0 787 89"/>
                              <a:gd name="T143" fmla="*/ 787 h 842"/>
                              <a:gd name="T144" fmla="+- 0 1460 711"/>
                              <a:gd name="T145" fmla="*/ T144 w 889"/>
                              <a:gd name="T146" fmla="+- 0 795 89"/>
                              <a:gd name="T147" fmla="*/ 795 h 842"/>
                              <a:gd name="T148" fmla="+- 0 850 711"/>
                              <a:gd name="T149" fmla="*/ T148 w 889"/>
                              <a:gd name="T150" fmla="+- 0 809 89"/>
                              <a:gd name="T151" fmla="*/ 809 h 842"/>
                              <a:gd name="T152" fmla="+- 0 873 711"/>
                              <a:gd name="T153" fmla="*/ T152 w 889"/>
                              <a:gd name="T154" fmla="+- 0 751 89"/>
                              <a:gd name="T155" fmla="*/ 751 h 842"/>
                              <a:gd name="T156" fmla="+- 0 882 711"/>
                              <a:gd name="T157" fmla="*/ T156 w 889"/>
                              <a:gd name="T158" fmla="+- 0 683 89"/>
                              <a:gd name="T159" fmla="*/ 683 h 842"/>
                              <a:gd name="T160" fmla="+- 0 893 711"/>
                              <a:gd name="T161" fmla="*/ T160 w 889"/>
                              <a:gd name="T162" fmla="+- 0 710 89"/>
                              <a:gd name="T163" fmla="*/ 710 h 842"/>
                              <a:gd name="T164" fmla="+- 0 902 711"/>
                              <a:gd name="T165" fmla="*/ T164 w 889"/>
                              <a:gd name="T166" fmla="+- 0 783 89"/>
                              <a:gd name="T167" fmla="*/ 783 h 842"/>
                              <a:gd name="T168" fmla="+- 0 1460 711"/>
                              <a:gd name="T169" fmla="*/ T168 w 889"/>
                              <a:gd name="T170" fmla="+- 0 795 89"/>
                              <a:gd name="T171" fmla="*/ 795 h 842"/>
                              <a:gd name="T172" fmla="+- 0 1450 711"/>
                              <a:gd name="T173" fmla="*/ T172 w 889"/>
                              <a:gd name="T174" fmla="+- 0 787 89"/>
                              <a:gd name="T175" fmla="*/ 787 h 842"/>
                              <a:gd name="T176" fmla="+- 0 1421 711"/>
                              <a:gd name="T177" fmla="*/ T176 w 889"/>
                              <a:gd name="T178" fmla="+- 0 780 89"/>
                              <a:gd name="T179" fmla="*/ 780 h 842"/>
                              <a:gd name="T180" fmla="+- 0 1450 711"/>
                              <a:gd name="T181" fmla="*/ T180 w 889"/>
                              <a:gd name="T182" fmla="+- 0 787 89"/>
                              <a:gd name="T183" fmla="*/ 787 h 842"/>
                              <a:gd name="T184" fmla="+- 0 711 711"/>
                              <a:gd name="T185" fmla="*/ T184 w 889"/>
                              <a:gd name="T186" fmla="+- 0 931 89"/>
                              <a:gd name="T187" fmla="*/ 931 h 842"/>
                              <a:gd name="T188" fmla="+- 0 722 711"/>
                              <a:gd name="T189" fmla="*/ T188 w 889"/>
                              <a:gd name="T190" fmla="+- 0 902 89"/>
                              <a:gd name="T191" fmla="*/ 902 h 842"/>
                              <a:gd name="T192" fmla="+- 0 785 711"/>
                              <a:gd name="T193" fmla="*/ T192 w 889"/>
                              <a:gd name="T194" fmla="+- 0 849 89"/>
                              <a:gd name="T195" fmla="*/ 849 h 842"/>
                              <a:gd name="T196" fmla="+- 0 833 711"/>
                              <a:gd name="T197" fmla="*/ T196 w 889"/>
                              <a:gd name="T198" fmla="+- 0 806 89"/>
                              <a:gd name="T199" fmla="*/ 806 h 842"/>
                              <a:gd name="T200" fmla="+- 0 1476 711"/>
                              <a:gd name="T201" fmla="*/ T200 w 889"/>
                              <a:gd name="T202" fmla="+- 0 809 89"/>
                              <a:gd name="T203" fmla="*/ 809 h 842"/>
                              <a:gd name="T204" fmla="+- 0 1591 711"/>
                              <a:gd name="T205" fmla="*/ T204 w 889"/>
                              <a:gd name="T206" fmla="+- 0 920 89"/>
                              <a:gd name="T207" fmla="*/ 920 h 8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889" h="842">
                                <a:moveTo>
                                  <a:pt x="722" y="206"/>
                                </a:moveTo>
                                <a:lnTo>
                                  <a:pt x="717" y="203"/>
                                </a:lnTo>
                                <a:lnTo>
                                  <a:pt x="716" y="200"/>
                                </a:lnTo>
                                <a:lnTo>
                                  <a:pt x="718" y="175"/>
                                </a:lnTo>
                                <a:lnTo>
                                  <a:pt x="720" y="154"/>
                                </a:lnTo>
                                <a:lnTo>
                                  <a:pt x="722" y="137"/>
                                </a:lnTo>
                                <a:lnTo>
                                  <a:pt x="725" y="127"/>
                                </a:lnTo>
                                <a:lnTo>
                                  <a:pt x="731" y="98"/>
                                </a:lnTo>
                                <a:lnTo>
                                  <a:pt x="735" y="55"/>
                                </a:lnTo>
                                <a:lnTo>
                                  <a:pt x="737" y="17"/>
                                </a:lnTo>
                                <a:lnTo>
                                  <a:pt x="738" y="0"/>
                                </a:lnTo>
                                <a:lnTo>
                                  <a:pt x="749" y="2"/>
                                </a:lnTo>
                                <a:lnTo>
                                  <a:pt x="772" y="9"/>
                                </a:lnTo>
                                <a:lnTo>
                                  <a:pt x="796" y="20"/>
                                </a:lnTo>
                                <a:lnTo>
                                  <a:pt x="810" y="37"/>
                                </a:lnTo>
                                <a:lnTo>
                                  <a:pt x="806" y="67"/>
                                </a:lnTo>
                                <a:lnTo>
                                  <a:pt x="788" y="111"/>
                                </a:lnTo>
                                <a:lnTo>
                                  <a:pt x="765" y="155"/>
                                </a:lnTo>
                                <a:lnTo>
                                  <a:pt x="745" y="189"/>
                                </a:lnTo>
                                <a:lnTo>
                                  <a:pt x="732" y="204"/>
                                </a:lnTo>
                                <a:lnTo>
                                  <a:pt x="722" y="206"/>
                                </a:lnTo>
                                <a:close/>
                                <a:moveTo>
                                  <a:pt x="395" y="418"/>
                                </a:moveTo>
                                <a:lnTo>
                                  <a:pt x="344" y="415"/>
                                </a:lnTo>
                                <a:lnTo>
                                  <a:pt x="305" y="405"/>
                                </a:lnTo>
                                <a:lnTo>
                                  <a:pt x="276" y="386"/>
                                </a:lnTo>
                                <a:lnTo>
                                  <a:pt x="253" y="357"/>
                                </a:lnTo>
                                <a:lnTo>
                                  <a:pt x="262" y="349"/>
                                </a:lnTo>
                                <a:lnTo>
                                  <a:pt x="285" y="331"/>
                                </a:lnTo>
                                <a:lnTo>
                                  <a:pt x="315" y="313"/>
                                </a:lnTo>
                                <a:lnTo>
                                  <a:pt x="345" y="304"/>
                                </a:lnTo>
                                <a:lnTo>
                                  <a:pt x="367" y="318"/>
                                </a:lnTo>
                                <a:lnTo>
                                  <a:pt x="456" y="318"/>
                                </a:lnTo>
                                <a:lnTo>
                                  <a:pt x="500" y="341"/>
                                </a:lnTo>
                                <a:lnTo>
                                  <a:pt x="520" y="348"/>
                                </a:lnTo>
                                <a:lnTo>
                                  <a:pt x="511" y="359"/>
                                </a:lnTo>
                                <a:lnTo>
                                  <a:pt x="486" y="383"/>
                                </a:lnTo>
                                <a:lnTo>
                                  <a:pt x="447" y="407"/>
                                </a:lnTo>
                                <a:lnTo>
                                  <a:pt x="395" y="418"/>
                                </a:lnTo>
                                <a:close/>
                                <a:moveTo>
                                  <a:pt x="456" y="318"/>
                                </a:moveTo>
                                <a:lnTo>
                                  <a:pt x="380" y="318"/>
                                </a:lnTo>
                                <a:lnTo>
                                  <a:pt x="390" y="316"/>
                                </a:lnTo>
                                <a:lnTo>
                                  <a:pt x="399" y="311"/>
                                </a:lnTo>
                                <a:lnTo>
                                  <a:pt x="409" y="306"/>
                                </a:lnTo>
                                <a:lnTo>
                                  <a:pt x="420" y="304"/>
                                </a:lnTo>
                                <a:lnTo>
                                  <a:pt x="441" y="311"/>
                                </a:lnTo>
                                <a:lnTo>
                                  <a:pt x="456" y="318"/>
                                </a:lnTo>
                                <a:close/>
                                <a:moveTo>
                                  <a:pt x="603" y="566"/>
                                </a:moveTo>
                                <a:lnTo>
                                  <a:pt x="375" y="566"/>
                                </a:lnTo>
                                <a:lnTo>
                                  <a:pt x="449" y="553"/>
                                </a:lnTo>
                                <a:lnTo>
                                  <a:pt x="521" y="520"/>
                                </a:lnTo>
                                <a:lnTo>
                                  <a:pt x="587" y="474"/>
                                </a:lnTo>
                                <a:lnTo>
                                  <a:pt x="642" y="422"/>
                                </a:lnTo>
                                <a:lnTo>
                                  <a:pt x="654" y="465"/>
                                </a:lnTo>
                                <a:lnTo>
                                  <a:pt x="616" y="524"/>
                                </a:lnTo>
                                <a:lnTo>
                                  <a:pt x="603" y="566"/>
                                </a:lnTo>
                                <a:close/>
                                <a:moveTo>
                                  <a:pt x="749" y="706"/>
                                </a:moveTo>
                                <a:lnTo>
                                  <a:pt x="191" y="706"/>
                                </a:lnTo>
                                <a:lnTo>
                                  <a:pt x="221" y="686"/>
                                </a:lnTo>
                                <a:lnTo>
                                  <a:pt x="220" y="615"/>
                                </a:lnTo>
                                <a:lnTo>
                                  <a:pt x="197" y="537"/>
                                </a:lnTo>
                                <a:lnTo>
                                  <a:pt x="170" y="475"/>
                                </a:lnTo>
                                <a:lnTo>
                                  <a:pt x="157" y="449"/>
                                </a:lnTo>
                                <a:lnTo>
                                  <a:pt x="198" y="490"/>
                                </a:lnTo>
                                <a:lnTo>
                                  <a:pt x="249" y="527"/>
                                </a:lnTo>
                                <a:lnTo>
                                  <a:pt x="308" y="555"/>
                                </a:lnTo>
                                <a:lnTo>
                                  <a:pt x="375" y="566"/>
                                </a:lnTo>
                                <a:lnTo>
                                  <a:pt x="603" y="566"/>
                                </a:lnTo>
                                <a:lnTo>
                                  <a:pt x="594" y="594"/>
                                </a:lnTo>
                                <a:lnTo>
                                  <a:pt x="582" y="652"/>
                                </a:lnTo>
                                <a:lnTo>
                                  <a:pt x="579" y="676"/>
                                </a:lnTo>
                                <a:lnTo>
                                  <a:pt x="623" y="696"/>
                                </a:lnTo>
                                <a:lnTo>
                                  <a:pt x="671" y="698"/>
                                </a:lnTo>
                                <a:lnTo>
                                  <a:pt x="739" y="698"/>
                                </a:lnTo>
                                <a:lnTo>
                                  <a:pt x="749" y="706"/>
                                </a:lnTo>
                                <a:close/>
                                <a:moveTo>
                                  <a:pt x="765" y="720"/>
                                </a:moveTo>
                                <a:lnTo>
                                  <a:pt x="139" y="720"/>
                                </a:lnTo>
                                <a:lnTo>
                                  <a:pt x="150" y="688"/>
                                </a:lnTo>
                                <a:lnTo>
                                  <a:pt x="162" y="662"/>
                                </a:lnTo>
                                <a:lnTo>
                                  <a:pt x="168" y="626"/>
                                </a:lnTo>
                                <a:lnTo>
                                  <a:pt x="171" y="594"/>
                                </a:lnTo>
                                <a:lnTo>
                                  <a:pt x="172" y="580"/>
                                </a:lnTo>
                                <a:lnTo>
                                  <a:pt x="182" y="621"/>
                                </a:lnTo>
                                <a:lnTo>
                                  <a:pt x="188" y="662"/>
                                </a:lnTo>
                                <a:lnTo>
                                  <a:pt x="191" y="694"/>
                                </a:lnTo>
                                <a:lnTo>
                                  <a:pt x="191" y="706"/>
                                </a:lnTo>
                                <a:lnTo>
                                  <a:pt x="749" y="706"/>
                                </a:lnTo>
                                <a:lnTo>
                                  <a:pt x="765" y="720"/>
                                </a:lnTo>
                                <a:close/>
                                <a:moveTo>
                                  <a:pt x="739" y="698"/>
                                </a:moveTo>
                                <a:lnTo>
                                  <a:pt x="671" y="698"/>
                                </a:lnTo>
                                <a:lnTo>
                                  <a:pt x="710" y="691"/>
                                </a:lnTo>
                                <a:lnTo>
                                  <a:pt x="725" y="686"/>
                                </a:lnTo>
                                <a:lnTo>
                                  <a:pt x="739" y="698"/>
                                </a:lnTo>
                                <a:close/>
                                <a:moveTo>
                                  <a:pt x="889" y="842"/>
                                </a:moveTo>
                                <a:lnTo>
                                  <a:pt x="0" y="842"/>
                                </a:lnTo>
                                <a:lnTo>
                                  <a:pt x="4" y="828"/>
                                </a:lnTo>
                                <a:lnTo>
                                  <a:pt x="11" y="813"/>
                                </a:lnTo>
                                <a:lnTo>
                                  <a:pt x="37" y="792"/>
                                </a:lnTo>
                                <a:lnTo>
                                  <a:pt x="74" y="760"/>
                                </a:lnTo>
                                <a:lnTo>
                                  <a:pt x="107" y="730"/>
                                </a:lnTo>
                                <a:lnTo>
                                  <a:pt x="122" y="717"/>
                                </a:lnTo>
                                <a:lnTo>
                                  <a:pt x="139" y="720"/>
                                </a:lnTo>
                                <a:lnTo>
                                  <a:pt x="765" y="720"/>
                                </a:lnTo>
                                <a:lnTo>
                                  <a:pt x="774" y="727"/>
                                </a:lnTo>
                                <a:lnTo>
                                  <a:pt x="880" y="831"/>
                                </a:lnTo>
                                <a:lnTo>
                                  <a:pt x="889" y="8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F6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71"/>
                        <wps:cNvSpPr>
                          <a:spLocks/>
                        </wps:cNvSpPr>
                        <wps:spPr bwMode="auto">
                          <a:xfrm>
                            <a:off x="606" y="733"/>
                            <a:ext cx="1464" cy="198"/>
                          </a:xfrm>
                          <a:custGeom>
                            <a:avLst/>
                            <a:gdLst>
                              <a:gd name="T0" fmla="+- 0 798 606"/>
                              <a:gd name="T1" fmla="*/ T0 w 1464"/>
                              <a:gd name="T2" fmla="+- 0 931 734"/>
                              <a:gd name="T3" fmla="*/ 931 h 198"/>
                              <a:gd name="T4" fmla="+- 0 606 606"/>
                              <a:gd name="T5" fmla="*/ T4 w 1464"/>
                              <a:gd name="T6" fmla="+- 0 931 734"/>
                              <a:gd name="T7" fmla="*/ 931 h 198"/>
                              <a:gd name="T8" fmla="+- 0 707 606"/>
                              <a:gd name="T9" fmla="*/ T8 w 1464"/>
                              <a:gd name="T10" fmla="+- 0 872 734"/>
                              <a:gd name="T11" fmla="*/ 872 h 198"/>
                              <a:gd name="T12" fmla="+- 0 740 606"/>
                              <a:gd name="T13" fmla="*/ T12 w 1464"/>
                              <a:gd name="T14" fmla="+- 0 855 734"/>
                              <a:gd name="T15" fmla="*/ 855 h 198"/>
                              <a:gd name="T16" fmla="+- 0 755 606"/>
                              <a:gd name="T17" fmla="*/ T16 w 1464"/>
                              <a:gd name="T18" fmla="+- 0 851 734"/>
                              <a:gd name="T19" fmla="*/ 851 h 198"/>
                              <a:gd name="T20" fmla="+- 0 769 606"/>
                              <a:gd name="T21" fmla="*/ T20 w 1464"/>
                              <a:gd name="T22" fmla="+- 0 850 734"/>
                              <a:gd name="T23" fmla="*/ 850 h 198"/>
                              <a:gd name="T24" fmla="+- 0 778 606"/>
                              <a:gd name="T25" fmla="*/ T24 w 1464"/>
                              <a:gd name="T26" fmla="+- 0 851 734"/>
                              <a:gd name="T27" fmla="*/ 851 h 198"/>
                              <a:gd name="T28" fmla="+- 0 782 606"/>
                              <a:gd name="T29" fmla="*/ T28 w 1464"/>
                              <a:gd name="T30" fmla="+- 0 852 734"/>
                              <a:gd name="T31" fmla="*/ 852 h 198"/>
                              <a:gd name="T32" fmla="+- 0 754 606"/>
                              <a:gd name="T33" fmla="*/ T32 w 1464"/>
                              <a:gd name="T34" fmla="+- 0 876 734"/>
                              <a:gd name="T35" fmla="*/ 876 h 198"/>
                              <a:gd name="T36" fmla="+- 0 754 606"/>
                              <a:gd name="T37" fmla="*/ T36 w 1464"/>
                              <a:gd name="T38" fmla="+- 0 876 734"/>
                              <a:gd name="T39" fmla="*/ 876 h 198"/>
                              <a:gd name="T40" fmla="+- 0 762 606"/>
                              <a:gd name="T41" fmla="*/ T40 w 1464"/>
                              <a:gd name="T42" fmla="+- 0 883 734"/>
                              <a:gd name="T43" fmla="*/ 883 h 198"/>
                              <a:gd name="T44" fmla="+- 0 780 606"/>
                              <a:gd name="T45" fmla="*/ T44 w 1464"/>
                              <a:gd name="T46" fmla="+- 0 902 734"/>
                              <a:gd name="T47" fmla="*/ 902 h 198"/>
                              <a:gd name="T48" fmla="+- 0 798 606"/>
                              <a:gd name="T49" fmla="*/ T48 w 1464"/>
                              <a:gd name="T50" fmla="+- 0 930 734"/>
                              <a:gd name="T51" fmla="*/ 930 h 198"/>
                              <a:gd name="T52" fmla="+- 0 798 606"/>
                              <a:gd name="T53" fmla="*/ T52 w 1464"/>
                              <a:gd name="T54" fmla="+- 0 931 734"/>
                              <a:gd name="T55" fmla="*/ 931 h 198"/>
                              <a:gd name="T56" fmla="+- 0 754 606"/>
                              <a:gd name="T57" fmla="*/ T56 w 1464"/>
                              <a:gd name="T58" fmla="+- 0 876 734"/>
                              <a:gd name="T59" fmla="*/ 876 h 198"/>
                              <a:gd name="T60" fmla="+- 0 754 606"/>
                              <a:gd name="T61" fmla="*/ T60 w 1464"/>
                              <a:gd name="T62" fmla="+- 0 876 734"/>
                              <a:gd name="T63" fmla="*/ 876 h 198"/>
                              <a:gd name="T64" fmla="+- 0 754 606"/>
                              <a:gd name="T65" fmla="*/ T64 w 1464"/>
                              <a:gd name="T66" fmla="+- 0 876 734"/>
                              <a:gd name="T67" fmla="*/ 876 h 198"/>
                              <a:gd name="T68" fmla="+- 0 754 606"/>
                              <a:gd name="T69" fmla="*/ T68 w 1464"/>
                              <a:gd name="T70" fmla="+- 0 876 734"/>
                              <a:gd name="T71" fmla="*/ 876 h 198"/>
                              <a:gd name="T72" fmla="+- 0 2070 606"/>
                              <a:gd name="T73" fmla="*/ T72 w 1464"/>
                              <a:gd name="T74" fmla="+- 0 931 734"/>
                              <a:gd name="T75" fmla="*/ 931 h 198"/>
                              <a:gd name="T76" fmla="+- 0 1558 606"/>
                              <a:gd name="T77" fmla="*/ T76 w 1464"/>
                              <a:gd name="T78" fmla="+- 0 931 734"/>
                              <a:gd name="T79" fmla="*/ 931 h 198"/>
                              <a:gd name="T80" fmla="+- 0 1556 606"/>
                              <a:gd name="T81" fmla="*/ T80 w 1464"/>
                              <a:gd name="T82" fmla="+- 0 914 734"/>
                              <a:gd name="T83" fmla="*/ 914 h 198"/>
                              <a:gd name="T84" fmla="+- 0 1548 606"/>
                              <a:gd name="T85" fmla="*/ T84 w 1464"/>
                              <a:gd name="T86" fmla="+- 0 876 734"/>
                              <a:gd name="T87" fmla="*/ 876 h 198"/>
                              <a:gd name="T88" fmla="+- 0 1456 606"/>
                              <a:gd name="T89" fmla="*/ T88 w 1464"/>
                              <a:gd name="T90" fmla="+- 0 791 734"/>
                              <a:gd name="T91" fmla="*/ 791 h 198"/>
                              <a:gd name="T92" fmla="+- 0 1530 606"/>
                              <a:gd name="T93" fmla="*/ T92 w 1464"/>
                              <a:gd name="T94" fmla="+- 0 734 734"/>
                              <a:gd name="T95" fmla="*/ 734 h 198"/>
                              <a:gd name="T96" fmla="+- 0 1574 606"/>
                              <a:gd name="T97" fmla="*/ T96 w 1464"/>
                              <a:gd name="T98" fmla="+- 0 741 734"/>
                              <a:gd name="T99" fmla="*/ 741 h 198"/>
                              <a:gd name="T100" fmla="+- 0 1674 606"/>
                              <a:gd name="T101" fmla="*/ T100 w 1464"/>
                              <a:gd name="T102" fmla="+- 0 761 734"/>
                              <a:gd name="T103" fmla="*/ 761 h 198"/>
                              <a:gd name="T104" fmla="+- 0 1784 606"/>
                              <a:gd name="T105" fmla="*/ T104 w 1464"/>
                              <a:gd name="T106" fmla="+- 0 786 734"/>
                              <a:gd name="T107" fmla="*/ 786 h 198"/>
                              <a:gd name="T108" fmla="+- 0 1856 606"/>
                              <a:gd name="T109" fmla="*/ T108 w 1464"/>
                              <a:gd name="T110" fmla="+- 0 812 734"/>
                              <a:gd name="T111" fmla="*/ 812 h 198"/>
                              <a:gd name="T112" fmla="+- 0 1907 606"/>
                              <a:gd name="T113" fmla="*/ T112 w 1464"/>
                              <a:gd name="T114" fmla="+- 0 836 734"/>
                              <a:gd name="T115" fmla="*/ 836 h 198"/>
                              <a:gd name="T116" fmla="+- 0 1974 606"/>
                              <a:gd name="T117" fmla="*/ T116 w 1464"/>
                              <a:gd name="T118" fmla="+- 0 863 734"/>
                              <a:gd name="T119" fmla="*/ 863 h 198"/>
                              <a:gd name="T120" fmla="+- 0 2041 606"/>
                              <a:gd name="T121" fmla="*/ T120 w 1464"/>
                              <a:gd name="T122" fmla="+- 0 900 734"/>
                              <a:gd name="T123" fmla="*/ 900 h 198"/>
                              <a:gd name="T124" fmla="+- 0 2070 606"/>
                              <a:gd name="T125" fmla="*/ T124 w 1464"/>
                              <a:gd name="T126" fmla="+- 0 931 734"/>
                              <a:gd name="T127" fmla="*/ 931 h 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464" h="198">
                                <a:moveTo>
                                  <a:pt x="192" y="197"/>
                                </a:moveTo>
                                <a:lnTo>
                                  <a:pt x="0" y="197"/>
                                </a:lnTo>
                                <a:lnTo>
                                  <a:pt x="101" y="138"/>
                                </a:lnTo>
                                <a:lnTo>
                                  <a:pt x="134" y="121"/>
                                </a:lnTo>
                                <a:lnTo>
                                  <a:pt x="149" y="117"/>
                                </a:lnTo>
                                <a:lnTo>
                                  <a:pt x="163" y="116"/>
                                </a:lnTo>
                                <a:lnTo>
                                  <a:pt x="172" y="117"/>
                                </a:lnTo>
                                <a:lnTo>
                                  <a:pt x="176" y="118"/>
                                </a:lnTo>
                                <a:lnTo>
                                  <a:pt x="148" y="142"/>
                                </a:lnTo>
                                <a:lnTo>
                                  <a:pt x="156" y="149"/>
                                </a:lnTo>
                                <a:lnTo>
                                  <a:pt x="174" y="168"/>
                                </a:lnTo>
                                <a:lnTo>
                                  <a:pt x="192" y="196"/>
                                </a:lnTo>
                                <a:lnTo>
                                  <a:pt x="192" y="197"/>
                                </a:lnTo>
                                <a:close/>
                                <a:moveTo>
                                  <a:pt x="148" y="142"/>
                                </a:moveTo>
                                <a:lnTo>
                                  <a:pt x="148" y="142"/>
                                </a:lnTo>
                                <a:close/>
                                <a:moveTo>
                                  <a:pt x="1464" y="197"/>
                                </a:moveTo>
                                <a:lnTo>
                                  <a:pt x="952" y="197"/>
                                </a:lnTo>
                                <a:lnTo>
                                  <a:pt x="950" y="180"/>
                                </a:lnTo>
                                <a:lnTo>
                                  <a:pt x="942" y="142"/>
                                </a:lnTo>
                                <a:lnTo>
                                  <a:pt x="850" y="57"/>
                                </a:lnTo>
                                <a:lnTo>
                                  <a:pt x="924" y="0"/>
                                </a:lnTo>
                                <a:lnTo>
                                  <a:pt x="968" y="7"/>
                                </a:lnTo>
                                <a:lnTo>
                                  <a:pt x="1068" y="27"/>
                                </a:lnTo>
                                <a:lnTo>
                                  <a:pt x="1178" y="52"/>
                                </a:lnTo>
                                <a:lnTo>
                                  <a:pt x="1250" y="78"/>
                                </a:lnTo>
                                <a:lnTo>
                                  <a:pt x="1301" y="102"/>
                                </a:lnTo>
                                <a:lnTo>
                                  <a:pt x="1368" y="129"/>
                                </a:lnTo>
                                <a:lnTo>
                                  <a:pt x="1435" y="166"/>
                                </a:lnTo>
                                <a:lnTo>
                                  <a:pt x="1464" y="1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DDA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70"/>
                        <wps:cNvSpPr>
                          <a:spLocks/>
                        </wps:cNvSpPr>
                        <wps:spPr bwMode="auto">
                          <a:xfrm>
                            <a:off x="780" y="7"/>
                            <a:ext cx="660" cy="255"/>
                          </a:xfrm>
                          <a:custGeom>
                            <a:avLst/>
                            <a:gdLst>
                              <a:gd name="T0" fmla="+- 0 1303 780"/>
                              <a:gd name="T1" fmla="*/ T0 w 660"/>
                              <a:gd name="T2" fmla="+- 0 262 8"/>
                              <a:gd name="T3" fmla="*/ 262 h 255"/>
                              <a:gd name="T4" fmla="+- 0 1227 780"/>
                              <a:gd name="T5" fmla="*/ T4 w 660"/>
                              <a:gd name="T6" fmla="+- 0 236 8"/>
                              <a:gd name="T7" fmla="*/ 236 h 255"/>
                              <a:gd name="T8" fmla="+- 0 1175 780"/>
                              <a:gd name="T9" fmla="*/ T8 w 660"/>
                              <a:gd name="T10" fmla="+- 0 166 8"/>
                              <a:gd name="T11" fmla="*/ 166 h 255"/>
                              <a:gd name="T12" fmla="+- 0 1164 780"/>
                              <a:gd name="T13" fmla="*/ T12 w 660"/>
                              <a:gd name="T14" fmla="+- 0 106 8"/>
                              <a:gd name="T15" fmla="*/ 106 h 255"/>
                              <a:gd name="T16" fmla="+- 0 1165 780"/>
                              <a:gd name="T17" fmla="*/ T16 w 660"/>
                              <a:gd name="T18" fmla="+- 0 84 8"/>
                              <a:gd name="T19" fmla="*/ 84 h 255"/>
                              <a:gd name="T20" fmla="+- 0 1135 780"/>
                              <a:gd name="T21" fmla="*/ T20 w 660"/>
                              <a:gd name="T22" fmla="+- 0 67 8"/>
                              <a:gd name="T23" fmla="*/ 67 h 255"/>
                              <a:gd name="T24" fmla="+- 0 1104 780"/>
                              <a:gd name="T25" fmla="*/ T24 w 660"/>
                              <a:gd name="T26" fmla="+- 0 63 8"/>
                              <a:gd name="T27" fmla="*/ 63 h 255"/>
                              <a:gd name="T28" fmla="+- 0 1073 780"/>
                              <a:gd name="T29" fmla="*/ T28 w 660"/>
                              <a:gd name="T30" fmla="+- 0 68 8"/>
                              <a:gd name="T31" fmla="*/ 68 h 255"/>
                              <a:gd name="T32" fmla="+- 0 1047 780"/>
                              <a:gd name="T33" fmla="*/ T32 w 660"/>
                              <a:gd name="T34" fmla="+- 0 77 8"/>
                              <a:gd name="T35" fmla="*/ 77 h 255"/>
                              <a:gd name="T36" fmla="+- 0 1052 780"/>
                              <a:gd name="T37" fmla="*/ T36 w 660"/>
                              <a:gd name="T38" fmla="+- 0 95 8"/>
                              <a:gd name="T39" fmla="*/ 95 h 255"/>
                              <a:gd name="T40" fmla="+- 0 1055 780"/>
                              <a:gd name="T41" fmla="*/ T40 w 660"/>
                              <a:gd name="T42" fmla="+- 0 112 8"/>
                              <a:gd name="T43" fmla="*/ 112 h 255"/>
                              <a:gd name="T44" fmla="+- 0 1011 780"/>
                              <a:gd name="T45" fmla="*/ T44 w 660"/>
                              <a:gd name="T46" fmla="+- 0 202 8"/>
                              <a:gd name="T47" fmla="*/ 202 h 255"/>
                              <a:gd name="T48" fmla="+- 0 903 780"/>
                              <a:gd name="T49" fmla="*/ T48 w 660"/>
                              <a:gd name="T50" fmla="+- 0 249 8"/>
                              <a:gd name="T51" fmla="*/ 249 h 255"/>
                              <a:gd name="T52" fmla="+- 0 842 780"/>
                              <a:gd name="T53" fmla="*/ T52 w 660"/>
                              <a:gd name="T54" fmla="+- 0 231 8"/>
                              <a:gd name="T55" fmla="*/ 231 h 255"/>
                              <a:gd name="T56" fmla="+- 0 800 780"/>
                              <a:gd name="T57" fmla="*/ T56 w 660"/>
                              <a:gd name="T58" fmla="+- 0 192 8"/>
                              <a:gd name="T59" fmla="*/ 192 h 255"/>
                              <a:gd name="T60" fmla="+- 0 780 780"/>
                              <a:gd name="T61" fmla="*/ T60 w 660"/>
                              <a:gd name="T62" fmla="+- 0 140 8"/>
                              <a:gd name="T63" fmla="*/ 140 h 255"/>
                              <a:gd name="T64" fmla="+- 0 787 780"/>
                              <a:gd name="T65" fmla="*/ T64 w 660"/>
                              <a:gd name="T66" fmla="+- 0 83 8"/>
                              <a:gd name="T67" fmla="*/ 83 h 255"/>
                              <a:gd name="T68" fmla="+- 0 790 780"/>
                              <a:gd name="T69" fmla="*/ T68 w 660"/>
                              <a:gd name="T70" fmla="+- 0 79 8"/>
                              <a:gd name="T71" fmla="*/ 79 h 255"/>
                              <a:gd name="T72" fmla="+- 0 809 780"/>
                              <a:gd name="T73" fmla="*/ T72 w 660"/>
                              <a:gd name="T74" fmla="+- 0 66 8"/>
                              <a:gd name="T75" fmla="*/ 66 h 255"/>
                              <a:gd name="T76" fmla="+- 0 861 780"/>
                              <a:gd name="T77" fmla="*/ T76 w 660"/>
                              <a:gd name="T78" fmla="+- 0 42 8"/>
                              <a:gd name="T79" fmla="*/ 42 h 255"/>
                              <a:gd name="T80" fmla="+- 0 964 780"/>
                              <a:gd name="T81" fmla="*/ T80 w 660"/>
                              <a:gd name="T82" fmla="+- 0 8 8"/>
                              <a:gd name="T83" fmla="*/ 8 h 255"/>
                              <a:gd name="T84" fmla="+- 0 971 780"/>
                              <a:gd name="T85" fmla="*/ T84 w 660"/>
                              <a:gd name="T86" fmla="+- 0 9 8"/>
                              <a:gd name="T87" fmla="*/ 9 h 255"/>
                              <a:gd name="T88" fmla="+- 0 1028 780"/>
                              <a:gd name="T89" fmla="*/ T88 w 660"/>
                              <a:gd name="T90" fmla="+- 0 43 8"/>
                              <a:gd name="T91" fmla="*/ 43 h 255"/>
                              <a:gd name="T92" fmla="+- 0 1038 780"/>
                              <a:gd name="T93" fmla="*/ T92 w 660"/>
                              <a:gd name="T94" fmla="+- 0 59 8"/>
                              <a:gd name="T95" fmla="*/ 59 h 255"/>
                              <a:gd name="T96" fmla="+- 0 1076 780"/>
                              <a:gd name="T97" fmla="*/ T96 w 660"/>
                              <a:gd name="T98" fmla="+- 0 47 8"/>
                              <a:gd name="T99" fmla="*/ 47 h 255"/>
                              <a:gd name="T100" fmla="+- 0 1112 780"/>
                              <a:gd name="T101" fmla="*/ T100 w 660"/>
                              <a:gd name="T102" fmla="+- 0 43 8"/>
                              <a:gd name="T103" fmla="*/ 43 h 255"/>
                              <a:gd name="T104" fmla="+- 0 1143 780"/>
                              <a:gd name="T105" fmla="*/ T104 w 660"/>
                              <a:gd name="T106" fmla="+- 0 48 8"/>
                              <a:gd name="T107" fmla="*/ 48 h 255"/>
                              <a:gd name="T108" fmla="+- 0 1171 780"/>
                              <a:gd name="T109" fmla="*/ T108 w 660"/>
                              <a:gd name="T110" fmla="+- 0 63 8"/>
                              <a:gd name="T111" fmla="*/ 63 h 255"/>
                              <a:gd name="T112" fmla="+- 0 1187 780"/>
                              <a:gd name="T113" fmla="*/ T112 w 660"/>
                              <a:gd name="T114" fmla="+- 0 46 8"/>
                              <a:gd name="T115" fmla="*/ 46 h 255"/>
                              <a:gd name="T116" fmla="+- 0 1218 780"/>
                              <a:gd name="T117" fmla="*/ T116 w 660"/>
                              <a:gd name="T118" fmla="+- 0 29 8"/>
                              <a:gd name="T119" fmla="*/ 29 h 255"/>
                              <a:gd name="T120" fmla="+- 0 1262 780"/>
                              <a:gd name="T121" fmla="*/ T120 w 660"/>
                              <a:gd name="T122" fmla="+- 0 17 8"/>
                              <a:gd name="T123" fmla="*/ 17 h 255"/>
                              <a:gd name="T124" fmla="+- 0 1319 780"/>
                              <a:gd name="T125" fmla="*/ T124 w 660"/>
                              <a:gd name="T126" fmla="+- 0 13 8"/>
                              <a:gd name="T127" fmla="*/ 13 h 255"/>
                              <a:gd name="T128" fmla="+- 0 1377 780"/>
                              <a:gd name="T129" fmla="*/ T128 w 660"/>
                              <a:gd name="T130" fmla="+- 0 24 8"/>
                              <a:gd name="T131" fmla="*/ 24 h 255"/>
                              <a:gd name="T132" fmla="+- 0 1414 780"/>
                              <a:gd name="T133" fmla="*/ T132 w 660"/>
                              <a:gd name="T134" fmla="+- 0 49 8"/>
                              <a:gd name="T135" fmla="*/ 49 h 255"/>
                              <a:gd name="T136" fmla="+- 0 1434 780"/>
                              <a:gd name="T137" fmla="*/ T136 w 660"/>
                              <a:gd name="T138" fmla="+- 0 73 8"/>
                              <a:gd name="T139" fmla="*/ 73 h 255"/>
                              <a:gd name="T140" fmla="+- 0 1440 780"/>
                              <a:gd name="T141" fmla="*/ T140 w 660"/>
                              <a:gd name="T142" fmla="+- 0 85 8"/>
                              <a:gd name="T143" fmla="*/ 85 h 255"/>
                              <a:gd name="T144" fmla="+- 0 1439 780"/>
                              <a:gd name="T145" fmla="*/ T144 w 660"/>
                              <a:gd name="T146" fmla="+- 0 129 8"/>
                              <a:gd name="T147" fmla="*/ 129 h 255"/>
                              <a:gd name="T148" fmla="+- 0 1425 780"/>
                              <a:gd name="T149" fmla="*/ T148 w 660"/>
                              <a:gd name="T150" fmla="+- 0 178 8"/>
                              <a:gd name="T151" fmla="*/ 178 h 255"/>
                              <a:gd name="T152" fmla="+- 0 1397 780"/>
                              <a:gd name="T153" fmla="*/ T152 w 660"/>
                              <a:gd name="T154" fmla="+- 0 222 8"/>
                              <a:gd name="T155" fmla="*/ 222 h 255"/>
                              <a:gd name="T156" fmla="+- 0 1352 780"/>
                              <a:gd name="T157" fmla="*/ T156 w 660"/>
                              <a:gd name="T158" fmla="+- 0 251 8"/>
                              <a:gd name="T159" fmla="*/ 251 h 255"/>
                              <a:gd name="T160" fmla="+- 0 1303 780"/>
                              <a:gd name="T161" fmla="*/ T160 w 660"/>
                              <a:gd name="T162" fmla="+- 0 262 8"/>
                              <a:gd name="T163" fmla="*/ 262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660" h="255">
                                <a:moveTo>
                                  <a:pt x="523" y="254"/>
                                </a:moveTo>
                                <a:lnTo>
                                  <a:pt x="447" y="228"/>
                                </a:lnTo>
                                <a:lnTo>
                                  <a:pt x="395" y="158"/>
                                </a:lnTo>
                                <a:lnTo>
                                  <a:pt x="384" y="98"/>
                                </a:lnTo>
                                <a:lnTo>
                                  <a:pt x="385" y="76"/>
                                </a:lnTo>
                                <a:lnTo>
                                  <a:pt x="355" y="59"/>
                                </a:lnTo>
                                <a:lnTo>
                                  <a:pt x="324" y="55"/>
                                </a:lnTo>
                                <a:lnTo>
                                  <a:pt x="293" y="60"/>
                                </a:lnTo>
                                <a:lnTo>
                                  <a:pt x="267" y="69"/>
                                </a:lnTo>
                                <a:lnTo>
                                  <a:pt x="272" y="87"/>
                                </a:lnTo>
                                <a:lnTo>
                                  <a:pt x="275" y="104"/>
                                </a:lnTo>
                                <a:lnTo>
                                  <a:pt x="231" y="194"/>
                                </a:lnTo>
                                <a:lnTo>
                                  <a:pt x="123" y="241"/>
                                </a:lnTo>
                                <a:lnTo>
                                  <a:pt x="62" y="223"/>
                                </a:lnTo>
                                <a:lnTo>
                                  <a:pt x="20" y="184"/>
                                </a:lnTo>
                                <a:lnTo>
                                  <a:pt x="0" y="132"/>
                                </a:lnTo>
                                <a:lnTo>
                                  <a:pt x="7" y="75"/>
                                </a:lnTo>
                                <a:lnTo>
                                  <a:pt x="10" y="71"/>
                                </a:lnTo>
                                <a:lnTo>
                                  <a:pt x="29" y="58"/>
                                </a:lnTo>
                                <a:lnTo>
                                  <a:pt x="81" y="34"/>
                                </a:lnTo>
                                <a:lnTo>
                                  <a:pt x="184" y="0"/>
                                </a:lnTo>
                                <a:lnTo>
                                  <a:pt x="191" y="1"/>
                                </a:lnTo>
                                <a:lnTo>
                                  <a:pt x="248" y="35"/>
                                </a:lnTo>
                                <a:lnTo>
                                  <a:pt x="258" y="51"/>
                                </a:lnTo>
                                <a:lnTo>
                                  <a:pt x="296" y="39"/>
                                </a:lnTo>
                                <a:lnTo>
                                  <a:pt x="332" y="35"/>
                                </a:lnTo>
                                <a:lnTo>
                                  <a:pt x="363" y="40"/>
                                </a:lnTo>
                                <a:lnTo>
                                  <a:pt x="391" y="55"/>
                                </a:lnTo>
                                <a:lnTo>
                                  <a:pt x="407" y="38"/>
                                </a:lnTo>
                                <a:lnTo>
                                  <a:pt x="438" y="21"/>
                                </a:lnTo>
                                <a:lnTo>
                                  <a:pt x="482" y="9"/>
                                </a:lnTo>
                                <a:lnTo>
                                  <a:pt x="539" y="5"/>
                                </a:lnTo>
                                <a:lnTo>
                                  <a:pt x="597" y="16"/>
                                </a:lnTo>
                                <a:lnTo>
                                  <a:pt x="634" y="41"/>
                                </a:lnTo>
                                <a:lnTo>
                                  <a:pt x="654" y="65"/>
                                </a:lnTo>
                                <a:lnTo>
                                  <a:pt x="660" y="77"/>
                                </a:lnTo>
                                <a:lnTo>
                                  <a:pt x="659" y="121"/>
                                </a:lnTo>
                                <a:lnTo>
                                  <a:pt x="645" y="170"/>
                                </a:lnTo>
                                <a:lnTo>
                                  <a:pt x="617" y="214"/>
                                </a:lnTo>
                                <a:lnTo>
                                  <a:pt x="572" y="243"/>
                                </a:lnTo>
                                <a:lnTo>
                                  <a:pt x="523" y="2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FCFF02" id="Group 69" o:spid="_x0000_s1026" style="position:absolute;margin-left:23.8pt;margin-top:-29pt;width:79.75pt;height:75.6pt;z-index:15763968;mso-position-horizontal-relative:page" coordorigin="476,-580" coordsize="1595,1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">
                <v:shape id="AutoShape 74" o:spid="_x0000_s1027" style="position:absolute;left:476;top:-581;width:1283;height:1449;visibility:visible;mso-wrap-style:square;v-text-anchor:top" coordsize="1283,1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" path="m796,20r-155,l652,14,682,3,729,r60,15l796,20xm50,1171l39,1146,18,1086,,1011,1,943,15,924,47,877,80,811,97,741,86,710,68,632,62,533,89,437r43,-73l180,288r51,-74l285,146,341,89,418,38,501,9,578,3r63,17l796,20r3,1l728,21r-53,3l654,29r78,11l798,63r46,24l861,98r35,l949,153r61,71l1065,299r44,74l1121,401r-989,l92,495r-8,99l93,678r11,47l104,727r,1l105,729r,1l1179,730r2,12l1200,771r14,24l1194,795r11,24l1138,819r7,45l1156,972r2,115l56,1087r-6,84xm896,98r-35,l795,40,728,21r71,l833,43r56,47l896,98xm1179,730r-1074,l104,727r,-2l103,652,113,544r13,-99l132,401r989,l1138,441r20,91l1168,610r6,69l1179,730xm105,730r,-1l104,728r1,2xm1282,1018r-4,-20l1263,945r-27,-72l1194,795r20,l1240,841r35,89l1282,1018xm1196,1218r-58,l1149,1198r18,-68l1171,1007,1138,819r67,l1218,849r23,60l1252,991r-5,47l1215,1038r,23l1214,1117r-8,67l1196,1218xm1221,1148r2,-9l1226,1113r-1,-35l1215,1038r32,l1239,1111r-18,37xm374,1389r-44,-6l231,1347,123,1256,56,1087r1102,l1158,1091r-1050,l150,1208r81,85l308,1345r35,18l990,1363r-23,16l413,1379r-39,10xm990,1363r-647,l238,1282r-74,-89l122,1121r-14,-30l1158,1091r,12l1138,1218r58,l1189,1244r-20,9l1125,1271r-47,17l1049,1292r,8l1054,1314r-34,27l990,1363xm764,1448r-72,-28l595,1397,495,1383r-82,-4l967,1379r-27,20l844,1447r-80,1xe" fillcolor="#fab96a" stroked="f">
                  <v:path arrowok="t" o:connecttype="custom" o:connectlocs="652,-566;789,-565;39,566;1,363;80,231;68,52;132,-216;285,-434;501,-571;796,-560;675,-556;732,-540;861,-482;1010,-356;1121,-179;84,14;104,147;105,150;1200,191;1205,239;1156,392;50,591;795,-540;833,-537;1179,150;104,145;126,-135;1138,-139;1174,99;105,149;1282,438;1236,293;1240,261;1196,638;1167,550;1205,239;1252,411;1215,481;1196,638;1226,533;1247,458;374,809;123,676;1158,511;231,713;990,783;374,809;238,702;108,511;1138,638;1169,673;1049,712;1020,761;692,840;413,799;844,867" o:connectangles="0,0,0,0,0,0,0,0,0,0,0,0,0,0,0,0,0,0,0,0,0,0,0,0,0,0,0,0,0,0,0,0,0,0,0,0,0,0,0,0,0,0,0,0,0,0,0,0,0,0,0,0,0,0,0,0"/>
                </v:shape>
                <v:shape id="AutoShape 73" o:spid="_x0000_s1028" style="position:absolute;left:742;top:-330;width:710;height:985;visibility:visible;mso-wrap-style:square;v-text-anchor:top" coordsize="710,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" path="m642,330r-23,l615,324,605,304,593,266,582,206,562,133,532,67,504,19,492,r38,43l567,116r31,84l620,276r22,54xm347,985l250,963,173,913,115,856,80,810,59,763,45,701,37,648,34,625,21,595,10,551,3,513,,496,5,486,16,463,32,434,49,409,87,388r75,-29l254,326r91,-36l417,256r40,-40l480,161r11,-60l494,48r23,41l539,140r18,55l571,245r14,43l601,314r12,12l619,330r23,l644,335r30,45l699,409r11,10l709,436r-2,38l702,517r-5,29l691,575r-4,51l680,687r-11,63l648,796r-40,51l554,898r-65,44l418,973r-71,12xm134,346r41,-21l269,275,369,212r62,-55l425,169r-25,30l350,241r-82,46l134,346xe" fillcolor="#c28b80" stroked="f">
                  <v:path arrowok="t" o:connecttype="custom" o:connectlocs="619,0;605,-26;582,-124;532,-263;492,-330;567,-214;620,-54;347,655;173,583;80,480;45,371;34,295;10,221;0,166;16,133;49,79;162,29;345,-40;457,-114;491,-229;517,-241;557,-135;585,-42;613,-4;642,0;674,50;710,89;707,144;697,216;687,296;669,420;608,517;489,612;347,655;175,-5;369,-118;425,-161;350,-89;134,16" o:connectangles="0,0,0,0,0,0,0,0,0,0,0,0,0,0,0,0,0,0,0,0,0,0,0,0,0,0,0,0,0,0,0,0,0,0,0,0,0,0,0"/>
                </v:shape>
                <v:shape id="AutoShape 72" o:spid="_x0000_s1029" style="position:absolute;left:711;top:89;width:889;height:842;visibility:visible;mso-wrap-style:square;v-text-anchor:top" coordsize="889,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" path="m722,206r-5,-3l716,200r2,-25l720,154r2,-17l725,127r6,-29l735,55r2,-38l738,r11,2l772,9r24,11l810,37r-4,30l788,111r-23,44l745,189r-13,15l722,206xm395,418r-51,-3l305,405,276,386,253,357r9,-8l285,331r30,-18l345,304r22,14l456,318r44,23l520,348r-9,11l486,383r-39,24l395,418xm456,318r-76,l390,316r9,-5l409,306r11,-2l441,311r15,7xm603,566r-228,l449,553r72,-33l587,474r55,-52l654,465r-38,59l603,566xm749,706r-558,l221,686r-1,-71l197,537,170,475,157,449r41,41l249,527r59,28l375,566r228,l594,594r-12,58l579,676r44,20l671,698r68,l749,706xm765,720r-626,l150,688r12,-26l168,626r3,-32l172,580r10,41l188,662r3,32l191,706r558,l765,720xm739,698r-68,l710,691r15,-5l739,698xm889,842l,842,4,828r7,-15l37,792,74,760r33,-30l122,717r17,3l765,720r9,7l880,831r9,11xe" fillcolor="#af6f66" stroked="f">
                  <v:path arrowok="t" o:connecttype="custom" o:connectlocs="717,292;718,264;722,226;731,187;737,106;749,91;796,109;806,156;765,244;732,293;395,507;305,494;253,446;285,420;345,393;456,407;520,437;486,472;395,507;380,407;399,400;420,393;456,407;375,655;521,609;642,511;616,613;749,795;221,775;197,626;157,538;249,616;375,655;594,683;579,765;671,787;749,795;139,809;162,751;171,683;182,710;191,783;749,795;739,787;710,780;739,787;0,931;11,902;74,849;122,806;765,809;880,920" o:connectangles="0,0,0,0,0,0,0,0,0,0,0,0,0,0,0,0,0,0,0,0,0,0,0,0,0,0,0,0,0,0,0,0,0,0,0,0,0,0,0,0,0,0,0,0,0,0,0,0,0,0,0,0"/>
                </v:shape>
                <v:shape id="AutoShape 71" o:spid="_x0000_s1030" style="position:absolute;left:606;top:733;width:1464;height:198;visibility:visible;mso-wrap-style:square;v-text-anchor:top" coordsize="1464,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" path="m192,197l,197,101,138r33,-17l149,117r14,-1l172,117r4,1l148,142r8,7l174,168r18,28l192,197xm148,142r,xm1464,197r-512,l950,180r-8,-38l850,57,924,r44,7l1068,27r110,25l1250,78r51,24l1368,129r67,37l1464,197xe" fillcolor="#9ddab0" stroked="f">
                  <v:path arrowok="t" o:connecttype="custom" o:connectlocs="192,931;0,931;101,872;134,855;149,851;163,850;172,851;176,852;148,876;148,876;156,883;174,902;192,930;192,931;148,876;148,876;148,876;148,876;1464,931;952,931;950,914;942,876;850,791;924,734;968,741;1068,761;1178,786;1250,812;1301,836;1368,863;1435,900;1464,931" o:connectangles="0,0,0,0,0,0,0,0,0,0,0,0,0,0,0,0,0,0,0,0,0,0,0,0,0,0,0,0,0,0,0,0"/>
                </v:shape>
                <v:shape id="Freeform 70" o:spid="_x0000_s1031" style="position:absolute;left:780;top:7;width:660;height:255;visibility:visible;mso-wrap-style:square;v-text-anchor:top" coordsize="660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" path="m523,254l447,228,395,158,384,98r1,-22l355,59,324,55r-31,5l267,69r5,18l275,104r-44,90l123,241,62,223,20,184,,132,7,75r3,-4l29,58,81,34,184,r7,1l248,35r10,16l296,39r36,-4l363,40r28,15l407,38,438,21,482,9,539,5r58,11l634,41r20,24l660,77r-1,44l645,170r-28,44l572,243r-49,11xe" stroked="f">
                  <v:path arrowok="t" o:connecttype="custom" o:connectlocs="523,262;447,236;395,166;384,106;385,84;355,67;324,63;293,68;267,77;272,95;275,112;231,202;123,249;62,231;20,192;0,140;7,83;10,79;29,66;81,42;184,8;191,9;248,43;258,59;296,47;332,43;363,48;391,63;407,46;438,29;482,17;539,13;597,24;634,49;654,73;660,85;659,129;645,178;617,222;572,251;523,262" o:connectangles="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64480" behindDoc="0" locked="0" layoutInCell="1" allowOverlap="1">
            <wp:simplePos x="0" y="0"/>
            <wp:positionH relativeFrom="page">
              <wp:posOffset>1520762</wp:posOffset>
            </wp:positionH>
            <wp:positionV relativeFrom="paragraph">
              <wp:posOffset>-364264</wp:posOffset>
            </wp:positionV>
            <wp:extent cx="740538" cy="955351"/>
            <wp:effectExtent l="0" t="0" r="0" b="0"/>
            <wp:wrapNone/>
            <wp:docPr id="23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1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538" cy="955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35353"/>
          <w:w w:val="85"/>
        </w:rPr>
        <w:t>11.)</w:t>
      </w:r>
    </w:p>
    <w:p w:rsidR="009F0D76" w:rsidRDefault="009F0D76">
      <w:pPr>
        <w:sectPr w:rsidR="009F0D76">
          <w:pgSz w:w="11910" w:h="16850"/>
          <w:pgMar w:top="0" w:right="0" w:bottom="0" w:left="0" w:header="720" w:footer="720" w:gutter="0"/>
          <w:cols w:space="720"/>
        </w:sectPr>
      </w:pPr>
    </w:p>
    <w:p w:rsidR="009F0D76" w:rsidRDefault="00BA5C19">
      <w:pPr>
        <w:tabs>
          <w:tab w:val="left" w:pos="8233"/>
        </w:tabs>
        <w:spacing w:before="32"/>
        <w:ind w:left="285"/>
        <w:rPr>
          <w:rFonts w:ascii="Arial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942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84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7EF3F" id="Rectangle 68" o:spid="_x0000_s1026" style="position:absolute;margin-left:0;margin-top:0;width:595.5pt;height:842.25pt;z-index:-1622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" fillcolor="#fff9f1" stroked="f">
                <w10:wrap anchorx="page" anchory="page"/>
              </v:rect>
            </w:pict>
          </mc:Fallback>
        </mc:AlternateContent>
      </w:r>
      <w:r>
        <w:rPr>
          <w:rFonts w:ascii="Verdana"/>
          <w:color w:val="535353"/>
          <w:w w:val="105"/>
          <w:sz w:val="20"/>
        </w:rPr>
        <w:t>A</w:t>
      </w:r>
      <w:r>
        <w:rPr>
          <w:rFonts w:ascii="Verdana"/>
          <w:color w:val="535353"/>
          <w:spacing w:val="-24"/>
          <w:w w:val="105"/>
          <w:sz w:val="20"/>
        </w:rPr>
        <w:t xml:space="preserve"> </w:t>
      </w:r>
      <w:r>
        <w:rPr>
          <w:rFonts w:ascii="Arial"/>
          <w:color w:val="535353"/>
          <w:w w:val="105"/>
          <w:sz w:val="20"/>
        </w:rPr>
        <w:t>p</w:t>
      </w:r>
      <w:r>
        <w:rPr>
          <w:rFonts w:ascii="Verdana"/>
          <w:color w:val="535353"/>
          <w:w w:val="105"/>
          <w:sz w:val="20"/>
        </w:rPr>
        <w:t>a</w:t>
      </w:r>
      <w:r>
        <w:rPr>
          <w:rFonts w:ascii="Arial"/>
          <w:color w:val="535353"/>
          <w:w w:val="105"/>
          <w:sz w:val="20"/>
        </w:rPr>
        <w:t>r</w:t>
      </w:r>
      <w:r>
        <w:rPr>
          <w:rFonts w:ascii="Verdana"/>
          <w:color w:val="535353"/>
          <w:w w:val="105"/>
          <w:sz w:val="20"/>
        </w:rPr>
        <w:t>e</w:t>
      </w:r>
      <w:r>
        <w:rPr>
          <w:rFonts w:ascii="Arial"/>
          <w:color w:val="535353"/>
          <w:w w:val="105"/>
          <w:sz w:val="20"/>
        </w:rPr>
        <w:t>nt's</w:t>
      </w:r>
      <w:r>
        <w:rPr>
          <w:rFonts w:ascii="Arial"/>
          <w:color w:val="535353"/>
          <w:spacing w:val="-8"/>
          <w:w w:val="105"/>
          <w:sz w:val="20"/>
        </w:rPr>
        <w:t xml:space="preserve"> </w:t>
      </w:r>
      <w:r>
        <w:rPr>
          <w:rFonts w:ascii="Verdana"/>
          <w:color w:val="535353"/>
          <w:w w:val="105"/>
          <w:sz w:val="20"/>
        </w:rPr>
        <w:t>g</w:t>
      </w:r>
      <w:r>
        <w:rPr>
          <w:rFonts w:ascii="Arial"/>
          <w:color w:val="535353"/>
          <w:w w:val="105"/>
          <w:sz w:val="20"/>
        </w:rPr>
        <w:t>ui</w:t>
      </w:r>
      <w:r>
        <w:rPr>
          <w:rFonts w:ascii="Verdana"/>
          <w:color w:val="535353"/>
          <w:w w:val="105"/>
          <w:sz w:val="20"/>
        </w:rPr>
        <w:t>de</w:t>
      </w:r>
      <w:r>
        <w:rPr>
          <w:rFonts w:ascii="Verdana"/>
          <w:color w:val="535353"/>
          <w:spacing w:val="-23"/>
          <w:w w:val="105"/>
          <w:sz w:val="20"/>
        </w:rPr>
        <w:t xml:space="preserve"> </w:t>
      </w:r>
      <w:r>
        <w:rPr>
          <w:rFonts w:ascii="Arial"/>
          <w:color w:val="535353"/>
          <w:w w:val="105"/>
          <w:sz w:val="20"/>
        </w:rPr>
        <w:t>to</w:t>
      </w:r>
      <w:r>
        <w:rPr>
          <w:rFonts w:ascii="Arial"/>
          <w:color w:val="535353"/>
          <w:spacing w:val="-8"/>
          <w:w w:val="105"/>
          <w:sz w:val="20"/>
        </w:rPr>
        <w:t xml:space="preserve"> </w:t>
      </w:r>
      <w:r>
        <w:rPr>
          <w:rFonts w:ascii="Verdana"/>
          <w:color w:val="535353"/>
          <w:w w:val="105"/>
          <w:sz w:val="20"/>
        </w:rPr>
        <w:t>B</w:t>
      </w:r>
      <w:r>
        <w:rPr>
          <w:rFonts w:ascii="Arial"/>
          <w:color w:val="535353"/>
          <w:w w:val="105"/>
          <w:sz w:val="20"/>
        </w:rPr>
        <w:t>l</w:t>
      </w:r>
      <w:r>
        <w:rPr>
          <w:rFonts w:ascii="Verdana"/>
          <w:color w:val="535353"/>
          <w:w w:val="105"/>
          <w:sz w:val="20"/>
        </w:rPr>
        <w:t>ac</w:t>
      </w:r>
      <w:r>
        <w:rPr>
          <w:rFonts w:ascii="Arial"/>
          <w:color w:val="535353"/>
          <w:w w:val="105"/>
          <w:sz w:val="20"/>
        </w:rPr>
        <w:t>k</w:t>
      </w:r>
      <w:r>
        <w:rPr>
          <w:rFonts w:ascii="Arial"/>
          <w:color w:val="535353"/>
          <w:spacing w:val="-8"/>
          <w:w w:val="105"/>
          <w:sz w:val="20"/>
        </w:rPr>
        <w:t xml:space="preserve"> </w:t>
      </w:r>
      <w:r>
        <w:rPr>
          <w:rFonts w:ascii="Verdana"/>
          <w:color w:val="535353"/>
          <w:w w:val="105"/>
          <w:sz w:val="20"/>
        </w:rPr>
        <w:t>L</w:t>
      </w:r>
      <w:r>
        <w:rPr>
          <w:rFonts w:ascii="Arial"/>
          <w:color w:val="535353"/>
          <w:w w:val="105"/>
          <w:sz w:val="20"/>
        </w:rPr>
        <w:t>iv</w:t>
      </w:r>
      <w:r>
        <w:rPr>
          <w:rFonts w:ascii="Verdana"/>
          <w:color w:val="535353"/>
          <w:w w:val="105"/>
          <w:sz w:val="20"/>
        </w:rPr>
        <w:t>e</w:t>
      </w:r>
      <w:r>
        <w:rPr>
          <w:rFonts w:ascii="Arial"/>
          <w:color w:val="535353"/>
          <w:w w:val="105"/>
          <w:sz w:val="20"/>
        </w:rPr>
        <w:t>s</w:t>
      </w:r>
      <w:r>
        <w:rPr>
          <w:rFonts w:ascii="Arial"/>
          <w:color w:val="535353"/>
          <w:spacing w:val="-8"/>
          <w:w w:val="105"/>
          <w:sz w:val="20"/>
        </w:rPr>
        <w:t xml:space="preserve"> </w:t>
      </w:r>
      <w:r>
        <w:rPr>
          <w:rFonts w:ascii="Verdana"/>
          <w:color w:val="535353"/>
          <w:w w:val="105"/>
          <w:sz w:val="20"/>
        </w:rPr>
        <w:t>Ma</w:t>
      </w:r>
      <w:r>
        <w:rPr>
          <w:rFonts w:ascii="Arial"/>
          <w:color w:val="535353"/>
          <w:w w:val="105"/>
          <w:sz w:val="20"/>
        </w:rPr>
        <w:t>tt</w:t>
      </w:r>
      <w:r>
        <w:rPr>
          <w:rFonts w:ascii="Verdana"/>
          <w:color w:val="535353"/>
          <w:w w:val="105"/>
          <w:sz w:val="20"/>
        </w:rPr>
        <w:t>e</w:t>
      </w:r>
      <w:r>
        <w:rPr>
          <w:rFonts w:ascii="Arial"/>
          <w:color w:val="535353"/>
          <w:w w:val="105"/>
          <w:sz w:val="20"/>
        </w:rPr>
        <w:t>r</w:t>
      </w:r>
      <w:r>
        <w:rPr>
          <w:rFonts w:ascii="Arial"/>
          <w:color w:val="535353"/>
          <w:w w:val="105"/>
          <w:sz w:val="20"/>
        </w:rPr>
        <w:tab/>
      </w:r>
      <w:r>
        <w:rPr>
          <w:rFonts w:ascii="Verdana"/>
          <w:color w:val="535353"/>
          <w:w w:val="105"/>
          <w:sz w:val="20"/>
        </w:rPr>
        <w:t>Be</w:t>
      </w:r>
      <w:r>
        <w:rPr>
          <w:rFonts w:ascii="Arial"/>
          <w:color w:val="535353"/>
          <w:w w:val="105"/>
          <w:sz w:val="20"/>
        </w:rPr>
        <w:t>in</w:t>
      </w:r>
      <w:r>
        <w:rPr>
          <w:rFonts w:ascii="Verdana"/>
          <w:color w:val="535353"/>
          <w:w w:val="105"/>
          <w:sz w:val="20"/>
        </w:rPr>
        <w:t xml:space="preserve">g a </w:t>
      </w:r>
      <w:r>
        <w:rPr>
          <w:rFonts w:ascii="Arial"/>
          <w:color w:val="535353"/>
          <w:w w:val="105"/>
          <w:sz w:val="20"/>
        </w:rPr>
        <w:t>rol</w:t>
      </w:r>
      <w:r>
        <w:rPr>
          <w:rFonts w:ascii="Verdana"/>
          <w:color w:val="535353"/>
          <w:w w:val="105"/>
          <w:sz w:val="20"/>
        </w:rPr>
        <w:t>e</w:t>
      </w:r>
      <w:r>
        <w:rPr>
          <w:rFonts w:ascii="Verdana"/>
          <w:color w:val="535353"/>
          <w:spacing w:val="-45"/>
          <w:w w:val="105"/>
          <w:sz w:val="20"/>
        </w:rPr>
        <w:t xml:space="preserve"> </w:t>
      </w:r>
      <w:r>
        <w:rPr>
          <w:rFonts w:ascii="Arial"/>
          <w:color w:val="535353"/>
          <w:w w:val="105"/>
          <w:sz w:val="20"/>
        </w:rPr>
        <w:t>mo</w:t>
      </w:r>
      <w:r>
        <w:rPr>
          <w:rFonts w:ascii="Verdana"/>
          <w:color w:val="535353"/>
          <w:w w:val="105"/>
          <w:sz w:val="20"/>
        </w:rPr>
        <w:t>de</w:t>
      </w:r>
      <w:r>
        <w:rPr>
          <w:rFonts w:ascii="Arial"/>
          <w:color w:val="535353"/>
          <w:w w:val="105"/>
          <w:sz w:val="20"/>
        </w:rPr>
        <w:t>l throu</w:t>
      </w:r>
      <w:r>
        <w:rPr>
          <w:rFonts w:ascii="Verdana"/>
          <w:color w:val="535353"/>
          <w:w w:val="105"/>
          <w:sz w:val="20"/>
        </w:rPr>
        <w:t>g</w:t>
      </w:r>
      <w:r>
        <w:rPr>
          <w:rFonts w:ascii="Arial"/>
          <w:color w:val="535353"/>
          <w:w w:val="105"/>
          <w:sz w:val="20"/>
        </w:rPr>
        <w:t xml:space="preserve">h </w:t>
      </w:r>
      <w:r>
        <w:rPr>
          <w:rFonts w:ascii="Verdana"/>
          <w:color w:val="535353"/>
          <w:w w:val="105"/>
          <w:sz w:val="20"/>
        </w:rPr>
        <w:t>ac</w:t>
      </w:r>
      <w:r>
        <w:rPr>
          <w:rFonts w:ascii="Arial"/>
          <w:color w:val="535353"/>
          <w:w w:val="105"/>
          <w:sz w:val="20"/>
        </w:rPr>
        <w:t>tion</w:t>
      </w: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spacing w:before="3"/>
        <w:rPr>
          <w:rFonts w:ascii="Arial"/>
          <w:sz w:val="22"/>
        </w:rPr>
      </w:pPr>
    </w:p>
    <w:p w:rsidR="009F0D76" w:rsidRDefault="00BA5C19">
      <w:pPr>
        <w:pStyle w:val="Heading1"/>
        <w:spacing w:before="77" w:line="348" w:lineRule="auto"/>
        <w:ind w:left="4682" w:hanging="3661"/>
      </w:pPr>
      <w:r>
        <w:rPr>
          <w:noProof/>
          <w:lang w:val="en-GB" w:eastAsia="en-GB"/>
        </w:rPr>
        <w:drawing>
          <wp:anchor distT="0" distB="0" distL="0" distR="0" simplePos="0" relativeHeight="487094784" behindDoc="1" locked="0" layoutInCell="1" allowOverlap="1">
            <wp:simplePos x="0" y="0"/>
            <wp:positionH relativeFrom="page">
              <wp:posOffset>5075414</wp:posOffset>
            </wp:positionH>
            <wp:positionV relativeFrom="paragraph">
              <wp:posOffset>1101133</wp:posOffset>
            </wp:positionV>
            <wp:extent cx="1991775" cy="4219745"/>
            <wp:effectExtent l="0" t="0" r="0" b="0"/>
            <wp:wrapNone/>
            <wp:docPr id="25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2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1775" cy="4219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04D67"/>
          <w:w w:val="112"/>
        </w:rPr>
        <w:t>B</w:t>
      </w:r>
      <w:r>
        <w:rPr>
          <w:color w:val="204D67"/>
          <w:w w:val="109"/>
        </w:rPr>
        <w:t>e</w:t>
      </w:r>
      <w:r>
        <w:rPr>
          <w:color w:val="204D67"/>
          <w:w w:val="165"/>
        </w:rPr>
        <w:t>i</w:t>
      </w:r>
      <w:r>
        <w:rPr>
          <w:color w:val="204D67"/>
          <w:w w:val="152"/>
        </w:rPr>
        <w:t>n</w:t>
      </w:r>
      <w:r>
        <w:rPr>
          <w:color w:val="204D67"/>
          <w:w w:val="146"/>
        </w:rPr>
        <w:t>g</w:t>
      </w:r>
      <w:r>
        <w:rPr>
          <w:color w:val="204D67"/>
        </w:rPr>
        <w:t xml:space="preserve"> </w:t>
      </w:r>
      <w:r>
        <w:rPr>
          <w:color w:val="204D67"/>
          <w:w w:val="141"/>
        </w:rPr>
        <w:t>a</w:t>
      </w:r>
      <w:r>
        <w:rPr>
          <w:color w:val="204D67"/>
        </w:rPr>
        <w:t xml:space="preserve"> </w:t>
      </w:r>
      <w:r>
        <w:rPr>
          <w:color w:val="204D67"/>
          <w:w w:val="222"/>
        </w:rPr>
        <w:t>r</w:t>
      </w:r>
      <w:r>
        <w:rPr>
          <w:color w:val="204D67"/>
          <w:w w:val="184"/>
        </w:rPr>
        <w:t>o</w:t>
      </w:r>
      <w:r>
        <w:rPr>
          <w:color w:val="204D67"/>
          <w:w w:val="268"/>
        </w:rPr>
        <w:t>l</w:t>
      </w:r>
      <w:r>
        <w:rPr>
          <w:color w:val="204D67"/>
          <w:w w:val="109"/>
        </w:rPr>
        <w:t>e</w:t>
      </w:r>
      <w:r>
        <w:rPr>
          <w:color w:val="204D67"/>
        </w:rPr>
        <w:t xml:space="preserve"> </w:t>
      </w:r>
      <w:r>
        <w:rPr>
          <w:color w:val="204D67"/>
          <w:w w:val="118"/>
        </w:rPr>
        <w:t>m</w:t>
      </w:r>
      <w:r>
        <w:rPr>
          <w:color w:val="204D67"/>
          <w:w w:val="184"/>
        </w:rPr>
        <w:t>o</w:t>
      </w:r>
      <w:r>
        <w:rPr>
          <w:color w:val="204D67"/>
          <w:w w:val="152"/>
        </w:rPr>
        <w:t>d</w:t>
      </w:r>
      <w:r>
        <w:rPr>
          <w:color w:val="204D67"/>
          <w:w w:val="109"/>
        </w:rPr>
        <w:t>e</w:t>
      </w:r>
      <w:r>
        <w:rPr>
          <w:color w:val="204D67"/>
          <w:w w:val="268"/>
        </w:rPr>
        <w:t>l</w:t>
      </w:r>
      <w:r>
        <w:rPr>
          <w:color w:val="204D67"/>
        </w:rPr>
        <w:t xml:space="preserve"> </w:t>
      </w:r>
      <w:r>
        <w:rPr>
          <w:color w:val="204D67"/>
          <w:w w:val="237"/>
        </w:rPr>
        <w:t>t</w:t>
      </w:r>
      <w:r>
        <w:rPr>
          <w:color w:val="204D67"/>
          <w:w w:val="143"/>
        </w:rPr>
        <w:t>h</w:t>
      </w:r>
      <w:r>
        <w:rPr>
          <w:color w:val="204D67"/>
          <w:w w:val="222"/>
        </w:rPr>
        <w:t>r</w:t>
      </w:r>
      <w:r>
        <w:rPr>
          <w:color w:val="204D67"/>
          <w:w w:val="184"/>
        </w:rPr>
        <w:t>o</w:t>
      </w:r>
      <w:r>
        <w:rPr>
          <w:color w:val="204D67"/>
          <w:w w:val="145"/>
        </w:rPr>
        <w:t>u</w:t>
      </w:r>
      <w:r>
        <w:rPr>
          <w:color w:val="204D67"/>
          <w:w w:val="146"/>
        </w:rPr>
        <w:t>g</w:t>
      </w:r>
      <w:r>
        <w:rPr>
          <w:color w:val="204D67"/>
          <w:w w:val="143"/>
        </w:rPr>
        <w:t xml:space="preserve">h </w:t>
      </w:r>
      <w:r>
        <w:rPr>
          <w:color w:val="204D67"/>
          <w:w w:val="175"/>
        </w:rPr>
        <w:t>action</w:t>
      </w:r>
    </w:p>
    <w:p w:rsidR="009F0D76" w:rsidRDefault="00BA5C19">
      <w:pPr>
        <w:pStyle w:val="BodyText"/>
        <w:spacing w:before="182" w:line="273" w:lineRule="auto"/>
        <w:ind w:left="982" w:right="4260"/>
        <w:jc w:val="both"/>
        <w:rPr>
          <w:rFonts w:ascii="Arial"/>
        </w:rPr>
      </w:pPr>
      <w:r>
        <w:rPr>
          <w:rFonts w:ascii="Verdana"/>
          <w:color w:val="535353"/>
          <w:w w:val="105"/>
        </w:rPr>
        <w:t>Pe</w:t>
      </w:r>
      <w:r>
        <w:rPr>
          <w:rFonts w:ascii="Arial"/>
          <w:color w:val="535353"/>
          <w:w w:val="105"/>
        </w:rPr>
        <w:t>rh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ps on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o</w:t>
      </w:r>
      <w:r>
        <w:rPr>
          <w:rFonts w:ascii="Verdana"/>
          <w:color w:val="535353"/>
          <w:w w:val="105"/>
        </w:rPr>
        <w:t xml:space="preserve">f </w:t>
      </w:r>
      <w:r>
        <w:rPr>
          <w:rFonts w:ascii="Arial"/>
          <w:color w:val="535353"/>
          <w:w w:val="105"/>
        </w:rPr>
        <w:t>th</w:t>
      </w:r>
      <w:r>
        <w:rPr>
          <w:rFonts w:ascii="Verdana"/>
          <w:color w:val="535353"/>
          <w:w w:val="105"/>
        </w:rPr>
        <w:t>e b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>gge</w:t>
      </w:r>
      <w:r>
        <w:rPr>
          <w:rFonts w:ascii="Arial"/>
          <w:color w:val="535353"/>
          <w:w w:val="105"/>
        </w:rPr>
        <w:t>st t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k</w:t>
      </w:r>
      <w:r>
        <w:rPr>
          <w:rFonts w:ascii="Verdana"/>
          <w:color w:val="535353"/>
          <w:w w:val="105"/>
        </w:rPr>
        <w:t>ea</w:t>
      </w:r>
      <w:r>
        <w:rPr>
          <w:rFonts w:ascii="Arial"/>
          <w:color w:val="535353"/>
          <w:w w:val="105"/>
        </w:rPr>
        <w:t>w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ys </w:t>
      </w:r>
      <w:r>
        <w:rPr>
          <w:rFonts w:ascii="Verdana"/>
          <w:color w:val="535353"/>
          <w:w w:val="105"/>
        </w:rPr>
        <w:t>f</w:t>
      </w:r>
      <w:r>
        <w:rPr>
          <w:rFonts w:ascii="Arial"/>
          <w:color w:val="535353"/>
          <w:w w:val="105"/>
        </w:rPr>
        <w:t xml:space="preserve">rom our </w:t>
      </w:r>
      <w:r>
        <w:rPr>
          <w:rFonts w:ascii="Verdana"/>
          <w:color w:val="535353"/>
          <w:w w:val="105"/>
        </w:rPr>
        <w:t>g</w:t>
      </w:r>
      <w:r>
        <w:rPr>
          <w:rFonts w:ascii="Arial"/>
          <w:color w:val="535353"/>
          <w:w w:val="105"/>
        </w:rPr>
        <w:t>ui</w:t>
      </w:r>
      <w:r>
        <w:rPr>
          <w:rFonts w:ascii="Verdana"/>
          <w:color w:val="535353"/>
          <w:w w:val="105"/>
        </w:rPr>
        <w:t xml:space="preserve">de </w:t>
      </w:r>
      <w:r>
        <w:rPr>
          <w:rFonts w:ascii="Arial"/>
          <w:color w:val="535353"/>
          <w:w w:val="105"/>
        </w:rPr>
        <w:t>is to un</w:t>
      </w:r>
      <w:r>
        <w:rPr>
          <w:rFonts w:ascii="Verdana"/>
          <w:color w:val="535353"/>
          <w:w w:val="105"/>
        </w:rPr>
        <w:t>de</w:t>
      </w:r>
      <w:r>
        <w:rPr>
          <w:rFonts w:ascii="Arial"/>
          <w:color w:val="535353"/>
          <w:w w:val="105"/>
        </w:rPr>
        <w:t>rs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or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th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t 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g</w:t>
      </w:r>
      <w:r>
        <w:rPr>
          <w:rFonts w:ascii="Arial"/>
          <w:color w:val="535353"/>
          <w:w w:val="105"/>
        </w:rPr>
        <w:t>in</w:t>
      </w:r>
      <w:r>
        <w:rPr>
          <w:rFonts w:ascii="Verdana"/>
          <w:color w:val="535353"/>
          <w:w w:val="105"/>
        </w:rPr>
        <w:t>g a</w:t>
      </w:r>
      <w:r>
        <w:rPr>
          <w:rFonts w:ascii="Arial"/>
          <w:color w:val="535353"/>
          <w:w w:val="105"/>
        </w:rPr>
        <w:t>ttitu</w:t>
      </w:r>
      <w:r>
        <w:rPr>
          <w:rFonts w:ascii="Verdana"/>
          <w:color w:val="535353"/>
          <w:w w:val="105"/>
        </w:rPr>
        <w:t>de</w:t>
      </w:r>
      <w:r>
        <w:rPr>
          <w:rFonts w:ascii="Arial"/>
          <w:color w:val="535353"/>
          <w:w w:val="105"/>
        </w:rPr>
        <w:t>s tow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>s r</w:t>
      </w:r>
      <w:r>
        <w:rPr>
          <w:rFonts w:ascii="Verdana"/>
          <w:color w:val="535353"/>
          <w:w w:val="105"/>
        </w:rPr>
        <w:t xml:space="preserve">ace </w:t>
      </w:r>
      <w:r>
        <w:rPr>
          <w:rFonts w:ascii="Arial"/>
          <w:color w:val="535353"/>
          <w:w w:val="105"/>
        </w:rPr>
        <w:t>st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rts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t hom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. </w:t>
      </w:r>
      <w:r>
        <w:rPr>
          <w:rFonts w:ascii="Verdana"/>
          <w:color w:val="535353"/>
          <w:w w:val="105"/>
        </w:rPr>
        <w:t>O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 xml:space="preserve">ce </w:t>
      </w:r>
      <w:r>
        <w:rPr>
          <w:rFonts w:ascii="Arial"/>
          <w:color w:val="535353"/>
          <w:w w:val="105"/>
        </w:rPr>
        <w:t>w</w:t>
      </w:r>
      <w:r>
        <w:rPr>
          <w:rFonts w:ascii="Verdana"/>
          <w:color w:val="535353"/>
          <w:w w:val="105"/>
        </w:rPr>
        <w:t>e a</w:t>
      </w:r>
      <w:r>
        <w:rPr>
          <w:rFonts w:ascii="Arial"/>
          <w:color w:val="535353"/>
          <w:w w:val="105"/>
        </w:rPr>
        <w:t>s p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nts un</w:t>
      </w:r>
      <w:r>
        <w:rPr>
          <w:rFonts w:ascii="Verdana"/>
          <w:color w:val="535353"/>
          <w:w w:val="105"/>
        </w:rPr>
        <w:t>de</w:t>
      </w:r>
      <w:r>
        <w:rPr>
          <w:rFonts w:ascii="Arial"/>
          <w:color w:val="535353"/>
          <w:w w:val="105"/>
        </w:rPr>
        <w:t>rst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d a</w:t>
      </w:r>
      <w:r>
        <w:rPr>
          <w:rFonts w:ascii="Arial"/>
          <w:color w:val="535353"/>
          <w:w w:val="105"/>
        </w:rPr>
        <w:t>nti-r</w:t>
      </w:r>
      <w:r>
        <w:rPr>
          <w:rFonts w:ascii="Verdana"/>
          <w:color w:val="535353"/>
          <w:w w:val="105"/>
        </w:rPr>
        <w:t>ac</w:t>
      </w:r>
      <w:r>
        <w:rPr>
          <w:rFonts w:ascii="Arial"/>
          <w:color w:val="535353"/>
          <w:w w:val="105"/>
        </w:rPr>
        <w:t>ism ours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lv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s, w</w:t>
      </w:r>
      <w:r>
        <w:rPr>
          <w:rFonts w:ascii="Verdana"/>
          <w:color w:val="535353"/>
          <w:w w:val="105"/>
        </w:rPr>
        <w:t>e a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th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n </w:t>
      </w:r>
      <w:r>
        <w:rPr>
          <w:rFonts w:ascii="Verdana"/>
          <w:color w:val="535353"/>
          <w:w w:val="105"/>
        </w:rPr>
        <w:t>ab</w:t>
      </w:r>
      <w:r>
        <w:rPr>
          <w:rFonts w:ascii="Arial"/>
          <w:color w:val="535353"/>
          <w:w w:val="105"/>
        </w:rPr>
        <w:t>l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to l</w:t>
      </w:r>
      <w:r>
        <w:rPr>
          <w:rFonts w:ascii="Verdana"/>
          <w:color w:val="535353"/>
          <w:w w:val="105"/>
        </w:rPr>
        <w:t>ead b</w:t>
      </w:r>
      <w:r>
        <w:rPr>
          <w:rFonts w:ascii="Arial"/>
          <w:color w:val="535353"/>
          <w:w w:val="105"/>
        </w:rPr>
        <w:t xml:space="preserve">y 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x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mpl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 xml:space="preserve">to our 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hil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n.</w:t>
      </w:r>
    </w:p>
    <w:p w:rsidR="009F0D76" w:rsidRDefault="009F0D76">
      <w:pPr>
        <w:pStyle w:val="BodyText"/>
        <w:spacing w:before="6"/>
        <w:rPr>
          <w:rFonts w:ascii="Arial"/>
          <w:sz w:val="28"/>
        </w:rPr>
      </w:pPr>
    </w:p>
    <w:p w:rsidR="009F0D76" w:rsidRDefault="00BA5C19">
      <w:pPr>
        <w:pStyle w:val="BodyText"/>
        <w:spacing w:line="273" w:lineRule="auto"/>
        <w:ind w:left="982" w:right="4254"/>
        <w:jc w:val="both"/>
        <w:rPr>
          <w:rFonts w:ascii="Arial"/>
        </w:rPr>
      </w:pPr>
      <w:r>
        <w:rPr>
          <w:rFonts w:ascii="Verdana"/>
          <w:color w:val="535353"/>
          <w:w w:val="105"/>
        </w:rPr>
        <w:t>Be</w:t>
      </w:r>
      <w:r>
        <w:rPr>
          <w:rFonts w:ascii="Arial"/>
          <w:color w:val="535353"/>
          <w:w w:val="105"/>
        </w:rPr>
        <w:t>in</w:t>
      </w:r>
      <w:r>
        <w:rPr>
          <w:rFonts w:ascii="Verdana"/>
          <w:color w:val="535353"/>
          <w:w w:val="105"/>
        </w:rPr>
        <w:t xml:space="preserve">g </w:t>
      </w:r>
      <w:r>
        <w:rPr>
          <w:rFonts w:ascii="Arial"/>
          <w:color w:val="535353"/>
          <w:w w:val="105"/>
        </w:rPr>
        <w:t>op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n to 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ge 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d c</w:t>
      </w:r>
      <w:r>
        <w:rPr>
          <w:rFonts w:ascii="Arial"/>
          <w:color w:val="535353"/>
          <w:w w:val="105"/>
        </w:rPr>
        <w:t>riti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ism o</w:t>
      </w:r>
      <w:r>
        <w:rPr>
          <w:rFonts w:ascii="Verdana"/>
          <w:color w:val="535353"/>
          <w:w w:val="105"/>
        </w:rPr>
        <w:t>f c</w:t>
      </w:r>
      <w:r>
        <w:rPr>
          <w:rFonts w:ascii="Arial"/>
          <w:color w:val="535353"/>
          <w:w w:val="105"/>
        </w:rPr>
        <w:t>urr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nt vi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ws is </w:t>
      </w:r>
      <w:r>
        <w:rPr>
          <w:rFonts w:ascii="Verdana"/>
          <w:color w:val="535353"/>
          <w:w w:val="105"/>
        </w:rPr>
        <w:t xml:space="preserve">a </w:t>
      </w:r>
      <w:r>
        <w:rPr>
          <w:rFonts w:ascii="Arial"/>
          <w:color w:val="535353"/>
          <w:w w:val="105"/>
        </w:rPr>
        <w:t>pow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f</w:t>
      </w:r>
      <w:r>
        <w:rPr>
          <w:rFonts w:ascii="Arial"/>
          <w:color w:val="535353"/>
          <w:w w:val="105"/>
        </w:rPr>
        <w:t>ul l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sson, 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lpin</w:t>
      </w:r>
      <w:r>
        <w:rPr>
          <w:rFonts w:ascii="Verdana"/>
          <w:color w:val="535353"/>
          <w:w w:val="105"/>
        </w:rPr>
        <w:t xml:space="preserve">g </w:t>
      </w:r>
      <w:r>
        <w:rPr>
          <w:rFonts w:ascii="Arial"/>
          <w:color w:val="535353"/>
          <w:w w:val="105"/>
        </w:rPr>
        <w:t xml:space="preserve">our 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hil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n </w:t>
      </w:r>
      <w:r>
        <w:rPr>
          <w:rFonts w:ascii="Verdana"/>
          <w:color w:val="535353"/>
          <w:w w:val="105"/>
        </w:rPr>
        <w:t>bec</w:t>
      </w:r>
      <w:r>
        <w:rPr>
          <w:rFonts w:ascii="Arial"/>
          <w:color w:val="535353"/>
          <w:w w:val="105"/>
        </w:rPr>
        <w:t>om</w:t>
      </w:r>
      <w:r>
        <w:rPr>
          <w:rFonts w:ascii="Verdana"/>
          <w:color w:val="535353"/>
          <w:w w:val="105"/>
        </w:rPr>
        <w:t>e be</w:t>
      </w:r>
      <w:r>
        <w:rPr>
          <w:rFonts w:ascii="Arial"/>
          <w:color w:val="535353"/>
          <w:w w:val="105"/>
        </w:rPr>
        <w:t>tt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r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d c</w:t>
      </w:r>
      <w:r>
        <w:rPr>
          <w:rFonts w:ascii="Arial"/>
          <w:color w:val="535353"/>
          <w:w w:val="105"/>
        </w:rPr>
        <w:t>ons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ntious worl</w:t>
      </w:r>
      <w:r>
        <w:rPr>
          <w:rFonts w:ascii="Verdana"/>
          <w:color w:val="535353"/>
          <w:w w:val="105"/>
        </w:rPr>
        <w:t>d c</w:t>
      </w:r>
      <w:r>
        <w:rPr>
          <w:rFonts w:ascii="Arial"/>
          <w:color w:val="535353"/>
          <w:w w:val="105"/>
        </w:rPr>
        <w:t>itiz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ns. </w:t>
      </w:r>
      <w:r>
        <w:rPr>
          <w:rFonts w:ascii="Verdana"/>
          <w:color w:val="535353"/>
          <w:w w:val="105"/>
        </w:rPr>
        <w:t>Ac</w:t>
      </w:r>
      <w:r>
        <w:rPr>
          <w:rFonts w:ascii="Arial"/>
          <w:color w:val="535353"/>
          <w:w w:val="105"/>
        </w:rPr>
        <w:t>tions o</w:t>
      </w:r>
      <w:r>
        <w:rPr>
          <w:rFonts w:ascii="Verdana"/>
          <w:color w:val="535353"/>
          <w:w w:val="105"/>
        </w:rPr>
        <w:t>f</w:t>
      </w:r>
      <w:r>
        <w:rPr>
          <w:rFonts w:ascii="Arial"/>
          <w:color w:val="535353"/>
          <w:w w:val="105"/>
        </w:rPr>
        <w:t>t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 sp</w:t>
      </w:r>
      <w:r>
        <w:rPr>
          <w:rFonts w:ascii="Verdana"/>
          <w:color w:val="535353"/>
          <w:w w:val="105"/>
        </w:rPr>
        <w:t>ea</w:t>
      </w:r>
      <w:r>
        <w:rPr>
          <w:rFonts w:ascii="Arial"/>
          <w:color w:val="535353"/>
          <w:w w:val="105"/>
        </w:rPr>
        <w:t xml:space="preserve">k </w:t>
      </w:r>
      <w:r>
        <w:rPr>
          <w:rFonts w:ascii="Arial"/>
          <w:color w:val="535353"/>
          <w:spacing w:val="-3"/>
          <w:w w:val="105"/>
        </w:rPr>
        <w:t>lou</w:t>
      </w:r>
      <w:r>
        <w:rPr>
          <w:rFonts w:ascii="Verdana"/>
          <w:color w:val="535353"/>
          <w:spacing w:val="-3"/>
          <w:w w:val="105"/>
        </w:rPr>
        <w:t>de</w:t>
      </w:r>
      <w:r>
        <w:rPr>
          <w:rFonts w:ascii="Arial"/>
          <w:color w:val="535353"/>
          <w:spacing w:val="-3"/>
          <w:w w:val="105"/>
        </w:rPr>
        <w:t xml:space="preserve">r </w:t>
      </w:r>
      <w:r>
        <w:rPr>
          <w:rFonts w:ascii="Arial"/>
          <w:color w:val="535353"/>
          <w:w w:val="105"/>
        </w:rPr>
        <w:t>th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 wor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 xml:space="preserve">s,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 xml:space="preserve">d </w:t>
      </w:r>
      <w:r>
        <w:rPr>
          <w:rFonts w:ascii="Arial"/>
          <w:color w:val="535353"/>
          <w:w w:val="105"/>
        </w:rPr>
        <w:t xml:space="preserve">our 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hil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 mirror how w</w:t>
      </w:r>
      <w:r>
        <w:rPr>
          <w:rFonts w:ascii="Verdana"/>
          <w:color w:val="535353"/>
          <w:w w:val="105"/>
        </w:rPr>
        <w:t>e ac</w:t>
      </w:r>
      <w:r>
        <w:rPr>
          <w:rFonts w:ascii="Arial"/>
          <w:color w:val="535353"/>
          <w:w w:val="105"/>
        </w:rPr>
        <w:t xml:space="preserve">t in </w:t>
      </w:r>
      <w:r>
        <w:rPr>
          <w:rFonts w:ascii="Verdana"/>
          <w:color w:val="535353"/>
          <w:w w:val="105"/>
        </w:rPr>
        <w:t>da</w:t>
      </w:r>
      <w:r>
        <w:rPr>
          <w:rFonts w:ascii="Arial"/>
          <w:color w:val="535353"/>
          <w:w w:val="105"/>
        </w:rPr>
        <w:t>y- to-</w:t>
      </w:r>
      <w:r>
        <w:rPr>
          <w:rFonts w:ascii="Verdana"/>
          <w:color w:val="535353"/>
          <w:w w:val="105"/>
        </w:rPr>
        <w:t>da</w:t>
      </w:r>
      <w:r>
        <w:rPr>
          <w:rFonts w:ascii="Arial"/>
          <w:color w:val="535353"/>
          <w:w w:val="105"/>
        </w:rPr>
        <w:t>y li</w:t>
      </w:r>
      <w:r>
        <w:rPr>
          <w:rFonts w:ascii="Verdana"/>
          <w:color w:val="535353"/>
          <w:w w:val="105"/>
        </w:rPr>
        <w:t>fe</w:t>
      </w:r>
      <w:r>
        <w:rPr>
          <w:rFonts w:ascii="Arial"/>
          <w:color w:val="535353"/>
          <w:w w:val="105"/>
        </w:rPr>
        <w:t xml:space="preserve">. </w:t>
      </w:r>
      <w:r>
        <w:rPr>
          <w:rFonts w:ascii="Verdana"/>
          <w:color w:val="535353"/>
          <w:w w:val="105"/>
        </w:rPr>
        <w:t>F</w:t>
      </w:r>
      <w:r>
        <w:rPr>
          <w:rFonts w:ascii="Arial"/>
          <w:color w:val="535353"/>
          <w:w w:val="105"/>
        </w:rPr>
        <w:t xml:space="preserve">rom </w:t>
      </w:r>
      <w:r>
        <w:rPr>
          <w:rFonts w:ascii="Verdana"/>
          <w:color w:val="535353"/>
          <w:w w:val="105"/>
        </w:rPr>
        <w:t xml:space="preserve">a </w:t>
      </w:r>
      <w:r>
        <w:rPr>
          <w:rFonts w:ascii="Arial"/>
          <w:color w:val="535353"/>
          <w:w w:val="105"/>
        </w:rPr>
        <w:t>youn</w:t>
      </w:r>
      <w:r>
        <w:rPr>
          <w:rFonts w:ascii="Verdana"/>
          <w:color w:val="535353"/>
          <w:w w:val="105"/>
        </w:rPr>
        <w:t>g age c</w:t>
      </w:r>
      <w:r>
        <w:rPr>
          <w:rFonts w:ascii="Arial"/>
          <w:color w:val="535353"/>
          <w:w w:val="105"/>
        </w:rPr>
        <w:t>hil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 t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k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not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o</w:t>
      </w:r>
      <w:r>
        <w:rPr>
          <w:rFonts w:ascii="Verdana"/>
          <w:color w:val="535353"/>
          <w:w w:val="105"/>
        </w:rPr>
        <w:t xml:space="preserve">f </w:t>
      </w:r>
      <w:r>
        <w:rPr>
          <w:rFonts w:ascii="Arial"/>
          <w:color w:val="535353"/>
          <w:w w:val="105"/>
        </w:rPr>
        <w:t xml:space="preserve">our </w:t>
      </w:r>
      <w:r>
        <w:rPr>
          <w:rFonts w:ascii="Verdana"/>
          <w:color w:val="535353"/>
          <w:w w:val="105"/>
        </w:rPr>
        <w:t>ac</w:t>
      </w:r>
      <w:r>
        <w:rPr>
          <w:rFonts w:ascii="Arial"/>
          <w:color w:val="535353"/>
          <w:w w:val="105"/>
        </w:rPr>
        <w:t>tions, m</w:t>
      </w:r>
      <w:r>
        <w:rPr>
          <w:rFonts w:ascii="Verdana"/>
          <w:color w:val="535353"/>
          <w:w w:val="105"/>
        </w:rPr>
        <w:t>ea</w:t>
      </w:r>
      <w:r>
        <w:rPr>
          <w:rFonts w:ascii="Arial"/>
          <w:color w:val="535353"/>
          <w:w w:val="105"/>
        </w:rPr>
        <w:t>nin</w:t>
      </w:r>
      <w:r>
        <w:rPr>
          <w:rFonts w:ascii="Verdana"/>
          <w:color w:val="535353"/>
          <w:w w:val="105"/>
        </w:rPr>
        <w:t xml:space="preserve">g </w:t>
      </w:r>
      <w:r>
        <w:rPr>
          <w:rFonts w:ascii="Arial"/>
          <w:color w:val="535353"/>
          <w:w w:val="105"/>
        </w:rPr>
        <w:t>th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t i</w:t>
      </w:r>
      <w:r>
        <w:rPr>
          <w:rFonts w:ascii="Verdana"/>
          <w:color w:val="535353"/>
          <w:w w:val="105"/>
        </w:rPr>
        <w:t xml:space="preserve">f </w:t>
      </w:r>
      <w:r>
        <w:rPr>
          <w:rFonts w:ascii="Arial"/>
          <w:color w:val="535353"/>
          <w:w w:val="105"/>
        </w:rPr>
        <w:t>you op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n 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>is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ussion on r</w:t>
      </w:r>
      <w:r>
        <w:rPr>
          <w:rFonts w:ascii="Verdana"/>
          <w:color w:val="535353"/>
          <w:w w:val="105"/>
        </w:rPr>
        <w:t xml:space="preserve">ace </w:t>
      </w:r>
      <w:r>
        <w:rPr>
          <w:rFonts w:ascii="Verdana"/>
          <w:color w:val="535353"/>
          <w:spacing w:val="-7"/>
          <w:w w:val="105"/>
        </w:rPr>
        <w:t>a</w:t>
      </w:r>
      <w:r>
        <w:rPr>
          <w:rFonts w:ascii="Arial"/>
          <w:color w:val="535353"/>
          <w:spacing w:val="-7"/>
          <w:w w:val="105"/>
        </w:rPr>
        <w:t xml:space="preserve">t </w:t>
      </w:r>
      <w:r>
        <w:rPr>
          <w:rFonts w:ascii="Arial"/>
          <w:color w:val="535353"/>
          <w:w w:val="105"/>
        </w:rPr>
        <w:t>hom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, y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t tr</w:t>
      </w:r>
      <w:r>
        <w:rPr>
          <w:rFonts w:ascii="Verdana"/>
          <w:color w:val="535353"/>
          <w:w w:val="105"/>
        </w:rPr>
        <w:t>ea</w:t>
      </w:r>
      <w:r>
        <w:rPr>
          <w:rFonts w:ascii="Arial"/>
          <w:color w:val="535353"/>
          <w:w w:val="105"/>
        </w:rPr>
        <w:t>t p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opl</w:t>
      </w:r>
      <w:r>
        <w:rPr>
          <w:rFonts w:ascii="Verdana"/>
          <w:color w:val="535353"/>
          <w:w w:val="105"/>
        </w:rPr>
        <w:t>e d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>ffe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ntly in vi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w o</w:t>
      </w:r>
      <w:r>
        <w:rPr>
          <w:rFonts w:ascii="Verdana"/>
          <w:color w:val="535353"/>
          <w:w w:val="105"/>
        </w:rPr>
        <w:t xml:space="preserve">f </w:t>
      </w:r>
      <w:r>
        <w:rPr>
          <w:rFonts w:ascii="Arial"/>
          <w:color w:val="535353"/>
          <w:w w:val="105"/>
        </w:rPr>
        <w:t>th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ir r</w:t>
      </w:r>
      <w:r>
        <w:rPr>
          <w:rFonts w:ascii="Verdana"/>
          <w:color w:val="535353"/>
          <w:w w:val="105"/>
        </w:rPr>
        <w:t>ace</w:t>
      </w:r>
      <w:r>
        <w:rPr>
          <w:rFonts w:ascii="Arial"/>
          <w:color w:val="535353"/>
          <w:w w:val="105"/>
        </w:rPr>
        <w:t xml:space="preserve">, your 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hil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n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lik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ly to </w:t>
      </w:r>
      <w:r>
        <w:rPr>
          <w:rFonts w:ascii="Verdana"/>
          <w:color w:val="535353"/>
          <w:w w:val="105"/>
        </w:rPr>
        <w:t>ad</w:t>
      </w:r>
      <w:r>
        <w:rPr>
          <w:rFonts w:ascii="Arial"/>
          <w:color w:val="535353"/>
          <w:w w:val="105"/>
        </w:rPr>
        <w:t>opt simil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r</w:t>
      </w:r>
      <w:r>
        <w:rPr>
          <w:rFonts w:ascii="Arial"/>
          <w:color w:val="535353"/>
          <w:spacing w:val="55"/>
          <w:w w:val="105"/>
        </w:rPr>
        <w:t xml:space="preserve"> </w:t>
      </w:r>
      <w:r>
        <w:rPr>
          <w:rFonts w:ascii="Verdana"/>
          <w:color w:val="535353"/>
          <w:w w:val="105"/>
        </w:rPr>
        <w:t>be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viour.</w:t>
      </w:r>
    </w:p>
    <w:p w:rsidR="009F0D76" w:rsidRDefault="009F0D76">
      <w:pPr>
        <w:pStyle w:val="BodyText"/>
        <w:spacing w:before="4"/>
        <w:rPr>
          <w:rFonts w:ascii="Arial"/>
          <w:sz w:val="28"/>
        </w:rPr>
      </w:pPr>
    </w:p>
    <w:p w:rsidR="009F0D76" w:rsidRDefault="00BA5C19">
      <w:pPr>
        <w:pStyle w:val="BodyText"/>
        <w:spacing w:line="273" w:lineRule="auto"/>
        <w:ind w:left="982" w:right="4259"/>
        <w:jc w:val="both"/>
        <w:rPr>
          <w:rFonts w:ascii="Arial"/>
        </w:rPr>
      </w:pPr>
      <w:r>
        <w:rPr>
          <w:rFonts w:ascii="Verdana"/>
          <w:color w:val="535353"/>
          <w:w w:val="105"/>
        </w:rPr>
        <w:t>W</w:t>
      </w:r>
      <w:r>
        <w:rPr>
          <w:rFonts w:ascii="Arial"/>
          <w:color w:val="535353"/>
          <w:w w:val="105"/>
        </w:rPr>
        <w:t xml:space="preserve">hilst it's not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lw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ys </w:t>
      </w:r>
      <w:r>
        <w:rPr>
          <w:rFonts w:ascii="Verdana"/>
          <w:color w:val="535353"/>
          <w:w w:val="105"/>
        </w:rPr>
        <w:t>ea</w:t>
      </w:r>
      <w:r>
        <w:rPr>
          <w:rFonts w:ascii="Arial"/>
          <w:color w:val="535353"/>
          <w:w w:val="105"/>
        </w:rPr>
        <w:t xml:space="preserve">sy,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s p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nts w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shoul</w:t>
      </w:r>
      <w:r>
        <w:rPr>
          <w:rFonts w:ascii="Verdana"/>
          <w:color w:val="535353"/>
          <w:w w:val="105"/>
        </w:rPr>
        <w:t xml:space="preserve">d </w:t>
      </w:r>
      <w:r>
        <w:rPr>
          <w:rFonts w:ascii="Arial"/>
          <w:color w:val="535353"/>
          <w:w w:val="105"/>
        </w:rPr>
        <w:t xml:space="preserve">try to </w:t>
      </w:r>
      <w:r>
        <w:rPr>
          <w:rFonts w:ascii="Verdana"/>
          <w:color w:val="535353"/>
          <w:w w:val="105"/>
        </w:rPr>
        <w:t>ac</w:t>
      </w:r>
      <w:r>
        <w:rPr>
          <w:rFonts w:ascii="Arial"/>
          <w:color w:val="535353"/>
          <w:w w:val="105"/>
        </w:rPr>
        <w:t>knowl</w:t>
      </w:r>
      <w:r>
        <w:rPr>
          <w:rFonts w:ascii="Verdana"/>
          <w:color w:val="535353"/>
          <w:w w:val="105"/>
        </w:rPr>
        <w:t>edge 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d be a</w:t>
      </w:r>
      <w:r>
        <w:rPr>
          <w:rFonts w:ascii="Arial"/>
          <w:color w:val="535353"/>
          <w:w w:val="105"/>
        </w:rPr>
        <w:t>w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o</w:t>
      </w:r>
      <w:r>
        <w:rPr>
          <w:rFonts w:ascii="Verdana"/>
          <w:color w:val="535353"/>
          <w:w w:val="105"/>
        </w:rPr>
        <w:t xml:space="preserve">f </w:t>
      </w:r>
      <w:r>
        <w:rPr>
          <w:rFonts w:ascii="Arial"/>
          <w:color w:val="535353"/>
          <w:w w:val="105"/>
        </w:rPr>
        <w:t>our own impli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 xml:space="preserve">it </w:t>
      </w:r>
      <w:r>
        <w:rPr>
          <w:rFonts w:ascii="Verdana"/>
          <w:color w:val="535353"/>
          <w:w w:val="105"/>
        </w:rPr>
        <w:t>b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s.</w:t>
      </w:r>
      <w:r>
        <w:rPr>
          <w:rFonts w:ascii="Arial"/>
          <w:color w:val="535353"/>
          <w:spacing w:val="-44"/>
          <w:w w:val="105"/>
        </w:rPr>
        <w:t xml:space="preserve"> </w:t>
      </w:r>
      <w:r>
        <w:rPr>
          <w:rFonts w:ascii="Verdana"/>
          <w:color w:val="535353"/>
          <w:spacing w:val="-4"/>
          <w:w w:val="105"/>
        </w:rPr>
        <w:t>Ta</w:t>
      </w:r>
      <w:r>
        <w:rPr>
          <w:rFonts w:ascii="Arial"/>
          <w:color w:val="535353"/>
          <w:spacing w:val="-4"/>
          <w:w w:val="105"/>
        </w:rPr>
        <w:t>k</w:t>
      </w:r>
      <w:r>
        <w:rPr>
          <w:rFonts w:ascii="Verdana"/>
          <w:color w:val="535353"/>
          <w:spacing w:val="-4"/>
          <w:w w:val="105"/>
        </w:rPr>
        <w:t xml:space="preserve">e </w:t>
      </w:r>
      <w:r>
        <w:rPr>
          <w:rFonts w:ascii="Arial"/>
          <w:color w:val="535353"/>
          <w:w w:val="105"/>
        </w:rPr>
        <w:t>not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o</w:t>
      </w:r>
      <w:r>
        <w:rPr>
          <w:rFonts w:ascii="Verdana"/>
          <w:color w:val="535353"/>
          <w:w w:val="105"/>
        </w:rPr>
        <w:t xml:space="preserve">f </w:t>
      </w:r>
      <w:r>
        <w:rPr>
          <w:rFonts w:ascii="Arial"/>
          <w:color w:val="535353"/>
          <w:w w:val="105"/>
        </w:rPr>
        <w:t xml:space="preserve">your </w:t>
      </w:r>
      <w:r>
        <w:rPr>
          <w:rFonts w:ascii="Verdana"/>
          <w:color w:val="535353"/>
          <w:w w:val="105"/>
        </w:rPr>
        <w:t>ge</w:t>
      </w:r>
      <w:r>
        <w:rPr>
          <w:rFonts w:ascii="Arial"/>
          <w:color w:val="535353"/>
          <w:w w:val="105"/>
        </w:rPr>
        <w:t>stur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s, how you look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t p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opl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,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 xml:space="preserve">d </w:t>
      </w:r>
      <w:r>
        <w:rPr>
          <w:rFonts w:ascii="Arial"/>
          <w:color w:val="535353"/>
          <w:w w:val="105"/>
        </w:rPr>
        <w:t>how you int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ac</w:t>
      </w:r>
      <w:r>
        <w:rPr>
          <w:rFonts w:ascii="Arial"/>
          <w:color w:val="535353"/>
          <w:w w:val="105"/>
        </w:rPr>
        <w:t>t with p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opl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. </w:t>
      </w:r>
      <w:r>
        <w:rPr>
          <w:rFonts w:ascii="Verdana"/>
          <w:color w:val="535353"/>
          <w:w w:val="105"/>
        </w:rPr>
        <w:t>S</w:t>
      </w:r>
      <w:r>
        <w:rPr>
          <w:rFonts w:ascii="Arial"/>
          <w:color w:val="535353"/>
          <w:w w:val="105"/>
        </w:rPr>
        <w:t>m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ll 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ge</w:t>
      </w:r>
      <w:r>
        <w:rPr>
          <w:rFonts w:ascii="Arial"/>
          <w:color w:val="535353"/>
          <w:w w:val="105"/>
        </w:rPr>
        <w:t>s su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 xml:space="preserve">h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s th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s</w:t>
      </w:r>
      <w:r>
        <w:rPr>
          <w:rFonts w:ascii="Verdana"/>
          <w:color w:val="535353"/>
          <w:w w:val="105"/>
        </w:rPr>
        <w:t>e g</w:t>
      </w:r>
      <w:r>
        <w:rPr>
          <w:rFonts w:ascii="Arial"/>
          <w:color w:val="535353"/>
          <w:w w:val="105"/>
        </w:rPr>
        <w:t xml:space="preserve">o </w:t>
      </w:r>
      <w:r>
        <w:rPr>
          <w:rFonts w:ascii="Verdana"/>
          <w:color w:val="535353"/>
          <w:w w:val="105"/>
        </w:rPr>
        <w:t xml:space="preserve">a </w:t>
      </w:r>
      <w:r>
        <w:rPr>
          <w:rFonts w:ascii="Arial"/>
          <w:color w:val="535353"/>
          <w:w w:val="105"/>
        </w:rPr>
        <w:t>lon</w:t>
      </w:r>
      <w:r>
        <w:rPr>
          <w:rFonts w:ascii="Verdana"/>
          <w:color w:val="535353"/>
          <w:w w:val="105"/>
        </w:rPr>
        <w:t>g</w:t>
      </w:r>
      <w:r>
        <w:rPr>
          <w:rFonts w:ascii="Verdana"/>
          <w:color w:val="535353"/>
          <w:spacing w:val="-21"/>
          <w:w w:val="105"/>
        </w:rPr>
        <w:t xml:space="preserve"> </w:t>
      </w:r>
      <w:r>
        <w:rPr>
          <w:rFonts w:ascii="Arial"/>
          <w:color w:val="535353"/>
          <w:w w:val="105"/>
        </w:rPr>
        <w:t>w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y.</w:t>
      </w: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BA5C19">
      <w:pPr>
        <w:pStyle w:val="BodyText"/>
        <w:spacing w:before="7"/>
        <w:rPr>
          <w:rFonts w:ascii="Arial"/>
          <w:sz w:val="1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24192" behindDoc="1" locked="0" layoutInCell="1" allowOverlap="1">
                <wp:simplePos x="0" y="0"/>
                <wp:positionH relativeFrom="page">
                  <wp:posOffset>429895</wp:posOffset>
                </wp:positionH>
                <wp:positionV relativeFrom="paragraph">
                  <wp:posOffset>116840</wp:posOffset>
                </wp:positionV>
                <wp:extent cx="6631940" cy="80645"/>
                <wp:effectExtent l="0" t="0" r="0" b="0"/>
                <wp:wrapTopAndBottom/>
                <wp:docPr id="83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31940" cy="80645"/>
                        </a:xfrm>
                        <a:prstGeom prst="rect">
                          <a:avLst/>
                        </a:prstGeom>
                        <a:solidFill>
                          <a:srgbClr val="F497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8BBF32" id="Rectangle 67" o:spid="_x0000_s1026" style="position:absolute;margin-left:33.85pt;margin-top:9.2pt;width:522.2pt;height:6.35pt;z-index:-15692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" fillcolor="#f49758" stroked="f">
                <w10:wrap type="topAndBottom" anchorx="page"/>
              </v:rect>
            </w:pict>
          </mc:Fallback>
        </mc:AlternateContent>
      </w: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spacing w:before="7"/>
        <w:rPr>
          <w:rFonts w:ascii="Arial"/>
          <w:sz w:val="15"/>
        </w:rPr>
      </w:pPr>
    </w:p>
    <w:p w:rsidR="009F0D76" w:rsidRDefault="00BA5C19">
      <w:pPr>
        <w:pStyle w:val="Heading1"/>
        <w:spacing w:before="78" w:line="348" w:lineRule="auto"/>
        <w:ind w:right="202"/>
        <w:jc w:val="center"/>
      </w:pPr>
      <w:r>
        <w:rPr>
          <w:color w:val="204D67"/>
          <w:w w:val="118"/>
        </w:rPr>
        <w:t>A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27"/>
        </w:rPr>
        <w:t>s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268"/>
        </w:rPr>
        <w:t>l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145"/>
        </w:rPr>
        <w:t>c</w:t>
      </w:r>
      <w:r>
        <w:rPr>
          <w:color w:val="204D67"/>
          <w:spacing w:val="-1"/>
          <w:w w:val="237"/>
        </w:rPr>
        <w:t>t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184"/>
        </w:rPr>
        <w:t>o</w:t>
      </w:r>
      <w:r>
        <w:rPr>
          <w:color w:val="204D67"/>
          <w:w w:val="152"/>
        </w:rPr>
        <w:t>n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84"/>
        </w:rPr>
        <w:t>o</w:t>
      </w:r>
      <w:r>
        <w:rPr>
          <w:color w:val="204D67"/>
          <w:w w:val="206"/>
        </w:rPr>
        <w:t>f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152"/>
        </w:rPr>
        <w:t>d</w:t>
      </w:r>
      <w:r>
        <w:rPr>
          <w:color w:val="204D67"/>
          <w:spacing w:val="-1"/>
          <w:w w:val="145"/>
        </w:rPr>
        <w:t>uc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237"/>
        </w:rPr>
        <w:t>t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184"/>
        </w:rPr>
        <w:t>o</w:t>
      </w:r>
      <w:r>
        <w:rPr>
          <w:color w:val="204D67"/>
          <w:spacing w:val="-1"/>
          <w:w w:val="152"/>
        </w:rPr>
        <w:t>n</w:t>
      </w:r>
      <w:r>
        <w:rPr>
          <w:color w:val="204D67"/>
          <w:spacing w:val="-1"/>
          <w:w w:val="141"/>
        </w:rPr>
        <w:t>a</w:t>
      </w:r>
      <w:r>
        <w:rPr>
          <w:color w:val="204D67"/>
          <w:w w:val="268"/>
        </w:rPr>
        <w:t xml:space="preserve">l </w:t>
      </w:r>
      <w:r>
        <w:rPr>
          <w:color w:val="204D67"/>
          <w:spacing w:val="-1"/>
          <w:w w:val="222"/>
        </w:rPr>
        <w:t>r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127"/>
        </w:rPr>
        <w:t>s</w:t>
      </w:r>
      <w:r>
        <w:rPr>
          <w:color w:val="204D67"/>
          <w:spacing w:val="-1"/>
          <w:w w:val="184"/>
        </w:rPr>
        <w:t>o</w:t>
      </w:r>
      <w:r>
        <w:rPr>
          <w:color w:val="204D67"/>
          <w:spacing w:val="-1"/>
          <w:w w:val="145"/>
        </w:rPr>
        <w:t>u</w:t>
      </w:r>
      <w:r>
        <w:rPr>
          <w:color w:val="204D67"/>
          <w:spacing w:val="-1"/>
          <w:w w:val="222"/>
        </w:rPr>
        <w:t>r</w:t>
      </w:r>
      <w:r>
        <w:rPr>
          <w:color w:val="204D67"/>
          <w:spacing w:val="-1"/>
          <w:w w:val="145"/>
        </w:rPr>
        <w:t>c</w:t>
      </w:r>
      <w:r>
        <w:rPr>
          <w:color w:val="204D67"/>
          <w:spacing w:val="-1"/>
          <w:w w:val="109"/>
        </w:rPr>
        <w:t>e</w:t>
      </w:r>
      <w:r>
        <w:rPr>
          <w:color w:val="204D67"/>
          <w:w w:val="127"/>
        </w:rPr>
        <w:t>s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206"/>
        </w:rPr>
        <w:t>f</w:t>
      </w:r>
      <w:r>
        <w:rPr>
          <w:color w:val="204D67"/>
          <w:spacing w:val="-1"/>
          <w:w w:val="184"/>
        </w:rPr>
        <w:t>o</w:t>
      </w:r>
      <w:r>
        <w:rPr>
          <w:color w:val="204D67"/>
          <w:w w:val="222"/>
        </w:rPr>
        <w:t>r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56"/>
        </w:rPr>
        <w:t>y</w:t>
      </w:r>
      <w:r>
        <w:rPr>
          <w:color w:val="204D67"/>
          <w:spacing w:val="-1"/>
          <w:w w:val="184"/>
        </w:rPr>
        <w:t>o</w:t>
      </w:r>
      <w:r>
        <w:rPr>
          <w:color w:val="204D67"/>
          <w:w w:val="145"/>
        </w:rPr>
        <w:t>u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152"/>
        </w:rPr>
        <w:t>n</w:t>
      </w:r>
      <w:r>
        <w:rPr>
          <w:color w:val="204D67"/>
          <w:w w:val="152"/>
        </w:rPr>
        <w:t>d</w:t>
      </w:r>
    </w:p>
    <w:p w:rsidR="009F0D76" w:rsidRDefault="00BA5C19">
      <w:pPr>
        <w:spacing w:line="649" w:lineRule="exact"/>
        <w:ind w:left="824" w:right="1025"/>
        <w:jc w:val="center"/>
        <w:rPr>
          <w:rFonts w:ascii="Arial"/>
          <w:sz w:val="53"/>
        </w:rPr>
      </w:pPr>
      <w:r>
        <w:rPr>
          <w:rFonts w:ascii="Arial"/>
          <w:color w:val="204D67"/>
          <w:spacing w:val="-1"/>
          <w:w w:val="156"/>
          <w:sz w:val="53"/>
        </w:rPr>
        <w:t>y</w:t>
      </w:r>
      <w:r>
        <w:rPr>
          <w:rFonts w:ascii="Arial"/>
          <w:color w:val="204D67"/>
          <w:spacing w:val="-1"/>
          <w:w w:val="184"/>
          <w:sz w:val="53"/>
        </w:rPr>
        <w:t>o</w:t>
      </w:r>
      <w:r>
        <w:rPr>
          <w:rFonts w:ascii="Arial"/>
          <w:color w:val="204D67"/>
          <w:spacing w:val="-1"/>
          <w:w w:val="145"/>
          <w:sz w:val="53"/>
        </w:rPr>
        <w:t>u</w:t>
      </w:r>
      <w:r>
        <w:rPr>
          <w:rFonts w:ascii="Arial"/>
          <w:color w:val="204D67"/>
          <w:w w:val="222"/>
          <w:sz w:val="53"/>
        </w:rPr>
        <w:t>r</w:t>
      </w:r>
      <w:r>
        <w:rPr>
          <w:rFonts w:ascii="Arial"/>
          <w:color w:val="204D67"/>
          <w:spacing w:val="34"/>
          <w:sz w:val="53"/>
        </w:rPr>
        <w:t xml:space="preserve"> </w:t>
      </w:r>
      <w:r>
        <w:rPr>
          <w:rFonts w:ascii="Arial"/>
          <w:color w:val="204D67"/>
          <w:spacing w:val="-1"/>
          <w:w w:val="206"/>
          <w:sz w:val="53"/>
        </w:rPr>
        <w:t>f</w:t>
      </w:r>
      <w:r>
        <w:rPr>
          <w:rFonts w:ascii="Arial"/>
          <w:color w:val="204D67"/>
          <w:spacing w:val="-1"/>
          <w:w w:val="141"/>
          <w:sz w:val="53"/>
        </w:rPr>
        <w:t>a</w:t>
      </w:r>
      <w:r>
        <w:rPr>
          <w:rFonts w:ascii="Arial"/>
          <w:color w:val="204D67"/>
          <w:spacing w:val="-1"/>
          <w:w w:val="118"/>
          <w:sz w:val="53"/>
        </w:rPr>
        <w:t>m</w:t>
      </w:r>
      <w:r>
        <w:rPr>
          <w:rFonts w:ascii="Arial"/>
          <w:color w:val="204D67"/>
          <w:spacing w:val="-1"/>
          <w:w w:val="165"/>
          <w:sz w:val="53"/>
        </w:rPr>
        <w:t>i</w:t>
      </w:r>
      <w:r>
        <w:rPr>
          <w:rFonts w:ascii="Arial"/>
          <w:color w:val="204D67"/>
          <w:spacing w:val="-1"/>
          <w:w w:val="268"/>
          <w:sz w:val="53"/>
        </w:rPr>
        <w:t>l</w:t>
      </w:r>
      <w:r>
        <w:rPr>
          <w:rFonts w:ascii="Arial"/>
          <w:color w:val="204D67"/>
          <w:w w:val="156"/>
          <w:sz w:val="53"/>
        </w:rPr>
        <w:t>y</w:t>
      </w:r>
      <w:r>
        <w:rPr>
          <w:rFonts w:ascii="Arial"/>
          <w:color w:val="204D67"/>
          <w:spacing w:val="34"/>
          <w:sz w:val="53"/>
        </w:rPr>
        <w:t xml:space="preserve"> </w:t>
      </w:r>
      <w:r>
        <w:rPr>
          <w:rFonts w:ascii="Bookman Old Style"/>
          <w:color w:val="204D67"/>
          <w:spacing w:val="-1"/>
          <w:sz w:val="64"/>
        </w:rPr>
        <w:t>(</w:t>
      </w:r>
      <w:r>
        <w:rPr>
          <w:rFonts w:ascii="Arial"/>
          <w:color w:val="204D67"/>
          <w:spacing w:val="-1"/>
          <w:w w:val="131"/>
          <w:sz w:val="53"/>
        </w:rPr>
        <w:t>p</w:t>
      </w:r>
      <w:r>
        <w:rPr>
          <w:rFonts w:ascii="Arial"/>
          <w:color w:val="204D67"/>
          <w:spacing w:val="-1"/>
          <w:w w:val="268"/>
          <w:sz w:val="53"/>
        </w:rPr>
        <w:t>l</w:t>
      </w:r>
      <w:r>
        <w:rPr>
          <w:rFonts w:ascii="Arial"/>
          <w:color w:val="204D67"/>
          <w:spacing w:val="-1"/>
          <w:w w:val="109"/>
          <w:sz w:val="53"/>
        </w:rPr>
        <w:t>e</w:t>
      </w:r>
      <w:r>
        <w:rPr>
          <w:rFonts w:ascii="Arial"/>
          <w:color w:val="204D67"/>
          <w:spacing w:val="-1"/>
          <w:w w:val="141"/>
          <w:sz w:val="53"/>
        </w:rPr>
        <w:t>a</w:t>
      </w:r>
      <w:r>
        <w:rPr>
          <w:rFonts w:ascii="Arial"/>
          <w:color w:val="204D67"/>
          <w:spacing w:val="-1"/>
          <w:w w:val="127"/>
          <w:sz w:val="53"/>
        </w:rPr>
        <w:t>s</w:t>
      </w:r>
      <w:r>
        <w:rPr>
          <w:rFonts w:ascii="Arial"/>
          <w:color w:val="204D67"/>
          <w:w w:val="109"/>
          <w:sz w:val="53"/>
        </w:rPr>
        <w:t>e</w:t>
      </w:r>
      <w:r>
        <w:rPr>
          <w:rFonts w:ascii="Arial"/>
          <w:color w:val="204D67"/>
          <w:spacing w:val="34"/>
          <w:sz w:val="53"/>
        </w:rPr>
        <w:t xml:space="preserve"> </w:t>
      </w:r>
      <w:r>
        <w:rPr>
          <w:rFonts w:ascii="Arial"/>
          <w:color w:val="204D67"/>
          <w:spacing w:val="-1"/>
          <w:w w:val="268"/>
          <w:sz w:val="53"/>
        </w:rPr>
        <w:t>l</w:t>
      </w:r>
      <w:r>
        <w:rPr>
          <w:rFonts w:ascii="Arial"/>
          <w:color w:val="204D67"/>
          <w:spacing w:val="-1"/>
          <w:w w:val="184"/>
          <w:sz w:val="53"/>
        </w:rPr>
        <w:t>oo</w:t>
      </w:r>
      <w:r>
        <w:rPr>
          <w:rFonts w:ascii="Arial"/>
          <w:color w:val="204D67"/>
          <w:w w:val="145"/>
          <w:sz w:val="53"/>
        </w:rPr>
        <w:t>k</w:t>
      </w:r>
    </w:p>
    <w:p w:rsidR="009F0D76" w:rsidRDefault="00BA5C19">
      <w:pPr>
        <w:spacing w:before="134"/>
        <w:ind w:left="824" w:right="1025"/>
        <w:jc w:val="center"/>
        <w:rPr>
          <w:rFonts w:ascii="Arial"/>
          <w:sz w:val="53"/>
        </w:rPr>
      </w:pPr>
      <w:r>
        <w:rPr>
          <w:rFonts w:ascii="Arial"/>
          <w:color w:val="204D67"/>
          <w:spacing w:val="-1"/>
          <w:w w:val="134"/>
          <w:sz w:val="53"/>
        </w:rPr>
        <w:t>b</w:t>
      </w:r>
      <w:r>
        <w:rPr>
          <w:rFonts w:ascii="Arial"/>
          <w:color w:val="204D67"/>
          <w:spacing w:val="-1"/>
          <w:w w:val="109"/>
          <w:sz w:val="53"/>
        </w:rPr>
        <w:t>e</w:t>
      </w:r>
      <w:r>
        <w:rPr>
          <w:rFonts w:ascii="Arial"/>
          <w:color w:val="204D67"/>
          <w:spacing w:val="-1"/>
          <w:w w:val="156"/>
          <w:sz w:val="53"/>
        </w:rPr>
        <w:t>y</w:t>
      </w:r>
      <w:r>
        <w:rPr>
          <w:rFonts w:ascii="Arial"/>
          <w:color w:val="204D67"/>
          <w:spacing w:val="-1"/>
          <w:w w:val="184"/>
          <w:sz w:val="53"/>
        </w:rPr>
        <w:t>o</w:t>
      </w:r>
      <w:r>
        <w:rPr>
          <w:rFonts w:ascii="Arial"/>
          <w:color w:val="204D67"/>
          <w:spacing w:val="-1"/>
          <w:w w:val="152"/>
          <w:sz w:val="53"/>
        </w:rPr>
        <w:t>n</w:t>
      </w:r>
      <w:r>
        <w:rPr>
          <w:rFonts w:ascii="Arial"/>
          <w:color w:val="204D67"/>
          <w:w w:val="152"/>
          <w:sz w:val="53"/>
        </w:rPr>
        <w:t>d</w:t>
      </w:r>
      <w:r>
        <w:rPr>
          <w:rFonts w:ascii="Arial"/>
          <w:color w:val="204D67"/>
          <w:spacing w:val="34"/>
          <w:sz w:val="53"/>
        </w:rPr>
        <w:t xml:space="preserve"> </w:t>
      </w:r>
      <w:r>
        <w:rPr>
          <w:rFonts w:ascii="Arial"/>
          <w:color w:val="204D67"/>
          <w:spacing w:val="-1"/>
          <w:w w:val="237"/>
          <w:sz w:val="53"/>
        </w:rPr>
        <w:t>t</w:t>
      </w:r>
      <w:r>
        <w:rPr>
          <w:rFonts w:ascii="Arial"/>
          <w:color w:val="204D67"/>
          <w:spacing w:val="-1"/>
          <w:w w:val="143"/>
          <w:sz w:val="53"/>
        </w:rPr>
        <w:t>h</w:t>
      </w:r>
      <w:r>
        <w:rPr>
          <w:rFonts w:ascii="Arial"/>
          <w:color w:val="204D67"/>
          <w:spacing w:val="-1"/>
          <w:w w:val="165"/>
          <w:sz w:val="53"/>
        </w:rPr>
        <w:t>i</w:t>
      </w:r>
      <w:r>
        <w:rPr>
          <w:rFonts w:ascii="Arial"/>
          <w:color w:val="204D67"/>
          <w:w w:val="127"/>
          <w:sz w:val="53"/>
        </w:rPr>
        <w:t>s</w:t>
      </w:r>
      <w:r>
        <w:rPr>
          <w:rFonts w:ascii="Arial"/>
          <w:color w:val="204D67"/>
          <w:spacing w:val="34"/>
          <w:sz w:val="53"/>
        </w:rPr>
        <w:t xml:space="preserve"> </w:t>
      </w:r>
      <w:r>
        <w:rPr>
          <w:rFonts w:ascii="Arial"/>
          <w:color w:val="204D67"/>
          <w:spacing w:val="-1"/>
          <w:w w:val="268"/>
          <w:sz w:val="53"/>
        </w:rPr>
        <w:t>l</w:t>
      </w:r>
      <w:r>
        <w:rPr>
          <w:rFonts w:ascii="Arial"/>
          <w:color w:val="204D67"/>
          <w:spacing w:val="-1"/>
          <w:w w:val="165"/>
          <w:sz w:val="53"/>
        </w:rPr>
        <w:t>i</w:t>
      </w:r>
      <w:r>
        <w:rPr>
          <w:rFonts w:ascii="Arial"/>
          <w:color w:val="204D67"/>
          <w:spacing w:val="-1"/>
          <w:w w:val="127"/>
          <w:sz w:val="53"/>
        </w:rPr>
        <w:t>s</w:t>
      </w:r>
      <w:r>
        <w:rPr>
          <w:rFonts w:ascii="Arial"/>
          <w:color w:val="204D67"/>
          <w:w w:val="237"/>
          <w:sz w:val="53"/>
        </w:rPr>
        <w:t>t</w:t>
      </w:r>
      <w:r>
        <w:rPr>
          <w:rFonts w:ascii="Arial"/>
          <w:color w:val="204D67"/>
          <w:spacing w:val="34"/>
          <w:sz w:val="53"/>
        </w:rPr>
        <w:t xml:space="preserve"> </w:t>
      </w:r>
      <w:r>
        <w:rPr>
          <w:rFonts w:ascii="Arial"/>
          <w:color w:val="204D67"/>
          <w:spacing w:val="-1"/>
          <w:w w:val="141"/>
          <w:sz w:val="53"/>
        </w:rPr>
        <w:t>a</w:t>
      </w:r>
      <w:r>
        <w:rPr>
          <w:rFonts w:ascii="Arial"/>
          <w:color w:val="204D67"/>
          <w:w w:val="127"/>
          <w:sz w:val="53"/>
        </w:rPr>
        <w:t>s</w:t>
      </w:r>
      <w:r>
        <w:rPr>
          <w:rFonts w:ascii="Arial"/>
          <w:color w:val="204D67"/>
          <w:spacing w:val="34"/>
          <w:sz w:val="53"/>
        </w:rPr>
        <w:t xml:space="preserve"> </w:t>
      </w:r>
      <w:r>
        <w:rPr>
          <w:rFonts w:ascii="Arial"/>
          <w:color w:val="204D67"/>
          <w:spacing w:val="-1"/>
          <w:w w:val="152"/>
          <w:sz w:val="53"/>
        </w:rPr>
        <w:t>w</w:t>
      </w:r>
      <w:r>
        <w:rPr>
          <w:rFonts w:ascii="Arial"/>
          <w:color w:val="204D67"/>
          <w:spacing w:val="-1"/>
          <w:w w:val="109"/>
          <w:sz w:val="53"/>
        </w:rPr>
        <w:t>e</w:t>
      </w:r>
      <w:r>
        <w:rPr>
          <w:rFonts w:ascii="Arial"/>
          <w:color w:val="204D67"/>
          <w:spacing w:val="-1"/>
          <w:w w:val="268"/>
          <w:sz w:val="53"/>
        </w:rPr>
        <w:t>ll</w:t>
      </w:r>
      <w:r>
        <w:rPr>
          <w:rFonts w:ascii="Arial"/>
          <w:color w:val="204D67"/>
          <w:spacing w:val="-1"/>
          <w:w w:val="132"/>
          <w:sz w:val="48"/>
        </w:rPr>
        <w:t>!</w:t>
      </w:r>
      <w:r>
        <w:rPr>
          <w:rFonts w:ascii="Bookman Old Style"/>
          <w:color w:val="204D67"/>
          <w:spacing w:val="-1"/>
          <w:sz w:val="64"/>
        </w:rPr>
        <w:t>)</w:t>
      </w:r>
      <w:r>
        <w:rPr>
          <w:rFonts w:ascii="Arial"/>
          <w:color w:val="204D67"/>
          <w:sz w:val="53"/>
        </w:rPr>
        <w:t>:</w:t>
      </w: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spacing w:before="5"/>
        <w:rPr>
          <w:rFonts w:ascii="Arial"/>
          <w:sz w:val="22"/>
        </w:rPr>
      </w:pPr>
    </w:p>
    <w:p w:rsidR="009F0D76" w:rsidRDefault="00BA5C19">
      <w:pPr>
        <w:pStyle w:val="Heading2"/>
        <w:spacing w:before="30"/>
        <w:ind w:right="159"/>
      </w:pPr>
      <w:r>
        <w:rPr>
          <w:color w:val="535353"/>
          <w:w w:val="90"/>
        </w:rPr>
        <w:t>12.)</w:t>
      </w:r>
    </w:p>
    <w:p w:rsidR="009F0D76" w:rsidRDefault="009F0D76">
      <w:pPr>
        <w:sectPr w:rsidR="009F0D76">
          <w:pgSz w:w="11910" w:h="16850"/>
          <w:pgMar w:top="180" w:right="0" w:bottom="0" w:left="0" w:header="720" w:footer="720" w:gutter="0"/>
          <w:cols w:space="720"/>
        </w:sectPr>
      </w:pPr>
    </w:p>
    <w:p w:rsidR="009F0D76" w:rsidRDefault="00BA5C19">
      <w:pPr>
        <w:spacing w:before="51"/>
        <w:ind w:left="645"/>
        <w:rPr>
          <w:rFonts w:ascii="Arial"/>
          <w:sz w:val="5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952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82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720FEA" id="Rectangle 66" o:spid="_x0000_s1026" style="position:absolute;margin-left:0;margin-top:0;width:595.5pt;height:842.25pt;z-index:-1622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" fillcolor="#fff9f1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67040" behindDoc="0" locked="0" layoutInCell="1" allowOverlap="1">
            <wp:simplePos x="0" y="0"/>
            <wp:positionH relativeFrom="page">
              <wp:posOffset>2199695</wp:posOffset>
            </wp:positionH>
            <wp:positionV relativeFrom="paragraph">
              <wp:posOffset>9189</wp:posOffset>
            </wp:positionV>
            <wp:extent cx="753405" cy="597366"/>
            <wp:effectExtent l="0" t="0" r="0" b="0"/>
            <wp:wrapNone/>
            <wp:docPr id="27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3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405" cy="597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204D67"/>
          <w:w w:val="140"/>
          <w:sz w:val="53"/>
        </w:rPr>
        <w:t>Books:</w:t>
      </w:r>
    </w:p>
    <w:p w:rsidR="009F0D76" w:rsidRDefault="009F0D76">
      <w:pPr>
        <w:pStyle w:val="BodyText"/>
        <w:spacing w:before="2"/>
        <w:rPr>
          <w:rFonts w:ascii="Arial"/>
          <w:sz w:val="18"/>
        </w:rPr>
      </w:pPr>
    </w:p>
    <w:p w:rsidR="009F0D76" w:rsidRDefault="00BA5C19">
      <w:pPr>
        <w:pStyle w:val="Heading3"/>
        <w:spacing w:before="46"/>
        <w:ind w:left="519"/>
      </w:pPr>
      <w:r>
        <w:rPr>
          <w:color w:val="535353"/>
          <w:spacing w:val="-1"/>
          <w:w w:val="91"/>
        </w:rPr>
        <w:t>Y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99"/>
        </w:rPr>
        <w:t>u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81"/>
        </w:rPr>
        <w:t>g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69"/>
        </w:rPr>
        <w:t>r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87"/>
        </w:rPr>
        <w:t>h</w:t>
      </w:r>
      <w:r>
        <w:rPr>
          <w:color w:val="535353"/>
          <w:w w:val="135"/>
        </w:rPr>
        <w:t>i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70"/>
        </w:rPr>
        <w:t>:</w:t>
      </w:r>
    </w:p>
    <w:p w:rsidR="009F0D76" w:rsidRDefault="00BA5C19">
      <w:pPr>
        <w:pStyle w:val="BodyText"/>
        <w:spacing w:before="181"/>
        <w:ind w:left="519"/>
        <w:rPr>
          <w:rFonts w:ascii="Arial"/>
        </w:rPr>
      </w:pPr>
      <w:r>
        <w:rPr>
          <w:rFonts w:ascii="Verdana"/>
          <w:color w:val="535353"/>
          <w:w w:val="110"/>
        </w:rPr>
        <w:t>G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ace B</w:t>
      </w:r>
      <w:r>
        <w:rPr>
          <w:rFonts w:ascii="Arial"/>
          <w:color w:val="535353"/>
          <w:w w:val="110"/>
        </w:rPr>
        <w:t>y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 xml:space="preserve">rs: </w:t>
      </w:r>
      <w:r>
        <w:rPr>
          <w:rFonts w:ascii="Verdana"/>
          <w:color w:val="535353"/>
          <w:w w:val="110"/>
        </w:rPr>
        <w:t>I a</w:t>
      </w:r>
      <w:r>
        <w:rPr>
          <w:rFonts w:ascii="Arial"/>
          <w:color w:val="535353"/>
          <w:w w:val="110"/>
        </w:rPr>
        <w:t xml:space="preserve">m 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nou</w:t>
      </w:r>
      <w:r>
        <w:rPr>
          <w:rFonts w:ascii="Verdana"/>
          <w:color w:val="535353"/>
          <w:w w:val="110"/>
        </w:rPr>
        <w:t>g</w:t>
      </w:r>
      <w:r>
        <w:rPr>
          <w:rFonts w:ascii="Arial"/>
          <w:color w:val="535353"/>
          <w:w w:val="110"/>
        </w:rPr>
        <w:t>h (</w:t>
      </w:r>
      <w:r>
        <w:rPr>
          <w:rFonts w:ascii="Verdana"/>
          <w:color w:val="535353"/>
          <w:w w:val="110"/>
        </w:rPr>
        <w:t xml:space="preserve">Age </w:t>
      </w:r>
      <w:r>
        <w:rPr>
          <w:rFonts w:ascii="Arial"/>
          <w:color w:val="535353"/>
          <w:w w:val="110"/>
        </w:rPr>
        <w:t>3-8)</w:t>
      </w:r>
    </w:p>
    <w:p w:rsidR="009F0D76" w:rsidRDefault="00BA5C19">
      <w:pPr>
        <w:pStyle w:val="BodyText"/>
        <w:spacing w:before="45" w:line="216" w:lineRule="auto"/>
        <w:ind w:left="519" w:right="872" w:firstLine="80"/>
        <w:jc w:val="both"/>
      </w:pP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4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-</w:t>
      </w:r>
      <w:r>
        <w:rPr>
          <w:rFonts w:ascii="Verdana"/>
          <w:color w:val="535353"/>
        </w:rPr>
        <w:t>f</w:t>
      </w:r>
      <w:r>
        <w:rPr>
          <w:color w:val="535353"/>
        </w:rPr>
        <w:t>ri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color w:val="535353"/>
        </w:rPr>
        <w:t>ly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simpl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3"/>
        </w:rPr>
        <w:t xml:space="preserve"> </w:t>
      </w:r>
      <w:r>
        <w:rPr>
          <w:color w:val="535353"/>
        </w:rPr>
        <w:t>pi</w:t>
      </w:r>
      <w:r>
        <w:rPr>
          <w:rFonts w:ascii="Verdana"/>
          <w:color w:val="535353"/>
        </w:rPr>
        <w:t>c</w:t>
      </w:r>
      <w:r>
        <w:rPr>
          <w:color w:val="535353"/>
        </w:rPr>
        <w:t>tur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3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ook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min</w:t>
      </w:r>
      <w:r>
        <w:rPr>
          <w:rFonts w:ascii="Verdana"/>
          <w:color w:val="535353"/>
        </w:rPr>
        <w:t>d</w:t>
      </w:r>
      <w:r>
        <w:rPr>
          <w:color w:val="535353"/>
        </w:rPr>
        <w:t>s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us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lov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3"/>
        </w:rPr>
        <w:t xml:space="preserve"> </w:t>
      </w:r>
      <w:r>
        <w:rPr>
          <w:color w:val="535353"/>
        </w:rPr>
        <w:t>ours</w:t>
      </w:r>
      <w:r>
        <w:rPr>
          <w:rFonts w:ascii="Verdana"/>
          <w:color w:val="535353"/>
        </w:rPr>
        <w:t>e</w:t>
      </w:r>
      <w:r>
        <w:rPr>
          <w:color w:val="535353"/>
        </w:rPr>
        <w:t>lv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who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,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</w:rPr>
        <w:t xml:space="preserve">be </w:t>
      </w:r>
      <w:r>
        <w:rPr>
          <w:color w:val="535353"/>
        </w:rPr>
        <w:t>kin</w:t>
      </w:r>
      <w:r>
        <w:rPr>
          <w:rFonts w:ascii="Verdana"/>
          <w:color w:val="535353"/>
        </w:rPr>
        <w:t>d 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to r</w:t>
      </w:r>
      <w:r>
        <w:rPr>
          <w:rFonts w:ascii="Verdana"/>
          <w:color w:val="535353"/>
        </w:rPr>
        <w:t>e</w:t>
      </w:r>
      <w:r>
        <w:rPr>
          <w:color w:val="535353"/>
        </w:rPr>
        <w:t>sp</w:t>
      </w:r>
      <w:r>
        <w:rPr>
          <w:rFonts w:ascii="Verdana"/>
          <w:color w:val="535353"/>
        </w:rPr>
        <w:t>ec</w:t>
      </w:r>
      <w:r>
        <w:rPr>
          <w:color w:val="535353"/>
        </w:rPr>
        <w:t>t</w:t>
      </w:r>
      <w:r>
        <w:rPr>
          <w:color w:val="535353"/>
          <w:spacing w:val="-16"/>
        </w:rPr>
        <w:t xml:space="preserve"> </w:t>
      </w:r>
      <w:r>
        <w:rPr>
          <w:color w:val="535353"/>
        </w:rPr>
        <w:t>oth</w:t>
      </w:r>
      <w:r>
        <w:rPr>
          <w:rFonts w:ascii="Verdana"/>
          <w:color w:val="535353"/>
        </w:rPr>
        <w:t>e</w:t>
      </w:r>
      <w:r>
        <w:rPr>
          <w:color w:val="535353"/>
        </w:rPr>
        <w:t>rs</w:t>
      </w:r>
    </w:p>
    <w:p w:rsidR="009F0D76" w:rsidRDefault="009F0D76">
      <w:pPr>
        <w:pStyle w:val="BodyText"/>
        <w:spacing w:before="5"/>
        <w:rPr>
          <w:sz w:val="21"/>
        </w:rPr>
      </w:pPr>
    </w:p>
    <w:p w:rsidR="009F0D76" w:rsidRDefault="00BA5C19">
      <w:pPr>
        <w:pStyle w:val="BodyText"/>
        <w:spacing w:before="1"/>
        <w:ind w:left="519"/>
        <w:rPr>
          <w:rFonts w:ascii="Arial"/>
        </w:rPr>
      </w:pPr>
      <w:r>
        <w:rPr>
          <w:rFonts w:ascii="Verdana"/>
          <w:color w:val="535353"/>
          <w:w w:val="110"/>
        </w:rPr>
        <w:t>I</w:t>
      </w:r>
      <w:r>
        <w:rPr>
          <w:rFonts w:ascii="Arial"/>
          <w:color w:val="535353"/>
          <w:w w:val="110"/>
        </w:rPr>
        <w:t>nnos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 xml:space="preserve">nto </w:t>
      </w:r>
      <w:r>
        <w:rPr>
          <w:rFonts w:ascii="Verdana"/>
          <w:color w:val="535353"/>
          <w:w w:val="110"/>
        </w:rPr>
        <w:t>Naga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 xml:space="preserve">: </w:t>
      </w:r>
      <w:r>
        <w:rPr>
          <w:rFonts w:ascii="Verdana"/>
          <w:color w:val="535353"/>
          <w:w w:val="110"/>
        </w:rPr>
        <w:t xml:space="preserve">A </w:t>
      </w:r>
      <w:r>
        <w:rPr>
          <w:rFonts w:ascii="Arial"/>
          <w:color w:val="535353"/>
          <w:w w:val="110"/>
        </w:rPr>
        <w:t xml:space="preserve">is </w:t>
      </w:r>
      <w:r>
        <w:rPr>
          <w:rFonts w:ascii="Verdana"/>
          <w:color w:val="535353"/>
          <w:w w:val="110"/>
        </w:rPr>
        <w:t>f</w:t>
      </w:r>
      <w:r>
        <w:rPr>
          <w:rFonts w:ascii="Arial"/>
          <w:color w:val="535353"/>
          <w:w w:val="110"/>
        </w:rPr>
        <w:t xml:space="preserve">or </w:t>
      </w:r>
      <w:r>
        <w:rPr>
          <w:rFonts w:ascii="Verdana"/>
          <w:color w:val="535353"/>
          <w:w w:val="110"/>
        </w:rPr>
        <w:t>Ac</w:t>
      </w:r>
      <w:r>
        <w:rPr>
          <w:rFonts w:ascii="Arial"/>
          <w:color w:val="535353"/>
          <w:w w:val="110"/>
        </w:rPr>
        <w:t>tivist (1+)</w:t>
      </w:r>
    </w:p>
    <w:p w:rsidR="009F0D76" w:rsidRDefault="00BA5C19">
      <w:pPr>
        <w:pStyle w:val="BodyText"/>
        <w:spacing w:before="44" w:line="216" w:lineRule="auto"/>
        <w:ind w:left="519" w:right="881"/>
        <w:jc w:val="both"/>
      </w:pP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ABC</w:t>
      </w:r>
      <w:r>
        <w:rPr>
          <w:rFonts w:ascii="Verdana"/>
          <w:color w:val="535353"/>
          <w:spacing w:val="-43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ook</w:t>
      </w:r>
      <w:r>
        <w:rPr>
          <w:color w:val="535353"/>
          <w:spacing w:val="-34"/>
        </w:rPr>
        <w:t xml:space="preserve"> </w:t>
      </w:r>
      <w:r>
        <w:rPr>
          <w:color w:val="535353"/>
        </w:rPr>
        <w:t>p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42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def</w:t>
      </w:r>
      <w:r>
        <w:rPr>
          <w:color w:val="535353"/>
        </w:rPr>
        <w:t>initions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2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y</w:t>
      </w:r>
      <w:r>
        <w:rPr>
          <w:rFonts w:ascii="Verdana"/>
          <w:color w:val="535353"/>
        </w:rPr>
        <w:t>e</w:t>
      </w:r>
      <w:r>
        <w:rPr>
          <w:color w:val="535353"/>
        </w:rPr>
        <w:t>-</w:t>
      </w:r>
      <w:r>
        <w:rPr>
          <w:rFonts w:ascii="Verdana"/>
          <w:color w:val="535353"/>
        </w:rPr>
        <w:t>ca</w:t>
      </w:r>
      <w:r>
        <w:rPr>
          <w:color w:val="535353"/>
        </w:rPr>
        <w:t>t</w:t>
      </w:r>
      <w:r>
        <w:rPr>
          <w:rFonts w:ascii="Verdana"/>
          <w:color w:val="535353"/>
        </w:rPr>
        <w:t>c</w:t>
      </w:r>
      <w:r>
        <w:rPr>
          <w:color w:val="535353"/>
        </w:rPr>
        <w:t>hin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42"/>
        </w:rPr>
        <w:t xml:space="preserve"> </w:t>
      </w:r>
      <w:r>
        <w:rPr>
          <w:color w:val="535353"/>
        </w:rPr>
        <w:t>pi</w:t>
      </w:r>
      <w:r>
        <w:rPr>
          <w:rFonts w:ascii="Verdana"/>
          <w:color w:val="535353"/>
        </w:rPr>
        <w:t>c</w:t>
      </w:r>
      <w:r>
        <w:rPr>
          <w:color w:val="535353"/>
        </w:rPr>
        <w:t>tur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34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34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lp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gage</w:t>
      </w:r>
      <w:r>
        <w:rPr>
          <w:rFonts w:ascii="Verdana"/>
          <w:color w:val="535353"/>
          <w:spacing w:val="-42"/>
        </w:rPr>
        <w:t xml:space="preserve"> </w:t>
      </w:r>
      <w:r>
        <w:rPr>
          <w:color w:val="535353"/>
        </w:rPr>
        <w:t xml:space="preserve">in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un</w:t>
      </w:r>
      <w:r>
        <w:rPr>
          <w:rFonts w:ascii="Verdana"/>
          <w:color w:val="535353"/>
        </w:rPr>
        <w:t>de</w:t>
      </w:r>
      <w:r>
        <w:rPr>
          <w:color w:val="535353"/>
        </w:rPr>
        <w:t>rst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5"/>
        </w:rPr>
        <w:t xml:space="preserve"> </w:t>
      </w:r>
      <w:r>
        <w:rPr>
          <w:rFonts w:ascii="Verdana"/>
          <w:color w:val="535353"/>
        </w:rPr>
        <w:t>ac</w:t>
      </w:r>
      <w:r>
        <w:rPr>
          <w:color w:val="535353"/>
        </w:rPr>
        <w:t>tivism</w:t>
      </w:r>
    </w:p>
    <w:p w:rsidR="009F0D76" w:rsidRDefault="009F0D76">
      <w:pPr>
        <w:pStyle w:val="BodyText"/>
        <w:spacing w:before="6"/>
        <w:rPr>
          <w:sz w:val="21"/>
        </w:rPr>
      </w:pPr>
    </w:p>
    <w:p w:rsidR="009F0D76" w:rsidRDefault="00BA5C19">
      <w:pPr>
        <w:pStyle w:val="BodyText"/>
        <w:ind w:left="519"/>
        <w:rPr>
          <w:rFonts w:ascii="Arial"/>
        </w:rPr>
      </w:pP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nn</w:t>
      </w:r>
      <w:r>
        <w:rPr>
          <w:rFonts w:ascii="Arial"/>
          <w:color w:val="535353"/>
          <w:spacing w:val="-26"/>
          <w:w w:val="110"/>
        </w:rPr>
        <w:t xml:space="preserve"> </w:t>
      </w:r>
      <w:r>
        <w:rPr>
          <w:rFonts w:ascii="Verdana"/>
          <w:color w:val="535353"/>
          <w:w w:val="110"/>
        </w:rPr>
        <w:t>Ha</w:t>
      </w:r>
      <w:r>
        <w:rPr>
          <w:rFonts w:ascii="Arial"/>
          <w:color w:val="535353"/>
          <w:w w:val="110"/>
        </w:rPr>
        <w:t>zz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d</w:t>
      </w:r>
      <w:r>
        <w:rPr>
          <w:rFonts w:ascii="Arial"/>
          <w:color w:val="535353"/>
          <w:w w:val="110"/>
        </w:rPr>
        <w:t>:</w:t>
      </w:r>
      <w:r>
        <w:rPr>
          <w:rFonts w:ascii="Arial"/>
          <w:color w:val="535353"/>
          <w:spacing w:val="-25"/>
          <w:w w:val="110"/>
        </w:rPr>
        <w:t xml:space="preserve"> </w:t>
      </w:r>
      <w:r>
        <w:rPr>
          <w:rFonts w:ascii="Verdana"/>
          <w:color w:val="535353"/>
          <w:w w:val="110"/>
        </w:rPr>
        <w:t>S</w:t>
      </w:r>
      <w:r>
        <w:rPr>
          <w:rFonts w:ascii="Arial"/>
          <w:color w:val="535353"/>
          <w:w w:val="110"/>
        </w:rPr>
        <w:t>om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thin</w:t>
      </w:r>
      <w:r>
        <w:rPr>
          <w:rFonts w:ascii="Verdana"/>
          <w:color w:val="535353"/>
          <w:w w:val="110"/>
        </w:rPr>
        <w:t>g</w:t>
      </w:r>
      <w:r>
        <w:rPr>
          <w:rFonts w:ascii="Verdana"/>
          <w:color w:val="535353"/>
          <w:spacing w:val="-45"/>
          <w:w w:val="110"/>
        </w:rPr>
        <w:t xml:space="preserve"> </w:t>
      </w:r>
      <w:r>
        <w:rPr>
          <w:rFonts w:ascii="Verdana"/>
          <w:color w:val="535353"/>
          <w:w w:val="110"/>
        </w:rPr>
        <w:t>Ha</w:t>
      </w:r>
      <w:r>
        <w:rPr>
          <w:rFonts w:ascii="Arial"/>
          <w:color w:val="535353"/>
          <w:w w:val="110"/>
        </w:rPr>
        <w:t>pp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ed</w:t>
      </w:r>
      <w:r>
        <w:rPr>
          <w:rFonts w:ascii="Verdana"/>
          <w:color w:val="535353"/>
          <w:spacing w:val="-45"/>
          <w:w w:val="110"/>
        </w:rPr>
        <w:t xml:space="preserve"> </w:t>
      </w:r>
      <w:r>
        <w:rPr>
          <w:rFonts w:ascii="Verdana"/>
          <w:color w:val="535353"/>
          <w:w w:val="110"/>
        </w:rPr>
        <w:t>I</w:t>
      </w:r>
      <w:r>
        <w:rPr>
          <w:rFonts w:ascii="Arial"/>
          <w:color w:val="535353"/>
          <w:w w:val="110"/>
        </w:rPr>
        <w:t>n</w:t>
      </w:r>
      <w:r>
        <w:rPr>
          <w:rFonts w:ascii="Arial"/>
          <w:color w:val="535353"/>
          <w:spacing w:val="-25"/>
          <w:w w:val="110"/>
        </w:rPr>
        <w:t xml:space="preserve"> </w:t>
      </w:r>
      <w:r>
        <w:rPr>
          <w:rFonts w:ascii="Verdana"/>
          <w:color w:val="535353"/>
          <w:w w:val="110"/>
        </w:rPr>
        <w:t>O</w:t>
      </w:r>
      <w:r>
        <w:rPr>
          <w:rFonts w:ascii="Arial"/>
          <w:color w:val="535353"/>
          <w:w w:val="110"/>
        </w:rPr>
        <w:t>ur</w:t>
      </w:r>
      <w:r>
        <w:rPr>
          <w:rFonts w:ascii="Arial"/>
          <w:color w:val="535353"/>
          <w:spacing w:val="-26"/>
          <w:w w:val="110"/>
        </w:rPr>
        <w:t xml:space="preserve"> </w:t>
      </w:r>
      <w:r>
        <w:rPr>
          <w:rFonts w:ascii="Verdana"/>
          <w:color w:val="535353"/>
          <w:w w:val="110"/>
        </w:rPr>
        <w:t>T</w:t>
      </w:r>
      <w:r>
        <w:rPr>
          <w:rFonts w:ascii="Arial"/>
          <w:color w:val="535353"/>
          <w:w w:val="110"/>
        </w:rPr>
        <w:t>own</w:t>
      </w:r>
      <w:r>
        <w:rPr>
          <w:rFonts w:ascii="Arial"/>
          <w:color w:val="535353"/>
          <w:spacing w:val="-25"/>
          <w:w w:val="110"/>
        </w:rPr>
        <w:t xml:space="preserve"> </w:t>
      </w:r>
      <w:r>
        <w:rPr>
          <w:rFonts w:ascii="Arial"/>
          <w:color w:val="535353"/>
          <w:w w:val="110"/>
        </w:rPr>
        <w:t>(</w:t>
      </w:r>
      <w:r>
        <w:rPr>
          <w:rFonts w:ascii="Verdana"/>
          <w:color w:val="535353"/>
          <w:w w:val="110"/>
        </w:rPr>
        <w:t>age</w:t>
      </w:r>
      <w:r>
        <w:rPr>
          <w:rFonts w:ascii="Verdana"/>
          <w:color w:val="535353"/>
          <w:spacing w:val="-44"/>
          <w:w w:val="110"/>
        </w:rPr>
        <w:t xml:space="preserve"> </w:t>
      </w:r>
      <w:r>
        <w:rPr>
          <w:rFonts w:ascii="Arial"/>
          <w:color w:val="535353"/>
          <w:w w:val="110"/>
        </w:rPr>
        <w:t>4-8)</w:t>
      </w:r>
    </w:p>
    <w:p w:rsidR="009F0D76" w:rsidRDefault="00BA5C19">
      <w:pPr>
        <w:pStyle w:val="BodyText"/>
        <w:spacing w:before="44" w:line="216" w:lineRule="auto"/>
        <w:ind w:left="519" w:right="874"/>
        <w:jc w:val="both"/>
      </w:pP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5"/>
        </w:rPr>
        <w:t xml:space="preserve"> </w:t>
      </w:r>
      <w:r>
        <w:rPr>
          <w:color w:val="535353"/>
        </w:rPr>
        <w:t>story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14"/>
        </w:rPr>
        <w:t xml:space="preserve"> </w:t>
      </w:r>
      <w:r>
        <w:rPr>
          <w:color w:val="535353"/>
        </w:rPr>
        <w:t>whit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5"/>
        </w:rPr>
        <w:t xml:space="preserve"> </w:t>
      </w:r>
      <w:r>
        <w:rPr>
          <w:rFonts w:ascii="Verdana"/>
          <w:color w:val="535353"/>
        </w:rPr>
        <w:t>fa</w:t>
      </w:r>
      <w:r>
        <w:rPr>
          <w:color w:val="535353"/>
        </w:rPr>
        <w:t>mily</w:t>
      </w:r>
      <w:r>
        <w:rPr>
          <w:color w:val="535353"/>
          <w:spacing w:val="-6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6"/>
        </w:rPr>
        <w:t xml:space="preserve"> </w:t>
      </w:r>
      <w:r>
        <w:rPr>
          <w:rFonts w:ascii="Verdana"/>
          <w:color w:val="535353"/>
        </w:rPr>
        <w:t>fa</w:t>
      </w:r>
      <w:r>
        <w:rPr>
          <w:color w:val="535353"/>
        </w:rPr>
        <w:t>mily</w:t>
      </w:r>
      <w:r>
        <w:rPr>
          <w:color w:val="535353"/>
          <w:spacing w:val="-6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6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xplor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14"/>
        </w:rPr>
        <w:t xml:space="preserve"> </w:t>
      </w:r>
      <w:r>
        <w:rPr>
          <w:color w:val="535353"/>
        </w:rPr>
        <w:t>poli</w:t>
      </w:r>
      <w:r>
        <w:rPr>
          <w:rFonts w:ascii="Verdana"/>
          <w:color w:val="535353"/>
        </w:rPr>
        <w:t>ce</w:t>
      </w:r>
      <w:r>
        <w:rPr>
          <w:rFonts w:ascii="Verdana"/>
          <w:color w:val="535353"/>
          <w:spacing w:val="-14"/>
        </w:rPr>
        <w:t xml:space="preserve"> </w:t>
      </w:r>
      <w:r>
        <w:rPr>
          <w:color w:val="535353"/>
        </w:rPr>
        <w:t>shootin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15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 m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ir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town.</w:t>
      </w:r>
      <w:r>
        <w:rPr>
          <w:color w:val="535353"/>
          <w:spacing w:val="-6"/>
        </w:rPr>
        <w:t xml:space="preserve"> </w:t>
      </w: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5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ook</w:t>
      </w:r>
      <w:r>
        <w:rPr>
          <w:color w:val="535353"/>
          <w:spacing w:val="-6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ims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lp</w:t>
      </w:r>
      <w:r>
        <w:rPr>
          <w:color w:val="535353"/>
          <w:spacing w:val="-6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un</w:t>
      </w:r>
      <w:r>
        <w:rPr>
          <w:rFonts w:ascii="Verdana"/>
          <w:color w:val="535353"/>
        </w:rPr>
        <w:t>de</w:t>
      </w:r>
      <w:r>
        <w:rPr>
          <w:color w:val="535353"/>
        </w:rPr>
        <w:t>rst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4"/>
        </w:rPr>
        <w:t xml:space="preserve"> </w:t>
      </w:r>
      <w:r>
        <w:rPr>
          <w:color w:val="535353"/>
        </w:rPr>
        <w:t>i</w:t>
      </w:r>
      <w:r>
        <w:rPr>
          <w:rFonts w:ascii="Verdana"/>
          <w:color w:val="535353"/>
        </w:rPr>
        <w:t>de</w:t>
      </w:r>
      <w:r>
        <w:rPr>
          <w:color w:val="535353"/>
        </w:rPr>
        <w:t>nti</w:t>
      </w:r>
      <w:r>
        <w:rPr>
          <w:rFonts w:ascii="Verdana"/>
          <w:color w:val="535353"/>
        </w:rPr>
        <w:t>f</w:t>
      </w:r>
      <w:r>
        <w:rPr>
          <w:color w:val="535353"/>
        </w:rPr>
        <w:t>y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</w:t>
      </w:r>
      <w:r>
        <w:rPr>
          <w:rFonts w:asci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injusti</w:t>
      </w:r>
      <w:r>
        <w:rPr>
          <w:rFonts w:ascii="Verdana"/>
          <w:color w:val="535353"/>
        </w:rPr>
        <w:t>ce 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lp</w:t>
      </w:r>
      <w:r>
        <w:rPr>
          <w:color w:val="535353"/>
          <w:spacing w:val="-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nsw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qu</w:t>
      </w:r>
      <w:r>
        <w:rPr>
          <w:rFonts w:ascii="Verdana"/>
          <w:color w:val="535353"/>
        </w:rPr>
        <w:t>e</w:t>
      </w:r>
      <w:r>
        <w:rPr>
          <w:color w:val="535353"/>
        </w:rPr>
        <w:t>stions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2"/>
        </w:rPr>
        <w:t xml:space="preserve"> </w:t>
      </w:r>
      <w:r>
        <w:rPr>
          <w:color w:val="535353"/>
        </w:rPr>
        <w:t>n</w:t>
      </w:r>
      <w:r>
        <w:rPr>
          <w:rFonts w:ascii="Verdana"/>
          <w:color w:val="535353"/>
        </w:rPr>
        <w:t>a</w:t>
      </w:r>
      <w:r>
        <w:rPr>
          <w:color w:val="535353"/>
        </w:rPr>
        <w:t>tur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2"/>
        </w:rPr>
        <w:t xml:space="preserve"> </w:t>
      </w:r>
      <w:r>
        <w:rPr>
          <w:color w:val="535353"/>
        </w:rPr>
        <w:t>tr</w:t>
      </w:r>
      <w:r>
        <w:rPr>
          <w:rFonts w:ascii="Verdana"/>
          <w:color w:val="535353"/>
        </w:rPr>
        <w:t>a</w:t>
      </w:r>
      <w:r>
        <w:rPr>
          <w:color w:val="535353"/>
        </w:rPr>
        <w:t>um</w:t>
      </w:r>
      <w:r>
        <w:rPr>
          <w:rFonts w:ascii="Verdana"/>
          <w:color w:val="535353"/>
        </w:rPr>
        <w:t>a</w:t>
      </w:r>
      <w:r>
        <w:rPr>
          <w:color w:val="535353"/>
        </w:rPr>
        <w:t>ti</w:t>
      </w:r>
      <w:r>
        <w:rPr>
          <w:rFonts w:ascii="Verdana"/>
          <w:color w:val="535353"/>
        </w:rPr>
        <w:t>c</w:t>
      </w:r>
      <w:r>
        <w:rPr>
          <w:rFonts w:ascii="Verdana"/>
          <w:color w:val="535353"/>
          <w:spacing w:val="-13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color w:val="535353"/>
        </w:rPr>
        <w:t>nts.</w:t>
      </w:r>
    </w:p>
    <w:p w:rsidR="009F0D76" w:rsidRDefault="009F0D76">
      <w:pPr>
        <w:pStyle w:val="BodyText"/>
        <w:spacing w:before="6"/>
        <w:rPr>
          <w:sz w:val="21"/>
        </w:rPr>
      </w:pPr>
    </w:p>
    <w:p w:rsidR="009F0D76" w:rsidRDefault="00BA5C19">
      <w:pPr>
        <w:pStyle w:val="BodyText"/>
        <w:ind w:left="519"/>
        <w:rPr>
          <w:rFonts w:ascii="Verdana"/>
        </w:rPr>
      </w:pPr>
      <w:r>
        <w:rPr>
          <w:rFonts w:ascii="Verdana"/>
          <w:color w:val="535353"/>
          <w:w w:val="110"/>
        </w:rPr>
        <w:t>Ma</w:t>
      </w:r>
      <w:r>
        <w:rPr>
          <w:rFonts w:ascii="Arial"/>
          <w:color w:val="535353"/>
          <w:w w:val="110"/>
        </w:rPr>
        <w:t>tth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 xml:space="preserve">w 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 xml:space="preserve">rry: </w:t>
      </w:r>
      <w:r>
        <w:rPr>
          <w:rFonts w:ascii="Verdana"/>
          <w:color w:val="535353"/>
          <w:w w:val="110"/>
        </w:rPr>
        <w:t>Ha</w:t>
      </w:r>
      <w:r>
        <w:rPr>
          <w:rFonts w:ascii="Arial"/>
          <w:color w:val="535353"/>
          <w:w w:val="110"/>
        </w:rPr>
        <w:t xml:space="preserve">ir </w:t>
      </w:r>
      <w:r>
        <w:rPr>
          <w:rFonts w:ascii="Verdana"/>
          <w:color w:val="535353"/>
          <w:w w:val="110"/>
        </w:rPr>
        <w:t>L</w:t>
      </w:r>
      <w:r>
        <w:rPr>
          <w:rFonts w:ascii="Arial"/>
          <w:color w:val="535353"/>
          <w:w w:val="110"/>
        </w:rPr>
        <w:t>ov</w:t>
      </w:r>
      <w:r>
        <w:rPr>
          <w:rFonts w:ascii="Verdana"/>
          <w:color w:val="535353"/>
          <w:w w:val="110"/>
        </w:rPr>
        <w:t>e</w:t>
      </w:r>
    </w:p>
    <w:p w:rsidR="009F0D76" w:rsidRDefault="00BA5C19">
      <w:pPr>
        <w:pStyle w:val="BodyText"/>
        <w:spacing w:before="45" w:line="216" w:lineRule="auto"/>
        <w:ind w:left="519" w:right="880"/>
        <w:jc w:val="both"/>
      </w:pP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 xml:space="preserve">short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 xml:space="preserve">ook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 f</w:t>
      </w:r>
      <w:r>
        <w:rPr>
          <w:color w:val="535353"/>
        </w:rPr>
        <w:t>ilm 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 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s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>Af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n-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>fa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r’s 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tionship with his </w:t>
      </w:r>
      <w:r>
        <w:rPr>
          <w:rFonts w:ascii="Verdana" w:hAnsi="Verdana"/>
          <w:color w:val="535353"/>
        </w:rPr>
        <w:t>da</w:t>
      </w:r>
      <w:r>
        <w:rPr>
          <w:color w:val="535353"/>
        </w:rPr>
        <w:t>u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r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stylin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 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ir. </w:t>
      </w:r>
      <w:r>
        <w:rPr>
          <w:rFonts w:ascii="Verdana" w:hAns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 b</w:t>
      </w:r>
      <w:r>
        <w:rPr>
          <w:color w:val="535353"/>
        </w:rPr>
        <w:t xml:space="preserve">ook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our</w:t>
      </w:r>
      <w:r>
        <w:rPr>
          <w:rFonts w:ascii="Verdana" w:hAnsi="Verdana"/>
          <w:color w:val="535353"/>
        </w:rPr>
        <w:t>age</w:t>
      </w:r>
      <w:r>
        <w:rPr>
          <w:color w:val="535353"/>
        </w:rPr>
        <w:t>s lov</w:t>
      </w:r>
      <w:r>
        <w:rPr>
          <w:rFonts w:ascii="Verdana" w:hAnsi="Verdana"/>
          <w:color w:val="535353"/>
        </w:rPr>
        <w:t>e 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instr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 xml:space="preserve">m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xposur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to 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opl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 c</w:t>
      </w:r>
      <w:r>
        <w:rPr>
          <w:color w:val="535353"/>
        </w:rPr>
        <w:t>olour’s 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ir.</w:t>
      </w:r>
    </w:p>
    <w:p w:rsidR="009F0D76" w:rsidRDefault="009F0D76">
      <w:pPr>
        <w:pStyle w:val="BodyText"/>
        <w:spacing w:before="6"/>
        <w:rPr>
          <w:sz w:val="21"/>
        </w:rPr>
      </w:pPr>
    </w:p>
    <w:p w:rsidR="009F0D76" w:rsidRDefault="00BA5C19">
      <w:pPr>
        <w:pStyle w:val="BodyText"/>
        <w:ind w:left="519"/>
        <w:rPr>
          <w:rFonts w:ascii="Arial"/>
        </w:rPr>
      </w:pP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o</w:t>
      </w:r>
      <w:r>
        <w:rPr>
          <w:rFonts w:ascii="Verdana"/>
          <w:color w:val="535353"/>
          <w:w w:val="105"/>
        </w:rPr>
        <w:t>b</w:t>
      </w:r>
      <w:r>
        <w:rPr>
          <w:rFonts w:ascii="Arial"/>
          <w:color w:val="535353"/>
          <w:w w:val="105"/>
        </w:rPr>
        <w:t xml:space="preserve">zi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. 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o</w:t>
      </w:r>
      <w:r>
        <w:rPr>
          <w:rFonts w:ascii="Verdana"/>
          <w:color w:val="535353"/>
          <w:w w:val="105"/>
        </w:rPr>
        <w:t>b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: </w:t>
      </w:r>
      <w:r>
        <w:rPr>
          <w:rFonts w:ascii="Verdana"/>
          <w:color w:val="535353"/>
          <w:w w:val="105"/>
        </w:rPr>
        <w:t>M</w:t>
      </w:r>
      <w:r>
        <w:rPr>
          <w:rFonts w:ascii="Arial"/>
          <w:color w:val="535353"/>
          <w:w w:val="105"/>
        </w:rPr>
        <w:t xml:space="preserve">y </w:t>
      </w:r>
      <w:r>
        <w:rPr>
          <w:rFonts w:ascii="Verdana"/>
          <w:color w:val="535353"/>
          <w:w w:val="105"/>
        </w:rPr>
        <w:t>Ha</w:t>
      </w:r>
      <w:r>
        <w:rPr>
          <w:rFonts w:ascii="Arial"/>
          <w:color w:val="535353"/>
          <w:w w:val="105"/>
        </w:rPr>
        <w:t xml:space="preserve">ir is </w:t>
      </w:r>
      <w:r>
        <w:rPr>
          <w:rFonts w:ascii="Verdana"/>
          <w:color w:val="535353"/>
          <w:w w:val="105"/>
        </w:rPr>
        <w:t>a Ga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de</w:t>
      </w:r>
      <w:r>
        <w:rPr>
          <w:rFonts w:ascii="Arial"/>
          <w:color w:val="535353"/>
          <w:w w:val="105"/>
        </w:rPr>
        <w:t>n</w:t>
      </w:r>
    </w:p>
    <w:p w:rsidR="009F0D76" w:rsidRDefault="00BA5C19">
      <w:pPr>
        <w:pStyle w:val="BodyText"/>
        <w:spacing w:before="45" w:line="216" w:lineRule="auto"/>
        <w:ind w:left="519" w:right="885"/>
        <w:jc w:val="both"/>
      </w:pPr>
      <w:r>
        <w:rPr>
          <w:rFonts w:ascii="Verdana"/>
          <w:color w:val="535353"/>
        </w:rPr>
        <w:t>Mac</w:t>
      </w:r>
      <w:r>
        <w:rPr>
          <w:color w:val="535353"/>
        </w:rPr>
        <w:t>k</w:t>
      </w:r>
      <w:r>
        <w:rPr>
          <w:rFonts w:ascii="Verdana"/>
          <w:color w:val="535353"/>
        </w:rPr>
        <w:t>e</w:t>
      </w:r>
      <w:r>
        <w:rPr>
          <w:color w:val="535353"/>
        </w:rPr>
        <w:t>nzi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4"/>
        </w:rPr>
        <w:t xml:space="preserve"> </w:t>
      </w:r>
      <w:r>
        <w:rPr>
          <w:color w:val="535353"/>
        </w:rPr>
        <w:t>is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ups</w:t>
      </w:r>
      <w:r>
        <w:rPr>
          <w:rFonts w:ascii="Verdana"/>
          <w:color w:val="535353"/>
        </w:rPr>
        <w:t>e</w:t>
      </w:r>
      <w:r>
        <w:rPr>
          <w:color w:val="535353"/>
        </w:rPr>
        <w:t>t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</w:rPr>
        <w:t>ab</w:t>
      </w:r>
      <w:r>
        <w:rPr>
          <w:color w:val="535353"/>
        </w:rPr>
        <w:t>out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ea</w:t>
      </w:r>
      <w:r>
        <w:rPr>
          <w:color w:val="535353"/>
        </w:rPr>
        <w:t>n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omm</w:t>
      </w:r>
      <w:r>
        <w:rPr>
          <w:rFonts w:ascii="Verdana"/>
          <w:color w:val="535353"/>
        </w:rPr>
        <w:t>e</w:t>
      </w:r>
      <w:r>
        <w:rPr>
          <w:color w:val="535353"/>
        </w:rPr>
        <w:t>nts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</w:rPr>
        <w:t>ab</w:t>
      </w:r>
      <w:r>
        <w:rPr>
          <w:color w:val="535353"/>
        </w:rPr>
        <w:t>out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ir.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</w:rPr>
        <w:t>We</w:t>
      </w:r>
      <w:r>
        <w:rPr>
          <w:rFonts w:ascii="Verdana"/>
          <w:color w:val="535353"/>
          <w:spacing w:val="-33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ollow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story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sh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3"/>
        </w:rPr>
        <w:t xml:space="preserve"> </w:t>
      </w:r>
      <w:r>
        <w:rPr>
          <w:color w:val="535353"/>
        </w:rPr>
        <w:t>l</w:t>
      </w:r>
      <w:r>
        <w:rPr>
          <w:rFonts w:ascii="Verdana"/>
          <w:color w:val="535353"/>
        </w:rPr>
        <w:t>ea</w:t>
      </w:r>
      <w:r>
        <w:rPr>
          <w:color w:val="535353"/>
        </w:rPr>
        <w:t>rns to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lov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ir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lp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n</w:t>
      </w:r>
      <w:r>
        <w:rPr>
          <w:rFonts w:ascii="Verdana"/>
          <w:color w:val="535353"/>
        </w:rPr>
        <w:t>e</w:t>
      </w:r>
      <w:r>
        <w:rPr>
          <w:color w:val="535353"/>
        </w:rPr>
        <w:t>i</w:t>
      </w:r>
      <w:r>
        <w:rPr>
          <w:rFonts w:ascii="Verdana"/>
          <w:color w:val="535353"/>
        </w:rPr>
        <w:t>g</w:t>
      </w:r>
      <w:r>
        <w:rPr>
          <w:color w:val="535353"/>
        </w:rPr>
        <w:t>h</w:t>
      </w:r>
      <w:r>
        <w:rPr>
          <w:rFonts w:ascii="Verdana"/>
          <w:color w:val="535353"/>
        </w:rPr>
        <w:t>b</w:t>
      </w:r>
      <w:r>
        <w:rPr>
          <w:color w:val="535353"/>
        </w:rPr>
        <w:t>our</w:t>
      </w:r>
      <w:r>
        <w:rPr>
          <w:color w:val="535353"/>
          <w:spacing w:val="-11"/>
        </w:rPr>
        <w:t xml:space="preserve"> </w:t>
      </w:r>
      <w:r>
        <w:rPr>
          <w:rFonts w:ascii="Verdana"/>
          <w:color w:val="535353"/>
        </w:rPr>
        <w:t>M</w:t>
      </w:r>
      <w:r>
        <w:rPr>
          <w:color w:val="535353"/>
        </w:rPr>
        <w:t>iss</w:t>
      </w:r>
      <w:r>
        <w:rPr>
          <w:color w:val="535353"/>
          <w:spacing w:val="-11"/>
        </w:rPr>
        <w:t xml:space="preserve"> </w:t>
      </w:r>
      <w:r>
        <w:rPr>
          <w:rFonts w:ascii="Verdana"/>
          <w:color w:val="535353"/>
        </w:rPr>
        <w:t>T</w:t>
      </w:r>
      <w:r>
        <w:rPr>
          <w:color w:val="535353"/>
        </w:rPr>
        <w:t>illi</w:t>
      </w:r>
      <w:r>
        <w:rPr>
          <w:rFonts w:ascii="Verdana"/>
          <w:color w:val="535353"/>
        </w:rPr>
        <w:t>e</w:t>
      </w:r>
      <w:r>
        <w:rPr>
          <w:color w:val="535353"/>
        </w:rPr>
        <w:t>.</w:t>
      </w:r>
      <w:r>
        <w:rPr>
          <w:color w:val="535353"/>
          <w:spacing w:val="-11"/>
        </w:rPr>
        <w:t xml:space="preserve"> </w:t>
      </w:r>
      <w:r>
        <w:rPr>
          <w:rFonts w:ascii="Verdana"/>
          <w:color w:val="535353"/>
        </w:rPr>
        <w:t>U</w:t>
      </w:r>
      <w:r>
        <w:rPr>
          <w:color w:val="535353"/>
        </w:rPr>
        <w:t>sin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12"/>
        </w:rPr>
        <w:t xml:space="preserve"> </w:t>
      </w:r>
      <w:r>
        <w:rPr>
          <w:rFonts w:ascii="Verdana"/>
          <w:color w:val="535353"/>
        </w:rPr>
        <w:t>ga</w:t>
      </w:r>
      <w:r>
        <w:rPr>
          <w:color w:val="535353"/>
        </w:rPr>
        <w:t>r</w:t>
      </w:r>
      <w:r>
        <w:rPr>
          <w:rFonts w:ascii="Verdana"/>
          <w:color w:val="535353"/>
        </w:rPr>
        <w:t>de</w:t>
      </w:r>
      <w:r>
        <w:rPr>
          <w:color w:val="535353"/>
        </w:rPr>
        <w:t>n</w:t>
      </w:r>
      <w:r>
        <w:rPr>
          <w:color w:val="535353"/>
          <w:spacing w:val="-11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11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t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phor </w:t>
      </w:r>
      <w:r>
        <w:rPr>
          <w:rFonts w:ascii="Verdana"/>
          <w:color w:val="535353"/>
        </w:rPr>
        <w:t>Mac</w:t>
      </w:r>
      <w:r>
        <w:rPr>
          <w:color w:val="535353"/>
        </w:rPr>
        <w:t>k</w:t>
      </w:r>
      <w:r>
        <w:rPr>
          <w:rFonts w:ascii="Verdana"/>
          <w:color w:val="535353"/>
        </w:rPr>
        <w:t>e</w:t>
      </w:r>
      <w:r>
        <w:rPr>
          <w:color w:val="535353"/>
        </w:rPr>
        <w:t>nzi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l</w:t>
      </w:r>
      <w:r>
        <w:rPr>
          <w:rFonts w:ascii="Verdana"/>
          <w:color w:val="535353"/>
        </w:rPr>
        <w:t>ea</w:t>
      </w:r>
      <w:r>
        <w:rPr>
          <w:color w:val="535353"/>
        </w:rPr>
        <w:t>rns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not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fea</w:t>
      </w:r>
      <w:r>
        <w:rPr>
          <w:color w:val="535353"/>
        </w:rPr>
        <w:t>r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ir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ut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ee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it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bea</w:t>
      </w:r>
      <w:r>
        <w:rPr>
          <w:color w:val="535353"/>
        </w:rPr>
        <w:t>uti</w:t>
      </w:r>
      <w:r>
        <w:rPr>
          <w:rFonts w:ascii="Verdana"/>
          <w:color w:val="535353"/>
        </w:rPr>
        <w:t>f</w:t>
      </w:r>
      <w:r>
        <w:rPr>
          <w:color w:val="535353"/>
        </w:rPr>
        <w:t>ul.</w:t>
      </w:r>
    </w:p>
    <w:p w:rsidR="009F0D76" w:rsidRDefault="009F0D76">
      <w:pPr>
        <w:pStyle w:val="BodyText"/>
        <w:spacing w:before="5"/>
        <w:rPr>
          <w:sz w:val="21"/>
        </w:rPr>
      </w:pPr>
    </w:p>
    <w:p w:rsidR="009F0D76" w:rsidRDefault="00BA5C19">
      <w:pPr>
        <w:pStyle w:val="BodyText"/>
        <w:spacing w:before="1"/>
        <w:ind w:left="519"/>
        <w:rPr>
          <w:rFonts w:ascii="Arial"/>
        </w:rPr>
      </w:pPr>
      <w:r>
        <w:rPr>
          <w:rFonts w:ascii="Verdana"/>
          <w:color w:val="535353"/>
          <w:w w:val="110"/>
        </w:rPr>
        <w:t>Va</w:t>
      </w:r>
      <w:r>
        <w:rPr>
          <w:rFonts w:ascii="Arial"/>
          <w:color w:val="535353"/>
          <w:w w:val="110"/>
        </w:rPr>
        <w:t xml:space="preserve">shti </w:t>
      </w:r>
      <w:r>
        <w:rPr>
          <w:rFonts w:ascii="Verdana"/>
          <w:color w:val="535353"/>
          <w:w w:val="110"/>
        </w:rPr>
        <w:t>Ha</w:t>
      </w:r>
      <w:r>
        <w:rPr>
          <w:rFonts w:ascii="Arial"/>
          <w:color w:val="535353"/>
          <w:w w:val="110"/>
        </w:rPr>
        <w:t xml:space="preserve">rrison: </w:t>
      </w:r>
      <w:r>
        <w:rPr>
          <w:rFonts w:ascii="Verdana"/>
          <w:color w:val="535353"/>
          <w:w w:val="110"/>
        </w:rPr>
        <w:t>L</w:t>
      </w:r>
      <w:r>
        <w:rPr>
          <w:rFonts w:ascii="Arial"/>
          <w:color w:val="535353"/>
          <w:w w:val="110"/>
        </w:rPr>
        <w:t>ittl</w:t>
      </w:r>
      <w:r>
        <w:rPr>
          <w:rFonts w:ascii="Verdana"/>
          <w:color w:val="535353"/>
          <w:w w:val="110"/>
        </w:rPr>
        <w:t>e Leade</w:t>
      </w:r>
      <w:r>
        <w:rPr>
          <w:rFonts w:ascii="Arial"/>
          <w:color w:val="535353"/>
          <w:w w:val="110"/>
        </w:rPr>
        <w:t xml:space="preserve">rs: </w:t>
      </w:r>
      <w:r>
        <w:rPr>
          <w:rFonts w:ascii="Verdana"/>
          <w:color w:val="535353"/>
          <w:w w:val="110"/>
        </w:rPr>
        <w:t>B</w:t>
      </w:r>
      <w:r>
        <w:rPr>
          <w:rFonts w:ascii="Arial"/>
          <w:color w:val="535353"/>
          <w:w w:val="110"/>
        </w:rPr>
        <w:t>ol</w:t>
      </w:r>
      <w:r>
        <w:rPr>
          <w:rFonts w:ascii="Verdana"/>
          <w:color w:val="535353"/>
          <w:w w:val="110"/>
        </w:rPr>
        <w:t>d W</w:t>
      </w:r>
      <w:r>
        <w:rPr>
          <w:rFonts w:ascii="Arial"/>
          <w:color w:val="535353"/>
          <w:w w:val="110"/>
        </w:rPr>
        <w:t>om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 xml:space="preserve">n </w:t>
      </w:r>
      <w:r>
        <w:rPr>
          <w:rFonts w:ascii="Verdana"/>
          <w:color w:val="535353"/>
          <w:w w:val="110"/>
        </w:rPr>
        <w:t>I</w:t>
      </w:r>
      <w:r>
        <w:rPr>
          <w:rFonts w:ascii="Arial"/>
          <w:color w:val="535353"/>
          <w:w w:val="110"/>
        </w:rPr>
        <w:t xml:space="preserve">n </w:t>
      </w:r>
      <w:r>
        <w:rPr>
          <w:rFonts w:ascii="Verdana"/>
          <w:color w:val="535353"/>
          <w:w w:val="110"/>
        </w:rPr>
        <w:t>B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ac</w:t>
      </w:r>
      <w:r>
        <w:rPr>
          <w:rFonts w:ascii="Arial"/>
          <w:color w:val="535353"/>
          <w:w w:val="110"/>
        </w:rPr>
        <w:t xml:space="preserve">k </w:t>
      </w:r>
      <w:r>
        <w:rPr>
          <w:rFonts w:ascii="Verdana"/>
          <w:color w:val="535353"/>
          <w:w w:val="110"/>
        </w:rPr>
        <w:t>H</w:t>
      </w:r>
      <w:r>
        <w:rPr>
          <w:rFonts w:ascii="Arial"/>
          <w:color w:val="535353"/>
          <w:w w:val="110"/>
        </w:rPr>
        <w:t>istory (</w:t>
      </w:r>
      <w:r>
        <w:rPr>
          <w:rFonts w:ascii="Verdana"/>
          <w:color w:val="535353"/>
          <w:w w:val="110"/>
        </w:rPr>
        <w:t xml:space="preserve">Age </w:t>
      </w:r>
      <w:r>
        <w:rPr>
          <w:rFonts w:ascii="Arial"/>
          <w:color w:val="535353"/>
          <w:w w:val="110"/>
        </w:rPr>
        <w:t>7-10)</w:t>
      </w:r>
    </w:p>
    <w:p w:rsidR="009F0D76" w:rsidRDefault="00BA5C19">
      <w:pPr>
        <w:pStyle w:val="BodyText"/>
        <w:spacing w:before="44" w:line="216" w:lineRule="auto"/>
        <w:ind w:left="519" w:right="879"/>
        <w:jc w:val="both"/>
      </w:pPr>
      <w:r>
        <w:rPr>
          <w:rFonts w:ascii="Verdana"/>
          <w:color w:val="535353"/>
        </w:rPr>
        <w:t>A</w:t>
      </w:r>
      <w:r>
        <w:rPr>
          <w:color w:val="535353"/>
        </w:rPr>
        <w:t>n illustr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/>
          <w:color w:val="535353"/>
        </w:rPr>
        <w:t xml:space="preserve">ed </w:t>
      </w:r>
      <w:r>
        <w:rPr>
          <w:color w:val="535353"/>
        </w:rPr>
        <w:t xml:space="preserve">history </w:t>
      </w:r>
      <w:r>
        <w:rPr>
          <w:rFonts w:ascii="Verdana"/>
          <w:color w:val="535353"/>
        </w:rPr>
        <w:t>b</w:t>
      </w:r>
      <w:r>
        <w:rPr>
          <w:color w:val="535353"/>
        </w:rPr>
        <w:t>ook 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stori</w:t>
      </w:r>
      <w:r>
        <w:rPr>
          <w:rFonts w:ascii="Verdana"/>
          <w:color w:val="535353"/>
        </w:rPr>
        <w:t>e</w:t>
      </w:r>
      <w:r>
        <w:rPr>
          <w:color w:val="535353"/>
        </w:rPr>
        <w:t>s o</w:t>
      </w:r>
      <w:r>
        <w:rPr>
          <w:rFonts w:ascii="Verdana"/>
          <w:color w:val="535353"/>
        </w:rPr>
        <w:t>f a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color w:val="535353"/>
        </w:rPr>
        <w:t>zin</w:t>
      </w:r>
      <w:r>
        <w:rPr>
          <w:rFonts w:ascii="Verdana"/>
          <w:color w:val="535353"/>
        </w:rPr>
        <w:t>g 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 wom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n in history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ir </w:t>
      </w:r>
      <w:r>
        <w:rPr>
          <w:rFonts w:ascii="Verdana"/>
          <w:color w:val="535353"/>
        </w:rPr>
        <w:t>ac</w:t>
      </w:r>
      <w:r>
        <w:rPr>
          <w:color w:val="535353"/>
        </w:rPr>
        <w:t>hi</w:t>
      </w:r>
      <w:r>
        <w:rPr>
          <w:rFonts w:asci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nts</w:t>
      </w:r>
    </w:p>
    <w:p w:rsidR="009F0D76" w:rsidRDefault="009F0D76">
      <w:pPr>
        <w:pStyle w:val="BodyText"/>
        <w:spacing w:before="6"/>
        <w:rPr>
          <w:sz w:val="21"/>
        </w:rPr>
      </w:pPr>
    </w:p>
    <w:p w:rsidR="009F0D76" w:rsidRDefault="00BA5C19">
      <w:pPr>
        <w:pStyle w:val="BodyText"/>
        <w:ind w:left="519"/>
        <w:rPr>
          <w:rFonts w:ascii="Arial"/>
        </w:rPr>
      </w:pP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d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ea Da</w:t>
      </w:r>
      <w:r>
        <w:rPr>
          <w:rFonts w:ascii="Arial"/>
          <w:color w:val="535353"/>
          <w:w w:val="110"/>
        </w:rPr>
        <w:t xml:space="preserve">vis </w:t>
      </w:r>
      <w:r>
        <w:rPr>
          <w:rFonts w:ascii="Verdana"/>
          <w:color w:val="535353"/>
          <w:w w:val="110"/>
        </w:rPr>
        <w:t>P</w:t>
      </w:r>
      <w:r>
        <w:rPr>
          <w:rFonts w:ascii="Arial"/>
          <w:color w:val="535353"/>
          <w:w w:val="110"/>
        </w:rPr>
        <w:t>ink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 xml:space="preserve">y: </w:t>
      </w:r>
      <w:r>
        <w:rPr>
          <w:rFonts w:ascii="Verdana"/>
          <w:color w:val="535353"/>
          <w:w w:val="110"/>
        </w:rPr>
        <w:t>Le</w:t>
      </w:r>
      <w:r>
        <w:rPr>
          <w:rFonts w:ascii="Arial"/>
          <w:color w:val="535353"/>
          <w:w w:val="110"/>
        </w:rPr>
        <w:t xml:space="preserve">t it </w:t>
      </w:r>
      <w:r>
        <w:rPr>
          <w:rFonts w:ascii="Verdana"/>
          <w:color w:val="535353"/>
          <w:w w:val="110"/>
        </w:rPr>
        <w:t>S</w:t>
      </w:r>
      <w:r>
        <w:rPr>
          <w:rFonts w:ascii="Arial"/>
          <w:color w:val="535353"/>
          <w:w w:val="110"/>
        </w:rPr>
        <w:t>hin</w:t>
      </w:r>
      <w:r>
        <w:rPr>
          <w:rFonts w:ascii="Verdana"/>
          <w:color w:val="535353"/>
          <w:w w:val="110"/>
        </w:rPr>
        <w:t xml:space="preserve">e </w:t>
      </w:r>
      <w:r>
        <w:rPr>
          <w:rFonts w:ascii="Arial"/>
          <w:color w:val="535353"/>
          <w:w w:val="110"/>
        </w:rPr>
        <w:t>(</w:t>
      </w:r>
      <w:r>
        <w:rPr>
          <w:rFonts w:ascii="Verdana"/>
          <w:color w:val="535353"/>
          <w:w w:val="110"/>
        </w:rPr>
        <w:t>age</w:t>
      </w:r>
      <w:r>
        <w:rPr>
          <w:rFonts w:ascii="Arial"/>
          <w:color w:val="535353"/>
          <w:w w:val="110"/>
        </w:rPr>
        <w:t>s 5-9)</w:t>
      </w:r>
    </w:p>
    <w:p w:rsidR="009F0D76" w:rsidRDefault="00BA5C19">
      <w:pPr>
        <w:pStyle w:val="BodyText"/>
        <w:spacing w:before="44" w:line="216" w:lineRule="auto"/>
        <w:ind w:left="519" w:right="881"/>
        <w:jc w:val="both"/>
      </w:pPr>
      <w:r>
        <w:rPr>
          <w:rFonts w:ascii="Verdana"/>
          <w:color w:val="535353"/>
        </w:rPr>
        <w:t>A</w:t>
      </w:r>
      <w:r>
        <w:rPr>
          <w:color w:val="535353"/>
        </w:rPr>
        <w:t>n illustr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/>
          <w:color w:val="535353"/>
        </w:rPr>
        <w:t xml:space="preserve">ed </w:t>
      </w:r>
      <w:r>
        <w:rPr>
          <w:color w:val="535353"/>
        </w:rPr>
        <w:t>story o</w:t>
      </w:r>
      <w:r>
        <w:rPr>
          <w:rFonts w:ascii="Verdana"/>
          <w:color w:val="535353"/>
        </w:rPr>
        <w:t>f 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 wom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n </w:t>
      </w:r>
      <w:r>
        <w:rPr>
          <w:rFonts w:ascii="Verdana"/>
          <w:color w:val="535353"/>
        </w:rPr>
        <w:t>d</w:t>
      </w:r>
      <w:r>
        <w:rPr>
          <w:color w:val="535353"/>
        </w:rPr>
        <w:t>oin</w:t>
      </w:r>
      <w:r>
        <w:rPr>
          <w:rFonts w:ascii="Verdana"/>
          <w:color w:val="535353"/>
        </w:rPr>
        <w:t>g a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color w:val="535353"/>
        </w:rPr>
        <w:t>zin</w:t>
      </w:r>
      <w:r>
        <w:rPr>
          <w:rFonts w:ascii="Verdana"/>
          <w:color w:val="535353"/>
        </w:rPr>
        <w:t>g ac</w:t>
      </w:r>
      <w:r>
        <w:rPr>
          <w:color w:val="535353"/>
        </w:rPr>
        <w:t>ts in history, sp</w:t>
      </w:r>
      <w:r>
        <w:rPr>
          <w:rFonts w:ascii="Verdana"/>
          <w:color w:val="535353"/>
        </w:rPr>
        <w:t>ea</w:t>
      </w:r>
      <w:r>
        <w:rPr>
          <w:color w:val="535353"/>
        </w:rPr>
        <w:t>kin</w:t>
      </w:r>
      <w:r>
        <w:rPr>
          <w:rFonts w:ascii="Verdana"/>
          <w:color w:val="535353"/>
        </w:rPr>
        <w:t xml:space="preserve">g </w:t>
      </w:r>
      <w:r>
        <w:rPr>
          <w:color w:val="535353"/>
        </w:rPr>
        <w:t xml:space="preserve">out </w:t>
      </w:r>
      <w:r>
        <w:rPr>
          <w:rFonts w:ascii="Verdana"/>
          <w:color w:val="535353"/>
        </w:rPr>
        <w:t>aga</w:t>
      </w:r>
      <w:r>
        <w:rPr>
          <w:color w:val="535353"/>
        </w:rPr>
        <w:t>inst r</w:t>
      </w:r>
      <w:r>
        <w:rPr>
          <w:rFonts w:ascii="Verdana"/>
          <w:color w:val="535353"/>
        </w:rPr>
        <w:t>ac</w:t>
      </w:r>
      <w:r>
        <w:rPr>
          <w:color w:val="535353"/>
        </w:rPr>
        <w:t xml:space="preserve">ism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oppr</w:t>
      </w:r>
      <w:r>
        <w:rPr>
          <w:rFonts w:ascii="Verdana"/>
          <w:color w:val="535353"/>
        </w:rPr>
        <w:t>e</w:t>
      </w:r>
      <w:r>
        <w:rPr>
          <w:color w:val="535353"/>
        </w:rPr>
        <w:t>ssion.</w:t>
      </w:r>
    </w:p>
    <w:p w:rsidR="009F0D76" w:rsidRDefault="009F0D76">
      <w:pPr>
        <w:pStyle w:val="BodyText"/>
        <w:spacing w:before="6"/>
        <w:rPr>
          <w:sz w:val="21"/>
        </w:rPr>
      </w:pPr>
    </w:p>
    <w:p w:rsidR="009F0D76" w:rsidRDefault="00BA5C19">
      <w:pPr>
        <w:pStyle w:val="BodyText"/>
        <w:ind w:left="519"/>
        <w:rPr>
          <w:rFonts w:ascii="Arial"/>
        </w:rPr>
      </w:pPr>
      <w:r>
        <w:rPr>
          <w:rFonts w:ascii="Verdana"/>
          <w:color w:val="535353"/>
          <w:w w:val="115"/>
        </w:rPr>
        <w:t>F</w:t>
      </w:r>
      <w:r>
        <w:rPr>
          <w:rFonts w:ascii="Arial"/>
          <w:color w:val="535353"/>
          <w:w w:val="115"/>
        </w:rPr>
        <w:t>r</w:t>
      </w:r>
      <w:r>
        <w:rPr>
          <w:rFonts w:ascii="Verdana"/>
          <w:color w:val="535353"/>
          <w:w w:val="115"/>
        </w:rPr>
        <w:t>a</w:t>
      </w:r>
      <w:r>
        <w:rPr>
          <w:rFonts w:ascii="Arial"/>
          <w:color w:val="535353"/>
          <w:w w:val="115"/>
        </w:rPr>
        <w:t xml:space="preserve">n </w:t>
      </w:r>
      <w:r>
        <w:rPr>
          <w:rFonts w:ascii="Verdana"/>
          <w:color w:val="535353"/>
          <w:w w:val="115"/>
        </w:rPr>
        <w:t>Ma</w:t>
      </w:r>
      <w:r>
        <w:rPr>
          <w:rFonts w:ascii="Arial"/>
          <w:color w:val="535353"/>
          <w:w w:val="115"/>
        </w:rPr>
        <w:t xml:space="preserve">nushkin </w:t>
      </w:r>
      <w:r>
        <w:rPr>
          <w:rFonts w:ascii="Verdana"/>
          <w:color w:val="535353"/>
          <w:w w:val="115"/>
        </w:rPr>
        <w:t>Ha</w:t>
      </w:r>
      <w:r>
        <w:rPr>
          <w:rFonts w:ascii="Arial"/>
          <w:color w:val="535353"/>
          <w:w w:val="115"/>
        </w:rPr>
        <w:t xml:space="preserve">ppy in our </w:t>
      </w:r>
      <w:r>
        <w:rPr>
          <w:rFonts w:ascii="Verdana"/>
          <w:color w:val="535353"/>
          <w:w w:val="115"/>
        </w:rPr>
        <w:t>S</w:t>
      </w:r>
      <w:r>
        <w:rPr>
          <w:rFonts w:ascii="Arial"/>
          <w:color w:val="535353"/>
          <w:w w:val="115"/>
        </w:rPr>
        <w:t>kin (</w:t>
      </w:r>
      <w:r>
        <w:rPr>
          <w:rFonts w:ascii="Verdana"/>
          <w:color w:val="535353"/>
          <w:w w:val="115"/>
        </w:rPr>
        <w:t xml:space="preserve">Age </w:t>
      </w:r>
      <w:r>
        <w:rPr>
          <w:rFonts w:ascii="Arial"/>
          <w:color w:val="535353"/>
          <w:w w:val="115"/>
        </w:rPr>
        <w:t>2+)</w:t>
      </w:r>
    </w:p>
    <w:p w:rsidR="009F0D76" w:rsidRDefault="00BA5C19">
      <w:pPr>
        <w:pStyle w:val="BodyText"/>
        <w:spacing w:before="45" w:line="216" w:lineRule="auto"/>
        <w:ind w:left="519" w:right="876"/>
        <w:jc w:val="both"/>
      </w:pPr>
      <w:r>
        <w:rPr>
          <w:rFonts w:ascii="Verdana"/>
          <w:color w:val="535353"/>
        </w:rPr>
        <w:t>A b</w:t>
      </w:r>
      <w:r>
        <w:rPr>
          <w:color w:val="535353"/>
        </w:rPr>
        <w:t>ook to t</w:t>
      </w:r>
      <w:r>
        <w:rPr>
          <w:rFonts w:ascii="Verdana"/>
          <w:color w:val="535353"/>
        </w:rPr>
        <w:t>eac</w:t>
      </w:r>
      <w:r>
        <w:rPr>
          <w:color w:val="535353"/>
        </w:rPr>
        <w:t>h ki</w:t>
      </w:r>
      <w:r>
        <w:rPr>
          <w:rFonts w:ascii="Verdana"/>
          <w:color w:val="535353"/>
        </w:rPr>
        <w:t>d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ab</w:t>
      </w:r>
      <w:r>
        <w:rPr>
          <w:color w:val="535353"/>
        </w:rPr>
        <w:t xml:space="preserve">out </w:t>
      </w:r>
      <w:r>
        <w:rPr>
          <w:rFonts w:ascii="Verdana"/>
          <w:color w:val="535353"/>
        </w:rPr>
        <w:t>d</w:t>
      </w:r>
      <w:r>
        <w:rPr>
          <w:color w:val="535353"/>
        </w:rPr>
        <w:t>iv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rsity. </w:t>
      </w: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illustr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tions </w:t>
      </w:r>
      <w:r>
        <w:rPr>
          <w:rFonts w:ascii="Verdana"/>
          <w:color w:val="535353"/>
        </w:rPr>
        <w:t>fea</w:t>
      </w:r>
      <w:r>
        <w:rPr>
          <w:color w:val="535353"/>
        </w:rPr>
        <w:t>tur</w:t>
      </w:r>
      <w:r>
        <w:rPr>
          <w:rFonts w:ascii="Verdana"/>
          <w:color w:val="535353"/>
        </w:rPr>
        <w:t>e 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n with </w:t>
      </w:r>
      <w:r>
        <w:rPr>
          <w:rFonts w:ascii="Verdana"/>
          <w:color w:val="535353"/>
        </w:rPr>
        <w:t>d</w:t>
      </w:r>
      <w:r>
        <w:rPr>
          <w:color w:val="535353"/>
        </w:rPr>
        <w:t>i</w:t>
      </w:r>
      <w:r>
        <w:rPr>
          <w:rFonts w:ascii="Verdana"/>
          <w:color w:val="535353"/>
        </w:rPr>
        <w:t>ffe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nt skin </w:t>
      </w:r>
      <w:r>
        <w:rPr>
          <w:rFonts w:ascii="Verdana"/>
          <w:color w:val="535353"/>
        </w:rPr>
        <w:t>c</w:t>
      </w:r>
      <w:r>
        <w:rPr>
          <w:color w:val="535353"/>
        </w:rPr>
        <w:t xml:space="preserve">olours, </w:t>
      </w:r>
      <w:r>
        <w:rPr>
          <w:rFonts w:ascii="Verdana"/>
          <w:color w:val="535353"/>
        </w:rPr>
        <w:t>g</w:t>
      </w:r>
      <w:r>
        <w:rPr>
          <w:color w:val="535353"/>
        </w:rPr>
        <w:t>l</w:t>
      </w:r>
      <w:r>
        <w:rPr>
          <w:rFonts w:ascii="Verdana"/>
          <w:color w:val="535353"/>
        </w:rPr>
        <w:t>a</w:t>
      </w:r>
      <w:r>
        <w:rPr>
          <w:color w:val="535353"/>
        </w:rPr>
        <w:t>ss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s, </w:t>
      </w:r>
      <w:r>
        <w:rPr>
          <w:rFonts w:ascii="Verdana"/>
          <w:color w:val="535353"/>
        </w:rPr>
        <w:t>f</w:t>
      </w:r>
      <w:r>
        <w:rPr>
          <w:color w:val="535353"/>
        </w:rPr>
        <w:t>r</w:t>
      </w:r>
      <w:r>
        <w:rPr>
          <w:rFonts w:ascii="Verdana"/>
          <w:color w:val="535353"/>
        </w:rPr>
        <w:t>ec</w:t>
      </w:r>
      <w:r>
        <w:rPr>
          <w:color w:val="535353"/>
        </w:rPr>
        <w:t>kl</w:t>
      </w:r>
      <w:r>
        <w:rPr>
          <w:rFonts w:ascii="Verdana"/>
          <w:color w:val="535353"/>
        </w:rPr>
        <w:t>e</w:t>
      </w:r>
      <w:r>
        <w:rPr>
          <w:color w:val="535353"/>
        </w:rPr>
        <w:t>s, uni</w:t>
      </w:r>
      <w:r>
        <w:rPr>
          <w:rFonts w:ascii="Verdana"/>
          <w:color w:val="535353"/>
        </w:rPr>
        <w:t>b</w:t>
      </w:r>
      <w:r>
        <w:rPr>
          <w:color w:val="535353"/>
        </w:rPr>
        <w:t>rows, wh</w:t>
      </w:r>
      <w:r>
        <w:rPr>
          <w:rFonts w:ascii="Verdana"/>
          <w:color w:val="535353"/>
        </w:rPr>
        <w:t>ee</w:t>
      </w:r>
      <w:r>
        <w:rPr>
          <w:color w:val="535353"/>
        </w:rPr>
        <w:t>l</w:t>
      </w:r>
      <w:r>
        <w:rPr>
          <w:rFonts w:asci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irs,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 b</w:t>
      </w:r>
      <w:r>
        <w:rPr>
          <w:color w:val="535353"/>
        </w:rPr>
        <w:t>irthm</w:t>
      </w:r>
      <w:r>
        <w:rPr>
          <w:rFonts w:ascii="Verdana"/>
          <w:color w:val="535353"/>
        </w:rPr>
        <w:t>a</w:t>
      </w:r>
      <w:r>
        <w:rPr>
          <w:color w:val="535353"/>
        </w:rPr>
        <w:t>rks to h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lp 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c</w:t>
      </w:r>
      <w:r>
        <w:rPr>
          <w:color w:val="535353"/>
        </w:rPr>
        <w:t>our</w:t>
      </w:r>
      <w:r>
        <w:rPr>
          <w:rFonts w:ascii="Verdana"/>
          <w:color w:val="535353"/>
        </w:rPr>
        <w:t xml:space="preserve">age </w:t>
      </w:r>
      <w:r>
        <w:rPr>
          <w:color w:val="535353"/>
        </w:rPr>
        <w:t>th</w:t>
      </w:r>
      <w:r>
        <w:rPr>
          <w:rFonts w:ascii="Verdana"/>
          <w:color w:val="535353"/>
        </w:rPr>
        <w:t>e bea</w:t>
      </w:r>
      <w:r>
        <w:rPr>
          <w:color w:val="535353"/>
        </w:rPr>
        <w:t>uty o</w:t>
      </w:r>
      <w:r>
        <w:rPr>
          <w:rFonts w:ascii="Verdana"/>
          <w:color w:val="535353"/>
        </w:rPr>
        <w:t>f d</w:t>
      </w:r>
      <w:r>
        <w:rPr>
          <w:color w:val="535353"/>
        </w:rPr>
        <w:t>iv</w:t>
      </w:r>
      <w:r>
        <w:rPr>
          <w:rFonts w:ascii="Verdana"/>
          <w:color w:val="535353"/>
        </w:rPr>
        <w:t>e</w:t>
      </w:r>
      <w:r>
        <w:rPr>
          <w:color w:val="535353"/>
        </w:rPr>
        <w:t>rsity</w:t>
      </w:r>
    </w:p>
    <w:p w:rsidR="009F0D76" w:rsidRDefault="009F0D76">
      <w:pPr>
        <w:pStyle w:val="BodyText"/>
        <w:spacing w:before="5"/>
        <w:rPr>
          <w:sz w:val="21"/>
        </w:rPr>
      </w:pPr>
    </w:p>
    <w:p w:rsidR="009F0D76" w:rsidRDefault="00BA5C19">
      <w:pPr>
        <w:pStyle w:val="BodyText"/>
        <w:spacing w:before="1"/>
        <w:ind w:left="519"/>
        <w:rPr>
          <w:rFonts w:ascii="Arial"/>
        </w:rPr>
      </w:pPr>
      <w:r>
        <w:rPr>
          <w:rFonts w:ascii="Verdana"/>
          <w:color w:val="535353"/>
          <w:w w:val="110"/>
        </w:rPr>
        <w:t>I</w:t>
      </w:r>
      <w:r>
        <w:rPr>
          <w:rFonts w:ascii="Arial"/>
          <w:color w:val="535353"/>
          <w:w w:val="110"/>
        </w:rPr>
        <w:t>ly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s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 xml:space="preserve">h </w:t>
      </w:r>
      <w:r>
        <w:rPr>
          <w:rFonts w:ascii="Verdana"/>
          <w:color w:val="535353"/>
          <w:w w:val="110"/>
        </w:rPr>
        <w:t>S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aba</w:t>
      </w:r>
      <w:r>
        <w:rPr>
          <w:rFonts w:ascii="Arial"/>
          <w:color w:val="535353"/>
          <w:w w:val="110"/>
        </w:rPr>
        <w:t xml:space="preserve">zz: </w:t>
      </w:r>
      <w:r>
        <w:rPr>
          <w:rFonts w:ascii="Verdana"/>
          <w:color w:val="535353"/>
          <w:w w:val="110"/>
        </w:rPr>
        <w:t>Ma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 xml:space="preserve">olm </w:t>
      </w:r>
      <w:r>
        <w:rPr>
          <w:rFonts w:ascii="Verdana"/>
          <w:color w:val="535353"/>
          <w:w w:val="110"/>
        </w:rPr>
        <w:t>L</w:t>
      </w:r>
      <w:r>
        <w:rPr>
          <w:rFonts w:ascii="Arial"/>
          <w:color w:val="535353"/>
          <w:w w:val="110"/>
        </w:rPr>
        <w:t>ittl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 xml:space="preserve">: </w:t>
      </w:r>
      <w:r>
        <w:rPr>
          <w:rFonts w:ascii="Verdana"/>
          <w:color w:val="535353"/>
          <w:w w:val="110"/>
        </w:rPr>
        <w:t>T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e B</w:t>
      </w:r>
      <w:r>
        <w:rPr>
          <w:rFonts w:ascii="Arial"/>
          <w:color w:val="535353"/>
          <w:w w:val="110"/>
        </w:rPr>
        <w:t xml:space="preserve">oy </w:t>
      </w:r>
      <w:r>
        <w:rPr>
          <w:rFonts w:ascii="Verdana"/>
          <w:color w:val="535353"/>
          <w:w w:val="110"/>
        </w:rPr>
        <w:t>W</w:t>
      </w:r>
      <w:r>
        <w:rPr>
          <w:rFonts w:ascii="Arial"/>
          <w:color w:val="535353"/>
          <w:w w:val="110"/>
        </w:rPr>
        <w:t xml:space="preserve">ho </w:t>
      </w:r>
      <w:r>
        <w:rPr>
          <w:rFonts w:ascii="Verdana"/>
          <w:color w:val="535353"/>
          <w:w w:val="110"/>
        </w:rPr>
        <w:t>G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 xml:space="preserve">w </w:t>
      </w:r>
      <w:r>
        <w:rPr>
          <w:rFonts w:ascii="Verdana"/>
          <w:color w:val="535353"/>
          <w:w w:val="110"/>
        </w:rPr>
        <w:t>U</w:t>
      </w:r>
      <w:r>
        <w:rPr>
          <w:rFonts w:ascii="Arial"/>
          <w:color w:val="535353"/>
          <w:w w:val="110"/>
        </w:rPr>
        <w:t xml:space="preserve">p </w:t>
      </w:r>
      <w:r>
        <w:rPr>
          <w:rFonts w:ascii="Verdana"/>
          <w:color w:val="535353"/>
          <w:w w:val="110"/>
        </w:rPr>
        <w:t>T</w:t>
      </w:r>
      <w:r>
        <w:rPr>
          <w:rFonts w:ascii="Arial"/>
          <w:color w:val="535353"/>
          <w:w w:val="110"/>
        </w:rPr>
        <w:t xml:space="preserve">o </w:t>
      </w:r>
      <w:r>
        <w:rPr>
          <w:rFonts w:ascii="Verdana"/>
          <w:color w:val="535353"/>
          <w:w w:val="110"/>
        </w:rPr>
        <w:t>Be Ma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 xml:space="preserve">olm </w:t>
      </w:r>
      <w:r>
        <w:rPr>
          <w:rFonts w:ascii="Verdana"/>
          <w:color w:val="535353"/>
          <w:w w:val="110"/>
        </w:rPr>
        <w:t xml:space="preserve">X </w:t>
      </w:r>
      <w:r>
        <w:rPr>
          <w:rFonts w:ascii="Arial"/>
          <w:color w:val="535353"/>
          <w:w w:val="110"/>
        </w:rPr>
        <w:t>(</w:t>
      </w:r>
      <w:r>
        <w:rPr>
          <w:rFonts w:ascii="Verdana"/>
          <w:color w:val="535353"/>
          <w:w w:val="110"/>
        </w:rPr>
        <w:t xml:space="preserve">Age </w:t>
      </w:r>
      <w:r>
        <w:rPr>
          <w:rFonts w:ascii="Arial"/>
          <w:color w:val="535353"/>
          <w:w w:val="110"/>
        </w:rPr>
        <w:t>5-10)</w:t>
      </w:r>
    </w:p>
    <w:p w:rsidR="009F0D76" w:rsidRDefault="00BA5C19">
      <w:pPr>
        <w:pStyle w:val="BodyText"/>
        <w:spacing w:before="44" w:line="216" w:lineRule="auto"/>
        <w:ind w:left="519" w:right="883"/>
        <w:jc w:val="both"/>
      </w:pP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3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hoo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3"/>
        </w:rPr>
        <w:t xml:space="preserve"> </w:t>
      </w:r>
      <w:r>
        <w:rPr>
          <w:color w:val="535353"/>
        </w:rPr>
        <w:t>story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3"/>
        </w:rPr>
        <w:t xml:space="preserve"> </w:t>
      </w:r>
      <w:r>
        <w:rPr>
          <w:color w:val="535353"/>
        </w:rPr>
        <w:t>on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3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2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3"/>
        </w:rPr>
        <w:t xml:space="preserve"> </w:t>
      </w:r>
      <w:r>
        <w:rPr>
          <w:color w:val="535353"/>
        </w:rPr>
        <w:t>most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in</w:t>
      </w:r>
      <w:r>
        <w:rPr>
          <w:rFonts w:ascii="Verdana"/>
          <w:color w:val="535353"/>
        </w:rPr>
        <w:t>f</w:t>
      </w:r>
      <w:r>
        <w:rPr>
          <w:color w:val="535353"/>
        </w:rPr>
        <w:t>lu</w:t>
      </w:r>
      <w:r>
        <w:rPr>
          <w:rFonts w:ascii="Verdana"/>
          <w:color w:val="535353"/>
        </w:rPr>
        <w:t>e</w:t>
      </w:r>
      <w:r>
        <w:rPr>
          <w:color w:val="535353"/>
        </w:rPr>
        <w:t>nti</w:t>
      </w:r>
      <w:r>
        <w:rPr>
          <w:rFonts w:asci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14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1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n,</w:t>
      </w:r>
      <w:r>
        <w:rPr>
          <w:color w:val="535353"/>
          <w:spacing w:val="-14"/>
        </w:rPr>
        <w:t xml:space="preserve"> </w:t>
      </w:r>
      <w:r>
        <w:rPr>
          <w:rFonts w:ascii="Verdana"/>
          <w:color w:val="535353"/>
        </w:rPr>
        <w:t>Ma</w:t>
      </w:r>
      <w:r>
        <w:rPr>
          <w:color w:val="535353"/>
        </w:rPr>
        <w:t>l</w:t>
      </w:r>
      <w:r>
        <w:rPr>
          <w:rFonts w:ascii="Verdana"/>
          <w:color w:val="535353"/>
        </w:rPr>
        <w:t>c</w:t>
      </w:r>
      <w:r>
        <w:rPr>
          <w:color w:val="535353"/>
        </w:rPr>
        <w:t>olm</w:t>
      </w:r>
      <w:r>
        <w:rPr>
          <w:color w:val="535353"/>
          <w:spacing w:val="-14"/>
        </w:rPr>
        <w:t xml:space="preserve"> </w:t>
      </w:r>
      <w:r>
        <w:rPr>
          <w:rFonts w:ascii="Verdana"/>
          <w:color w:val="535353"/>
        </w:rPr>
        <w:t>X</w:t>
      </w:r>
      <w:r>
        <w:rPr>
          <w:color w:val="535353"/>
        </w:rPr>
        <w:t>,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writt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n </w:t>
      </w:r>
      <w:r>
        <w:rPr>
          <w:rFonts w:ascii="Verdana"/>
          <w:color w:val="535353"/>
        </w:rPr>
        <w:t>b</w:t>
      </w:r>
      <w:r>
        <w:rPr>
          <w:color w:val="535353"/>
        </w:rPr>
        <w:t>y his</w:t>
      </w:r>
      <w:r>
        <w:rPr>
          <w:color w:val="535353"/>
          <w:spacing w:val="2"/>
        </w:rPr>
        <w:t xml:space="preserve"> </w:t>
      </w:r>
      <w:r>
        <w:rPr>
          <w:rFonts w:ascii="Verdana"/>
          <w:color w:val="535353"/>
        </w:rPr>
        <w:t>da</w:t>
      </w:r>
      <w:r>
        <w:rPr>
          <w:color w:val="535353"/>
        </w:rPr>
        <w:t>u</w:t>
      </w:r>
      <w:r>
        <w:rPr>
          <w:rFonts w:ascii="Verdana"/>
          <w:color w:val="535353"/>
        </w:rPr>
        <w:t>g</w:t>
      </w:r>
      <w:r>
        <w:rPr>
          <w:color w:val="535353"/>
        </w:rPr>
        <w:t>ht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</w:p>
    <w:p w:rsidR="009F0D76" w:rsidRDefault="009F0D76">
      <w:pPr>
        <w:pStyle w:val="BodyText"/>
        <w:spacing w:before="9"/>
        <w:rPr>
          <w:sz w:val="18"/>
        </w:rPr>
      </w:pPr>
    </w:p>
    <w:p w:rsidR="009F0D76" w:rsidRDefault="00BA5C19">
      <w:pPr>
        <w:pStyle w:val="BodyText"/>
        <w:spacing w:before="43"/>
        <w:ind w:left="519"/>
        <w:rPr>
          <w:rFonts w:ascii="Arial"/>
        </w:rPr>
      </w:pPr>
      <w:r>
        <w:rPr>
          <w:rFonts w:ascii="Verdana"/>
          <w:color w:val="535353"/>
          <w:w w:val="110"/>
        </w:rPr>
        <w:t>Ib</w:t>
      </w:r>
      <w:r>
        <w:rPr>
          <w:rFonts w:ascii="Arial"/>
          <w:color w:val="535353"/>
          <w:w w:val="110"/>
        </w:rPr>
        <w:t>tih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 xml:space="preserve">j </w:t>
      </w:r>
      <w:r>
        <w:rPr>
          <w:rFonts w:ascii="Verdana"/>
          <w:color w:val="535353"/>
          <w:w w:val="110"/>
        </w:rPr>
        <w:t>M</w:t>
      </w:r>
      <w:r>
        <w:rPr>
          <w:rFonts w:ascii="Arial"/>
          <w:color w:val="535353"/>
          <w:w w:val="110"/>
        </w:rPr>
        <w:t>uh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mm</w:t>
      </w:r>
      <w:r>
        <w:rPr>
          <w:rFonts w:ascii="Verdana"/>
          <w:color w:val="535353"/>
          <w:w w:val="110"/>
        </w:rPr>
        <w:t>ad</w:t>
      </w:r>
      <w:r>
        <w:rPr>
          <w:rFonts w:ascii="Arial"/>
          <w:color w:val="535353"/>
          <w:w w:val="110"/>
        </w:rPr>
        <w:t xml:space="preserve">: </w:t>
      </w:r>
      <w:r>
        <w:rPr>
          <w:rFonts w:ascii="Verdana"/>
          <w:color w:val="535353"/>
          <w:w w:val="110"/>
        </w:rPr>
        <w:t>T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e P</w:t>
      </w:r>
      <w:r>
        <w:rPr>
          <w:rFonts w:ascii="Arial"/>
          <w:color w:val="535353"/>
          <w:w w:val="110"/>
        </w:rPr>
        <w:t>rou</w:t>
      </w:r>
      <w:r>
        <w:rPr>
          <w:rFonts w:ascii="Verdana"/>
          <w:color w:val="535353"/>
          <w:w w:val="110"/>
        </w:rPr>
        <w:t>de</w:t>
      </w:r>
      <w:r>
        <w:rPr>
          <w:rFonts w:ascii="Arial"/>
          <w:color w:val="535353"/>
          <w:w w:val="110"/>
        </w:rPr>
        <w:t xml:space="preserve">st </w:t>
      </w:r>
      <w:r>
        <w:rPr>
          <w:rFonts w:ascii="Verdana"/>
          <w:color w:val="535353"/>
          <w:w w:val="110"/>
        </w:rPr>
        <w:t>B</w:t>
      </w:r>
      <w:r>
        <w:rPr>
          <w:rFonts w:ascii="Arial"/>
          <w:color w:val="535353"/>
          <w:w w:val="110"/>
        </w:rPr>
        <w:t>lu</w:t>
      </w:r>
      <w:r>
        <w:rPr>
          <w:rFonts w:ascii="Verdana"/>
          <w:color w:val="535353"/>
          <w:w w:val="110"/>
        </w:rPr>
        <w:t xml:space="preserve">e </w:t>
      </w:r>
      <w:r>
        <w:rPr>
          <w:rFonts w:ascii="Arial"/>
          <w:color w:val="535353"/>
          <w:w w:val="110"/>
        </w:rPr>
        <w:t>(</w:t>
      </w:r>
      <w:r>
        <w:rPr>
          <w:rFonts w:ascii="Verdana"/>
          <w:color w:val="535353"/>
          <w:w w:val="110"/>
        </w:rPr>
        <w:t xml:space="preserve">Age </w:t>
      </w:r>
      <w:r>
        <w:rPr>
          <w:rFonts w:ascii="Arial"/>
          <w:color w:val="535353"/>
          <w:w w:val="110"/>
        </w:rPr>
        <w:t>4-7)</w:t>
      </w:r>
    </w:p>
    <w:p w:rsidR="009F0D76" w:rsidRDefault="00BA5C19">
      <w:pPr>
        <w:pStyle w:val="BodyText"/>
        <w:spacing w:before="45" w:line="216" w:lineRule="auto"/>
        <w:ind w:left="519" w:right="881"/>
      </w:pP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bea</w:t>
      </w:r>
      <w:r>
        <w:rPr>
          <w:color w:val="535353"/>
        </w:rPr>
        <w:t>uti</w:t>
      </w:r>
      <w:r>
        <w:rPr>
          <w:rFonts w:ascii="Verdana"/>
          <w:color w:val="535353"/>
        </w:rPr>
        <w:t>f</w:t>
      </w:r>
      <w:r>
        <w:rPr>
          <w:color w:val="535353"/>
        </w:rPr>
        <w:t>ul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story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3"/>
        </w:rPr>
        <w:t xml:space="preserve"> </w:t>
      </w:r>
      <w:r>
        <w:rPr>
          <w:rFonts w:ascii="Verdana"/>
          <w:color w:val="535353"/>
        </w:rPr>
        <w:t>be</w:t>
      </w:r>
      <w:r>
        <w:rPr>
          <w:color w:val="535353"/>
        </w:rPr>
        <w:t>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14"/>
        </w:rPr>
        <w:t xml:space="preserve"> </w:t>
      </w:r>
      <w:r>
        <w:rPr>
          <w:color w:val="535353"/>
        </w:rPr>
        <w:t>prou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4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4"/>
        </w:rPr>
        <w:t xml:space="preserve"> </w:t>
      </w:r>
      <w:r>
        <w:rPr>
          <w:color w:val="535353"/>
        </w:rPr>
        <w:t>your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i</w:t>
      </w:r>
      <w:r>
        <w:rPr>
          <w:rFonts w:ascii="Verdana"/>
          <w:color w:val="535353"/>
        </w:rPr>
        <w:t>de</w:t>
      </w:r>
      <w:r>
        <w:rPr>
          <w:color w:val="535353"/>
        </w:rPr>
        <w:t>ntity.</w:t>
      </w:r>
      <w:r>
        <w:rPr>
          <w:color w:val="535353"/>
          <w:spacing w:val="-6"/>
        </w:rPr>
        <w:t xml:space="preserve"> </w:t>
      </w:r>
      <w:r>
        <w:rPr>
          <w:rFonts w:ascii="Verdana"/>
          <w:color w:val="535353"/>
        </w:rPr>
        <w:t>I</w:t>
      </w:r>
      <w:r>
        <w:rPr>
          <w:color w:val="535353"/>
        </w:rPr>
        <w:t>n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face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4"/>
        </w:rPr>
        <w:t xml:space="preserve"> </w:t>
      </w:r>
      <w:r>
        <w:rPr>
          <w:color w:val="535353"/>
        </w:rPr>
        <w:t>hurt</w:t>
      </w:r>
      <w:r>
        <w:rPr>
          <w:rFonts w:ascii="Verdana"/>
          <w:color w:val="535353"/>
        </w:rPr>
        <w:t>f</w:t>
      </w:r>
      <w:r>
        <w:rPr>
          <w:color w:val="535353"/>
        </w:rPr>
        <w:t>ul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wor</w:t>
      </w:r>
      <w:r>
        <w:rPr>
          <w:rFonts w:ascii="Verdana"/>
          <w:color w:val="535353"/>
        </w:rPr>
        <w:t>d</w:t>
      </w:r>
      <w:r>
        <w:rPr>
          <w:color w:val="535353"/>
        </w:rPr>
        <w:t>s,</w:t>
      </w:r>
      <w:r>
        <w:rPr>
          <w:color w:val="535353"/>
          <w:spacing w:val="-6"/>
        </w:rPr>
        <w:t xml:space="preserve"> </w:t>
      </w:r>
      <w:r>
        <w:rPr>
          <w:rFonts w:ascii="Verdana"/>
          <w:color w:val="535353"/>
        </w:rPr>
        <w:t>Fa</w:t>
      </w:r>
      <w:r>
        <w:rPr>
          <w:color w:val="535353"/>
        </w:rPr>
        <w:t>iz</w:t>
      </w:r>
      <w:r>
        <w:rPr>
          <w:rFonts w:ascii="Verdana"/>
          <w:color w:val="535353"/>
        </w:rPr>
        <w:t>a</w:t>
      </w:r>
      <w:r>
        <w:rPr>
          <w:color w:val="535353"/>
        </w:rPr>
        <w:t>h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  <w:spacing w:val="-3"/>
        </w:rPr>
        <w:t>f</w:t>
      </w:r>
      <w:r>
        <w:rPr>
          <w:color w:val="535353"/>
          <w:spacing w:val="-3"/>
        </w:rPr>
        <w:t>in</w:t>
      </w:r>
      <w:r>
        <w:rPr>
          <w:rFonts w:ascii="Verdana"/>
          <w:color w:val="535353"/>
          <w:spacing w:val="-3"/>
        </w:rPr>
        <w:t>d</w:t>
      </w:r>
      <w:r>
        <w:rPr>
          <w:color w:val="535353"/>
          <w:spacing w:val="-3"/>
        </w:rPr>
        <w:t xml:space="preserve">s </w:t>
      </w:r>
      <w:r>
        <w:rPr>
          <w:color w:val="535353"/>
        </w:rPr>
        <w:t>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y to </w:t>
      </w:r>
      <w:r>
        <w:rPr>
          <w:rFonts w:ascii="Verdana"/>
          <w:color w:val="535353"/>
        </w:rPr>
        <w:t xml:space="preserve">be </w:t>
      </w:r>
      <w:r>
        <w:rPr>
          <w:color w:val="535353"/>
        </w:rPr>
        <w:t>prou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r </w:t>
      </w:r>
      <w:r>
        <w:rPr>
          <w:rFonts w:ascii="Verdana"/>
          <w:color w:val="535353"/>
        </w:rPr>
        <w:t>b</w:t>
      </w:r>
      <w:r>
        <w:rPr>
          <w:color w:val="535353"/>
        </w:rPr>
        <w:t>ri</w:t>
      </w:r>
      <w:r>
        <w:rPr>
          <w:rFonts w:ascii="Verdana"/>
          <w:color w:val="535353"/>
        </w:rPr>
        <w:t>g</w:t>
      </w:r>
      <w:r>
        <w:rPr>
          <w:color w:val="535353"/>
        </w:rPr>
        <w:t xml:space="preserve">ht </w:t>
      </w:r>
      <w:r>
        <w:rPr>
          <w:rFonts w:ascii="Verdana"/>
          <w:color w:val="535353"/>
        </w:rPr>
        <w:t>b</w:t>
      </w:r>
      <w:r>
        <w:rPr>
          <w:color w:val="535353"/>
        </w:rPr>
        <w:t>lu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2"/>
        </w:rPr>
        <w:t xml:space="preserve"> </w:t>
      </w:r>
      <w:r>
        <w:rPr>
          <w:color w:val="535353"/>
        </w:rPr>
        <w:t>hij</w:t>
      </w:r>
      <w:r>
        <w:rPr>
          <w:rFonts w:ascii="Verdana"/>
          <w:color w:val="535353"/>
        </w:rPr>
        <w:t>ab</w:t>
      </w:r>
      <w:r>
        <w:rPr>
          <w:color w:val="535353"/>
        </w:rPr>
        <w:t>.</w:t>
      </w:r>
    </w:p>
    <w:p w:rsidR="009F0D76" w:rsidRDefault="00BA5C19">
      <w:pPr>
        <w:pStyle w:val="Heading2"/>
        <w:spacing w:line="419" w:lineRule="exact"/>
        <w:ind w:right="191"/>
      </w:pPr>
      <w:r>
        <w:rPr>
          <w:color w:val="535353"/>
          <w:w w:val="90"/>
        </w:rPr>
        <w:t>13.)</w:t>
      </w:r>
    </w:p>
    <w:p w:rsidR="009F0D76" w:rsidRDefault="009F0D76">
      <w:pPr>
        <w:spacing w:line="419" w:lineRule="exact"/>
        <w:sectPr w:rsidR="009F0D76">
          <w:pgSz w:w="11910" w:h="16850"/>
          <w:pgMar w:top="420" w:right="0" w:bottom="0" w:left="0" w:header="720" w:footer="720" w:gutter="0"/>
          <w:cols w:space="720"/>
        </w:sectPr>
      </w:pPr>
    </w:p>
    <w:p w:rsidR="009F0D76" w:rsidRDefault="00BA5C19">
      <w:pPr>
        <w:pStyle w:val="BodyText"/>
        <w:spacing w:before="26"/>
        <w:ind w:left="591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9632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81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F5FBE2" id="Rectangle 65" o:spid="_x0000_s1026" style="position:absolute;margin-left:0;margin-top:0;width:595.5pt;height:842.25pt;z-index:-1622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" fillcolor="#fff9f1" stroked="f">
                <w10:wrap anchorx="page" anchory="page"/>
              </v:rect>
            </w:pict>
          </mc:Fallback>
        </mc:AlternateContent>
      </w:r>
      <w:r>
        <w:rPr>
          <w:rFonts w:ascii="Verdana"/>
          <w:color w:val="535353"/>
          <w:w w:val="110"/>
        </w:rPr>
        <w:t>Jac</w:t>
      </w:r>
      <w:r>
        <w:rPr>
          <w:rFonts w:ascii="Arial"/>
          <w:color w:val="535353"/>
          <w:w w:val="110"/>
        </w:rPr>
        <w:t>qu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lin</w:t>
      </w:r>
      <w:r>
        <w:rPr>
          <w:rFonts w:ascii="Verdana"/>
          <w:color w:val="535353"/>
          <w:w w:val="110"/>
        </w:rPr>
        <w:t>e W</w:t>
      </w:r>
      <w:r>
        <w:rPr>
          <w:rFonts w:ascii="Arial"/>
          <w:color w:val="535353"/>
          <w:w w:val="110"/>
        </w:rPr>
        <w:t>oo</w:t>
      </w:r>
      <w:r>
        <w:rPr>
          <w:rFonts w:ascii="Verdana"/>
          <w:color w:val="535353"/>
          <w:w w:val="110"/>
        </w:rPr>
        <w:t>d</w:t>
      </w:r>
      <w:r>
        <w:rPr>
          <w:rFonts w:ascii="Arial"/>
          <w:color w:val="535353"/>
          <w:w w:val="110"/>
        </w:rPr>
        <w:t xml:space="preserve">son: </w:t>
      </w:r>
      <w:r>
        <w:rPr>
          <w:rFonts w:ascii="Verdana"/>
          <w:color w:val="535353"/>
          <w:w w:val="110"/>
        </w:rPr>
        <w:t>T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e Da</w:t>
      </w:r>
      <w:r>
        <w:rPr>
          <w:rFonts w:ascii="Arial"/>
          <w:color w:val="535353"/>
          <w:w w:val="110"/>
        </w:rPr>
        <w:t xml:space="preserve">y </w:t>
      </w:r>
      <w:r>
        <w:rPr>
          <w:rFonts w:ascii="Verdana"/>
          <w:color w:val="535353"/>
          <w:w w:val="110"/>
        </w:rPr>
        <w:t>Y</w:t>
      </w:r>
      <w:r>
        <w:rPr>
          <w:rFonts w:ascii="Arial"/>
          <w:color w:val="535353"/>
          <w:w w:val="110"/>
        </w:rPr>
        <w:t xml:space="preserve">ou </w:t>
      </w:r>
      <w:r>
        <w:rPr>
          <w:rFonts w:ascii="Verdana"/>
          <w:color w:val="535353"/>
          <w:w w:val="110"/>
        </w:rPr>
        <w:t>Beg</w:t>
      </w:r>
      <w:r>
        <w:rPr>
          <w:rFonts w:ascii="Arial"/>
          <w:color w:val="535353"/>
          <w:w w:val="110"/>
        </w:rPr>
        <w:t>in (</w:t>
      </w:r>
      <w:r>
        <w:rPr>
          <w:rFonts w:ascii="Verdana"/>
          <w:color w:val="535353"/>
          <w:w w:val="110"/>
        </w:rPr>
        <w:t>Age</w:t>
      </w:r>
      <w:r>
        <w:rPr>
          <w:rFonts w:ascii="Verdana"/>
          <w:color w:val="535353"/>
          <w:spacing w:val="-64"/>
          <w:w w:val="110"/>
        </w:rPr>
        <w:t xml:space="preserve"> </w:t>
      </w:r>
      <w:r>
        <w:rPr>
          <w:rFonts w:ascii="Arial"/>
          <w:color w:val="535353"/>
          <w:w w:val="110"/>
        </w:rPr>
        <w:t>4-7)</w:t>
      </w:r>
    </w:p>
    <w:p w:rsidR="009F0D76" w:rsidRDefault="00BA5C19">
      <w:pPr>
        <w:pStyle w:val="BodyText"/>
        <w:spacing w:before="38" w:line="271" w:lineRule="auto"/>
        <w:ind w:left="591" w:right="2137"/>
        <w:rPr>
          <w:rFonts w:ascii="Arial" w:hAnsi="Arial"/>
        </w:rPr>
      </w:pPr>
      <w:r>
        <w:rPr>
          <w:rFonts w:ascii="Verdana" w:hAnsi="Verdana"/>
          <w:color w:val="535353"/>
          <w:w w:val="105"/>
        </w:rPr>
        <w:t>T</w:t>
      </w:r>
      <w:r>
        <w:rPr>
          <w:rFonts w:ascii="Arial" w:hAnsi="Arial"/>
          <w:color w:val="535353"/>
          <w:w w:val="105"/>
        </w:rPr>
        <w:t>h</w:t>
      </w:r>
      <w:r>
        <w:rPr>
          <w:rFonts w:ascii="Verdana" w:hAnsi="Verdana"/>
          <w:color w:val="535353"/>
          <w:w w:val="105"/>
        </w:rPr>
        <w:t xml:space="preserve">e </w:t>
      </w:r>
      <w:r>
        <w:rPr>
          <w:rFonts w:ascii="Arial" w:hAnsi="Arial"/>
          <w:color w:val="535353"/>
          <w:w w:val="105"/>
        </w:rPr>
        <w:t>story o</w:t>
      </w:r>
      <w:r>
        <w:rPr>
          <w:rFonts w:ascii="Verdana" w:hAnsi="Verdana"/>
          <w:color w:val="535353"/>
          <w:w w:val="105"/>
        </w:rPr>
        <w:t>f f</w:t>
      </w:r>
      <w:r>
        <w:rPr>
          <w:rFonts w:ascii="Arial" w:hAnsi="Arial"/>
          <w:color w:val="535353"/>
          <w:w w:val="105"/>
        </w:rPr>
        <w:t>in</w:t>
      </w:r>
      <w:r>
        <w:rPr>
          <w:rFonts w:ascii="Verdana" w:hAnsi="Verdana"/>
          <w:color w:val="535353"/>
          <w:w w:val="105"/>
        </w:rPr>
        <w:t>d</w:t>
      </w:r>
      <w:r>
        <w:rPr>
          <w:rFonts w:ascii="Arial" w:hAnsi="Arial"/>
          <w:color w:val="535353"/>
          <w:w w:val="105"/>
        </w:rPr>
        <w:t>in</w:t>
      </w:r>
      <w:r>
        <w:rPr>
          <w:rFonts w:ascii="Verdana" w:hAnsi="Verdana"/>
          <w:color w:val="535353"/>
          <w:w w:val="105"/>
        </w:rPr>
        <w:t xml:space="preserve">g </w:t>
      </w:r>
      <w:r>
        <w:rPr>
          <w:rFonts w:ascii="Arial" w:hAnsi="Arial"/>
          <w:color w:val="535353"/>
          <w:w w:val="105"/>
        </w:rPr>
        <w:t>th</w:t>
      </w:r>
      <w:r>
        <w:rPr>
          <w:rFonts w:ascii="Verdana" w:hAnsi="Verdana"/>
          <w:color w:val="535353"/>
          <w:w w:val="105"/>
        </w:rPr>
        <w:t>e c</w:t>
      </w:r>
      <w:r>
        <w:rPr>
          <w:rFonts w:ascii="Arial" w:hAnsi="Arial"/>
          <w:color w:val="535353"/>
          <w:w w:val="105"/>
        </w:rPr>
        <w:t>our</w:t>
      </w:r>
      <w:r>
        <w:rPr>
          <w:rFonts w:ascii="Verdana" w:hAnsi="Verdana"/>
          <w:color w:val="535353"/>
          <w:w w:val="105"/>
        </w:rPr>
        <w:t>age a</w:t>
      </w:r>
      <w:r>
        <w:rPr>
          <w:rFonts w:ascii="Arial" w:hAnsi="Arial"/>
          <w:color w:val="535353"/>
          <w:w w:val="105"/>
        </w:rPr>
        <w:t>n</w:t>
      </w:r>
      <w:r>
        <w:rPr>
          <w:rFonts w:ascii="Verdana" w:hAnsi="Verdana"/>
          <w:color w:val="535353"/>
          <w:w w:val="105"/>
        </w:rPr>
        <w:t>d b</w:t>
      </w:r>
      <w:r>
        <w:rPr>
          <w:rFonts w:ascii="Arial" w:hAnsi="Arial"/>
          <w:color w:val="535353"/>
          <w:w w:val="105"/>
        </w:rPr>
        <w:t>r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>v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 xml:space="preserve">ry to </w:t>
      </w:r>
      <w:r>
        <w:rPr>
          <w:rFonts w:ascii="Verdana" w:hAnsi="Verdana"/>
          <w:color w:val="535353"/>
          <w:w w:val="105"/>
        </w:rPr>
        <w:t>be d</w:t>
      </w:r>
      <w:r>
        <w:rPr>
          <w:rFonts w:ascii="Arial" w:hAnsi="Arial"/>
          <w:color w:val="535353"/>
          <w:w w:val="105"/>
        </w:rPr>
        <w:t>i</w:t>
      </w:r>
      <w:r>
        <w:rPr>
          <w:rFonts w:ascii="Verdana" w:hAnsi="Verdana"/>
          <w:color w:val="535353"/>
          <w:w w:val="105"/>
        </w:rPr>
        <w:t>ffe</w:t>
      </w:r>
      <w:r>
        <w:rPr>
          <w:rFonts w:ascii="Arial" w:hAnsi="Arial"/>
          <w:color w:val="535353"/>
          <w:w w:val="105"/>
        </w:rPr>
        <w:t>r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 xml:space="preserve">nt 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>n</w:t>
      </w:r>
      <w:r>
        <w:rPr>
          <w:rFonts w:ascii="Verdana" w:hAnsi="Verdana"/>
          <w:color w:val="535353"/>
          <w:w w:val="105"/>
        </w:rPr>
        <w:t>d c</w:t>
      </w:r>
      <w:r>
        <w:rPr>
          <w:rFonts w:ascii="Arial" w:hAnsi="Arial"/>
          <w:color w:val="535353"/>
          <w:w w:val="105"/>
        </w:rPr>
        <w:t>onn</w:t>
      </w:r>
      <w:r>
        <w:rPr>
          <w:rFonts w:ascii="Verdana" w:hAnsi="Verdana"/>
          <w:color w:val="535353"/>
          <w:w w:val="105"/>
        </w:rPr>
        <w:t>ec</w:t>
      </w:r>
      <w:r>
        <w:rPr>
          <w:rFonts w:ascii="Arial" w:hAnsi="Arial"/>
          <w:color w:val="535353"/>
          <w:w w:val="105"/>
        </w:rPr>
        <w:t>t with p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opl</w:t>
      </w:r>
      <w:r>
        <w:rPr>
          <w:rFonts w:ascii="Verdana" w:hAnsi="Verdana"/>
          <w:color w:val="535353"/>
          <w:w w:val="105"/>
        </w:rPr>
        <w:t xml:space="preserve">e </w:t>
      </w:r>
      <w:r>
        <w:rPr>
          <w:rFonts w:ascii="Arial" w:hAnsi="Arial"/>
          <w:color w:val="535353"/>
          <w:w w:val="105"/>
        </w:rPr>
        <w:t>wh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 xml:space="preserve">n you </w:t>
      </w:r>
      <w:r>
        <w:rPr>
          <w:rFonts w:ascii="Verdana" w:hAnsi="Verdana"/>
          <w:color w:val="535353"/>
          <w:w w:val="105"/>
        </w:rPr>
        <w:t>fee</w:t>
      </w:r>
      <w:r>
        <w:rPr>
          <w:rFonts w:ascii="Arial" w:hAnsi="Arial"/>
          <w:color w:val="535353"/>
          <w:w w:val="105"/>
        </w:rPr>
        <w:t xml:space="preserve">l 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>lon</w:t>
      </w:r>
      <w:r>
        <w:rPr>
          <w:rFonts w:ascii="Verdana" w:hAnsi="Verdana"/>
          <w:color w:val="535353"/>
          <w:w w:val="105"/>
        </w:rPr>
        <w:t xml:space="preserve">e </w:t>
      </w:r>
      <w:r>
        <w:rPr>
          <w:rFonts w:ascii="Arial" w:hAnsi="Arial"/>
          <w:color w:val="535353"/>
          <w:w w:val="105"/>
        </w:rPr>
        <w:t>or wh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n “no on</w:t>
      </w:r>
      <w:r>
        <w:rPr>
          <w:rFonts w:ascii="Verdana" w:hAnsi="Verdana"/>
          <w:color w:val="535353"/>
          <w:w w:val="105"/>
        </w:rPr>
        <w:t xml:space="preserve">e </w:t>
      </w:r>
      <w:r>
        <w:rPr>
          <w:rFonts w:ascii="Arial" w:hAnsi="Arial"/>
          <w:color w:val="535353"/>
          <w:w w:val="105"/>
        </w:rPr>
        <w:t>is quit</w:t>
      </w:r>
      <w:r>
        <w:rPr>
          <w:rFonts w:ascii="Verdana" w:hAnsi="Verdana"/>
          <w:color w:val="535353"/>
          <w:w w:val="105"/>
        </w:rPr>
        <w:t xml:space="preserve">e </w:t>
      </w:r>
      <w:r>
        <w:rPr>
          <w:rFonts w:ascii="Arial" w:hAnsi="Arial"/>
          <w:color w:val="535353"/>
          <w:w w:val="105"/>
        </w:rPr>
        <w:t>lik</w:t>
      </w:r>
      <w:r>
        <w:rPr>
          <w:rFonts w:ascii="Verdana" w:hAnsi="Verdana"/>
          <w:color w:val="535353"/>
          <w:w w:val="105"/>
        </w:rPr>
        <w:t xml:space="preserve">e </w:t>
      </w:r>
      <w:r>
        <w:rPr>
          <w:rFonts w:ascii="Arial" w:hAnsi="Arial"/>
          <w:color w:val="535353"/>
          <w:w w:val="105"/>
        </w:rPr>
        <w:t>you"</w:t>
      </w:r>
    </w:p>
    <w:p w:rsidR="009F0D76" w:rsidRDefault="009F0D76">
      <w:pPr>
        <w:pStyle w:val="BodyText"/>
        <w:spacing w:before="8"/>
        <w:rPr>
          <w:rFonts w:ascii="Arial"/>
          <w:sz w:val="28"/>
        </w:rPr>
      </w:pPr>
    </w:p>
    <w:p w:rsidR="009F0D76" w:rsidRDefault="00BA5C19">
      <w:pPr>
        <w:pStyle w:val="BodyText"/>
        <w:tabs>
          <w:tab w:val="left" w:pos="9540"/>
        </w:tabs>
        <w:ind w:left="4775"/>
        <w:rPr>
          <w:rFonts w:ascii="Arial"/>
        </w:rPr>
      </w:pPr>
      <w:r>
        <w:rPr>
          <w:rFonts w:ascii="Verdana"/>
          <w:color w:val="535353"/>
          <w:w w:val="105"/>
        </w:rPr>
        <w:t>M</w:t>
      </w:r>
      <w:r>
        <w:rPr>
          <w:rFonts w:ascii="Arial"/>
          <w:color w:val="535353"/>
          <w:w w:val="105"/>
        </w:rPr>
        <w:t>or</w:t>
      </w:r>
      <w:r>
        <w:rPr>
          <w:rFonts w:ascii="Verdana"/>
          <w:color w:val="535353"/>
          <w:w w:val="105"/>
        </w:rPr>
        <w:t>e</w:t>
      </w:r>
      <w:r>
        <w:rPr>
          <w:rFonts w:ascii="Verdana"/>
          <w:color w:val="535353"/>
          <w:w w:val="105"/>
        </w:rPr>
        <w:tab/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:</w:t>
      </w:r>
    </w:p>
    <w:p w:rsidR="009F0D76" w:rsidRDefault="00BA5C19">
      <w:pPr>
        <w:pStyle w:val="BodyText"/>
        <w:spacing w:before="39"/>
        <w:ind w:left="591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68064" behindDoc="0" locked="0" layoutInCell="1" allowOverlap="1">
                <wp:simplePos x="0" y="0"/>
                <wp:positionH relativeFrom="page">
                  <wp:posOffset>614680</wp:posOffset>
                </wp:positionH>
                <wp:positionV relativeFrom="paragraph">
                  <wp:posOffset>187325</wp:posOffset>
                </wp:positionV>
                <wp:extent cx="1908810" cy="9525"/>
                <wp:effectExtent l="0" t="0" r="0" b="0"/>
                <wp:wrapNone/>
                <wp:docPr id="80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881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03CB7" id="Rectangle 64" o:spid="_x0000_s1026" style="position:absolute;margin-left:48.4pt;margin-top:14.75pt;width:150.3pt;height:.75pt;z-index:157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" fillcolor="#535353" stroked="f">
                <w10:wrap anchorx="page"/>
              </v:rect>
            </w:pict>
          </mc:Fallback>
        </mc:AlternateContent>
      </w:r>
      <w:hyperlink r:id="rId68"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Arial"/>
            <w:color w:val="535353"/>
            <w:w w:val="126"/>
            <w:u w:val="single" w:color="535353"/>
          </w:rPr>
          <w:t>tt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04"/>
          </w:rPr>
          <w:t>:</w:t>
        </w:r>
        <w:r>
          <w:rPr>
            <w:rFonts w:ascii="Arial"/>
            <w:color w:val="535353"/>
            <w:w w:val="211"/>
          </w:rPr>
          <w:t>//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20"/>
          </w:rPr>
          <w:t>w</w:t>
        </w:r>
        <w:r>
          <w:rPr>
            <w:rFonts w:ascii="Arial"/>
            <w:color w:val="535353"/>
            <w:w w:val="118"/>
          </w:rPr>
          <w:t>i</w:t>
        </w:r>
        <w:r>
          <w:rPr>
            <w:rFonts w:ascii="Arial"/>
            <w:color w:val="535353"/>
            <w:w w:val="126"/>
          </w:rPr>
          <w:t>tt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Verdana"/>
            <w:color w:val="535353"/>
            <w:w w:val="87"/>
          </w:rPr>
          <w:t>c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  <w:w w:val="109"/>
          </w:rPr>
          <w:t>m</w:t>
        </w:r>
        <w:r>
          <w:rPr>
            <w:rFonts w:ascii="Arial"/>
            <w:color w:val="535353"/>
            <w:w w:val="211"/>
          </w:rPr>
          <w:t>/</w:t>
        </w:r>
        <w:r>
          <w:rPr>
            <w:rFonts w:ascii="Arial"/>
            <w:color w:val="535353"/>
            <w:w w:val="120"/>
          </w:rPr>
          <w:t>w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Verdana"/>
            <w:color w:val="535353"/>
            <w:w w:val="98"/>
          </w:rPr>
          <w:t>d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Arial"/>
            <w:color w:val="535353"/>
            <w:w w:val="118"/>
          </w:rPr>
          <w:t>i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Verdana"/>
            <w:color w:val="535353"/>
            <w:w w:val="98"/>
            <w:u w:val="single" w:color="535353"/>
          </w:rPr>
          <w:t>b</w:t>
        </w:r>
        <w:r>
          <w:rPr>
            <w:rFonts w:ascii="Arial"/>
            <w:color w:val="535353"/>
            <w:w w:val="114"/>
            <w:u w:val="single" w:color="535353"/>
          </w:rPr>
          <w:t>r</w:t>
        </w:r>
        <w:r>
          <w:rPr>
            <w:rFonts w:ascii="Arial"/>
            <w:color w:val="535353"/>
            <w:w w:val="118"/>
            <w:u w:val="single" w:color="535353"/>
          </w:rPr>
          <w:t>i</w:t>
        </w:r>
        <w:r>
          <w:rPr>
            <w:rFonts w:ascii="Arial"/>
            <w:color w:val="535353"/>
            <w:w w:val="126"/>
            <w:u w:val="single" w:color="535353"/>
          </w:rPr>
          <w:t>tt</w:t>
        </w:r>
        <w:r>
          <w:rPr>
            <w:rFonts w:ascii="Arial"/>
            <w:color w:val="535353"/>
            <w:w w:val="120"/>
            <w:u w:val="single" w:color="535353"/>
          </w:rPr>
          <w:t>_</w:t>
        </w:r>
        <w:r>
          <w:rPr>
            <w:rFonts w:ascii="Arial"/>
            <w:color w:val="535353"/>
            <w:w w:val="211"/>
            <w:u w:val="single" w:color="535353"/>
          </w:rPr>
          <w:t>/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Verdana"/>
            <w:color w:val="535353"/>
            <w:w w:val="90"/>
            <w:u w:val="single" w:color="535353"/>
          </w:rPr>
          <w:t>a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211"/>
            <w:u w:val="single" w:color="535353"/>
          </w:rPr>
          <w:t>/</w:t>
        </w:r>
        <w:r>
          <w:rPr>
            <w:rFonts w:ascii="Arial"/>
            <w:color w:val="535353"/>
            <w:w w:val="119"/>
            <w:u w:val="single" w:color="535353"/>
          </w:rPr>
          <w:t>1267617830872154113</w:t>
        </w:r>
        <w:r>
          <w:rPr>
            <w:rFonts w:ascii="Arial"/>
            <w:color w:val="535353"/>
            <w:w w:val="99"/>
            <w:u w:val="single" w:color="535353"/>
          </w:rPr>
          <w:t>?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21"/>
            <w:u w:val="single" w:color="535353"/>
          </w:rPr>
          <w:t>=</w:t>
        </w:r>
        <w:r>
          <w:rPr>
            <w:rFonts w:ascii="Arial"/>
            <w:color w:val="535353"/>
            <w:w w:val="119"/>
            <w:u w:val="single" w:color="535353"/>
          </w:rPr>
          <w:t>21</w:t>
        </w:r>
      </w:hyperlink>
    </w:p>
    <w:p w:rsidR="009F0D76" w:rsidRDefault="009F0D76">
      <w:pPr>
        <w:pStyle w:val="BodyText"/>
        <w:rPr>
          <w:rFonts w:ascii="Arial"/>
        </w:rPr>
      </w:pPr>
    </w:p>
    <w:p w:rsidR="009F0D76" w:rsidRDefault="009F0D76">
      <w:pPr>
        <w:pStyle w:val="BodyText"/>
        <w:spacing w:before="1"/>
        <w:rPr>
          <w:rFonts w:ascii="Arial"/>
        </w:rPr>
      </w:pPr>
    </w:p>
    <w:p w:rsidR="009F0D76" w:rsidRDefault="00BA5C19">
      <w:pPr>
        <w:pStyle w:val="Heading3"/>
        <w:ind w:left="399"/>
      </w:pPr>
      <w:r>
        <w:rPr>
          <w:color w:val="535353"/>
          <w:spacing w:val="-1"/>
          <w:w w:val="66"/>
        </w:rPr>
        <w:t>O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69"/>
        </w:rPr>
        <w:t>r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87"/>
        </w:rPr>
        <w:t>h</w:t>
      </w:r>
      <w:r>
        <w:rPr>
          <w:color w:val="535353"/>
          <w:w w:val="135"/>
        </w:rPr>
        <w:t>i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70"/>
        </w:rPr>
        <w:t>:</w:t>
      </w:r>
    </w:p>
    <w:p w:rsidR="009F0D76" w:rsidRDefault="00BA5C19">
      <w:pPr>
        <w:pStyle w:val="BodyText"/>
        <w:spacing w:before="287"/>
        <w:ind w:left="699"/>
        <w:rPr>
          <w:rFonts w:ascii="Arial"/>
        </w:rPr>
      </w:pPr>
      <w:r>
        <w:rPr>
          <w:rFonts w:ascii="Verdana"/>
          <w:color w:val="535353"/>
          <w:w w:val="110"/>
        </w:rPr>
        <w:t>Ma</w:t>
      </w:r>
      <w:r>
        <w:rPr>
          <w:rFonts w:ascii="Arial"/>
          <w:color w:val="535353"/>
          <w:w w:val="110"/>
        </w:rPr>
        <w:t>lori</w:t>
      </w:r>
      <w:r>
        <w:rPr>
          <w:rFonts w:ascii="Verdana"/>
          <w:color w:val="535353"/>
          <w:w w:val="110"/>
        </w:rPr>
        <w:t>e B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ac</w:t>
      </w:r>
      <w:r>
        <w:rPr>
          <w:rFonts w:ascii="Arial"/>
          <w:color w:val="535353"/>
          <w:w w:val="110"/>
        </w:rPr>
        <w:t>km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 xml:space="preserve">n: </w:t>
      </w:r>
      <w:r>
        <w:rPr>
          <w:rFonts w:ascii="Verdana"/>
          <w:color w:val="535353"/>
          <w:w w:val="110"/>
        </w:rPr>
        <w:t>N</w:t>
      </w:r>
      <w:r>
        <w:rPr>
          <w:rFonts w:ascii="Arial"/>
          <w:color w:val="535353"/>
          <w:w w:val="110"/>
        </w:rPr>
        <w:t>ou</w:t>
      </w:r>
      <w:r>
        <w:rPr>
          <w:rFonts w:ascii="Verdana"/>
          <w:color w:val="535353"/>
          <w:w w:val="110"/>
        </w:rPr>
        <w:t>g</w:t>
      </w:r>
      <w:r>
        <w:rPr>
          <w:rFonts w:ascii="Arial"/>
          <w:color w:val="535353"/>
          <w:w w:val="110"/>
        </w:rPr>
        <w:t xml:space="preserve">hts 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d C</w:t>
      </w:r>
      <w:r>
        <w:rPr>
          <w:rFonts w:ascii="Arial"/>
          <w:color w:val="535353"/>
          <w:w w:val="110"/>
        </w:rPr>
        <w:t>ross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s s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ri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s (</w:t>
      </w:r>
      <w:r>
        <w:rPr>
          <w:rFonts w:ascii="Verdana"/>
          <w:color w:val="535353"/>
          <w:w w:val="110"/>
        </w:rPr>
        <w:t>age</w:t>
      </w:r>
      <w:r>
        <w:rPr>
          <w:rFonts w:ascii="Verdana"/>
          <w:color w:val="535353"/>
          <w:spacing w:val="-68"/>
          <w:w w:val="110"/>
        </w:rPr>
        <w:t xml:space="preserve"> </w:t>
      </w:r>
      <w:r>
        <w:rPr>
          <w:rFonts w:ascii="Arial"/>
          <w:color w:val="535353"/>
          <w:w w:val="110"/>
        </w:rPr>
        <w:t>11-16)</w:t>
      </w:r>
    </w:p>
    <w:p w:rsidR="009F0D76" w:rsidRDefault="00BA5C19">
      <w:pPr>
        <w:pStyle w:val="BodyText"/>
        <w:spacing w:before="45" w:line="216" w:lineRule="auto"/>
        <w:ind w:left="699" w:right="705"/>
        <w:jc w:val="both"/>
      </w:pPr>
      <w:r>
        <w:rPr>
          <w:rFonts w:ascii="Verdana"/>
          <w:color w:val="535353"/>
        </w:rPr>
        <w:t>Ta</w:t>
      </w:r>
      <w:r>
        <w:rPr>
          <w:color w:val="535353"/>
        </w:rPr>
        <w:t>k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so</w:t>
      </w:r>
      <w:r>
        <w:rPr>
          <w:rFonts w:asci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norms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3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lips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m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ir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ead</w:t>
      </w:r>
      <w:r>
        <w:rPr>
          <w:rFonts w:ascii="Verdana"/>
          <w:color w:val="535353"/>
          <w:spacing w:val="-1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3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on</w:t>
      </w:r>
      <w:r>
        <w:rPr>
          <w:rFonts w:ascii="Verdana"/>
          <w:color w:val="535353"/>
        </w:rPr>
        <w:t>f</w:t>
      </w:r>
      <w:r>
        <w:rPr>
          <w:color w:val="535353"/>
        </w:rPr>
        <w:t>ronts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l</w:t>
      </w:r>
      <w:r>
        <w:rPr>
          <w:rFonts w:ascii="Verdana"/>
          <w:color w:val="535353"/>
        </w:rPr>
        <w:t>egac</w:t>
      </w:r>
      <w:r>
        <w:rPr>
          <w:color w:val="535353"/>
        </w:rPr>
        <w:t>y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sl</w:t>
      </w:r>
      <w:r>
        <w:rPr>
          <w:rFonts w:asci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color w:val="535353"/>
        </w:rPr>
        <w:t>ry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n 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gag</w:t>
      </w:r>
      <w:r>
        <w:rPr>
          <w:color w:val="535353"/>
        </w:rPr>
        <w:t>in</w:t>
      </w:r>
      <w:r>
        <w:rPr>
          <w:rFonts w:ascii="Verdana"/>
          <w:color w:val="535353"/>
        </w:rPr>
        <w:t>g a</w:t>
      </w:r>
      <w:r>
        <w:rPr>
          <w:color w:val="535353"/>
        </w:rPr>
        <w:t>n</w:t>
      </w:r>
      <w:r>
        <w:rPr>
          <w:rFonts w:ascii="Verdana"/>
          <w:color w:val="535353"/>
        </w:rPr>
        <w:t>d c</w:t>
      </w:r>
      <w:r>
        <w:rPr>
          <w:color w:val="535353"/>
        </w:rPr>
        <w:t>ompr</w:t>
      </w:r>
      <w:r>
        <w:rPr>
          <w:rFonts w:ascii="Verdana"/>
          <w:color w:val="535353"/>
        </w:rPr>
        <w:t>e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nsi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color w:val="535353"/>
        </w:rPr>
        <w:t>nn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r </w:t>
      </w:r>
      <w:r>
        <w:rPr>
          <w:rFonts w:asci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40"/>
        </w:rPr>
        <w:t xml:space="preserve"> </w:t>
      </w:r>
      <w:r>
        <w:rPr>
          <w:color w:val="535353"/>
        </w:rPr>
        <w:t>t</w:t>
      </w:r>
      <w:r>
        <w:rPr>
          <w:rFonts w:ascii="Verdana"/>
          <w:color w:val="535353"/>
        </w:rPr>
        <w:t>ee</w:t>
      </w:r>
      <w:r>
        <w:rPr>
          <w:color w:val="535353"/>
        </w:rPr>
        <w:t>n</w:t>
      </w:r>
      <w:r>
        <w:rPr>
          <w:rFonts w:ascii="Verdana"/>
          <w:color w:val="535353"/>
        </w:rPr>
        <w:t>age</w:t>
      </w:r>
      <w:r>
        <w:rPr>
          <w:color w:val="535353"/>
        </w:rPr>
        <w:t>rs.</w:t>
      </w:r>
    </w:p>
    <w:p w:rsidR="009F0D76" w:rsidRDefault="009F0D76">
      <w:pPr>
        <w:pStyle w:val="BodyText"/>
        <w:spacing w:before="5"/>
        <w:rPr>
          <w:sz w:val="21"/>
        </w:rPr>
      </w:pPr>
    </w:p>
    <w:p w:rsidR="009F0D76" w:rsidRDefault="00BA5C19">
      <w:pPr>
        <w:pStyle w:val="BodyText"/>
        <w:ind w:left="699"/>
        <w:rPr>
          <w:rFonts w:ascii="Arial"/>
        </w:rPr>
      </w:pPr>
      <w:r>
        <w:rPr>
          <w:rFonts w:ascii="Verdana"/>
          <w:color w:val="535353"/>
          <w:w w:val="110"/>
        </w:rPr>
        <w:t>Ma</w:t>
      </w:r>
      <w:r>
        <w:rPr>
          <w:rFonts w:ascii="Arial"/>
          <w:color w:val="535353"/>
          <w:w w:val="110"/>
        </w:rPr>
        <w:t>y</w:t>
      </w:r>
      <w:r>
        <w:rPr>
          <w:rFonts w:ascii="Verdana"/>
          <w:color w:val="535353"/>
          <w:w w:val="110"/>
        </w:rPr>
        <w:t>a A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ge</w:t>
      </w:r>
      <w:r>
        <w:rPr>
          <w:rFonts w:ascii="Arial"/>
          <w:color w:val="535353"/>
          <w:w w:val="110"/>
        </w:rPr>
        <w:t xml:space="preserve">lou: </w:t>
      </w:r>
      <w:r>
        <w:rPr>
          <w:rFonts w:ascii="Verdana"/>
          <w:color w:val="535353"/>
          <w:w w:val="110"/>
        </w:rPr>
        <w:t xml:space="preserve">I </w:t>
      </w:r>
      <w:r>
        <w:rPr>
          <w:rFonts w:ascii="Arial"/>
          <w:color w:val="535353"/>
          <w:w w:val="110"/>
        </w:rPr>
        <w:t>know why th</w:t>
      </w:r>
      <w:r>
        <w:rPr>
          <w:rFonts w:ascii="Verdana"/>
          <w:color w:val="535353"/>
          <w:w w:val="110"/>
        </w:rPr>
        <w:t>e caged b</w:t>
      </w:r>
      <w:r>
        <w:rPr>
          <w:rFonts w:ascii="Arial"/>
          <w:color w:val="535353"/>
          <w:w w:val="110"/>
        </w:rPr>
        <w:t>ir</w:t>
      </w:r>
      <w:r>
        <w:rPr>
          <w:rFonts w:ascii="Verdana"/>
          <w:color w:val="535353"/>
          <w:w w:val="110"/>
        </w:rPr>
        <w:t>d</w:t>
      </w:r>
      <w:r>
        <w:rPr>
          <w:rFonts w:ascii="Arial"/>
          <w:color w:val="535353"/>
          <w:w w:val="110"/>
        </w:rPr>
        <w:t>s sin</w:t>
      </w:r>
      <w:r>
        <w:rPr>
          <w:rFonts w:ascii="Verdana"/>
          <w:color w:val="535353"/>
          <w:w w:val="110"/>
        </w:rPr>
        <w:t xml:space="preserve">g </w:t>
      </w:r>
      <w:r>
        <w:rPr>
          <w:rFonts w:ascii="Arial"/>
          <w:color w:val="535353"/>
          <w:w w:val="110"/>
        </w:rPr>
        <w:t>(14+)</w:t>
      </w:r>
    </w:p>
    <w:p w:rsidR="009F0D76" w:rsidRDefault="00BA5C19">
      <w:pPr>
        <w:pStyle w:val="BodyText"/>
        <w:spacing w:before="45" w:line="216" w:lineRule="auto"/>
        <w:ind w:left="699" w:right="692"/>
        <w:jc w:val="both"/>
        <w:rPr>
          <w:rFonts w:ascii="Verdana"/>
        </w:rPr>
      </w:pP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3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irst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uto</w:t>
      </w:r>
      <w:r>
        <w:rPr>
          <w:rFonts w:ascii="Verdana"/>
          <w:color w:val="535353"/>
        </w:rPr>
        <w:t>b</w:t>
      </w:r>
      <w:r>
        <w:rPr>
          <w:color w:val="535353"/>
        </w:rPr>
        <w:t>io</w:t>
      </w:r>
      <w:r>
        <w:rPr>
          <w:rFonts w:ascii="Verdana"/>
          <w:color w:val="535353"/>
        </w:rPr>
        <w:t>g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phi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writ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4"/>
        </w:rPr>
        <w:t xml:space="preserve"> </w:t>
      </w:r>
      <w:r>
        <w:rPr>
          <w:rFonts w:ascii="Verdana"/>
          <w:color w:val="535353"/>
        </w:rPr>
        <w:t>Ma</w:t>
      </w:r>
      <w:r>
        <w:rPr>
          <w:color w:val="535353"/>
        </w:rPr>
        <w:t>y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1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ge</w:t>
      </w:r>
      <w:r>
        <w:rPr>
          <w:color w:val="535353"/>
        </w:rPr>
        <w:t>lou,</w:t>
      </w:r>
      <w:r>
        <w:rPr>
          <w:color w:val="535353"/>
          <w:spacing w:val="-4"/>
        </w:rPr>
        <w:t xml:space="preserve"> </w:t>
      </w:r>
      <w:r>
        <w:rPr>
          <w:rFonts w:ascii="Verdana"/>
          <w:color w:val="535353"/>
        </w:rPr>
        <w:t>de</w:t>
      </w:r>
      <w:r>
        <w:rPr>
          <w:color w:val="535353"/>
        </w:rPr>
        <w:t>s</w:t>
      </w:r>
      <w:r>
        <w:rPr>
          <w:rFonts w:ascii="Verdana"/>
          <w:color w:val="535353"/>
        </w:rPr>
        <w:t>c</w:t>
      </w:r>
      <w:r>
        <w:rPr>
          <w:color w:val="535353"/>
        </w:rPr>
        <w:t>ri</w:t>
      </w:r>
      <w:r>
        <w:rPr>
          <w:rFonts w:ascii="Verdana"/>
          <w:color w:val="535353"/>
        </w:rPr>
        <w:t>b</w:t>
      </w:r>
      <w:r>
        <w:rPr>
          <w:color w:val="535353"/>
        </w:rPr>
        <w:t>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how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lov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2"/>
        </w:rPr>
        <w:t xml:space="preserve"> </w:t>
      </w:r>
      <w:r>
        <w:rPr>
          <w:color w:val="535353"/>
          <w:spacing w:val="-6"/>
        </w:rPr>
        <w:t>o</w:t>
      </w:r>
      <w:r>
        <w:rPr>
          <w:rFonts w:ascii="Verdana"/>
          <w:color w:val="535353"/>
          <w:spacing w:val="-6"/>
        </w:rPr>
        <w:t xml:space="preserve">f </w:t>
      </w:r>
      <w:r>
        <w:rPr>
          <w:color w:val="535353"/>
        </w:rPr>
        <w:t>lit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tur</w:t>
      </w:r>
      <w:r>
        <w:rPr>
          <w:rFonts w:ascii="Verdana"/>
          <w:color w:val="535353"/>
        </w:rPr>
        <w:t>e 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p</w:t>
      </w:r>
      <w:r>
        <w:rPr>
          <w:rFonts w:ascii="Verdana"/>
          <w:color w:val="535353"/>
        </w:rPr>
        <w:t>e</w:t>
      </w:r>
      <w:r>
        <w:rPr>
          <w:color w:val="535353"/>
        </w:rPr>
        <w:t>rson</w:t>
      </w:r>
      <w:r>
        <w:rPr>
          <w:rFonts w:ascii="Verdana"/>
          <w:color w:val="535353"/>
        </w:rPr>
        <w:t>a</w:t>
      </w:r>
      <w:r>
        <w:rPr>
          <w:color w:val="535353"/>
        </w:rPr>
        <w:t>l str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g</w:t>
      </w:r>
      <w:r>
        <w:rPr>
          <w:color w:val="535353"/>
        </w:rPr>
        <w:t>th h</w:t>
      </w:r>
      <w:r>
        <w:rPr>
          <w:rFonts w:ascii="Verdana"/>
          <w:color w:val="535353"/>
        </w:rPr>
        <w:t>e</w:t>
      </w:r>
      <w:r>
        <w:rPr>
          <w:color w:val="535353"/>
        </w:rPr>
        <w:t>lp</w:t>
      </w:r>
      <w:r>
        <w:rPr>
          <w:rFonts w:ascii="Verdana"/>
          <w:color w:val="535353"/>
        </w:rPr>
        <w:t xml:space="preserve">ed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r </w:t>
      </w:r>
      <w:r>
        <w:rPr>
          <w:rFonts w:ascii="Verdana"/>
          <w:color w:val="535353"/>
        </w:rPr>
        <w:t xml:space="preserve">face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ism throu</w:t>
      </w:r>
      <w:r>
        <w:rPr>
          <w:rFonts w:ascii="Verdana"/>
          <w:color w:val="535353"/>
        </w:rPr>
        <w:t>g</w:t>
      </w:r>
      <w:r>
        <w:rPr>
          <w:color w:val="535353"/>
        </w:rPr>
        <w:t xml:space="preserve">hout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hoo</w:t>
      </w:r>
      <w:r>
        <w:rPr>
          <w:rFonts w:ascii="Verdana"/>
          <w:color w:val="535353"/>
        </w:rPr>
        <w:t>d a</w:t>
      </w:r>
      <w:r>
        <w:rPr>
          <w:color w:val="535353"/>
        </w:rPr>
        <w:t>n</w:t>
      </w:r>
      <w:r>
        <w:rPr>
          <w:rFonts w:ascii="Verdana"/>
          <w:color w:val="535353"/>
        </w:rPr>
        <w:t>d ea</w:t>
      </w:r>
      <w:r>
        <w:rPr>
          <w:color w:val="535353"/>
        </w:rPr>
        <w:t xml:space="preserve">rly </w:t>
      </w:r>
      <w:r>
        <w:rPr>
          <w:rFonts w:ascii="Verdana"/>
          <w:color w:val="535353"/>
        </w:rPr>
        <w:t>ad</w:t>
      </w:r>
      <w:r>
        <w:rPr>
          <w:color w:val="535353"/>
        </w:rPr>
        <w:t>ol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rFonts w:ascii="Verdana"/>
          <w:color w:val="535353"/>
        </w:rPr>
        <w:t>ce</w:t>
      </w:r>
      <w:r>
        <w:rPr>
          <w:color w:val="535353"/>
        </w:rPr>
        <w:t>n</w:t>
      </w:r>
      <w:r>
        <w:rPr>
          <w:rFonts w:ascii="Verdana"/>
          <w:color w:val="535353"/>
        </w:rPr>
        <w:t>ce</w:t>
      </w:r>
    </w:p>
    <w:p w:rsidR="009F0D76" w:rsidRDefault="009F0D76">
      <w:pPr>
        <w:pStyle w:val="BodyText"/>
        <w:rPr>
          <w:rFonts w:ascii="Verdana"/>
          <w:sz w:val="27"/>
        </w:rPr>
      </w:pPr>
    </w:p>
    <w:p w:rsidR="009F0D76" w:rsidRDefault="00BA5C19">
      <w:pPr>
        <w:pStyle w:val="BodyText"/>
        <w:spacing w:before="1"/>
        <w:ind w:left="699"/>
        <w:rPr>
          <w:rFonts w:ascii="Arial"/>
        </w:rPr>
      </w:pP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g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>e T</w:t>
      </w:r>
      <w:r>
        <w:rPr>
          <w:rFonts w:ascii="Arial"/>
          <w:color w:val="535353"/>
          <w:w w:val="105"/>
        </w:rPr>
        <w:t>hom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s: </w:t>
      </w:r>
      <w:r>
        <w:rPr>
          <w:rFonts w:ascii="Verdana"/>
          <w:color w:val="535353"/>
          <w:w w:val="105"/>
        </w:rPr>
        <w:t>T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e Ha</w:t>
      </w:r>
      <w:r>
        <w:rPr>
          <w:rFonts w:ascii="Arial"/>
          <w:color w:val="535353"/>
          <w:w w:val="105"/>
        </w:rPr>
        <w:t>t</w:t>
      </w:r>
      <w:r>
        <w:rPr>
          <w:rFonts w:ascii="Verdana"/>
          <w:color w:val="535353"/>
          <w:w w:val="105"/>
        </w:rPr>
        <w:t>e Y</w:t>
      </w:r>
      <w:r>
        <w:rPr>
          <w:rFonts w:ascii="Arial"/>
          <w:color w:val="535353"/>
          <w:w w:val="105"/>
        </w:rPr>
        <w:t xml:space="preserve">ou </w:t>
      </w:r>
      <w:r>
        <w:rPr>
          <w:rFonts w:ascii="Verdana"/>
          <w:color w:val="535353"/>
          <w:w w:val="105"/>
        </w:rPr>
        <w:t>G</w:t>
      </w:r>
      <w:r>
        <w:rPr>
          <w:rFonts w:ascii="Arial"/>
          <w:color w:val="535353"/>
          <w:w w:val="105"/>
        </w:rPr>
        <w:t>iv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(14+)</w:t>
      </w:r>
    </w:p>
    <w:p w:rsidR="009F0D76" w:rsidRDefault="00BA5C19">
      <w:pPr>
        <w:pStyle w:val="BodyText"/>
        <w:spacing w:before="44" w:line="216" w:lineRule="auto"/>
        <w:ind w:left="699" w:right="694"/>
        <w:jc w:val="both"/>
      </w:pPr>
      <w:r>
        <w:rPr>
          <w:rFonts w:ascii="Verdana"/>
          <w:color w:val="535353"/>
        </w:rPr>
        <w:t>I</w:t>
      </w:r>
      <w:r>
        <w:rPr>
          <w:color w:val="535353"/>
        </w:rPr>
        <w:t>nspir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y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L</w:t>
      </w:r>
      <w:r>
        <w:rPr>
          <w:color w:val="535353"/>
        </w:rPr>
        <w:t>iv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Ma</w:t>
      </w:r>
      <w:r>
        <w:rPr>
          <w:color w:val="535353"/>
        </w:rPr>
        <w:t>tt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M</w:t>
      </w:r>
      <w:r>
        <w:rPr>
          <w:color w:val="535353"/>
        </w:rPr>
        <w:t>ov</w:t>
      </w:r>
      <w:r>
        <w:rPr>
          <w:rFonts w:asci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this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story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ollows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S</w:t>
      </w:r>
      <w:r>
        <w:rPr>
          <w:color w:val="535353"/>
        </w:rPr>
        <w:t>t</w:t>
      </w:r>
      <w:r>
        <w:rPr>
          <w:rFonts w:ascii="Verdana"/>
          <w:color w:val="535353"/>
        </w:rPr>
        <w:t>a</w:t>
      </w:r>
      <w:r>
        <w:rPr>
          <w:color w:val="535353"/>
        </w:rPr>
        <w:t>rr</w:t>
      </w:r>
      <w:r>
        <w:rPr>
          <w:color w:val="535353"/>
          <w:spacing w:val="-6"/>
        </w:rPr>
        <w:t xml:space="preserve"> </w:t>
      </w:r>
      <w:r>
        <w:rPr>
          <w:rFonts w:ascii="Verdana"/>
          <w:color w:val="535353"/>
        </w:rPr>
        <w:t>Ca</w:t>
      </w:r>
      <w:r>
        <w:rPr>
          <w:color w:val="535353"/>
        </w:rPr>
        <w:t>rt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4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ollow 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journ</w:t>
      </w:r>
      <w:r>
        <w:rPr>
          <w:rFonts w:asci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19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sh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7"/>
        </w:rPr>
        <w:t xml:space="preserve"> </w:t>
      </w:r>
      <w:r>
        <w:rPr>
          <w:color w:val="535353"/>
        </w:rPr>
        <w:t>tri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sp</w:t>
      </w:r>
      <w:r>
        <w:rPr>
          <w:rFonts w:ascii="Verdana"/>
          <w:color w:val="535353"/>
        </w:rPr>
        <w:t>ea</w:t>
      </w:r>
      <w:r>
        <w:rPr>
          <w:color w:val="535353"/>
        </w:rPr>
        <w:t>k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up</w:t>
      </w:r>
      <w:r>
        <w:rPr>
          <w:color w:val="535353"/>
          <w:spacing w:val="-20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tr</w:t>
      </w:r>
      <w:r>
        <w:rPr>
          <w:rFonts w:ascii="Verdana"/>
          <w:color w:val="535353"/>
        </w:rPr>
        <w:t>ag</w:t>
      </w:r>
      <w:r>
        <w:rPr>
          <w:color w:val="535353"/>
        </w:rPr>
        <w:t>i</w:t>
      </w:r>
      <w:r>
        <w:rPr>
          <w:rFonts w:ascii="Verdana"/>
          <w:color w:val="535353"/>
        </w:rPr>
        <w:t>c</w:t>
      </w:r>
      <w:r>
        <w:rPr>
          <w:rFonts w:ascii="Verdana"/>
          <w:color w:val="535353"/>
          <w:spacing w:val="-27"/>
        </w:rPr>
        <w:t xml:space="preserve"> </w:t>
      </w:r>
      <w:r>
        <w:rPr>
          <w:rFonts w:ascii="Verdana"/>
          <w:color w:val="535353"/>
        </w:rPr>
        <w:t>dea</w:t>
      </w:r>
      <w:r>
        <w:rPr>
          <w:color w:val="535353"/>
        </w:rPr>
        <w:t>th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7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19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hoo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ri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color w:val="535353"/>
        </w:rPr>
        <w:t>,</w:t>
      </w:r>
      <w:r>
        <w:rPr>
          <w:color w:val="535353"/>
          <w:spacing w:val="-19"/>
        </w:rPr>
        <w:t xml:space="preserve"> </w:t>
      </w:r>
      <w:r>
        <w:rPr>
          <w:rFonts w:ascii="Verdana"/>
          <w:color w:val="535353"/>
        </w:rPr>
        <w:t>K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lil.</w:t>
      </w:r>
    </w:p>
    <w:p w:rsidR="009F0D76" w:rsidRDefault="009F0D76">
      <w:pPr>
        <w:pStyle w:val="BodyText"/>
        <w:spacing w:before="6"/>
        <w:rPr>
          <w:sz w:val="21"/>
        </w:rPr>
      </w:pPr>
    </w:p>
    <w:p w:rsidR="009F0D76" w:rsidRDefault="00BA5C19">
      <w:pPr>
        <w:pStyle w:val="BodyText"/>
        <w:ind w:left="699"/>
        <w:rPr>
          <w:rFonts w:ascii="Arial"/>
        </w:rPr>
      </w:pPr>
      <w:r>
        <w:rPr>
          <w:rFonts w:ascii="Verdana"/>
          <w:color w:val="535353"/>
          <w:w w:val="110"/>
        </w:rPr>
        <w:t>L</w:t>
      </w:r>
      <w:r>
        <w:rPr>
          <w:rFonts w:ascii="Arial"/>
          <w:color w:val="535353"/>
          <w:w w:val="110"/>
        </w:rPr>
        <w:t>is</w:t>
      </w:r>
      <w:r>
        <w:rPr>
          <w:rFonts w:ascii="Verdana"/>
          <w:color w:val="535353"/>
          <w:w w:val="110"/>
        </w:rPr>
        <w:t>a Hea</w:t>
      </w:r>
      <w:r>
        <w:rPr>
          <w:rFonts w:ascii="Arial"/>
          <w:color w:val="535353"/>
          <w:w w:val="110"/>
        </w:rPr>
        <w:t>th</w:t>
      </w:r>
      <w:r>
        <w:rPr>
          <w:rFonts w:ascii="Verdana"/>
          <w:color w:val="535353"/>
          <w:w w:val="110"/>
        </w:rPr>
        <w:t>f</w:t>
      </w:r>
      <w:r>
        <w:rPr>
          <w:rFonts w:ascii="Arial"/>
          <w:color w:val="535353"/>
          <w:w w:val="110"/>
        </w:rPr>
        <w:t>i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d</w:t>
      </w:r>
      <w:r>
        <w:rPr>
          <w:rFonts w:ascii="Arial"/>
          <w:color w:val="535353"/>
          <w:w w:val="110"/>
        </w:rPr>
        <w:t xml:space="preserve">: </w:t>
      </w:r>
      <w:r>
        <w:rPr>
          <w:rFonts w:ascii="Verdana"/>
          <w:color w:val="535353"/>
          <w:w w:val="110"/>
        </w:rPr>
        <w:t>I a</w:t>
      </w:r>
      <w:r>
        <w:rPr>
          <w:rFonts w:ascii="Arial"/>
          <w:color w:val="535353"/>
          <w:w w:val="110"/>
        </w:rPr>
        <w:t xml:space="preserve">m not </w:t>
      </w:r>
      <w:r>
        <w:rPr>
          <w:rFonts w:ascii="Verdana"/>
          <w:color w:val="535353"/>
          <w:w w:val="110"/>
        </w:rPr>
        <w:t xml:space="preserve">a </w:t>
      </w:r>
      <w:r>
        <w:rPr>
          <w:rFonts w:ascii="Arial"/>
          <w:color w:val="535353"/>
          <w:w w:val="110"/>
        </w:rPr>
        <w:t>num</w:t>
      </w:r>
      <w:r>
        <w:rPr>
          <w:rFonts w:ascii="Verdana"/>
          <w:color w:val="535353"/>
          <w:w w:val="110"/>
        </w:rPr>
        <w:t>be</w:t>
      </w:r>
      <w:r>
        <w:rPr>
          <w:rFonts w:ascii="Arial"/>
          <w:color w:val="535353"/>
          <w:w w:val="110"/>
        </w:rPr>
        <w:t>r (14+)</w:t>
      </w:r>
    </w:p>
    <w:p w:rsidR="009F0D76" w:rsidRDefault="00BA5C19">
      <w:pPr>
        <w:pStyle w:val="BodyText"/>
        <w:spacing w:before="44" w:line="216" w:lineRule="auto"/>
        <w:ind w:left="699" w:right="693"/>
        <w:jc w:val="both"/>
      </w:pPr>
      <w:r>
        <w:rPr>
          <w:rFonts w:ascii="Verdana"/>
          <w:color w:val="535353"/>
        </w:rPr>
        <w:t>Se</w:t>
      </w:r>
      <w:r>
        <w:rPr>
          <w:color w:val="535353"/>
        </w:rPr>
        <w:t>t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11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19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ystopi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11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utur</w:t>
      </w:r>
      <w:r>
        <w:rPr>
          <w:rFonts w:ascii="Verdana"/>
          <w:color w:val="535353"/>
        </w:rPr>
        <w:t>e</w:t>
      </w:r>
      <w:r>
        <w:rPr>
          <w:color w:val="535353"/>
        </w:rPr>
        <w:t>,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9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ollow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story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ris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ultr</w:t>
      </w:r>
      <w:r>
        <w:rPr>
          <w:rFonts w:ascii="Verdana"/>
          <w:color w:val="535353"/>
        </w:rPr>
        <w:t>a</w:t>
      </w:r>
      <w:r>
        <w:rPr>
          <w:color w:val="535353"/>
        </w:rPr>
        <w:t>-</w:t>
      </w:r>
      <w:r>
        <w:rPr>
          <w:rFonts w:ascii="Verdana"/>
          <w:color w:val="535353"/>
        </w:rPr>
        <w:t>c</w:t>
      </w:r>
      <w:r>
        <w:rPr>
          <w:color w:val="535353"/>
        </w:rPr>
        <w:t>ons</w:t>
      </w:r>
      <w:r>
        <w:rPr>
          <w:rFonts w:ascii="Verdana"/>
          <w:color w:val="535353"/>
        </w:rPr>
        <w:t>e</w:t>
      </w:r>
      <w:r>
        <w:rPr>
          <w:color w:val="535353"/>
        </w:rPr>
        <w:t>rv</w:t>
      </w:r>
      <w:r>
        <w:rPr>
          <w:rFonts w:ascii="Verdana"/>
          <w:color w:val="535353"/>
        </w:rPr>
        <w:t>a</w:t>
      </w:r>
      <w:r>
        <w:rPr>
          <w:color w:val="535353"/>
        </w:rPr>
        <w:t>tism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throu</w:t>
      </w:r>
      <w:r>
        <w:rPr>
          <w:rFonts w:ascii="Verdana"/>
          <w:color w:val="535353"/>
        </w:rPr>
        <w:t>g</w:t>
      </w:r>
      <w:r>
        <w:rPr>
          <w:color w:val="535353"/>
        </w:rPr>
        <w:t>h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prot</w:t>
      </w:r>
      <w:r>
        <w:rPr>
          <w:rFonts w:ascii="Verdana"/>
          <w:color w:val="535353"/>
        </w:rPr>
        <w:t>ag</w:t>
      </w:r>
      <w:r>
        <w:rPr>
          <w:color w:val="535353"/>
        </w:rPr>
        <w:t xml:space="preserve">onist </w:t>
      </w:r>
      <w:r>
        <w:rPr>
          <w:rFonts w:ascii="Verdana"/>
          <w:color w:val="535353"/>
        </w:rPr>
        <w:t>R</w:t>
      </w:r>
      <w:r>
        <w:rPr>
          <w:color w:val="535353"/>
        </w:rPr>
        <w:t>u</w:t>
      </w:r>
      <w:r>
        <w:rPr>
          <w:rFonts w:ascii="Verdana"/>
          <w:color w:val="535353"/>
        </w:rPr>
        <w:t>b</w:t>
      </w:r>
      <w:r>
        <w:rPr>
          <w:color w:val="535353"/>
        </w:rPr>
        <w:t>y.</w:t>
      </w:r>
    </w:p>
    <w:p w:rsidR="009F0D76" w:rsidRDefault="009F0D76">
      <w:pPr>
        <w:pStyle w:val="BodyText"/>
        <w:spacing w:before="12"/>
        <w:rPr>
          <w:sz w:val="27"/>
        </w:rPr>
      </w:pPr>
    </w:p>
    <w:p w:rsidR="009F0D76" w:rsidRDefault="00BA5C19">
      <w:pPr>
        <w:pStyle w:val="Heading3"/>
        <w:ind w:left="591"/>
        <w:jc w:val="both"/>
      </w:pPr>
      <w:r>
        <w:rPr>
          <w:color w:val="535353"/>
          <w:spacing w:val="-1"/>
          <w:w w:val="87"/>
        </w:rPr>
        <w:t>P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174"/>
        </w:rPr>
        <w:t>t</w:t>
      </w:r>
      <w:r>
        <w:rPr>
          <w:color w:val="535353"/>
          <w:w w:val="131"/>
        </w:rPr>
        <w:t>s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120"/>
        </w:rPr>
        <w:t>(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74"/>
        </w:rPr>
        <w:t>d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69"/>
        </w:rPr>
        <w:t>r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87"/>
        </w:rPr>
        <w:t>h</w:t>
      </w:r>
      <w:r>
        <w:rPr>
          <w:color w:val="535353"/>
          <w:w w:val="135"/>
        </w:rPr>
        <w:t>i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108"/>
        </w:rPr>
        <w:t>)</w:t>
      </w:r>
      <w:r>
        <w:rPr>
          <w:color w:val="535353"/>
          <w:w w:val="70"/>
        </w:rPr>
        <w:t>:</w:t>
      </w:r>
    </w:p>
    <w:p w:rsidR="009F0D76" w:rsidRDefault="009F0D76">
      <w:pPr>
        <w:pStyle w:val="BodyText"/>
        <w:spacing w:before="1"/>
        <w:rPr>
          <w:rFonts w:ascii="Century Gothic"/>
          <w:sz w:val="38"/>
        </w:rPr>
      </w:pPr>
    </w:p>
    <w:p w:rsidR="009F0D76" w:rsidRDefault="00BA5C19">
      <w:pPr>
        <w:pStyle w:val="BodyText"/>
        <w:ind w:left="699"/>
        <w:rPr>
          <w:rFonts w:ascii="Arial"/>
        </w:rPr>
      </w:pPr>
      <w:r>
        <w:rPr>
          <w:rFonts w:ascii="Verdana"/>
          <w:color w:val="535353"/>
        </w:rPr>
        <w:t>T</w:t>
      </w:r>
      <w:r>
        <w:rPr>
          <w:rFonts w:ascii="Arial"/>
          <w:color w:val="535353"/>
        </w:rPr>
        <w:t>h</w:t>
      </w:r>
      <w:r>
        <w:rPr>
          <w:rFonts w:ascii="Verdana"/>
          <w:color w:val="535353"/>
        </w:rPr>
        <w:t>e L</w:t>
      </w:r>
      <w:r>
        <w:rPr>
          <w:rFonts w:ascii="Arial"/>
          <w:color w:val="535353"/>
        </w:rPr>
        <w:t>on</w:t>
      </w:r>
      <w:r>
        <w:rPr>
          <w:rFonts w:ascii="Verdana"/>
          <w:color w:val="535353"/>
        </w:rPr>
        <w:t>e</w:t>
      </w:r>
      <w:r>
        <w:rPr>
          <w:rFonts w:ascii="Arial"/>
          <w:color w:val="535353"/>
        </w:rPr>
        <w:t xml:space="preserve">ly </w:t>
      </w:r>
      <w:r>
        <w:rPr>
          <w:rFonts w:ascii="Verdana"/>
          <w:color w:val="535353"/>
        </w:rPr>
        <w:t>L</w:t>
      </w:r>
      <w:r>
        <w:rPr>
          <w:rFonts w:ascii="Arial"/>
          <w:color w:val="535353"/>
        </w:rPr>
        <w:t>on</w:t>
      </w:r>
      <w:r>
        <w:rPr>
          <w:rFonts w:ascii="Verdana"/>
          <w:color w:val="535353"/>
        </w:rPr>
        <w:t>d</w:t>
      </w:r>
      <w:r>
        <w:rPr>
          <w:rFonts w:ascii="Arial"/>
          <w:color w:val="535353"/>
        </w:rPr>
        <w:t>on</w:t>
      </w:r>
      <w:r>
        <w:rPr>
          <w:rFonts w:ascii="Verdana"/>
          <w:color w:val="535353"/>
        </w:rPr>
        <w:t>e</w:t>
      </w:r>
      <w:r>
        <w:rPr>
          <w:rFonts w:ascii="Arial"/>
          <w:color w:val="535353"/>
        </w:rPr>
        <w:t xml:space="preserve">rs: </w:t>
      </w:r>
      <w:r>
        <w:rPr>
          <w:rFonts w:ascii="Verdana"/>
          <w:color w:val="535353"/>
        </w:rPr>
        <w:t>Sa</w:t>
      </w:r>
      <w:r>
        <w:rPr>
          <w:rFonts w:ascii="Arial"/>
          <w:color w:val="535353"/>
        </w:rPr>
        <w:t xml:space="preserve">m </w:t>
      </w:r>
      <w:r>
        <w:rPr>
          <w:rFonts w:ascii="Verdana"/>
          <w:color w:val="535353"/>
        </w:rPr>
        <w:t>Se</w:t>
      </w:r>
      <w:r>
        <w:rPr>
          <w:rFonts w:ascii="Arial"/>
          <w:color w:val="535353"/>
        </w:rPr>
        <w:t>lvon</w:t>
      </w:r>
    </w:p>
    <w:p w:rsidR="009F0D76" w:rsidRDefault="00BA5C19">
      <w:pPr>
        <w:pStyle w:val="BodyText"/>
        <w:spacing w:before="45" w:line="216" w:lineRule="auto"/>
        <w:ind w:left="699" w:right="702" w:firstLine="93"/>
        <w:jc w:val="both"/>
        <w:rPr>
          <w:rFonts w:ascii="Verdana"/>
        </w:rPr>
      </w:pP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5"/>
        </w:rPr>
        <w:t xml:space="preserve"> </w:t>
      </w:r>
      <w:r>
        <w:rPr>
          <w:color w:val="535353"/>
        </w:rPr>
        <w:t>story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immi</w:t>
      </w:r>
      <w:r>
        <w:rPr>
          <w:rFonts w:ascii="Verdana"/>
          <w:color w:val="535353"/>
        </w:rPr>
        <w:t>g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nts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omin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15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rit</w:t>
      </w:r>
      <w:r>
        <w:rPr>
          <w:rFonts w:ascii="Verdana"/>
          <w:color w:val="535353"/>
        </w:rPr>
        <w:t>a</w:t>
      </w:r>
      <w:r>
        <w:rPr>
          <w:color w:val="535353"/>
        </w:rPr>
        <w:t>in</w:t>
      </w:r>
      <w:r>
        <w:rPr>
          <w:color w:val="535353"/>
          <w:spacing w:val="-6"/>
        </w:rPr>
        <w:t xml:space="preserve"> </w:t>
      </w:r>
      <w:r>
        <w:rPr>
          <w:rFonts w:ascii="Verdana"/>
          <w:color w:val="535353"/>
        </w:rPr>
        <w:t>af</w:t>
      </w:r>
      <w:r>
        <w:rPr>
          <w:color w:val="535353"/>
        </w:rPr>
        <w:t>t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WW</w:t>
      </w:r>
      <w:r>
        <w:rPr>
          <w:color w:val="535353"/>
        </w:rPr>
        <w:t>2,</w:t>
      </w:r>
      <w:r>
        <w:rPr>
          <w:color w:val="535353"/>
          <w:spacing w:val="-6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xpl</w:t>
      </w:r>
      <w:r>
        <w:rPr>
          <w:rFonts w:ascii="Verdana"/>
          <w:color w:val="535353"/>
        </w:rPr>
        <w:t>a</w:t>
      </w:r>
      <w:r>
        <w:rPr>
          <w:color w:val="535353"/>
        </w:rPr>
        <w:t>ins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how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rit</w:t>
      </w:r>
      <w:r>
        <w:rPr>
          <w:rFonts w:ascii="Verdana"/>
          <w:color w:val="535353"/>
        </w:rPr>
        <w:t>a</w:t>
      </w:r>
      <w:r>
        <w:rPr>
          <w:color w:val="535353"/>
        </w:rPr>
        <w:t>in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5"/>
        </w:rPr>
        <w:t xml:space="preserve"> </w:t>
      </w:r>
      <w:r>
        <w:rPr>
          <w:color w:val="535353"/>
          <w:spacing w:val="-4"/>
        </w:rPr>
        <w:t>n</w:t>
      </w:r>
      <w:r>
        <w:rPr>
          <w:rFonts w:ascii="Verdana"/>
          <w:color w:val="535353"/>
          <w:spacing w:val="-4"/>
        </w:rPr>
        <w:t xml:space="preserve">eed </w:t>
      </w:r>
      <w:r>
        <w:rPr>
          <w:color w:val="535353"/>
        </w:rPr>
        <w:t>tr</w:t>
      </w:r>
      <w:r>
        <w:rPr>
          <w:rFonts w:ascii="Verdana"/>
          <w:color w:val="535353"/>
        </w:rPr>
        <w:t>ea</w:t>
      </w:r>
      <w:r>
        <w:rPr>
          <w:color w:val="535353"/>
        </w:rPr>
        <w:t>t</w:t>
      </w:r>
      <w:r>
        <w:rPr>
          <w:rFonts w:ascii="Verdana"/>
          <w:color w:val="535353"/>
        </w:rPr>
        <w:t xml:space="preserve">ed </w:t>
      </w:r>
      <w:r>
        <w:rPr>
          <w:color w:val="535353"/>
        </w:rPr>
        <w:t>immi</w:t>
      </w:r>
      <w:r>
        <w:rPr>
          <w:rFonts w:ascii="Verdana"/>
          <w:color w:val="535353"/>
        </w:rPr>
        <w:t>g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nts with r</w:t>
      </w:r>
      <w:r>
        <w:rPr>
          <w:rFonts w:ascii="Verdana"/>
          <w:color w:val="535353"/>
        </w:rPr>
        <w:t>ac</w:t>
      </w:r>
      <w:r>
        <w:rPr>
          <w:color w:val="535353"/>
        </w:rPr>
        <w:t xml:space="preserve">ism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3"/>
        </w:rPr>
        <w:t xml:space="preserve"> </w:t>
      </w:r>
      <w:r>
        <w:rPr>
          <w:color w:val="535353"/>
        </w:rPr>
        <w:t>pr</w:t>
      </w:r>
      <w:r>
        <w:rPr>
          <w:rFonts w:ascii="Verdana"/>
          <w:color w:val="535353"/>
        </w:rPr>
        <w:t>e</w:t>
      </w:r>
      <w:r>
        <w:rPr>
          <w:color w:val="535353"/>
        </w:rPr>
        <w:t>ju</w:t>
      </w:r>
      <w:r>
        <w:rPr>
          <w:rFonts w:ascii="Verdana"/>
          <w:color w:val="535353"/>
        </w:rPr>
        <w:t>d</w:t>
      </w:r>
      <w:r>
        <w:rPr>
          <w:color w:val="535353"/>
        </w:rPr>
        <w:t>i</w:t>
      </w:r>
      <w:r>
        <w:rPr>
          <w:rFonts w:ascii="Verdana"/>
          <w:color w:val="535353"/>
        </w:rPr>
        <w:t>ce</w:t>
      </w:r>
    </w:p>
    <w:p w:rsidR="009F0D76" w:rsidRDefault="009F0D76">
      <w:pPr>
        <w:pStyle w:val="BodyText"/>
        <w:rPr>
          <w:rFonts w:ascii="Verdana"/>
          <w:sz w:val="27"/>
        </w:rPr>
      </w:pPr>
    </w:p>
    <w:p w:rsidR="009F0D76" w:rsidRDefault="00BA5C19">
      <w:pPr>
        <w:pStyle w:val="BodyText"/>
        <w:ind w:left="699"/>
        <w:rPr>
          <w:rFonts w:ascii="Arial"/>
        </w:rPr>
      </w:pPr>
      <w:r>
        <w:rPr>
          <w:rFonts w:ascii="Verdana"/>
          <w:color w:val="535353"/>
          <w:w w:val="105"/>
        </w:rPr>
        <w:t>N</w:t>
      </w:r>
      <w:r>
        <w:rPr>
          <w:rFonts w:ascii="Arial"/>
          <w:color w:val="535353"/>
          <w:w w:val="105"/>
        </w:rPr>
        <w:t>ik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sh </w:t>
      </w:r>
      <w:r>
        <w:rPr>
          <w:rFonts w:ascii="Verdana"/>
          <w:color w:val="535353"/>
          <w:w w:val="105"/>
        </w:rPr>
        <w:t>S</w:t>
      </w:r>
      <w:r>
        <w:rPr>
          <w:rFonts w:ascii="Arial"/>
          <w:color w:val="535353"/>
          <w:w w:val="105"/>
        </w:rPr>
        <w:t>hukl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: </w:t>
      </w:r>
      <w:r>
        <w:rPr>
          <w:rFonts w:ascii="Verdana"/>
          <w:color w:val="535353"/>
          <w:w w:val="105"/>
        </w:rPr>
        <w:t>T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e G</w:t>
      </w:r>
      <w:r>
        <w:rPr>
          <w:rFonts w:ascii="Arial"/>
          <w:color w:val="535353"/>
          <w:w w:val="105"/>
        </w:rPr>
        <w:t>oo</w:t>
      </w:r>
      <w:r>
        <w:rPr>
          <w:rFonts w:ascii="Verdana"/>
          <w:color w:val="535353"/>
          <w:w w:val="105"/>
        </w:rPr>
        <w:t>d I</w:t>
      </w:r>
      <w:r>
        <w:rPr>
          <w:rFonts w:ascii="Arial"/>
          <w:color w:val="535353"/>
          <w:w w:val="105"/>
        </w:rPr>
        <w:t>mmi</w:t>
      </w:r>
      <w:r>
        <w:rPr>
          <w:rFonts w:ascii="Verdana"/>
          <w:color w:val="535353"/>
          <w:w w:val="105"/>
        </w:rPr>
        <w:t>g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nt</w:t>
      </w:r>
    </w:p>
    <w:p w:rsidR="009F0D76" w:rsidRDefault="00BA5C19">
      <w:pPr>
        <w:pStyle w:val="BodyText"/>
        <w:spacing w:before="45" w:line="216" w:lineRule="auto"/>
        <w:ind w:left="699" w:right="693"/>
        <w:jc w:val="both"/>
      </w:pP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oll</w:t>
      </w:r>
      <w:r>
        <w:rPr>
          <w:rFonts w:ascii="Verdana" w:hAnsi="Verdana"/>
          <w:color w:val="535353"/>
        </w:rPr>
        <w:t>ec</w:t>
      </w:r>
      <w:r>
        <w:rPr>
          <w:color w:val="535353"/>
        </w:rPr>
        <w:t>tion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color w:val="535353"/>
        </w:rPr>
        <w:t>short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rson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10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>s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ce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18"/>
        </w:rPr>
        <w:t xml:space="preserve"> </w:t>
      </w:r>
      <w:r>
        <w:rPr>
          <w:color w:val="535353"/>
        </w:rPr>
        <w:t>21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lu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10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ritish</w:t>
      </w:r>
      <w:r>
        <w:rPr>
          <w:color w:val="535353"/>
          <w:spacing w:val="-1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minority</w:t>
      </w:r>
      <w:r>
        <w:rPr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thni</w:t>
      </w:r>
      <w:r>
        <w:rPr>
          <w:rFonts w:ascii="Verdana" w:hAnsi="Verdana"/>
          <w:color w:val="535353"/>
        </w:rPr>
        <w:t>c</w:t>
      </w:r>
      <w:r>
        <w:rPr>
          <w:rFonts w:ascii="Verdana" w:hAnsi="Verdana"/>
          <w:color w:val="535353"/>
          <w:spacing w:val="-35"/>
        </w:rPr>
        <w:t xml:space="preserve"> </w:t>
      </w:r>
      <w:r>
        <w:rPr>
          <w:color w:val="535353"/>
        </w:rPr>
        <w:t>voi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>s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rit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in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to</w:t>
      </w:r>
      <w:r>
        <w:rPr>
          <w:rFonts w:ascii="Verdana" w:hAnsi="Verdana"/>
          <w:color w:val="535353"/>
        </w:rPr>
        <w:t>da</w:t>
      </w:r>
      <w:r>
        <w:rPr>
          <w:color w:val="535353"/>
        </w:rPr>
        <w:t>y.</w:t>
      </w:r>
      <w:r>
        <w:rPr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int</w:t>
      </w:r>
      <w:r>
        <w:rPr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35"/>
        </w:rPr>
        <w:t xml:space="preserve"> </w:t>
      </w:r>
      <w:r>
        <w:rPr>
          <w:color w:val="535353"/>
        </w:rPr>
        <w:t>pi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tur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35"/>
        </w:rPr>
        <w:t xml:space="preserve"> </w:t>
      </w:r>
      <w:r>
        <w:rPr>
          <w:color w:val="535353"/>
        </w:rPr>
        <w:t>wh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it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is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lik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5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be</w:t>
      </w:r>
      <w:r>
        <w:rPr>
          <w:rFonts w:ascii="Verdana" w:hAnsi="Verdana"/>
          <w:color w:val="535353"/>
          <w:spacing w:val="-36"/>
        </w:rPr>
        <w:t xml:space="preserve"> </w:t>
      </w:r>
      <w:r>
        <w:rPr>
          <w:color w:val="535353"/>
        </w:rPr>
        <w:t>‘oth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r’ in</w:t>
      </w:r>
      <w:r>
        <w:rPr>
          <w:color w:val="535353"/>
          <w:spacing w:val="-7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rit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in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to</w:t>
      </w:r>
      <w:r>
        <w:rPr>
          <w:rFonts w:ascii="Verdana" w:hAnsi="Verdana"/>
          <w:color w:val="535353"/>
        </w:rPr>
        <w:t>da</w:t>
      </w:r>
      <w:r>
        <w:rPr>
          <w:color w:val="535353"/>
        </w:rPr>
        <w:t>y.</w:t>
      </w:r>
      <w:r>
        <w:rPr>
          <w:color w:val="535353"/>
          <w:spacing w:val="-6"/>
        </w:rPr>
        <w:t xml:space="preserve"> </w:t>
      </w:r>
      <w:r>
        <w:rPr>
          <w:rFonts w:ascii="Verdana" w:hAnsi="Verdana"/>
          <w:color w:val="535353"/>
        </w:rPr>
        <w:t>P</w:t>
      </w:r>
      <w:r>
        <w:rPr>
          <w:color w:val="535353"/>
        </w:rPr>
        <w:t>oi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nt,</w:t>
      </w:r>
      <w:r>
        <w:rPr>
          <w:color w:val="535353"/>
          <w:spacing w:val="-6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,</w:t>
      </w:r>
      <w:r>
        <w:rPr>
          <w:color w:val="535353"/>
          <w:spacing w:val="-6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unny,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int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stin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,</w:t>
      </w:r>
      <w:r>
        <w:rPr>
          <w:color w:val="535353"/>
          <w:spacing w:val="-7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14"/>
        </w:rPr>
        <w:t xml:space="preserve"> </w:t>
      </w:r>
      <w:r>
        <w:rPr>
          <w:color w:val="535353"/>
        </w:rPr>
        <w:t>inspirin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,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this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is</w:t>
      </w:r>
      <w:r>
        <w:rPr>
          <w:color w:val="535353"/>
          <w:spacing w:val="-6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15"/>
        </w:rPr>
        <w:t xml:space="preserve"> </w:t>
      </w:r>
      <w:r>
        <w:rPr>
          <w:color w:val="535353"/>
        </w:rPr>
        <w:t>must</w:t>
      </w:r>
      <w:r>
        <w:rPr>
          <w:color w:val="535353"/>
          <w:spacing w:val="-6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or your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age</w:t>
      </w:r>
      <w:r>
        <w:rPr>
          <w:rFonts w:ascii="Verdana" w:hAnsi="Verdana"/>
          <w:color w:val="535353"/>
          <w:spacing w:val="-11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11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ee</w:t>
      </w:r>
      <w:r>
        <w:rPr>
          <w:rFonts w:ascii="Verdana" w:hAnsi="Verdana"/>
          <w:color w:val="535353"/>
          <w:spacing w:val="-12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rit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in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outsi</w:t>
      </w:r>
      <w:r>
        <w:rPr>
          <w:rFonts w:ascii="Verdana" w:hAnsi="Verdana"/>
          <w:color w:val="535353"/>
        </w:rPr>
        <w:t>de</w:t>
      </w:r>
      <w:r>
        <w:rPr>
          <w:rFonts w:ascii="Verdana" w:hAnsi="Verdana"/>
          <w:color w:val="535353"/>
          <w:spacing w:val="-11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11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11"/>
        </w:rPr>
        <w:t xml:space="preserve"> </w:t>
      </w:r>
      <w:r>
        <w:rPr>
          <w:color w:val="535353"/>
        </w:rPr>
        <w:t>whit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2"/>
        </w:rPr>
        <w:t xml:space="preserve"> 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ns.</w:t>
      </w:r>
    </w:p>
    <w:p w:rsidR="009F0D76" w:rsidRDefault="009F0D76">
      <w:pPr>
        <w:pStyle w:val="BodyText"/>
        <w:spacing w:before="6"/>
        <w:rPr>
          <w:sz w:val="21"/>
        </w:rPr>
      </w:pPr>
    </w:p>
    <w:p w:rsidR="009F0D76" w:rsidRDefault="00BA5C19">
      <w:pPr>
        <w:pStyle w:val="BodyText"/>
        <w:ind w:left="699"/>
        <w:rPr>
          <w:rFonts w:ascii="Verdana" w:hAnsi="Verdana"/>
        </w:rPr>
      </w:pPr>
      <w:r>
        <w:rPr>
          <w:rFonts w:ascii="Verdana" w:hAnsi="Verdana"/>
          <w:color w:val="535353"/>
          <w:w w:val="105"/>
        </w:rPr>
        <w:t>Re</w:t>
      </w:r>
      <w:r>
        <w:rPr>
          <w:rFonts w:ascii="Arial" w:hAnsi="Arial"/>
          <w:color w:val="535353"/>
          <w:w w:val="105"/>
        </w:rPr>
        <w:t xml:space="preserve">ni </w:t>
      </w:r>
      <w:r>
        <w:rPr>
          <w:rFonts w:ascii="Verdana" w:hAnsi="Verdana"/>
          <w:color w:val="535353"/>
          <w:w w:val="105"/>
        </w:rPr>
        <w:t>Edd</w:t>
      </w:r>
      <w:r>
        <w:rPr>
          <w:rFonts w:ascii="Arial" w:hAnsi="Arial"/>
          <w:color w:val="535353"/>
          <w:w w:val="105"/>
        </w:rPr>
        <w:t>o-</w:t>
      </w:r>
      <w:r>
        <w:rPr>
          <w:rFonts w:ascii="Verdana" w:hAnsi="Verdana"/>
          <w:color w:val="535353"/>
          <w:w w:val="105"/>
        </w:rPr>
        <w:t>L</w:t>
      </w:r>
      <w:r>
        <w:rPr>
          <w:rFonts w:ascii="Arial" w:hAnsi="Arial"/>
          <w:color w:val="535353"/>
          <w:w w:val="105"/>
        </w:rPr>
        <w:t>o</w:t>
      </w:r>
      <w:r>
        <w:rPr>
          <w:rFonts w:ascii="Verdana" w:hAnsi="Verdana"/>
          <w:color w:val="535353"/>
          <w:w w:val="105"/>
        </w:rPr>
        <w:t>dge</w:t>
      </w:r>
      <w:r>
        <w:rPr>
          <w:rFonts w:ascii="Arial" w:hAnsi="Arial"/>
          <w:color w:val="535353"/>
          <w:w w:val="105"/>
        </w:rPr>
        <w:t xml:space="preserve">: </w:t>
      </w:r>
      <w:r>
        <w:rPr>
          <w:rFonts w:ascii="Verdana" w:hAnsi="Verdana"/>
          <w:color w:val="535353"/>
          <w:w w:val="105"/>
        </w:rPr>
        <w:t>W</w:t>
      </w:r>
      <w:r>
        <w:rPr>
          <w:rFonts w:ascii="Arial" w:hAnsi="Arial"/>
          <w:color w:val="535353"/>
          <w:w w:val="105"/>
        </w:rPr>
        <w:t xml:space="preserve">hy </w:t>
      </w:r>
      <w:r>
        <w:rPr>
          <w:rFonts w:ascii="Verdana" w:hAnsi="Verdana"/>
          <w:color w:val="535353"/>
          <w:w w:val="105"/>
        </w:rPr>
        <w:t>I</w:t>
      </w:r>
      <w:r>
        <w:rPr>
          <w:rFonts w:ascii="Arial" w:hAnsi="Arial"/>
          <w:color w:val="535353"/>
          <w:w w:val="105"/>
        </w:rPr>
        <w:t>’m no lon</w:t>
      </w:r>
      <w:r>
        <w:rPr>
          <w:rFonts w:ascii="Verdana" w:hAnsi="Verdana"/>
          <w:color w:val="535353"/>
          <w:w w:val="105"/>
        </w:rPr>
        <w:t>ge</w:t>
      </w:r>
      <w:r>
        <w:rPr>
          <w:rFonts w:ascii="Arial" w:hAnsi="Arial"/>
          <w:color w:val="535353"/>
          <w:w w:val="105"/>
        </w:rPr>
        <w:t>r t</w:t>
      </w:r>
      <w:r>
        <w:rPr>
          <w:rFonts w:ascii="Verdana" w:hAnsi="Verdana"/>
          <w:color w:val="535353"/>
          <w:w w:val="105"/>
        </w:rPr>
        <w:t>a</w:t>
      </w:r>
      <w:r>
        <w:rPr>
          <w:rFonts w:ascii="Arial" w:hAnsi="Arial"/>
          <w:color w:val="535353"/>
          <w:w w:val="105"/>
        </w:rPr>
        <w:t>lkin</w:t>
      </w:r>
      <w:r>
        <w:rPr>
          <w:rFonts w:ascii="Verdana" w:hAnsi="Verdana"/>
          <w:color w:val="535353"/>
          <w:w w:val="105"/>
        </w:rPr>
        <w:t xml:space="preserve">g </w:t>
      </w:r>
      <w:r>
        <w:rPr>
          <w:rFonts w:ascii="Arial" w:hAnsi="Arial"/>
          <w:color w:val="535353"/>
          <w:w w:val="105"/>
        </w:rPr>
        <w:t xml:space="preserve">to </w:t>
      </w:r>
      <w:r>
        <w:rPr>
          <w:rFonts w:ascii="Verdana" w:hAnsi="Verdana"/>
          <w:color w:val="535353"/>
          <w:w w:val="105"/>
        </w:rPr>
        <w:t>W</w:t>
      </w:r>
      <w:r>
        <w:rPr>
          <w:rFonts w:ascii="Arial" w:hAnsi="Arial"/>
          <w:color w:val="535353"/>
          <w:w w:val="105"/>
        </w:rPr>
        <w:t>hit</w:t>
      </w:r>
      <w:r>
        <w:rPr>
          <w:rFonts w:ascii="Verdana" w:hAnsi="Verdana"/>
          <w:color w:val="535353"/>
          <w:w w:val="105"/>
        </w:rPr>
        <w:t xml:space="preserve">e </w:t>
      </w:r>
      <w:r>
        <w:rPr>
          <w:rFonts w:ascii="Arial" w:hAnsi="Arial"/>
          <w:color w:val="535353"/>
          <w:w w:val="105"/>
        </w:rPr>
        <w:t>p</w:t>
      </w:r>
      <w:r>
        <w:rPr>
          <w:rFonts w:ascii="Verdana" w:hAnsi="Verdana"/>
          <w:color w:val="535353"/>
          <w:w w:val="105"/>
        </w:rPr>
        <w:t>e</w:t>
      </w:r>
      <w:r>
        <w:rPr>
          <w:rFonts w:ascii="Arial" w:hAnsi="Arial"/>
          <w:color w:val="535353"/>
          <w:w w:val="105"/>
        </w:rPr>
        <w:t>opl</w:t>
      </w:r>
      <w:r>
        <w:rPr>
          <w:rFonts w:ascii="Verdana" w:hAnsi="Verdana"/>
          <w:color w:val="535353"/>
          <w:w w:val="105"/>
        </w:rPr>
        <w:t>e ab</w:t>
      </w:r>
      <w:r>
        <w:rPr>
          <w:rFonts w:ascii="Arial" w:hAnsi="Arial"/>
          <w:color w:val="535353"/>
          <w:w w:val="105"/>
        </w:rPr>
        <w:t>out r</w:t>
      </w:r>
      <w:r>
        <w:rPr>
          <w:rFonts w:ascii="Verdana" w:hAnsi="Verdana"/>
          <w:color w:val="535353"/>
          <w:w w:val="105"/>
        </w:rPr>
        <w:t>ace</w:t>
      </w:r>
    </w:p>
    <w:p w:rsidR="009F0D76" w:rsidRDefault="00BA5C19">
      <w:pPr>
        <w:pStyle w:val="BodyText"/>
        <w:spacing w:before="45" w:line="216" w:lineRule="auto"/>
        <w:ind w:left="699" w:right="698"/>
        <w:jc w:val="both"/>
      </w:pP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6"/>
        </w:rPr>
        <w:t xml:space="preserve"> </w:t>
      </w:r>
      <w:r>
        <w:rPr>
          <w:color w:val="535353"/>
        </w:rPr>
        <w:t>sh</w:t>
      </w:r>
      <w:r>
        <w:rPr>
          <w:rFonts w:ascii="Verdana"/>
          <w:color w:val="535353"/>
        </w:rPr>
        <w:t>a</w:t>
      </w:r>
      <w:r>
        <w:rPr>
          <w:color w:val="535353"/>
        </w:rPr>
        <w:t>rp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k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5"/>
        </w:rPr>
        <w:t xml:space="preserve"> </w:t>
      </w:r>
      <w:r>
        <w:rPr>
          <w:color w:val="535353"/>
        </w:rPr>
        <w:t>up</w:t>
      </w:r>
      <w:r>
        <w:rPr>
          <w:color w:val="535353"/>
          <w:spacing w:val="-27"/>
        </w:rPr>
        <w:t xml:space="preserve"> </w:t>
      </w:r>
      <w:r>
        <w:rPr>
          <w:rFonts w:ascii="Verdana"/>
          <w:color w:val="535353"/>
        </w:rPr>
        <w:t>ca</w:t>
      </w:r>
      <w:r>
        <w:rPr>
          <w:color w:val="535353"/>
        </w:rPr>
        <w:t>ll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institution</w:t>
      </w:r>
      <w:r>
        <w:rPr>
          <w:rFonts w:ascii="Verdana"/>
          <w:color w:val="535353"/>
        </w:rPr>
        <w:t>a</w:t>
      </w:r>
      <w:r>
        <w:rPr>
          <w:color w:val="535353"/>
        </w:rPr>
        <w:t>lis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35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ism</w:t>
      </w:r>
      <w:r>
        <w:rPr>
          <w:color w:val="535353"/>
          <w:spacing w:val="-2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5"/>
        </w:rPr>
        <w:t xml:space="preserve"> </w:t>
      </w:r>
      <w:r>
        <w:rPr>
          <w:color w:val="535353"/>
        </w:rPr>
        <w:t>outlin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wh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it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ea</w:t>
      </w:r>
      <w:r>
        <w:rPr>
          <w:color w:val="535353"/>
        </w:rPr>
        <w:t>ns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6"/>
        </w:rPr>
        <w:t xml:space="preserve"> </w:t>
      </w:r>
      <w:r>
        <w:rPr>
          <w:rFonts w:ascii="Verdana"/>
          <w:color w:val="535353"/>
        </w:rPr>
        <w:t>be</w:t>
      </w:r>
      <w:r>
        <w:rPr>
          <w:rFonts w:ascii="Verdana"/>
          <w:color w:val="535353"/>
          <w:spacing w:val="-36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5"/>
        </w:rPr>
        <w:t xml:space="preserve"> </w:t>
      </w:r>
      <w:r>
        <w:rPr>
          <w:color w:val="535353"/>
        </w:rPr>
        <w:t>p</w:t>
      </w:r>
      <w:r>
        <w:rPr>
          <w:rFonts w:ascii="Verdana"/>
          <w:color w:val="535353"/>
        </w:rPr>
        <w:t>e</w:t>
      </w:r>
      <w:r>
        <w:rPr>
          <w:color w:val="535353"/>
        </w:rPr>
        <w:t>rson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 c</w:t>
      </w:r>
      <w:r>
        <w:rPr>
          <w:color w:val="535353"/>
        </w:rPr>
        <w:t xml:space="preserve">olour in </w:t>
      </w:r>
      <w:r>
        <w:rPr>
          <w:rFonts w:ascii="Verdana"/>
          <w:color w:val="535353"/>
        </w:rPr>
        <w:t>B</w:t>
      </w:r>
      <w:r>
        <w:rPr>
          <w:color w:val="535353"/>
        </w:rPr>
        <w:t>rit</w:t>
      </w:r>
      <w:r>
        <w:rPr>
          <w:rFonts w:ascii="Verdana"/>
          <w:color w:val="535353"/>
        </w:rPr>
        <w:t>a</w:t>
      </w:r>
      <w:r>
        <w:rPr>
          <w:color w:val="535353"/>
        </w:rPr>
        <w:t>in in</w:t>
      </w:r>
      <w:r>
        <w:rPr>
          <w:color w:val="535353"/>
          <w:spacing w:val="3"/>
        </w:rPr>
        <w:t xml:space="preserve"> </w:t>
      </w:r>
      <w:r>
        <w:rPr>
          <w:color w:val="535353"/>
        </w:rPr>
        <w:t>2020.</w:t>
      </w:r>
    </w:p>
    <w:p w:rsidR="009F0D76" w:rsidRDefault="009F0D76">
      <w:pPr>
        <w:pStyle w:val="BodyText"/>
        <w:spacing w:before="5"/>
        <w:rPr>
          <w:sz w:val="21"/>
        </w:rPr>
      </w:pPr>
    </w:p>
    <w:p w:rsidR="009F0D76" w:rsidRDefault="00BA5C19">
      <w:pPr>
        <w:pStyle w:val="BodyText"/>
        <w:ind w:left="699"/>
        <w:rPr>
          <w:rFonts w:ascii="Arial"/>
        </w:rPr>
      </w:pPr>
      <w:r>
        <w:rPr>
          <w:rFonts w:ascii="Verdana"/>
          <w:color w:val="535353"/>
          <w:w w:val="110"/>
        </w:rPr>
        <w:t>Af</w:t>
      </w:r>
      <w:r>
        <w:rPr>
          <w:rFonts w:ascii="Arial"/>
          <w:color w:val="535353"/>
          <w:w w:val="110"/>
        </w:rPr>
        <w:t>u</w:t>
      </w:r>
      <w:r>
        <w:rPr>
          <w:rFonts w:ascii="Verdana"/>
          <w:color w:val="535353"/>
          <w:w w:val="110"/>
        </w:rPr>
        <w:t>a H</w:t>
      </w:r>
      <w:r>
        <w:rPr>
          <w:rFonts w:ascii="Arial"/>
          <w:color w:val="535353"/>
          <w:w w:val="110"/>
        </w:rPr>
        <w:t>irs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 xml:space="preserve">h: </w:t>
      </w:r>
      <w:r>
        <w:rPr>
          <w:rFonts w:ascii="Verdana"/>
          <w:color w:val="535353"/>
          <w:w w:val="110"/>
        </w:rPr>
        <w:t>B</w:t>
      </w:r>
      <w:r>
        <w:rPr>
          <w:rFonts w:ascii="Arial"/>
          <w:color w:val="535353"/>
          <w:w w:val="110"/>
        </w:rPr>
        <w:t>rit(ish)</w:t>
      </w:r>
    </w:p>
    <w:p w:rsidR="009F0D76" w:rsidRDefault="00BA5C19">
      <w:pPr>
        <w:pStyle w:val="BodyText"/>
        <w:spacing w:before="45" w:line="216" w:lineRule="auto"/>
        <w:ind w:left="699" w:right="705"/>
        <w:jc w:val="both"/>
      </w:pP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21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xplor</w:t>
      </w:r>
      <w:r>
        <w:rPr>
          <w:rFonts w:ascii="Verdana"/>
          <w:color w:val="535353"/>
        </w:rPr>
        <w:t>a</w:t>
      </w:r>
      <w:r>
        <w:rPr>
          <w:color w:val="535353"/>
        </w:rPr>
        <w:t>tion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into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wh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it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ea</w:t>
      </w:r>
      <w:r>
        <w:rPr>
          <w:color w:val="535353"/>
        </w:rPr>
        <w:t>lly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ea</w:t>
      </w:r>
      <w:r>
        <w:rPr>
          <w:color w:val="535353"/>
        </w:rPr>
        <w:t>ns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0"/>
        </w:rPr>
        <w:t xml:space="preserve"> </w:t>
      </w:r>
      <w:r>
        <w:rPr>
          <w:rFonts w:ascii="Verdana"/>
          <w:color w:val="535353"/>
        </w:rPr>
        <w:t>be</w:t>
      </w:r>
      <w:r>
        <w:rPr>
          <w:rFonts w:ascii="Verdana"/>
          <w:color w:val="535353"/>
          <w:spacing w:val="-29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2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not</w:t>
      </w:r>
      <w:r>
        <w:rPr>
          <w:color w:val="535353"/>
          <w:spacing w:val="-20"/>
        </w:rPr>
        <w:t xml:space="preserve"> </w:t>
      </w:r>
      <w:r>
        <w:rPr>
          <w:rFonts w:ascii="Verdana"/>
          <w:color w:val="535353"/>
        </w:rPr>
        <w:t>acce</w:t>
      </w:r>
      <w:r>
        <w:rPr>
          <w:color w:val="535353"/>
        </w:rPr>
        <w:t>pt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20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ritish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so</w:t>
      </w:r>
      <w:r>
        <w:rPr>
          <w:rFonts w:asci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/>
          <w:color w:val="535353"/>
        </w:rPr>
        <w:t>e</w:t>
      </w:r>
      <w:r>
        <w:rPr>
          <w:color w:val="535353"/>
        </w:rPr>
        <w:t>ty</w:t>
      </w:r>
      <w:r>
        <w:rPr>
          <w:color w:val="535353"/>
          <w:spacing w:val="-2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how 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imp</w:t>
      </w:r>
      <w:r>
        <w:rPr>
          <w:rFonts w:ascii="Verdana"/>
          <w:color w:val="535353"/>
        </w:rPr>
        <w:t>ac</w:t>
      </w:r>
      <w:r>
        <w:rPr>
          <w:color w:val="535353"/>
        </w:rPr>
        <w:t>t 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p</w:t>
      </w:r>
      <w:r>
        <w:rPr>
          <w:rFonts w:ascii="Verdana"/>
          <w:color w:val="535353"/>
        </w:rPr>
        <w:t>a</w:t>
      </w:r>
      <w:r>
        <w:rPr>
          <w:color w:val="535353"/>
        </w:rPr>
        <w:t>st on 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8"/>
        </w:rPr>
        <w:t xml:space="preserve"> </w:t>
      </w:r>
      <w:r>
        <w:rPr>
          <w:color w:val="535353"/>
        </w:rPr>
        <w:t>pr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rFonts w:ascii="Verdana"/>
          <w:color w:val="535353"/>
        </w:rPr>
        <w:t>e</w:t>
      </w:r>
      <w:r>
        <w:rPr>
          <w:color w:val="535353"/>
        </w:rPr>
        <w:t>nt.</w:t>
      </w:r>
    </w:p>
    <w:p w:rsidR="009F0D76" w:rsidRDefault="00BA5C19">
      <w:pPr>
        <w:pStyle w:val="Heading2"/>
        <w:spacing w:before="4"/>
        <w:ind w:right="167"/>
      </w:pPr>
      <w:r>
        <w:rPr>
          <w:color w:val="535353"/>
          <w:w w:val="90"/>
        </w:rPr>
        <w:t>14.)</w:t>
      </w:r>
    </w:p>
    <w:p w:rsidR="009F0D76" w:rsidRDefault="009F0D76">
      <w:pPr>
        <w:sectPr w:rsidR="009F0D76">
          <w:pgSz w:w="11910" w:h="16850"/>
          <w:pgMar w:top="640" w:right="0" w:bottom="0" w:left="0" w:header="720" w:footer="720" w:gutter="0"/>
          <w:cols w:space="720"/>
        </w:sectPr>
      </w:pPr>
    </w:p>
    <w:p w:rsidR="009F0D76" w:rsidRDefault="00BA5C19">
      <w:pPr>
        <w:pStyle w:val="BodyText"/>
        <w:spacing w:before="14"/>
        <w:ind w:left="891"/>
        <w:rPr>
          <w:rFonts w:ascii="Arial"/>
        </w:rPr>
      </w:pPr>
      <w:r>
        <w:rPr>
          <w:rFonts w:ascii="Verdana"/>
          <w:color w:val="535353"/>
          <w:w w:val="110"/>
        </w:rPr>
        <w:t>Da</w:t>
      </w:r>
      <w:r>
        <w:rPr>
          <w:rFonts w:ascii="Arial"/>
          <w:color w:val="535353"/>
          <w:w w:val="110"/>
        </w:rPr>
        <w:t>vi</w:t>
      </w:r>
      <w:r>
        <w:rPr>
          <w:rFonts w:ascii="Verdana"/>
          <w:color w:val="535353"/>
          <w:w w:val="110"/>
        </w:rPr>
        <w:t>d O</w:t>
      </w:r>
      <w:r>
        <w:rPr>
          <w:rFonts w:ascii="Arial"/>
          <w:color w:val="535353"/>
          <w:w w:val="110"/>
        </w:rPr>
        <w:t>luso</w:t>
      </w:r>
      <w:r>
        <w:rPr>
          <w:rFonts w:ascii="Verdana"/>
          <w:color w:val="535353"/>
          <w:w w:val="110"/>
        </w:rPr>
        <w:t>ga</w:t>
      </w:r>
      <w:r>
        <w:rPr>
          <w:rFonts w:ascii="Arial"/>
          <w:color w:val="535353"/>
          <w:w w:val="110"/>
        </w:rPr>
        <w:t xml:space="preserve">: </w:t>
      </w:r>
      <w:r>
        <w:rPr>
          <w:rFonts w:ascii="Verdana"/>
          <w:color w:val="535353"/>
          <w:w w:val="110"/>
        </w:rPr>
        <w:t>B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ac</w:t>
      </w:r>
      <w:r>
        <w:rPr>
          <w:rFonts w:ascii="Arial"/>
          <w:color w:val="535353"/>
          <w:w w:val="110"/>
        </w:rPr>
        <w:t xml:space="preserve">k 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d B</w:t>
      </w:r>
      <w:r>
        <w:rPr>
          <w:rFonts w:ascii="Arial"/>
          <w:color w:val="535353"/>
          <w:w w:val="110"/>
        </w:rPr>
        <w:t xml:space="preserve">ritish: </w:t>
      </w:r>
      <w:r>
        <w:rPr>
          <w:rFonts w:ascii="Verdana"/>
          <w:color w:val="535353"/>
          <w:w w:val="110"/>
        </w:rPr>
        <w:t>A</w:t>
      </w:r>
      <w:r>
        <w:rPr>
          <w:rFonts w:ascii="Verdana"/>
          <w:color w:val="535353"/>
          <w:spacing w:val="-69"/>
          <w:w w:val="110"/>
        </w:rPr>
        <w:t xml:space="preserve"> </w:t>
      </w:r>
      <w:r>
        <w:rPr>
          <w:rFonts w:ascii="Verdana"/>
          <w:color w:val="535353"/>
          <w:w w:val="110"/>
        </w:rPr>
        <w:t>F</w:t>
      </w:r>
      <w:r>
        <w:rPr>
          <w:rFonts w:ascii="Arial"/>
          <w:color w:val="535353"/>
          <w:w w:val="110"/>
        </w:rPr>
        <w:t>or</w:t>
      </w:r>
      <w:r>
        <w:rPr>
          <w:rFonts w:ascii="Verdana"/>
          <w:color w:val="535353"/>
          <w:w w:val="110"/>
        </w:rPr>
        <w:t>g</w:t>
      </w:r>
      <w:r>
        <w:rPr>
          <w:rFonts w:ascii="Arial"/>
          <w:color w:val="535353"/>
          <w:w w:val="110"/>
        </w:rPr>
        <w:t>ott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 xml:space="preserve">n </w:t>
      </w:r>
      <w:r>
        <w:rPr>
          <w:rFonts w:ascii="Verdana"/>
          <w:color w:val="535353"/>
          <w:w w:val="110"/>
        </w:rPr>
        <w:t>H</w:t>
      </w:r>
      <w:r>
        <w:rPr>
          <w:rFonts w:ascii="Arial"/>
          <w:color w:val="535353"/>
          <w:w w:val="110"/>
        </w:rPr>
        <w:t>istory</w:t>
      </w:r>
    </w:p>
    <w:p w:rsidR="009F0D76" w:rsidRDefault="00BA5C19">
      <w:pPr>
        <w:pStyle w:val="BodyText"/>
        <w:spacing w:before="43" w:line="216" w:lineRule="auto"/>
        <w:ind w:left="891" w:right="958"/>
      </w:pPr>
      <w:r>
        <w:rPr>
          <w:rFonts w:ascii="Verdana"/>
          <w:color w:val="535353"/>
        </w:rPr>
        <w:t xml:space="preserve">A </w:t>
      </w:r>
      <w:r>
        <w:rPr>
          <w:color w:val="535353"/>
        </w:rPr>
        <w:t>histori</w:t>
      </w:r>
      <w:r>
        <w:rPr>
          <w:rFonts w:ascii="Verdana"/>
          <w:color w:val="535353"/>
        </w:rPr>
        <w:t>ca</w:t>
      </w:r>
      <w:r>
        <w:rPr>
          <w:color w:val="535353"/>
        </w:rPr>
        <w:t xml:space="preserve">l </w:t>
      </w:r>
      <w:r>
        <w:rPr>
          <w:rFonts w:ascii="Verdana"/>
          <w:color w:val="535353"/>
        </w:rPr>
        <w:t>e</w:t>
      </w:r>
      <w:r>
        <w:rPr>
          <w:color w:val="535353"/>
        </w:rPr>
        <w:t>xplor</w:t>
      </w:r>
      <w:r>
        <w:rPr>
          <w:rFonts w:ascii="Verdana"/>
          <w:color w:val="535353"/>
        </w:rPr>
        <w:t>a</w:t>
      </w:r>
      <w:r>
        <w:rPr>
          <w:color w:val="535353"/>
        </w:rPr>
        <w:t>tion 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lon</w:t>
      </w:r>
      <w:r>
        <w:rPr>
          <w:rFonts w:ascii="Verdana"/>
          <w:color w:val="535353"/>
        </w:rPr>
        <w:t xml:space="preserve">g 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tionship </w:t>
      </w:r>
      <w:r>
        <w:rPr>
          <w:rFonts w:ascii="Verdana"/>
          <w:color w:val="535353"/>
        </w:rPr>
        <w:t>be</w:t>
      </w:r>
      <w:r>
        <w:rPr>
          <w:color w:val="535353"/>
        </w:rPr>
        <w:t>tw</w:t>
      </w:r>
      <w:r>
        <w:rPr>
          <w:rFonts w:ascii="Verdana"/>
          <w:color w:val="535353"/>
        </w:rPr>
        <w:t>ee</w:t>
      </w:r>
      <w:r>
        <w:rPr>
          <w:color w:val="535353"/>
        </w:rPr>
        <w:t xml:space="preserve">n </w:t>
      </w:r>
      <w:r>
        <w:rPr>
          <w:rFonts w:ascii="Verdana"/>
          <w:color w:val="535353"/>
        </w:rPr>
        <w:t>B</w:t>
      </w:r>
      <w:r>
        <w:rPr>
          <w:color w:val="535353"/>
        </w:rPr>
        <w:t>rit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in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p</w:t>
      </w:r>
      <w:r>
        <w:rPr>
          <w:rFonts w:ascii="Verdana"/>
          <w:color w:val="535353"/>
        </w:rPr>
        <w:t>e</w:t>
      </w:r>
      <w:r>
        <w:rPr>
          <w:color w:val="535353"/>
        </w:rPr>
        <w:t>opl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o</w:t>
      </w:r>
      <w:r>
        <w:rPr>
          <w:rFonts w:ascii="Verdana"/>
          <w:color w:val="535353"/>
        </w:rPr>
        <w:t>f Af</w:t>
      </w:r>
      <w:r>
        <w:rPr>
          <w:color w:val="535353"/>
        </w:rPr>
        <w:t>ri</w:t>
      </w:r>
      <w:r>
        <w:rPr>
          <w:rFonts w:ascii="Verdana"/>
          <w:color w:val="535353"/>
        </w:rPr>
        <w:t>ca da</w:t>
      </w:r>
      <w:r>
        <w:rPr>
          <w:color w:val="535353"/>
        </w:rPr>
        <w:t>tin</w:t>
      </w:r>
      <w:r>
        <w:rPr>
          <w:rFonts w:ascii="Verdana"/>
          <w:color w:val="535353"/>
        </w:rPr>
        <w:t xml:space="preserve">g </w:t>
      </w:r>
      <w:r>
        <w:rPr>
          <w:color w:val="535353"/>
        </w:rPr>
        <w:t xml:space="preserve">to </w:t>
      </w:r>
      <w:r>
        <w:rPr>
          <w:rFonts w:ascii="Verdana"/>
          <w:color w:val="535353"/>
        </w:rPr>
        <w:t>R</w:t>
      </w:r>
      <w:r>
        <w:rPr>
          <w:color w:val="535353"/>
        </w:rPr>
        <w:t>om</w:t>
      </w:r>
      <w:r>
        <w:rPr>
          <w:rFonts w:ascii="Verdana"/>
          <w:color w:val="535353"/>
        </w:rPr>
        <w:t>a</w:t>
      </w:r>
      <w:r>
        <w:rPr>
          <w:color w:val="535353"/>
        </w:rPr>
        <w:t>n tim</w:t>
      </w:r>
      <w:r>
        <w:rPr>
          <w:rFonts w:ascii="Verdana"/>
          <w:color w:val="535353"/>
        </w:rPr>
        <w:t>e</w:t>
      </w:r>
      <w:r>
        <w:rPr>
          <w:color w:val="535353"/>
        </w:rPr>
        <w:t>s.</w:t>
      </w:r>
    </w:p>
    <w:p w:rsidR="009F0D76" w:rsidRDefault="009F0D76">
      <w:pPr>
        <w:pStyle w:val="BodyText"/>
        <w:rPr>
          <w:sz w:val="21"/>
        </w:rPr>
      </w:pPr>
    </w:p>
    <w:p w:rsidR="009F0D76" w:rsidRDefault="00BA5C19">
      <w:pPr>
        <w:pStyle w:val="BodyText"/>
        <w:ind w:left="891"/>
        <w:rPr>
          <w:rFonts w:ascii="Arial"/>
        </w:rPr>
      </w:pPr>
      <w:r>
        <w:rPr>
          <w:rFonts w:ascii="Verdana"/>
          <w:color w:val="535353"/>
          <w:w w:val="105"/>
        </w:rPr>
        <w:t>Be</w:t>
      </w:r>
      <w:r>
        <w:rPr>
          <w:rFonts w:ascii="Arial"/>
          <w:color w:val="535353"/>
          <w:w w:val="105"/>
        </w:rPr>
        <w:t>rn</w:t>
      </w:r>
      <w:r>
        <w:rPr>
          <w:rFonts w:ascii="Verdana"/>
          <w:color w:val="535353"/>
          <w:w w:val="105"/>
        </w:rPr>
        <w:t>ad</w:t>
      </w:r>
      <w:r>
        <w:rPr>
          <w:rFonts w:ascii="Arial"/>
          <w:color w:val="535353"/>
          <w:w w:val="105"/>
        </w:rPr>
        <w:t>in</w:t>
      </w:r>
      <w:r>
        <w:rPr>
          <w:rFonts w:ascii="Verdana"/>
          <w:color w:val="535353"/>
          <w:w w:val="105"/>
        </w:rPr>
        <w:t>e E</w:t>
      </w:r>
      <w:r>
        <w:rPr>
          <w:rFonts w:ascii="Arial"/>
          <w:color w:val="535353"/>
          <w:w w:val="105"/>
        </w:rPr>
        <w:t>v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risto: </w:t>
      </w:r>
      <w:r>
        <w:rPr>
          <w:rFonts w:ascii="Verdana"/>
          <w:color w:val="535353"/>
          <w:w w:val="105"/>
        </w:rPr>
        <w:t>G</w:t>
      </w:r>
      <w:r>
        <w:rPr>
          <w:rFonts w:ascii="Arial"/>
          <w:color w:val="535353"/>
          <w:w w:val="105"/>
        </w:rPr>
        <w:t xml:space="preserve">irl, </w:t>
      </w:r>
      <w:r>
        <w:rPr>
          <w:rFonts w:ascii="Verdana"/>
          <w:color w:val="535353"/>
          <w:w w:val="105"/>
        </w:rPr>
        <w:t>W</w:t>
      </w:r>
      <w:r>
        <w:rPr>
          <w:rFonts w:ascii="Arial"/>
          <w:color w:val="535353"/>
          <w:w w:val="105"/>
        </w:rPr>
        <w:t>om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n, </w:t>
      </w:r>
      <w:r>
        <w:rPr>
          <w:rFonts w:ascii="Verdana"/>
          <w:color w:val="535353"/>
          <w:w w:val="105"/>
        </w:rPr>
        <w:t>O</w:t>
      </w:r>
      <w:r>
        <w:rPr>
          <w:rFonts w:ascii="Arial"/>
          <w:color w:val="535353"/>
          <w:w w:val="105"/>
        </w:rPr>
        <w:t>th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r</w:t>
      </w:r>
    </w:p>
    <w:p w:rsidR="009F0D76" w:rsidRDefault="00BA5C19">
      <w:pPr>
        <w:pStyle w:val="BodyText"/>
        <w:spacing w:before="42" w:line="216" w:lineRule="auto"/>
        <w:ind w:left="891" w:right="958"/>
        <w:rPr>
          <w:rFonts w:ascii="Verdana"/>
        </w:rPr>
      </w:pPr>
      <w:r>
        <w:rPr>
          <w:rFonts w:ascii="Verdana"/>
          <w:color w:val="535353"/>
        </w:rPr>
        <w:t xml:space="preserve">A </w:t>
      </w:r>
      <w:r>
        <w:rPr>
          <w:color w:val="535353"/>
        </w:rPr>
        <w:t>nov</w:t>
      </w:r>
      <w:r>
        <w:rPr>
          <w:rFonts w:ascii="Verdana"/>
          <w:color w:val="535353"/>
        </w:rPr>
        <w:t>e</w:t>
      </w:r>
      <w:r>
        <w:rPr>
          <w:color w:val="535353"/>
        </w:rPr>
        <w:t>l th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t </w:t>
      </w:r>
      <w:r>
        <w:rPr>
          <w:rFonts w:ascii="Verdana"/>
          <w:color w:val="535353"/>
        </w:rPr>
        <w:t>f</w:t>
      </w:r>
      <w:r>
        <w:rPr>
          <w:color w:val="535353"/>
        </w:rPr>
        <w:t>ollows 12 wom</w:t>
      </w:r>
      <w:r>
        <w:rPr>
          <w:rFonts w:ascii="Verdana"/>
          <w:color w:val="535353"/>
        </w:rPr>
        <w:t>e</w:t>
      </w:r>
      <w:r>
        <w:rPr>
          <w:color w:val="535353"/>
        </w:rPr>
        <w:t>n ov</w:t>
      </w:r>
      <w:r>
        <w:rPr>
          <w:rFonts w:ascii="Verdana"/>
          <w:color w:val="535353"/>
        </w:rPr>
        <w:t>e</w:t>
      </w:r>
      <w:r>
        <w:rPr>
          <w:color w:val="535353"/>
        </w:rPr>
        <w:t>r s</w:t>
      </w:r>
      <w:r>
        <w:rPr>
          <w:rFonts w:asci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l </w:t>
      </w:r>
      <w:r>
        <w:rPr>
          <w:rFonts w:ascii="Verdana"/>
          <w:color w:val="535353"/>
        </w:rPr>
        <w:t>decade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a </w:t>
      </w:r>
      <w:r>
        <w:rPr>
          <w:color w:val="535353"/>
        </w:rPr>
        <w:t>sw</w:t>
      </w:r>
      <w:r>
        <w:rPr>
          <w:rFonts w:ascii="Verdana"/>
          <w:color w:val="535353"/>
        </w:rPr>
        <w:t>ee</w:t>
      </w:r>
      <w:r>
        <w:rPr>
          <w:color w:val="535353"/>
        </w:rPr>
        <w:t>pin</w:t>
      </w:r>
      <w:r>
        <w:rPr>
          <w:rFonts w:ascii="Verdana"/>
          <w:color w:val="535353"/>
        </w:rPr>
        <w:t xml:space="preserve">g </w:t>
      </w:r>
      <w:r>
        <w:rPr>
          <w:color w:val="535353"/>
        </w:rPr>
        <w:t>history 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th</w:t>
      </w:r>
      <w:r>
        <w:rPr>
          <w:rFonts w:ascii="Verdana"/>
          <w:color w:val="535353"/>
        </w:rPr>
        <w:t>e 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 xml:space="preserve">k </w:t>
      </w:r>
      <w:r>
        <w:rPr>
          <w:rFonts w:ascii="Verdana"/>
          <w:color w:val="535353"/>
        </w:rPr>
        <w:t>B</w:t>
      </w:r>
      <w:r>
        <w:rPr>
          <w:color w:val="535353"/>
        </w:rPr>
        <w:t xml:space="preserve">ritish </w:t>
      </w:r>
      <w:r>
        <w:rPr>
          <w:rFonts w:ascii="Verdana"/>
          <w:color w:val="535353"/>
        </w:rPr>
        <w:t>e</w:t>
      </w:r>
      <w:r>
        <w:rPr>
          <w:color w:val="535353"/>
        </w:rPr>
        <w:t>xp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ce</w:t>
      </w:r>
    </w:p>
    <w:p w:rsidR="009F0D76" w:rsidRDefault="009F0D76">
      <w:pPr>
        <w:pStyle w:val="BodyText"/>
        <w:spacing w:before="7"/>
        <w:rPr>
          <w:rFonts w:ascii="Verdana"/>
          <w:sz w:val="26"/>
        </w:rPr>
      </w:pPr>
    </w:p>
    <w:p w:rsidR="009F0D76" w:rsidRDefault="00BA5C19">
      <w:pPr>
        <w:pStyle w:val="BodyText"/>
        <w:ind w:left="891"/>
        <w:rPr>
          <w:rFonts w:ascii="Verdana"/>
        </w:rPr>
      </w:pPr>
      <w:r>
        <w:rPr>
          <w:rFonts w:ascii="Verdana"/>
          <w:color w:val="535353"/>
          <w:w w:val="105"/>
        </w:rPr>
        <w:t>I</w:t>
      </w:r>
      <w:r>
        <w:rPr>
          <w:rFonts w:ascii="Arial"/>
          <w:color w:val="535353"/>
          <w:w w:val="105"/>
        </w:rPr>
        <w:t>j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om</w:t>
      </w:r>
      <w:r>
        <w:rPr>
          <w:rFonts w:ascii="Verdana"/>
          <w:color w:val="535353"/>
          <w:w w:val="105"/>
        </w:rPr>
        <w:t>a O</w:t>
      </w:r>
      <w:r>
        <w:rPr>
          <w:rFonts w:ascii="Arial"/>
          <w:color w:val="535353"/>
          <w:w w:val="105"/>
        </w:rPr>
        <w:t xml:space="preserve">luo, </w:t>
      </w:r>
      <w:r>
        <w:rPr>
          <w:rFonts w:ascii="Verdana"/>
          <w:color w:val="535353"/>
          <w:w w:val="105"/>
        </w:rPr>
        <w:t>S</w:t>
      </w:r>
      <w:r>
        <w:rPr>
          <w:rFonts w:ascii="Arial"/>
          <w:color w:val="535353"/>
          <w:w w:val="105"/>
        </w:rPr>
        <w:t xml:space="preserve">o </w:t>
      </w:r>
      <w:r>
        <w:rPr>
          <w:rFonts w:ascii="Verdana"/>
          <w:color w:val="535353"/>
          <w:w w:val="105"/>
        </w:rPr>
        <w:t>Y</w:t>
      </w:r>
      <w:r>
        <w:rPr>
          <w:rFonts w:ascii="Arial"/>
          <w:color w:val="535353"/>
          <w:w w:val="105"/>
        </w:rPr>
        <w:t xml:space="preserve">ou </w:t>
      </w:r>
      <w:r>
        <w:rPr>
          <w:rFonts w:ascii="Verdana"/>
          <w:color w:val="535353"/>
          <w:w w:val="105"/>
        </w:rPr>
        <w:t>Wa</w:t>
      </w:r>
      <w:r>
        <w:rPr>
          <w:rFonts w:ascii="Arial"/>
          <w:color w:val="535353"/>
          <w:w w:val="105"/>
        </w:rPr>
        <w:t xml:space="preserve">nt to </w:t>
      </w:r>
      <w:r>
        <w:rPr>
          <w:rFonts w:ascii="Verdana"/>
          <w:color w:val="535353"/>
          <w:w w:val="105"/>
        </w:rPr>
        <w:t>Ta</w:t>
      </w:r>
      <w:r>
        <w:rPr>
          <w:rFonts w:ascii="Arial"/>
          <w:color w:val="535353"/>
          <w:w w:val="105"/>
        </w:rPr>
        <w:t xml:space="preserve">lk </w:t>
      </w:r>
      <w:r>
        <w:rPr>
          <w:rFonts w:ascii="Verdana"/>
          <w:color w:val="535353"/>
          <w:w w:val="105"/>
        </w:rPr>
        <w:t>Ab</w:t>
      </w:r>
      <w:r>
        <w:rPr>
          <w:rFonts w:ascii="Arial"/>
          <w:color w:val="535353"/>
          <w:w w:val="105"/>
        </w:rPr>
        <w:t xml:space="preserve">out </w:t>
      </w:r>
      <w:r>
        <w:rPr>
          <w:rFonts w:ascii="Verdana"/>
          <w:color w:val="535353"/>
          <w:w w:val="105"/>
        </w:rPr>
        <w:t>Race</w:t>
      </w:r>
    </w:p>
    <w:p w:rsidR="009F0D76" w:rsidRDefault="00BA5C19">
      <w:pPr>
        <w:pStyle w:val="BodyText"/>
        <w:spacing w:before="43" w:line="216" w:lineRule="auto"/>
        <w:ind w:left="891" w:right="1184"/>
      </w:pP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24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xplor</w:t>
      </w:r>
      <w:r>
        <w:rPr>
          <w:rFonts w:ascii="Verdana"/>
          <w:color w:val="535353"/>
        </w:rPr>
        <w:t>a</w:t>
      </w:r>
      <w:r>
        <w:rPr>
          <w:color w:val="535353"/>
        </w:rPr>
        <w:t>tion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2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ace</w:t>
      </w:r>
      <w:r>
        <w:rPr>
          <w:rFonts w:ascii="Verdana"/>
          <w:color w:val="535353"/>
          <w:spacing w:val="-33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2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,</w:t>
      </w:r>
      <w:r>
        <w:rPr>
          <w:color w:val="535353"/>
          <w:spacing w:val="-2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sp</w:t>
      </w:r>
      <w:r>
        <w:rPr>
          <w:rFonts w:ascii="Verdana"/>
          <w:color w:val="535353"/>
        </w:rPr>
        <w:t>ec</w:t>
      </w:r>
      <w:r>
        <w:rPr>
          <w:color w:val="535353"/>
        </w:rPr>
        <w:t>ts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2"/>
        </w:rPr>
        <w:t xml:space="preserve"> </w:t>
      </w:r>
      <w:r>
        <w:rPr>
          <w:color w:val="535353"/>
        </w:rPr>
        <w:t>whit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3"/>
        </w:rPr>
        <w:t xml:space="preserve"> </w:t>
      </w:r>
      <w:r>
        <w:rPr>
          <w:color w:val="535353"/>
        </w:rPr>
        <w:t>supr</w:t>
      </w:r>
      <w:r>
        <w:rPr>
          <w:rFonts w:asci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/>
          <w:color w:val="535353"/>
        </w:rPr>
        <w:t>ac</w:t>
      </w:r>
      <w:r>
        <w:rPr>
          <w:color w:val="535353"/>
        </w:rPr>
        <w:t>y--</w:t>
      </w:r>
      <w:r>
        <w:rPr>
          <w:rFonts w:ascii="Verdana"/>
          <w:color w:val="535353"/>
        </w:rPr>
        <w:t>f</w:t>
      </w:r>
      <w:r>
        <w:rPr>
          <w:color w:val="535353"/>
        </w:rPr>
        <w:t>rom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poli</w:t>
      </w:r>
      <w:r>
        <w:rPr>
          <w:rFonts w:ascii="Verdana"/>
          <w:color w:val="535353"/>
        </w:rPr>
        <w:t>ce</w:t>
      </w:r>
      <w:r>
        <w:rPr>
          <w:rFonts w:ascii="Verdana"/>
          <w:color w:val="535353"/>
          <w:spacing w:val="-33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rut</w:t>
      </w:r>
      <w:r>
        <w:rPr>
          <w:rFonts w:ascii="Verdana"/>
          <w:color w:val="535353"/>
        </w:rPr>
        <w:t>a</w:t>
      </w:r>
      <w:r>
        <w:rPr>
          <w:color w:val="535353"/>
        </w:rPr>
        <w:t>lity to 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color w:val="535353"/>
        </w:rPr>
        <w:t>ss in</w:t>
      </w:r>
      <w:r>
        <w:rPr>
          <w:rFonts w:ascii="Verdana"/>
          <w:color w:val="535353"/>
        </w:rPr>
        <w:t>ca</w:t>
      </w:r>
      <w:r>
        <w:rPr>
          <w:color w:val="535353"/>
        </w:rPr>
        <w:t>r</w:t>
      </w:r>
      <w:r>
        <w:rPr>
          <w:rFonts w:ascii="Verdana"/>
          <w:color w:val="535353"/>
        </w:rPr>
        <w:t>ce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tion o</w:t>
      </w:r>
      <w:r>
        <w:rPr>
          <w:rFonts w:ascii="Verdana"/>
          <w:color w:val="535353"/>
        </w:rPr>
        <w:t>f Af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36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ns</w:t>
      </w:r>
    </w:p>
    <w:p w:rsidR="009F0D76" w:rsidRDefault="009F0D76">
      <w:pPr>
        <w:pStyle w:val="BodyText"/>
        <w:rPr>
          <w:sz w:val="20"/>
        </w:rPr>
      </w:pPr>
    </w:p>
    <w:p w:rsidR="009F0D76" w:rsidRDefault="009F0D76">
      <w:pPr>
        <w:pStyle w:val="BodyText"/>
        <w:spacing w:before="7"/>
        <w:rPr>
          <w:sz w:val="16"/>
        </w:rPr>
      </w:pPr>
    </w:p>
    <w:p w:rsidR="009F0D76" w:rsidRDefault="00BA5C19">
      <w:pPr>
        <w:pStyle w:val="Heading1"/>
        <w:spacing w:before="78"/>
        <w:ind w:left="565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69088" behindDoc="0" locked="0" layoutInCell="1" allowOverlap="1">
                <wp:simplePos x="0" y="0"/>
                <wp:positionH relativeFrom="page">
                  <wp:posOffset>2698115</wp:posOffset>
                </wp:positionH>
                <wp:positionV relativeFrom="paragraph">
                  <wp:posOffset>-198120</wp:posOffset>
                </wp:positionV>
                <wp:extent cx="1276350" cy="930275"/>
                <wp:effectExtent l="0" t="0" r="0" b="0"/>
                <wp:wrapNone/>
                <wp:docPr id="6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6350" cy="930275"/>
                          <a:chOff x="4249" y="-312"/>
                          <a:chExt cx="2010" cy="1465"/>
                        </a:xfrm>
                      </wpg:grpSpPr>
                      <wps:wsp>
                        <wps:cNvPr id="67" name="Freeform 63"/>
                        <wps:cNvSpPr>
                          <a:spLocks/>
                        </wps:cNvSpPr>
                        <wps:spPr bwMode="auto">
                          <a:xfrm>
                            <a:off x="4253" y="627"/>
                            <a:ext cx="2005" cy="506"/>
                          </a:xfrm>
                          <a:custGeom>
                            <a:avLst/>
                            <a:gdLst>
                              <a:gd name="T0" fmla="+- 0 6190 4254"/>
                              <a:gd name="T1" fmla="*/ T0 w 2005"/>
                              <a:gd name="T2" fmla="+- 0 1133 628"/>
                              <a:gd name="T3" fmla="*/ 1133 h 506"/>
                              <a:gd name="T4" fmla="+- 0 4322 4254"/>
                              <a:gd name="T5" fmla="*/ T4 w 2005"/>
                              <a:gd name="T6" fmla="+- 0 1133 628"/>
                              <a:gd name="T7" fmla="*/ 1133 h 506"/>
                              <a:gd name="T8" fmla="+- 0 4286 4254"/>
                              <a:gd name="T9" fmla="*/ T8 w 2005"/>
                              <a:gd name="T10" fmla="+- 0 1123 628"/>
                              <a:gd name="T11" fmla="*/ 1123 h 506"/>
                              <a:gd name="T12" fmla="+- 0 4262 4254"/>
                              <a:gd name="T13" fmla="*/ T12 w 2005"/>
                              <a:gd name="T14" fmla="+- 0 1097 628"/>
                              <a:gd name="T15" fmla="*/ 1097 h 506"/>
                              <a:gd name="T16" fmla="+- 0 4254 4254"/>
                              <a:gd name="T17" fmla="*/ T16 w 2005"/>
                              <a:gd name="T18" fmla="+- 0 1063 628"/>
                              <a:gd name="T19" fmla="*/ 1063 h 506"/>
                              <a:gd name="T20" fmla="+- 0 4265 4254"/>
                              <a:gd name="T21" fmla="*/ T20 w 2005"/>
                              <a:gd name="T22" fmla="+- 0 1028 628"/>
                              <a:gd name="T23" fmla="*/ 1028 h 506"/>
                              <a:gd name="T24" fmla="+- 0 4516 4254"/>
                              <a:gd name="T25" fmla="*/ T24 w 2005"/>
                              <a:gd name="T26" fmla="+- 0 633 628"/>
                              <a:gd name="T27" fmla="*/ 633 h 506"/>
                              <a:gd name="T28" fmla="+- 0 4526 4254"/>
                              <a:gd name="T29" fmla="*/ T28 w 2005"/>
                              <a:gd name="T30" fmla="+- 0 628 628"/>
                              <a:gd name="T31" fmla="*/ 628 h 506"/>
                              <a:gd name="T32" fmla="+- 0 5986 4254"/>
                              <a:gd name="T33" fmla="*/ T32 w 2005"/>
                              <a:gd name="T34" fmla="+- 0 628 628"/>
                              <a:gd name="T35" fmla="*/ 628 h 506"/>
                              <a:gd name="T36" fmla="+- 0 5996 4254"/>
                              <a:gd name="T37" fmla="*/ T36 w 2005"/>
                              <a:gd name="T38" fmla="+- 0 633 628"/>
                              <a:gd name="T39" fmla="*/ 633 h 506"/>
                              <a:gd name="T40" fmla="+- 0 6248 4254"/>
                              <a:gd name="T41" fmla="*/ T40 w 2005"/>
                              <a:gd name="T42" fmla="+- 0 1028 628"/>
                              <a:gd name="T43" fmla="*/ 1028 h 506"/>
                              <a:gd name="T44" fmla="+- 0 6258 4254"/>
                              <a:gd name="T45" fmla="*/ T44 w 2005"/>
                              <a:gd name="T46" fmla="+- 0 1063 628"/>
                              <a:gd name="T47" fmla="*/ 1063 h 506"/>
                              <a:gd name="T48" fmla="+- 0 6250 4254"/>
                              <a:gd name="T49" fmla="*/ T48 w 2005"/>
                              <a:gd name="T50" fmla="+- 0 1097 628"/>
                              <a:gd name="T51" fmla="*/ 1097 h 506"/>
                              <a:gd name="T52" fmla="+- 0 6226 4254"/>
                              <a:gd name="T53" fmla="*/ T52 w 2005"/>
                              <a:gd name="T54" fmla="+- 0 1123 628"/>
                              <a:gd name="T55" fmla="*/ 1123 h 506"/>
                              <a:gd name="T56" fmla="+- 0 6190 4254"/>
                              <a:gd name="T57" fmla="*/ T56 w 2005"/>
                              <a:gd name="T58" fmla="+- 0 1133 628"/>
                              <a:gd name="T59" fmla="*/ 1133 h 5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005" h="506">
                                <a:moveTo>
                                  <a:pt x="1936" y="505"/>
                                </a:moveTo>
                                <a:lnTo>
                                  <a:pt x="68" y="505"/>
                                </a:lnTo>
                                <a:lnTo>
                                  <a:pt x="32" y="495"/>
                                </a:lnTo>
                                <a:lnTo>
                                  <a:pt x="8" y="469"/>
                                </a:lnTo>
                                <a:lnTo>
                                  <a:pt x="0" y="435"/>
                                </a:lnTo>
                                <a:lnTo>
                                  <a:pt x="11" y="400"/>
                                </a:lnTo>
                                <a:lnTo>
                                  <a:pt x="262" y="5"/>
                                </a:lnTo>
                                <a:lnTo>
                                  <a:pt x="272" y="0"/>
                                </a:lnTo>
                                <a:lnTo>
                                  <a:pt x="1732" y="0"/>
                                </a:lnTo>
                                <a:lnTo>
                                  <a:pt x="1742" y="5"/>
                                </a:lnTo>
                                <a:lnTo>
                                  <a:pt x="1994" y="400"/>
                                </a:lnTo>
                                <a:lnTo>
                                  <a:pt x="2004" y="435"/>
                                </a:lnTo>
                                <a:lnTo>
                                  <a:pt x="1996" y="469"/>
                                </a:lnTo>
                                <a:lnTo>
                                  <a:pt x="1972" y="495"/>
                                </a:lnTo>
                                <a:lnTo>
                                  <a:pt x="1936" y="5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D8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62"/>
                        <wps:cNvSpPr>
                          <a:spLocks/>
                        </wps:cNvSpPr>
                        <wps:spPr bwMode="auto">
                          <a:xfrm>
                            <a:off x="4253" y="1026"/>
                            <a:ext cx="2005" cy="107"/>
                          </a:xfrm>
                          <a:custGeom>
                            <a:avLst/>
                            <a:gdLst>
                              <a:gd name="T0" fmla="+- 0 6190 4254"/>
                              <a:gd name="T1" fmla="*/ T0 w 2005"/>
                              <a:gd name="T2" fmla="+- 0 1133 1027"/>
                              <a:gd name="T3" fmla="*/ 1133 h 107"/>
                              <a:gd name="T4" fmla="+- 0 4322 4254"/>
                              <a:gd name="T5" fmla="*/ T4 w 2005"/>
                              <a:gd name="T6" fmla="+- 0 1133 1027"/>
                              <a:gd name="T7" fmla="*/ 1133 h 107"/>
                              <a:gd name="T8" fmla="+- 0 4286 4254"/>
                              <a:gd name="T9" fmla="*/ T8 w 2005"/>
                              <a:gd name="T10" fmla="+- 0 1123 1027"/>
                              <a:gd name="T11" fmla="*/ 1123 h 107"/>
                              <a:gd name="T12" fmla="+- 0 4262 4254"/>
                              <a:gd name="T13" fmla="*/ T12 w 2005"/>
                              <a:gd name="T14" fmla="+- 0 1097 1027"/>
                              <a:gd name="T15" fmla="*/ 1097 h 107"/>
                              <a:gd name="T16" fmla="+- 0 4254 4254"/>
                              <a:gd name="T17" fmla="*/ T16 w 2005"/>
                              <a:gd name="T18" fmla="+- 0 1063 1027"/>
                              <a:gd name="T19" fmla="*/ 1063 h 107"/>
                              <a:gd name="T20" fmla="+- 0 4265 4254"/>
                              <a:gd name="T21" fmla="*/ T20 w 2005"/>
                              <a:gd name="T22" fmla="+- 0 1028 1027"/>
                              <a:gd name="T23" fmla="*/ 1028 h 107"/>
                              <a:gd name="T24" fmla="+- 0 4265 4254"/>
                              <a:gd name="T25" fmla="*/ T24 w 2005"/>
                              <a:gd name="T26" fmla="+- 0 1027 1027"/>
                              <a:gd name="T27" fmla="*/ 1027 h 107"/>
                              <a:gd name="T28" fmla="+- 0 4275 4254"/>
                              <a:gd name="T29" fmla="*/ T28 w 2005"/>
                              <a:gd name="T30" fmla="+- 0 1039 1027"/>
                              <a:gd name="T31" fmla="*/ 1039 h 107"/>
                              <a:gd name="T32" fmla="+- 0 4289 4254"/>
                              <a:gd name="T33" fmla="*/ T32 w 2005"/>
                              <a:gd name="T34" fmla="+- 0 1049 1027"/>
                              <a:gd name="T35" fmla="*/ 1049 h 107"/>
                              <a:gd name="T36" fmla="+- 0 4304 4254"/>
                              <a:gd name="T37" fmla="*/ T36 w 2005"/>
                              <a:gd name="T38" fmla="+- 0 1056 1027"/>
                              <a:gd name="T39" fmla="*/ 1056 h 107"/>
                              <a:gd name="T40" fmla="+- 0 4322 4254"/>
                              <a:gd name="T41" fmla="*/ T40 w 2005"/>
                              <a:gd name="T42" fmla="+- 0 1058 1027"/>
                              <a:gd name="T43" fmla="*/ 1058 h 107"/>
                              <a:gd name="T44" fmla="+- 0 6190 4254"/>
                              <a:gd name="T45" fmla="*/ T44 w 2005"/>
                              <a:gd name="T46" fmla="+- 0 1058 1027"/>
                              <a:gd name="T47" fmla="*/ 1058 h 107"/>
                              <a:gd name="T48" fmla="+- 0 6208 4254"/>
                              <a:gd name="T49" fmla="*/ T48 w 2005"/>
                              <a:gd name="T50" fmla="+- 0 1056 1027"/>
                              <a:gd name="T51" fmla="*/ 1056 h 107"/>
                              <a:gd name="T52" fmla="+- 0 6223 4254"/>
                              <a:gd name="T53" fmla="*/ T52 w 2005"/>
                              <a:gd name="T54" fmla="+- 0 1049 1027"/>
                              <a:gd name="T55" fmla="*/ 1049 h 107"/>
                              <a:gd name="T56" fmla="+- 0 6237 4254"/>
                              <a:gd name="T57" fmla="*/ T56 w 2005"/>
                              <a:gd name="T58" fmla="+- 0 1039 1027"/>
                              <a:gd name="T59" fmla="*/ 1039 h 107"/>
                              <a:gd name="T60" fmla="+- 0 6247 4254"/>
                              <a:gd name="T61" fmla="*/ T60 w 2005"/>
                              <a:gd name="T62" fmla="+- 0 1027 1027"/>
                              <a:gd name="T63" fmla="*/ 1027 h 107"/>
                              <a:gd name="T64" fmla="+- 0 6248 4254"/>
                              <a:gd name="T65" fmla="*/ T64 w 2005"/>
                              <a:gd name="T66" fmla="+- 0 1028 1027"/>
                              <a:gd name="T67" fmla="*/ 1028 h 107"/>
                              <a:gd name="T68" fmla="+- 0 6258 4254"/>
                              <a:gd name="T69" fmla="*/ T68 w 2005"/>
                              <a:gd name="T70" fmla="+- 0 1063 1027"/>
                              <a:gd name="T71" fmla="*/ 1063 h 107"/>
                              <a:gd name="T72" fmla="+- 0 6250 4254"/>
                              <a:gd name="T73" fmla="*/ T72 w 2005"/>
                              <a:gd name="T74" fmla="+- 0 1097 1027"/>
                              <a:gd name="T75" fmla="*/ 1097 h 107"/>
                              <a:gd name="T76" fmla="+- 0 6226 4254"/>
                              <a:gd name="T77" fmla="*/ T76 w 2005"/>
                              <a:gd name="T78" fmla="+- 0 1123 1027"/>
                              <a:gd name="T79" fmla="*/ 1123 h 107"/>
                              <a:gd name="T80" fmla="+- 0 6190 4254"/>
                              <a:gd name="T81" fmla="*/ T80 w 2005"/>
                              <a:gd name="T82" fmla="+- 0 1133 1027"/>
                              <a:gd name="T83" fmla="*/ 1133 h 1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005" h="107">
                                <a:moveTo>
                                  <a:pt x="1936" y="106"/>
                                </a:moveTo>
                                <a:lnTo>
                                  <a:pt x="68" y="106"/>
                                </a:lnTo>
                                <a:lnTo>
                                  <a:pt x="32" y="96"/>
                                </a:lnTo>
                                <a:lnTo>
                                  <a:pt x="8" y="70"/>
                                </a:lnTo>
                                <a:lnTo>
                                  <a:pt x="0" y="36"/>
                                </a:lnTo>
                                <a:lnTo>
                                  <a:pt x="11" y="1"/>
                                </a:lnTo>
                                <a:lnTo>
                                  <a:pt x="11" y="0"/>
                                </a:lnTo>
                                <a:lnTo>
                                  <a:pt x="21" y="12"/>
                                </a:lnTo>
                                <a:lnTo>
                                  <a:pt x="35" y="22"/>
                                </a:lnTo>
                                <a:lnTo>
                                  <a:pt x="50" y="29"/>
                                </a:lnTo>
                                <a:lnTo>
                                  <a:pt x="68" y="31"/>
                                </a:lnTo>
                                <a:lnTo>
                                  <a:pt x="1936" y="31"/>
                                </a:lnTo>
                                <a:lnTo>
                                  <a:pt x="1954" y="29"/>
                                </a:lnTo>
                                <a:lnTo>
                                  <a:pt x="1969" y="22"/>
                                </a:lnTo>
                                <a:lnTo>
                                  <a:pt x="1983" y="12"/>
                                </a:lnTo>
                                <a:lnTo>
                                  <a:pt x="1993" y="0"/>
                                </a:lnTo>
                                <a:lnTo>
                                  <a:pt x="1994" y="1"/>
                                </a:lnTo>
                                <a:lnTo>
                                  <a:pt x="2004" y="36"/>
                                </a:lnTo>
                                <a:lnTo>
                                  <a:pt x="1996" y="70"/>
                                </a:lnTo>
                                <a:lnTo>
                                  <a:pt x="1972" y="96"/>
                                </a:lnTo>
                                <a:lnTo>
                                  <a:pt x="1936" y="1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D1E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61"/>
                        <wps:cNvSpPr>
                          <a:spLocks/>
                        </wps:cNvSpPr>
                        <wps:spPr bwMode="auto">
                          <a:xfrm>
                            <a:off x="4473" y="-300"/>
                            <a:ext cx="1565" cy="954"/>
                          </a:xfrm>
                          <a:custGeom>
                            <a:avLst/>
                            <a:gdLst>
                              <a:gd name="T0" fmla="+- 0 5949 4474"/>
                              <a:gd name="T1" fmla="*/ T0 w 1565"/>
                              <a:gd name="T2" fmla="+- 0 653 -300"/>
                              <a:gd name="T3" fmla="*/ 653 h 954"/>
                              <a:gd name="T4" fmla="+- 0 4564 4474"/>
                              <a:gd name="T5" fmla="*/ T4 w 1565"/>
                              <a:gd name="T6" fmla="+- 0 653 -300"/>
                              <a:gd name="T7" fmla="*/ 653 h 954"/>
                              <a:gd name="T8" fmla="+- 0 4529 4474"/>
                              <a:gd name="T9" fmla="*/ T8 w 1565"/>
                              <a:gd name="T10" fmla="+- 0 646 -300"/>
                              <a:gd name="T11" fmla="*/ 646 h 954"/>
                              <a:gd name="T12" fmla="+- 0 4500 4474"/>
                              <a:gd name="T13" fmla="*/ T12 w 1565"/>
                              <a:gd name="T14" fmla="+- 0 627 -300"/>
                              <a:gd name="T15" fmla="*/ 627 h 954"/>
                              <a:gd name="T16" fmla="+- 0 4481 4474"/>
                              <a:gd name="T17" fmla="*/ T16 w 1565"/>
                              <a:gd name="T18" fmla="+- 0 598 -300"/>
                              <a:gd name="T19" fmla="*/ 598 h 954"/>
                              <a:gd name="T20" fmla="+- 0 4474 4474"/>
                              <a:gd name="T21" fmla="*/ T20 w 1565"/>
                              <a:gd name="T22" fmla="+- 0 563 -300"/>
                              <a:gd name="T23" fmla="*/ 563 h 954"/>
                              <a:gd name="T24" fmla="+- 0 4474 4474"/>
                              <a:gd name="T25" fmla="*/ T24 w 1565"/>
                              <a:gd name="T26" fmla="+- 0 -209 -300"/>
                              <a:gd name="T27" fmla="*/ -209 h 954"/>
                              <a:gd name="T28" fmla="+- 0 4481 4474"/>
                              <a:gd name="T29" fmla="*/ T28 w 1565"/>
                              <a:gd name="T30" fmla="+- 0 -245 -300"/>
                              <a:gd name="T31" fmla="*/ -245 h 954"/>
                              <a:gd name="T32" fmla="+- 0 4500 4474"/>
                              <a:gd name="T33" fmla="*/ T32 w 1565"/>
                              <a:gd name="T34" fmla="+- 0 -273 -300"/>
                              <a:gd name="T35" fmla="*/ -273 h 954"/>
                              <a:gd name="T36" fmla="+- 0 4529 4474"/>
                              <a:gd name="T37" fmla="*/ T36 w 1565"/>
                              <a:gd name="T38" fmla="+- 0 -293 -300"/>
                              <a:gd name="T39" fmla="*/ -293 h 954"/>
                              <a:gd name="T40" fmla="+- 0 4564 4474"/>
                              <a:gd name="T41" fmla="*/ T40 w 1565"/>
                              <a:gd name="T42" fmla="+- 0 -300 -300"/>
                              <a:gd name="T43" fmla="*/ -300 h 954"/>
                              <a:gd name="T44" fmla="+- 0 5949 4474"/>
                              <a:gd name="T45" fmla="*/ T44 w 1565"/>
                              <a:gd name="T46" fmla="+- 0 -300 -300"/>
                              <a:gd name="T47" fmla="*/ -300 h 954"/>
                              <a:gd name="T48" fmla="+- 0 5994 4474"/>
                              <a:gd name="T49" fmla="*/ T48 w 1565"/>
                              <a:gd name="T50" fmla="+- 0 -289 -300"/>
                              <a:gd name="T51" fmla="*/ -289 h 954"/>
                              <a:gd name="T52" fmla="+- 0 6020 4474"/>
                              <a:gd name="T53" fmla="*/ T52 w 1565"/>
                              <a:gd name="T54" fmla="+- 0 -261 -300"/>
                              <a:gd name="T55" fmla="*/ -261 h 954"/>
                              <a:gd name="T56" fmla="+- 0 6032 4474"/>
                              <a:gd name="T57" fmla="*/ T56 w 1565"/>
                              <a:gd name="T58" fmla="+- 0 -223 -300"/>
                              <a:gd name="T59" fmla="*/ -223 h 954"/>
                              <a:gd name="T60" fmla="+- 0 6034 4474"/>
                              <a:gd name="T61" fmla="*/ T60 w 1565"/>
                              <a:gd name="T62" fmla="+- 0 -179 -300"/>
                              <a:gd name="T63" fmla="*/ -179 h 954"/>
                              <a:gd name="T64" fmla="+- 0 6034 4474"/>
                              <a:gd name="T65" fmla="*/ T64 w 1565"/>
                              <a:gd name="T66" fmla="+- 0 -115 -300"/>
                              <a:gd name="T67" fmla="*/ -115 h 954"/>
                              <a:gd name="T68" fmla="+- 0 6034 4474"/>
                              <a:gd name="T69" fmla="*/ T68 w 1565"/>
                              <a:gd name="T70" fmla="+- 0 -51 -300"/>
                              <a:gd name="T71" fmla="*/ -51 h 954"/>
                              <a:gd name="T72" fmla="+- 0 6034 4474"/>
                              <a:gd name="T73" fmla="*/ T72 w 1565"/>
                              <a:gd name="T74" fmla="+- 0 13 -300"/>
                              <a:gd name="T75" fmla="*/ 13 h 954"/>
                              <a:gd name="T76" fmla="+- 0 6034 4474"/>
                              <a:gd name="T77" fmla="*/ T76 w 1565"/>
                              <a:gd name="T78" fmla="+- 0 77 -300"/>
                              <a:gd name="T79" fmla="*/ 77 h 954"/>
                              <a:gd name="T80" fmla="+- 0 6034 4474"/>
                              <a:gd name="T81" fmla="*/ T80 w 1565"/>
                              <a:gd name="T82" fmla="+- 0 412 -300"/>
                              <a:gd name="T83" fmla="*/ 412 h 954"/>
                              <a:gd name="T84" fmla="+- 0 6036 4474"/>
                              <a:gd name="T85" fmla="*/ T84 w 1565"/>
                              <a:gd name="T86" fmla="+- 0 467 -300"/>
                              <a:gd name="T87" fmla="*/ 467 h 954"/>
                              <a:gd name="T88" fmla="+- 0 6038 4474"/>
                              <a:gd name="T89" fmla="*/ T88 w 1565"/>
                              <a:gd name="T90" fmla="+- 0 530 -300"/>
                              <a:gd name="T91" fmla="*/ 530 h 954"/>
                              <a:gd name="T92" fmla="+- 0 6030 4474"/>
                              <a:gd name="T93" fmla="*/ T92 w 1565"/>
                              <a:gd name="T94" fmla="+- 0 590 -300"/>
                              <a:gd name="T95" fmla="*/ 590 h 954"/>
                              <a:gd name="T96" fmla="+- 0 6003 4474"/>
                              <a:gd name="T97" fmla="*/ T96 w 1565"/>
                              <a:gd name="T98" fmla="+- 0 636 -300"/>
                              <a:gd name="T99" fmla="*/ 636 h 954"/>
                              <a:gd name="T100" fmla="+- 0 5949 4474"/>
                              <a:gd name="T101" fmla="*/ T100 w 1565"/>
                              <a:gd name="T102" fmla="+- 0 653 -300"/>
                              <a:gd name="T103" fmla="*/ 653 h 9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565" h="954">
                                <a:moveTo>
                                  <a:pt x="1475" y="953"/>
                                </a:moveTo>
                                <a:lnTo>
                                  <a:pt x="90" y="953"/>
                                </a:lnTo>
                                <a:lnTo>
                                  <a:pt x="55" y="946"/>
                                </a:lnTo>
                                <a:lnTo>
                                  <a:pt x="26" y="927"/>
                                </a:lnTo>
                                <a:lnTo>
                                  <a:pt x="7" y="898"/>
                                </a:lnTo>
                                <a:lnTo>
                                  <a:pt x="0" y="863"/>
                                </a:lnTo>
                                <a:lnTo>
                                  <a:pt x="0" y="91"/>
                                </a:lnTo>
                                <a:lnTo>
                                  <a:pt x="7" y="55"/>
                                </a:lnTo>
                                <a:lnTo>
                                  <a:pt x="26" y="27"/>
                                </a:lnTo>
                                <a:lnTo>
                                  <a:pt x="55" y="7"/>
                                </a:lnTo>
                                <a:lnTo>
                                  <a:pt x="90" y="0"/>
                                </a:lnTo>
                                <a:lnTo>
                                  <a:pt x="1475" y="0"/>
                                </a:lnTo>
                                <a:lnTo>
                                  <a:pt x="1520" y="11"/>
                                </a:lnTo>
                                <a:lnTo>
                                  <a:pt x="1546" y="39"/>
                                </a:lnTo>
                                <a:lnTo>
                                  <a:pt x="1558" y="77"/>
                                </a:lnTo>
                                <a:lnTo>
                                  <a:pt x="1560" y="121"/>
                                </a:lnTo>
                                <a:lnTo>
                                  <a:pt x="1560" y="185"/>
                                </a:lnTo>
                                <a:lnTo>
                                  <a:pt x="1560" y="249"/>
                                </a:lnTo>
                                <a:lnTo>
                                  <a:pt x="1560" y="313"/>
                                </a:lnTo>
                                <a:lnTo>
                                  <a:pt x="1560" y="377"/>
                                </a:lnTo>
                                <a:lnTo>
                                  <a:pt x="1560" y="712"/>
                                </a:lnTo>
                                <a:lnTo>
                                  <a:pt x="1562" y="767"/>
                                </a:lnTo>
                                <a:lnTo>
                                  <a:pt x="1564" y="830"/>
                                </a:lnTo>
                                <a:lnTo>
                                  <a:pt x="1556" y="890"/>
                                </a:lnTo>
                                <a:lnTo>
                                  <a:pt x="1529" y="936"/>
                                </a:lnTo>
                                <a:lnTo>
                                  <a:pt x="1475" y="9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D8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60"/>
                        <wps:cNvSpPr>
                          <a:spLocks/>
                        </wps:cNvSpPr>
                        <wps:spPr bwMode="auto">
                          <a:xfrm>
                            <a:off x="4595" y="-226"/>
                            <a:ext cx="1320" cy="805"/>
                          </a:xfrm>
                          <a:custGeom>
                            <a:avLst/>
                            <a:gdLst>
                              <a:gd name="T0" fmla="+- 0 5841 4596"/>
                              <a:gd name="T1" fmla="*/ T0 w 1320"/>
                              <a:gd name="T2" fmla="+- 0 579 -226"/>
                              <a:gd name="T3" fmla="*/ 579 h 805"/>
                              <a:gd name="T4" fmla="+- 0 4672 4596"/>
                              <a:gd name="T5" fmla="*/ T4 w 1320"/>
                              <a:gd name="T6" fmla="+- 0 579 -226"/>
                              <a:gd name="T7" fmla="*/ 579 h 805"/>
                              <a:gd name="T8" fmla="+- 0 4642 4596"/>
                              <a:gd name="T9" fmla="*/ T8 w 1320"/>
                              <a:gd name="T10" fmla="+- 0 573 -226"/>
                              <a:gd name="T11" fmla="*/ 573 h 805"/>
                              <a:gd name="T12" fmla="+- 0 4618 4596"/>
                              <a:gd name="T13" fmla="*/ T12 w 1320"/>
                              <a:gd name="T14" fmla="+- 0 557 -226"/>
                              <a:gd name="T15" fmla="*/ 557 h 805"/>
                              <a:gd name="T16" fmla="+- 0 4602 4596"/>
                              <a:gd name="T17" fmla="*/ T16 w 1320"/>
                              <a:gd name="T18" fmla="+- 0 532 -226"/>
                              <a:gd name="T19" fmla="*/ 532 h 805"/>
                              <a:gd name="T20" fmla="+- 0 4596 4596"/>
                              <a:gd name="T21" fmla="*/ T20 w 1320"/>
                              <a:gd name="T22" fmla="+- 0 503 -226"/>
                              <a:gd name="T23" fmla="*/ 503 h 805"/>
                              <a:gd name="T24" fmla="+- 0 4596 4596"/>
                              <a:gd name="T25" fmla="*/ T24 w 1320"/>
                              <a:gd name="T26" fmla="+- 0 -149 -226"/>
                              <a:gd name="T27" fmla="*/ -149 h 805"/>
                              <a:gd name="T28" fmla="+- 0 4602 4596"/>
                              <a:gd name="T29" fmla="*/ T28 w 1320"/>
                              <a:gd name="T30" fmla="+- 0 -179 -226"/>
                              <a:gd name="T31" fmla="*/ -179 h 805"/>
                              <a:gd name="T32" fmla="+- 0 4618 4596"/>
                              <a:gd name="T33" fmla="*/ T32 w 1320"/>
                              <a:gd name="T34" fmla="+- 0 -203 -226"/>
                              <a:gd name="T35" fmla="*/ -203 h 805"/>
                              <a:gd name="T36" fmla="+- 0 4642 4596"/>
                              <a:gd name="T37" fmla="*/ T36 w 1320"/>
                              <a:gd name="T38" fmla="+- 0 -220 -226"/>
                              <a:gd name="T39" fmla="*/ -220 h 805"/>
                              <a:gd name="T40" fmla="+- 0 4672 4596"/>
                              <a:gd name="T41" fmla="*/ T40 w 1320"/>
                              <a:gd name="T42" fmla="+- 0 -226 -226"/>
                              <a:gd name="T43" fmla="*/ -226 h 805"/>
                              <a:gd name="T44" fmla="+- 0 5841 4596"/>
                              <a:gd name="T45" fmla="*/ T44 w 1320"/>
                              <a:gd name="T46" fmla="+- 0 -226 -226"/>
                              <a:gd name="T47" fmla="*/ -226 h 805"/>
                              <a:gd name="T48" fmla="+- 0 5879 4596"/>
                              <a:gd name="T49" fmla="*/ T48 w 1320"/>
                              <a:gd name="T50" fmla="+- 0 -217 -226"/>
                              <a:gd name="T51" fmla="*/ -217 h 805"/>
                              <a:gd name="T52" fmla="+- 0 5901 4596"/>
                              <a:gd name="T53" fmla="*/ T52 w 1320"/>
                              <a:gd name="T54" fmla="+- 0 -193 -226"/>
                              <a:gd name="T55" fmla="*/ -193 h 805"/>
                              <a:gd name="T56" fmla="+- 0 5911 4596"/>
                              <a:gd name="T57" fmla="*/ T56 w 1320"/>
                              <a:gd name="T58" fmla="+- 0 -160 -226"/>
                              <a:gd name="T59" fmla="*/ -160 h 805"/>
                              <a:gd name="T60" fmla="+- 0 5913 4596"/>
                              <a:gd name="T61" fmla="*/ T60 w 1320"/>
                              <a:gd name="T62" fmla="+- 0 -124 -226"/>
                              <a:gd name="T63" fmla="*/ -124 h 805"/>
                              <a:gd name="T64" fmla="+- 0 5912 4596"/>
                              <a:gd name="T65" fmla="*/ T64 w 1320"/>
                              <a:gd name="T66" fmla="+- 0 -70 -226"/>
                              <a:gd name="T67" fmla="*/ -70 h 805"/>
                              <a:gd name="T68" fmla="+- 0 5912 4596"/>
                              <a:gd name="T69" fmla="*/ T68 w 1320"/>
                              <a:gd name="T70" fmla="+- 0 -16 -226"/>
                              <a:gd name="T71" fmla="*/ -16 h 805"/>
                              <a:gd name="T72" fmla="+- 0 5913 4596"/>
                              <a:gd name="T73" fmla="*/ T72 w 1320"/>
                              <a:gd name="T74" fmla="+- 0 93 -226"/>
                              <a:gd name="T75" fmla="*/ 93 h 805"/>
                              <a:gd name="T76" fmla="+- 0 5913 4596"/>
                              <a:gd name="T77" fmla="*/ T76 w 1320"/>
                              <a:gd name="T78" fmla="+- 0 376 -226"/>
                              <a:gd name="T79" fmla="*/ 376 h 805"/>
                              <a:gd name="T80" fmla="+- 0 5916 4596"/>
                              <a:gd name="T81" fmla="*/ T80 w 1320"/>
                              <a:gd name="T82" fmla="+- 0 434 -226"/>
                              <a:gd name="T83" fmla="*/ 434 h 805"/>
                              <a:gd name="T84" fmla="+- 0 5914 4596"/>
                              <a:gd name="T85" fmla="*/ T84 w 1320"/>
                              <a:gd name="T86" fmla="+- 0 501 -226"/>
                              <a:gd name="T87" fmla="*/ 501 h 805"/>
                              <a:gd name="T88" fmla="+- 0 5894 4596"/>
                              <a:gd name="T89" fmla="*/ T88 w 1320"/>
                              <a:gd name="T90" fmla="+- 0 556 -226"/>
                              <a:gd name="T91" fmla="*/ 556 h 805"/>
                              <a:gd name="T92" fmla="+- 0 5841 4596"/>
                              <a:gd name="T93" fmla="*/ T92 w 1320"/>
                              <a:gd name="T94" fmla="+- 0 579 -226"/>
                              <a:gd name="T95" fmla="*/ 579 h 8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1320" h="805">
                                <a:moveTo>
                                  <a:pt x="1245" y="805"/>
                                </a:moveTo>
                                <a:lnTo>
                                  <a:pt x="76" y="805"/>
                                </a:lnTo>
                                <a:lnTo>
                                  <a:pt x="46" y="799"/>
                                </a:lnTo>
                                <a:lnTo>
                                  <a:pt x="22" y="783"/>
                                </a:lnTo>
                                <a:lnTo>
                                  <a:pt x="6" y="758"/>
                                </a:lnTo>
                                <a:lnTo>
                                  <a:pt x="0" y="729"/>
                                </a:lnTo>
                                <a:lnTo>
                                  <a:pt x="0" y="77"/>
                                </a:lnTo>
                                <a:lnTo>
                                  <a:pt x="6" y="47"/>
                                </a:lnTo>
                                <a:lnTo>
                                  <a:pt x="22" y="23"/>
                                </a:lnTo>
                                <a:lnTo>
                                  <a:pt x="46" y="6"/>
                                </a:lnTo>
                                <a:lnTo>
                                  <a:pt x="76" y="0"/>
                                </a:lnTo>
                                <a:lnTo>
                                  <a:pt x="1245" y="0"/>
                                </a:lnTo>
                                <a:lnTo>
                                  <a:pt x="1283" y="9"/>
                                </a:lnTo>
                                <a:lnTo>
                                  <a:pt x="1305" y="33"/>
                                </a:lnTo>
                                <a:lnTo>
                                  <a:pt x="1315" y="66"/>
                                </a:lnTo>
                                <a:lnTo>
                                  <a:pt x="1317" y="102"/>
                                </a:lnTo>
                                <a:lnTo>
                                  <a:pt x="1316" y="156"/>
                                </a:lnTo>
                                <a:lnTo>
                                  <a:pt x="1316" y="210"/>
                                </a:lnTo>
                                <a:lnTo>
                                  <a:pt x="1317" y="319"/>
                                </a:lnTo>
                                <a:lnTo>
                                  <a:pt x="1317" y="602"/>
                                </a:lnTo>
                                <a:lnTo>
                                  <a:pt x="1320" y="660"/>
                                </a:lnTo>
                                <a:lnTo>
                                  <a:pt x="1318" y="727"/>
                                </a:lnTo>
                                <a:lnTo>
                                  <a:pt x="1298" y="782"/>
                                </a:lnTo>
                                <a:lnTo>
                                  <a:pt x="1245" y="8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E8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AutoShape 59"/>
                        <wps:cNvSpPr>
                          <a:spLocks/>
                        </wps:cNvSpPr>
                        <wps:spPr bwMode="auto">
                          <a:xfrm>
                            <a:off x="4460" y="-313"/>
                            <a:ext cx="1496" cy="981"/>
                          </a:xfrm>
                          <a:custGeom>
                            <a:avLst/>
                            <a:gdLst>
                              <a:gd name="T0" fmla="+- 0 5130 4461"/>
                              <a:gd name="T1" fmla="*/ T0 w 1496"/>
                              <a:gd name="T2" fmla="+- 0 -54 -312"/>
                              <a:gd name="T3" fmla="*/ -54 h 981"/>
                              <a:gd name="T4" fmla="+- 0 5118 4461"/>
                              <a:gd name="T5" fmla="*/ T4 w 1496"/>
                              <a:gd name="T6" fmla="+- 0 -58 -312"/>
                              <a:gd name="T7" fmla="*/ -58 h 981"/>
                              <a:gd name="T8" fmla="+- 0 4825 4461"/>
                              <a:gd name="T9" fmla="*/ T8 w 1496"/>
                              <a:gd name="T10" fmla="+- 0 375 -312"/>
                              <a:gd name="T11" fmla="*/ 375 h 981"/>
                              <a:gd name="T12" fmla="+- 0 4831 4461"/>
                              <a:gd name="T13" fmla="*/ T12 w 1496"/>
                              <a:gd name="T14" fmla="+- 0 378 -312"/>
                              <a:gd name="T15" fmla="*/ 378 h 981"/>
                              <a:gd name="T16" fmla="+- 0 4838 4461"/>
                              <a:gd name="T17" fmla="*/ T16 w 1496"/>
                              <a:gd name="T18" fmla="+- 0 377 -312"/>
                              <a:gd name="T19" fmla="*/ 377 h 981"/>
                              <a:gd name="T20" fmla="+- 0 5130 4461"/>
                              <a:gd name="T21" fmla="*/ T20 w 1496"/>
                              <a:gd name="T22" fmla="+- 0 -49 -312"/>
                              <a:gd name="T23" fmla="*/ -49 h 981"/>
                              <a:gd name="T24" fmla="+- 0 5953 4461"/>
                              <a:gd name="T25" fmla="*/ T24 w 1496"/>
                              <a:gd name="T26" fmla="+- 0 646 -312"/>
                              <a:gd name="T27" fmla="*/ 646 h 981"/>
                              <a:gd name="T28" fmla="+- 0 5720 4461"/>
                              <a:gd name="T29" fmla="*/ T28 w 1496"/>
                              <a:gd name="T30" fmla="+- 0 645 -312"/>
                              <a:gd name="T31" fmla="*/ 645 h 981"/>
                              <a:gd name="T32" fmla="+- 0 4581 4461"/>
                              <a:gd name="T33" fmla="*/ T32 w 1496"/>
                              <a:gd name="T34" fmla="+- 0 652 -312"/>
                              <a:gd name="T35" fmla="*/ 652 h 981"/>
                              <a:gd name="T36" fmla="+- 0 4488 4461"/>
                              <a:gd name="T37" fmla="*/ T36 w 1496"/>
                              <a:gd name="T38" fmla="+- 0 587 -312"/>
                              <a:gd name="T39" fmla="*/ 587 h 981"/>
                              <a:gd name="T40" fmla="+- 0 4476 4461"/>
                              <a:gd name="T41" fmla="*/ T40 w 1496"/>
                              <a:gd name="T42" fmla="+- 0 458 -312"/>
                              <a:gd name="T43" fmla="*/ 458 h 981"/>
                              <a:gd name="T44" fmla="+- 0 4477 4461"/>
                              <a:gd name="T45" fmla="*/ T44 w 1496"/>
                              <a:gd name="T46" fmla="+- 0 394 -312"/>
                              <a:gd name="T47" fmla="*/ 394 h 981"/>
                              <a:gd name="T48" fmla="+- 0 4480 4461"/>
                              <a:gd name="T49" fmla="*/ T48 w 1496"/>
                              <a:gd name="T50" fmla="+- 0 308 -312"/>
                              <a:gd name="T51" fmla="*/ 308 h 981"/>
                              <a:gd name="T52" fmla="+- 0 4485 4461"/>
                              <a:gd name="T53" fmla="*/ T52 w 1496"/>
                              <a:gd name="T54" fmla="+- 0 189 -312"/>
                              <a:gd name="T55" fmla="*/ 189 h 981"/>
                              <a:gd name="T56" fmla="+- 0 4486 4461"/>
                              <a:gd name="T57" fmla="*/ T56 w 1496"/>
                              <a:gd name="T58" fmla="+- 0 112 -312"/>
                              <a:gd name="T59" fmla="*/ 112 h 981"/>
                              <a:gd name="T60" fmla="+- 0 4486 4461"/>
                              <a:gd name="T61" fmla="*/ T60 w 1496"/>
                              <a:gd name="T62" fmla="+- 0 73 -312"/>
                              <a:gd name="T63" fmla="*/ 73 h 981"/>
                              <a:gd name="T64" fmla="+- 0 4486 4461"/>
                              <a:gd name="T65" fmla="*/ T64 w 1496"/>
                              <a:gd name="T66" fmla="+- 0 31 -312"/>
                              <a:gd name="T67" fmla="*/ 31 h 981"/>
                              <a:gd name="T68" fmla="+- 0 4484 4461"/>
                              <a:gd name="T69" fmla="*/ T68 w 1496"/>
                              <a:gd name="T70" fmla="+- 0 -30 -312"/>
                              <a:gd name="T71" fmla="*/ -30 h 981"/>
                              <a:gd name="T72" fmla="+- 0 4480 4461"/>
                              <a:gd name="T73" fmla="*/ T72 w 1496"/>
                              <a:gd name="T74" fmla="+- 0 -120 -312"/>
                              <a:gd name="T75" fmla="*/ -120 h 981"/>
                              <a:gd name="T76" fmla="+- 0 4479 4461"/>
                              <a:gd name="T77" fmla="*/ T76 w 1496"/>
                              <a:gd name="T78" fmla="+- 0 -179 -312"/>
                              <a:gd name="T79" fmla="*/ -179 h 981"/>
                              <a:gd name="T80" fmla="+- 0 4508 4461"/>
                              <a:gd name="T81" fmla="*/ T80 w 1496"/>
                              <a:gd name="T82" fmla="+- 0 -257 -312"/>
                              <a:gd name="T83" fmla="*/ -257 h 981"/>
                              <a:gd name="T84" fmla="+- 0 4582 4461"/>
                              <a:gd name="T85" fmla="*/ T84 w 1496"/>
                              <a:gd name="T86" fmla="+- 0 -294 -312"/>
                              <a:gd name="T87" fmla="*/ -294 h 981"/>
                              <a:gd name="T88" fmla="+- 0 4717 4461"/>
                              <a:gd name="T89" fmla="*/ T88 w 1496"/>
                              <a:gd name="T90" fmla="+- 0 -297 -312"/>
                              <a:gd name="T91" fmla="*/ -297 h 981"/>
                              <a:gd name="T92" fmla="+- 0 5021 4461"/>
                              <a:gd name="T93" fmla="*/ T92 w 1496"/>
                              <a:gd name="T94" fmla="+- 0 -294 -312"/>
                              <a:gd name="T95" fmla="*/ -294 h 981"/>
                              <a:gd name="T96" fmla="+- 0 5028 4461"/>
                              <a:gd name="T97" fmla="*/ T96 w 1496"/>
                              <a:gd name="T98" fmla="+- 0 -297 -312"/>
                              <a:gd name="T99" fmla="*/ -297 h 981"/>
                              <a:gd name="T100" fmla="+- 0 5029 4461"/>
                              <a:gd name="T101" fmla="*/ T100 w 1496"/>
                              <a:gd name="T102" fmla="+- 0 -306 -312"/>
                              <a:gd name="T103" fmla="*/ -306 h 981"/>
                              <a:gd name="T104" fmla="+- 0 5026 4461"/>
                              <a:gd name="T105" fmla="*/ T104 w 1496"/>
                              <a:gd name="T106" fmla="+- 0 -309 -312"/>
                              <a:gd name="T107" fmla="*/ -309 h 981"/>
                              <a:gd name="T108" fmla="+- 0 4972 4461"/>
                              <a:gd name="T109" fmla="*/ T108 w 1496"/>
                              <a:gd name="T110" fmla="+- 0 -309 -312"/>
                              <a:gd name="T111" fmla="*/ -309 h 981"/>
                              <a:gd name="T112" fmla="+- 0 4651 4461"/>
                              <a:gd name="T113" fmla="*/ T112 w 1496"/>
                              <a:gd name="T114" fmla="+- 0 -311 -312"/>
                              <a:gd name="T115" fmla="*/ -311 h 981"/>
                              <a:gd name="T116" fmla="+- 0 4534 4461"/>
                              <a:gd name="T117" fmla="*/ T116 w 1496"/>
                              <a:gd name="T118" fmla="+- 0 -296 -312"/>
                              <a:gd name="T119" fmla="*/ -296 h 981"/>
                              <a:gd name="T120" fmla="+- 0 4473 4461"/>
                              <a:gd name="T121" fmla="*/ T120 w 1496"/>
                              <a:gd name="T122" fmla="+- 0 -228 -312"/>
                              <a:gd name="T123" fmla="*/ -228 h 981"/>
                              <a:gd name="T124" fmla="+- 0 4464 4461"/>
                              <a:gd name="T125" fmla="*/ T124 w 1496"/>
                              <a:gd name="T126" fmla="+- 0 -150 -312"/>
                              <a:gd name="T127" fmla="*/ -150 h 981"/>
                              <a:gd name="T128" fmla="+- 0 4466 4461"/>
                              <a:gd name="T129" fmla="*/ T128 w 1496"/>
                              <a:gd name="T130" fmla="+- 0 -90 -312"/>
                              <a:gd name="T131" fmla="*/ -90 h 981"/>
                              <a:gd name="T132" fmla="+- 0 4469 4461"/>
                              <a:gd name="T133" fmla="*/ T132 w 1496"/>
                              <a:gd name="T134" fmla="+- 0 0 -312"/>
                              <a:gd name="T135" fmla="*/ 0 h 981"/>
                              <a:gd name="T136" fmla="+- 0 4470 4461"/>
                              <a:gd name="T137" fmla="*/ T136 w 1496"/>
                              <a:gd name="T138" fmla="+- 0 60 -312"/>
                              <a:gd name="T139" fmla="*/ 60 h 981"/>
                              <a:gd name="T140" fmla="+- 0 4471 4461"/>
                              <a:gd name="T141" fmla="*/ T140 w 1496"/>
                              <a:gd name="T142" fmla="+- 0 86 -312"/>
                              <a:gd name="T143" fmla="*/ 86 h 981"/>
                              <a:gd name="T144" fmla="+- 0 4470 4461"/>
                              <a:gd name="T145" fmla="*/ T144 w 1496"/>
                              <a:gd name="T146" fmla="+- 0 150 -312"/>
                              <a:gd name="T147" fmla="*/ 150 h 981"/>
                              <a:gd name="T148" fmla="+- 0 4468 4461"/>
                              <a:gd name="T149" fmla="*/ T148 w 1496"/>
                              <a:gd name="T150" fmla="+- 0 227 -312"/>
                              <a:gd name="T151" fmla="*/ 227 h 981"/>
                              <a:gd name="T152" fmla="+- 0 4463 4461"/>
                              <a:gd name="T153" fmla="*/ T152 w 1496"/>
                              <a:gd name="T154" fmla="+- 0 350 -312"/>
                              <a:gd name="T155" fmla="*/ 350 h 981"/>
                              <a:gd name="T156" fmla="+- 0 4461 4461"/>
                              <a:gd name="T157" fmla="*/ T156 w 1496"/>
                              <a:gd name="T158" fmla="+- 0 436 -312"/>
                              <a:gd name="T159" fmla="*/ 436 h 981"/>
                              <a:gd name="T160" fmla="+- 0 4462 4461"/>
                              <a:gd name="T161" fmla="*/ T160 w 1496"/>
                              <a:gd name="T162" fmla="+- 0 527 -312"/>
                              <a:gd name="T163" fmla="*/ 527 h 981"/>
                              <a:gd name="T164" fmla="+- 0 4510 4461"/>
                              <a:gd name="T165" fmla="*/ T164 w 1496"/>
                              <a:gd name="T166" fmla="+- 0 646 -312"/>
                              <a:gd name="T167" fmla="*/ 646 h 981"/>
                              <a:gd name="T168" fmla="+- 0 4782 4461"/>
                              <a:gd name="T169" fmla="*/ T168 w 1496"/>
                              <a:gd name="T170" fmla="+- 0 669 -312"/>
                              <a:gd name="T171" fmla="*/ 669 h 981"/>
                              <a:gd name="T172" fmla="+- 0 5949 4461"/>
                              <a:gd name="T173" fmla="*/ T172 w 1496"/>
                              <a:gd name="T174" fmla="+- 0 661 -312"/>
                              <a:gd name="T175" fmla="*/ 661 h 981"/>
                              <a:gd name="T176" fmla="+- 0 5954 4461"/>
                              <a:gd name="T177" fmla="*/ T176 w 1496"/>
                              <a:gd name="T178" fmla="+- 0 660 -312"/>
                              <a:gd name="T179" fmla="*/ 660 h 981"/>
                              <a:gd name="T180" fmla="+- 0 5956 4461"/>
                              <a:gd name="T181" fmla="*/ T180 w 1496"/>
                              <a:gd name="T182" fmla="+- 0 654 -312"/>
                              <a:gd name="T183" fmla="*/ 654 h 9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1496" h="981">
                                <a:moveTo>
                                  <a:pt x="669" y="263"/>
                                </a:moveTo>
                                <a:lnTo>
                                  <a:pt x="669" y="258"/>
                                </a:lnTo>
                                <a:lnTo>
                                  <a:pt x="662" y="253"/>
                                </a:lnTo>
                                <a:lnTo>
                                  <a:pt x="657" y="254"/>
                                </a:lnTo>
                                <a:lnTo>
                                  <a:pt x="363" y="682"/>
                                </a:lnTo>
                                <a:lnTo>
                                  <a:pt x="364" y="687"/>
                                </a:lnTo>
                                <a:lnTo>
                                  <a:pt x="369" y="690"/>
                                </a:lnTo>
                                <a:lnTo>
                                  <a:pt x="370" y="690"/>
                                </a:lnTo>
                                <a:lnTo>
                                  <a:pt x="374" y="690"/>
                                </a:lnTo>
                                <a:lnTo>
                                  <a:pt x="377" y="689"/>
                                </a:lnTo>
                                <a:lnTo>
                                  <a:pt x="378" y="687"/>
                                </a:lnTo>
                                <a:lnTo>
                                  <a:pt x="669" y="263"/>
                                </a:lnTo>
                                <a:close/>
                                <a:moveTo>
                                  <a:pt x="1495" y="961"/>
                                </a:moveTo>
                                <a:lnTo>
                                  <a:pt x="1492" y="958"/>
                                </a:lnTo>
                                <a:lnTo>
                                  <a:pt x="1488" y="958"/>
                                </a:lnTo>
                                <a:lnTo>
                                  <a:pt x="1259" y="957"/>
                                </a:lnTo>
                                <a:lnTo>
                                  <a:pt x="449" y="965"/>
                                </a:lnTo>
                                <a:lnTo>
                                  <a:pt x="120" y="964"/>
                                </a:lnTo>
                                <a:lnTo>
                                  <a:pt x="58" y="945"/>
                                </a:lnTo>
                                <a:lnTo>
                                  <a:pt x="27" y="899"/>
                                </a:lnTo>
                                <a:lnTo>
                                  <a:pt x="16" y="836"/>
                                </a:lnTo>
                                <a:lnTo>
                                  <a:pt x="15" y="770"/>
                                </a:lnTo>
                                <a:lnTo>
                                  <a:pt x="15" y="748"/>
                                </a:lnTo>
                                <a:lnTo>
                                  <a:pt x="16" y="706"/>
                                </a:lnTo>
                                <a:lnTo>
                                  <a:pt x="17" y="662"/>
                                </a:lnTo>
                                <a:lnTo>
                                  <a:pt x="19" y="620"/>
                                </a:lnTo>
                                <a:lnTo>
                                  <a:pt x="22" y="539"/>
                                </a:lnTo>
                                <a:lnTo>
                                  <a:pt x="24" y="501"/>
                                </a:lnTo>
                                <a:lnTo>
                                  <a:pt x="25" y="463"/>
                                </a:lnTo>
                                <a:lnTo>
                                  <a:pt x="25" y="424"/>
                                </a:lnTo>
                                <a:lnTo>
                                  <a:pt x="26" y="398"/>
                                </a:lnTo>
                                <a:lnTo>
                                  <a:pt x="25" y="385"/>
                                </a:lnTo>
                                <a:lnTo>
                                  <a:pt x="25" y="372"/>
                                </a:lnTo>
                                <a:lnTo>
                                  <a:pt x="25" y="343"/>
                                </a:lnTo>
                                <a:lnTo>
                                  <a:pt x="24" y="313"/>
                                </a:lnTo>
                                <a:lnTo>
                                  <a:pt x="23" y="282"/>
                                </a:lnTo>
                                <a:lnTo>
                                  <a:pt x="20" y="223"/>
                                </a:lnTo>
                                <a:lnTo>
                                  <a:pt x="19" y="192"/>
                                </a:lnTo>
                                <a:lnTo>
                                  <a:pt x="19" y="162"/>
                                </a:lnTo>
                                <a:lnTo>
                                  <a:pt x="18" y="133"/>
                                </a:lnTo>
                                <a:lnTo>
                                  <a:pt x="26" y="90"/>
                                </a:lnTo>
                                <a:lnTo>
                                  <a:pt x="47" y="55"/>
                                </a:lnTo>
                                <a:lnTo>
                                  <a:pt x="79" y="30"/>
                                </a:lnTo>
                                <a:lnTo>
                                  <a:pt x="121" y="18"/>
                                </a:lnTo>
                                <a:lnTo>
                                  <a:pt x="191" y="16"/>
                                </a:lnTo>
                                <a:lnTo>
                                  <a:pt x="256" y="15"/>
                                </a:lnTo>
                                <a:lnTo>
                                  <a:pt x="511" y="18"/>
                                </a:lnTo>
                                <a:lnTo>
                                  <a:pt x="560" y="18"/>
                                </a:lnTo>
                                <a:lnTo>
                                  <a:pt x="565" y="18"/>
                                </a:lnTo>
                                <a:lnTo>
                                  <a:pt x="567" y="15"/>
                                </a:lnTo>
                                <a:lnTo>
                                  <a:pt x="568" y="15"/>
                                </a:lnTo>
                                <a:lnTo>
                                  <a:pt x="568" y="6"/>
                                </a:lnTo>
                                <a:lnTo>
                                  <a:pt x="565" y="3"/>
                                </a:lnTo>
                                <a:lnTo>
                                  <a:pt x="560" y="3"/>
                                </a:lnTo>
                                <a:lnTo>
                                  <a:pt x="511" y="3"/>
                                </a:lnTo>
                                <a:lnTo>
                                  <a:pt x="256" y="0"/>
                                </a:lnTo>
                                <a:lnTo>
                                  <a:pt x="190" y="1"/>
                                </a:lnTo>
                                <a:lnTo>
                                  <a:pt x="120" y="3"/>
                                </a:lnTo>
                                <a:lnTo>
                                  <a:pt x="73" y="16"/>
                                </a:lnTo>
                                <a:lnTo>
                                  <a:pt x="36" y="45"/>
                                </a:lnTo>
                                <a:lnTo>
                                  <a:pt x="12" y="84"/>
                                </a:lnTo>
                                <a:lnTo>
                                  <a:pt x="3" y="133"/>
                                </a:lnTo>
                                <a:lnTo>
                                  <a:pt x="3" y="162"/>
                                </a:lnTo>
                                <a:lnTo>
                                  <a:pt x="4" y="192"/>
                                </a:lnTo>
                                <a:lnTo>
                                  <a:pt x="5" y="222"/>
                                </a:lnTo>
                                <a:lnTo>
                                  <a:pt x="7" y="282"/>
                                </a:lnTo>
                                <a:lnTo>
                                  <a:pt x="8" y="312"/>
                                </a:lnTo>
                                <a:lnTo>
                                  <a:pt x="9" y="342"/>
                                </a:lnTo>
                                <a:lnTo>
                                  <a:pt x="9" y="372"/>
                                </a:lnTo>
                                <a:lnTo>
                                  <a:pt x="10" y="385"/>
                                </a:lnTo>
                                <a:lnTo>
                                  <a:pt x="10" y="398"/>
                                </a:lnTo>
                                <a:lnTo>
                                  <a:pt x="10" y="424"/>
                                </a:lnTo>
                                <a:lnTo>
                                  <a:pt x="9" y="462"/>
                                </a:lnTo>
                                <a:lnTo>
                                  <a:pt x="8" y="501"/>
                                </a:lnTo>
                                <a:lnTo>
                                  <a:pt x="7" y="539"/>
                                </a:lnTo>
                                <a:lnTo>
                                  <a:pt x="3" y="619"/>
                                </a:lnTo>
                                <a:lnTo>
                                  <a:pt x="2" y="662"/>
                                </a:lnTo>
                                <a:lnTo>
                                  <a:pt x="1" y="705"/>
                                </a:lnTo>
                                <a:lnTo>
                                  <a:pt x="0" y="748"/>
                                </a:lnTo>
                                <a:lnTo>
                                  <a:pt x="0" y="770"/>
                                </a:lnTo>
                                <a:lnTo>
                                  <a:pt x="1" y="839"/>
                                </a:lnTo>
                                <a:lnTo>
                                  <a:pt x="13" y="907"/>
                                </a:lnTo>
                                <a:lnTo>
                                  <a:pt x="49" y="958"/>
                                </a:lnTo>
                                <a:lnTo>
                                  <a:pt x="120" y="980"/>
                                </a:lnTo>
                                <a:lnTo>
                                  <a:pt x="321" y="981"/>
                                </a:lnTo>
                                <a:lnTo>
                                  <a:pt x="1259" y="972"/>
                                </a:lnTo>
                                <a:lnTo>
                                  <a:pt x="1488" y="973"/>
                                </a:lnTo>
                                <a:lnTo>
                                  <a:pt x="1492" y="973"/>
                                </a:lnTo>
                                <a:lnTo>
                                  <a:pt x="1493" y="972"/>
                                </a:lnTo>
                                <a:lnTo>
                                  <a:pt x="1495" y="970"/>
                                </a:lnTo>
                                <a:lnTo>
                                  <a:pt x="1495" y="966"/>
                                </a:lnTo>
                                <a:lnTo>
                                  <a:pt x="1495" y="9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83" y="-55"/>
                            <a:ext cx="449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3" name="AutoShape 57"/>
                        <wps:cNvSpPr>
                          <a:spLocks/>
                        </wps:cNvSpPr>
                        <wps:spPr bwMode="auto">
                          <a:xfrm>
                            <a:off x="4249" y="-310"/>
                            <a:ext cx="1937" cy="1463"/>
                          </a:xfrm>
                          <a:custGeom>
                            <a:avLst/>
                            <a:gdLst>
                              <a:gd name="T0" fmla="+- 0 5858 4249"/>
                              <a:gd name="T1" fmla="*/ T0 w 1937"/>
                              <a:gd name="T2" fmla="+- 0 571 -309"/>
                              <a:gd name="T3" fmla="*/ 571 h 1463"/>
                              <a:gd name="T4" fmla="+- 0 5704 4249"/>
                              <a:gd name="T5" fmla="*/ T4 w 1937"/>
                              <a:gd name="T6" fmla="+- 0 578 -309"/>
                              <a:gd name="T7" fmla="*/ 578 h 1463"/>
                              <a:gd name="T8" fmla="+- 0 5422 4249"/>
                              <a:gd name="T9" fmla="*/ T8 w 1937"/>
                              <a:gd name="T10" fmla="+- 0 575 -309"/>
                              <a:gd name="T11" fmla="*/ 575 h 1463"/>
                              <a:gd name="T12" fmla="+- 0 5060 4249"/>
                              <a:gd name="T13" fmla="*/ T12 w 1937"/>
                              <a:gd name="T14" fmla="+- 0 581 -309"/>
                              <a:gd name="T15" fmla="*/ 581 h 1463"/>
                              <a:gd name="T16" fmla="+- 0 4823 4249"/>
                              <a:gd name="T17" fmla="*/ T16 w 1937"/>
                              <a:gd name="T18" fmla="+- 0 576 -309"/>
                              <a:gd name="T19" fmla="*/ 576 h 1463"/>
                              <a:gd name="T20" fmla="+- 0 4651 4249"/>
                              <a:gd name="T21" fmla="*/ T20 w 1937"/>
                              <a:gd name="T22" fmla="+- 0 563 -309"/>
                              <a:gd name="T23" fmla="*/ 563 h 1463"/>
                              <a:gd name="T24" fmla="+- 0 4615 4249"/>
                              <a:gd name="T25" fmla="*/ T24 w 1937"/>
                              <a:gd name="T26" fmla="+- 0 549 -309"/>
                              <a:gd name="T27" fmla="*/ 549 h 1463"/>
                              <a:gd name="T28" fmla="+- 0 4601 4249"/>
                              <a:gd name="T29" fmla="*/ T28 w 1937"/>
                              <a:gd name="T30" fmla="+- 0 501 -309"/>
                              <a:gd name="T31" fmla="*/ 501 h 1463"/>
                              <a:gd name="T32" fmla="+- 0 4607 4249"/>
                              <a:gd name="T33" fmla="*/ T32 w 1937"/>
                              <a:gd name="T34" fmla="+- 0 326 -309"/>
                              <a:gd name="T35" fmla="*/ 326 h 1463"/>
                              <a:gd name="T36" fmla="+- 0 4606 4249"/>
                              <a:gd name="T37" fmla="*/ T36 w 1937"/>
                              <a:gd name="T38" fmla="+- 0 91 -309"/>
                              <a:gd name="T39" fmla="*/ 91 h 1463"/>
                              <a:gd name="T40" fmla="+- 0 4599 4249"/>
                              <a:gd name="T41" fmla="*/ T40 w 1937"/>
                              <a:gd name="T42" fmla="+- 0 -141 -309"/>
                              <a:gd name="T43" fmla="*/ -141 h 1463"/>
                              <a:gd name="T44" fmla="+- 0 4623 4249"/>
                              <a:gd name="T45" fmla="*/ T44 w 1937"/>
                              <a:gd name="T46" fmla="+- 0 -192 -309"/>
                              <a:gd name="T47" fmla="*/ -192 h 1463"/>
                              <a:gd name="T48" fmla="+- 0 4690 4249"/>
                              <a:gd name="T49" fmla="*/ T48 w 1937"/>
                              <a:gd name="T50" fmla="+- 0 -215 -309"/>
                              <a:gd name="T51" fmla="*/ -215 h 1463"/>
                              <a:gd name="T52" fmla="+- 0 4917 4249"/>
                              <a:gd name="T53" fmla="*/ T52 w 1937"/>
                              <a:gd name="T54" fmla="+- 0 -215 -309"/>
                              <a:gd name="T55" fmla="*/ -215 h 1463"/>
                              <a:gd name="T56" fmla="+- 0 4918 4249"/>
                              <a:gd name="T57" fmla="*/ T56 w 1937"/>
                              <a:gd name="T58" fmla="+- 0 -230 -309"/>
                              <a:gd name="T59" fmla="*/ -230 h 1463"/>
                              <a:gd name="T60" fmla="+- 0 4687 4249"/>
                              <a:gd name="T61" fmla="*/ T60 w 1937"/>
                              <a:gd name="T62" fmla="+- 0 -230 -309"/>
                              <a:gd name="T63" fmla="*/ -230 h 1463"/>
                              <a:gd name="T64" fmla="+- 0 4613 4249"/>
                              <a:gd name="T65" fmla="*/ T64 w 1937"/>
                              <a:gd name="T66" fmla="+- 0 -204 -309"/>
                              <a:gd name="T67" fmla="*/ -204 h 1463"/>
                              <a:gd name="T68" fmla="+- 0 4584 4249"/>
                              <a:gd name="T69" fmla="*/ T68 w 1937"/>
                              <a:gd name="T70" fmla="+- 0 -140 -309"/>
                              <a:gd name="T71" fmla="*/ -140 h 1463"/>
                              <a:gd name="T72" fmla="+- 0 4591 4249"/>
                              <a:gd name="T73" fmla="*/ T72 w 1937"/>
                              <a:gd name="T74" fmla="+- 0 91 -309"/>
                              <a:gd name="T75" fmla="*/ 91 h 1463"/>
                              <a:gd name="T76" fmla="+- 0 4592 4249"/>
                              <a:gd name="T77" fmla="*/ T76 w 1937"/>
                              <a:gd name="T78" fmla="+- 0 325 -309"/>
                              <a:gd name="T79" fmla="*/ 325 h 1463"/>
                              <a:gd name="T80" fmla="+- 0 4585 4249"/>
                              <a:gd name="T81" fmla="*/ T80 w 1937"/>
                              <a:gd name="T82" fmla="+- 0 502 -309"/>
                              <a:gd name="T83" fmla="*/ 502 h 1463"/>
                              <a:gd name="T84" fmla="+- 0 4604 4249"/>
                              <a:gd name="T85" fmla="*/ T84 w 1937"/>
                              <a:gd name="T86" fmla="+- 0 559 -309"/>
                              <a:gd name="T87" fmla="*/ 559 h 1463"/>
                              <a:gd name="T88" fmla="+- 0 4648 4249"/>
                              <a:gd name="T89" fmla="*/ T88 w 1937"/>
                              <a:gd name="T90" fmla="+- 0 578 -309"/>
                              <a:gd name="T91" fmla="*/ 578 h 1463"/>
                              <a:gd name="T92" fmla="+- 0 4815 4249"/>
                              <a:gd name="T93" fmla="*/ T92 w 1937"/>
                              <a:gd name="T94" fmla="+- 0 591 -309"/>
                              <a:gd name="T95" fmla="*/ 591 h 1463"/>
                              <a:gd name="T96" fmla="+- 0 5041 4249"/>
                              <a:gd name="T97" fmla="*/ T96 w 1937"/>
                              <a:gd name="T98" fmla="+- 0 596 -309"/>
                              <a:gd name="T99" fmla="*/ 596 h 1463"/>
                              <a:gd name="T100" fmla="+- 0 5232 4249"/>
                              <a:gd name="T101" fmla="*/ T100 w 1937"/>
                              <a:gd name="T102" fmla="+- 0 594 -309"/>
                              <a:gd name="T103" fmla="*/ 594 h 1463"/>
                              <a:gd name="T104" fmla="+- 0 5454 4249"/>
                              <a:gd name="T105" fmla="*/ T104 w 1937"/>
                              <a:gd name="T106" fmla="+- 0 591 -309"/>
                              <a:gd name="T107" fmla="*/ 591 h 1463"/>
                              <a:gd name="T108" fmla="+- 0 5797 4249"/>
                              <a:gd name="T109" fmla="*/ T108 w 1937"/>
                              <a:gd name="T110" fmla="+- 0 592 -309"/>
                              <a:gd name="T111" fmla="*/ 592 h 1463"/>
                              <a:gd name="T112" fmla="+- 0 5863 4249"/>
                              <a:gd name="T113" fmla="*/ T112 w 1937"/>
                              <a:gd name="T114" fmla="+- 0 582 -309"/>
                              <a:gd name="T115" fmla="*/ 582 h 1463"/>
                              <a:gd name="T116" fmla="+- 0 5833 4249"/>
                              <a:gd name="T117" fmla="*/ T116 w 1937"/>
                              <a:gd name="T118" fmla="+- 0 -309 -309"/>
                              <a:gd name="T119" fmla="*/ -309 h 1463"/>
                              <a:gd name="T120" fmla="+- 0 5576 4249"/>
                              <a:gd name="T121" fmla="*/ T120 w 1937"/>
                              <a:gd name="T122" fmla="+- 0 -309 -309"/>
                              <a:gd name="T123" fmla="*/ -309 h 1463"/>
                              <a:gd name="T124" fmla="+- 0 5151 4249"/>
                              <a:gd name="T125" fmla="*/ T124 w 1937"/>
                              <a:gd name="T126" fmla="+- 0 -308 -309"/>
                              <a:gd name="T127" fmla="*/ -308 h 1463"/>
                              <a:gd name="T128" fmla="+- 0 5151 4249"/>
                              <a:gd name="T129" fmla="*/ T128 w 1937"/>
                              <a:gd name="T130" fmla="+- 0 -293 -309"/>
                              <a:gd name="T131" fmla="*/ -293 h 1463"/>
                              <a:gd name="T132" fmla="+- 0 5414 4249"/>
                              <a:gd name="T133" fmla="*/ T132 w 1937"/>
                              <a:gd name="T134" fmla="+- 0 -293 -309"/>
                              <a:gd name="T135" fmla="*/ -293 h 1463"/>
                              <a:gd name="T136" fmla="+- 0 5745 4249"/>
                              <a:gd name="T137" fmla="*/ T136 w 1937"/>
                              <a:gd name="T138" fmla="+- 0 -294 -309"/>
                              <a:gd name="T139" fmla="*/ -294 h 1463"/>
                              <a:gd name="T140" fmla="+- 0 5935 4249"/>
                              <a:gd name="T141" fmla="*/ T140 w 1937"/>
                              <a:gd name="T142" fmla="+- 0 -296 -309"/>
                              <a:gd name="T143" fmla="*/ -296 h 1463"/>
                              <a:gd name="T144" fmla="+- 0 5937 4249"/>
                              <a:gd name="T145" fmla="*/ T144 w 1937"/>
                              <a:gd name="T146" fmla="+- 0 1052 -309"/>
                              <a:gd name="T147" fmla="*/ 1052 h 1463"/>
                              <a:gd name="T148" fmla="+- 0 4326 4249"/>
                              <a:gd name="T149" fmla="*/ T148 w 1937"/>
                              <a:gd name="T150" fmla="+- 0 1064 -309"/>
                              <a:gd name="T151" fmla="*/ 1064 h 1463"/>
                              <a:gd name="T152" fmla="+- 0 5941 4249"/>
                              <a:gd name="T153" fmla="*/ T152 w 1937"/>
                              <a:gd name="T154" fmla="+- 0 1064 -309"/>
                              <a:gd name="T155" fmla="*/ 1064 h 1463"/>
                              <a:gd name="T156" fmla="+- 0 6183 4249"/>
                              <a:gd name="T157" fmla="*/ T156 w 1937"/>
                              <a:gd name="T158" fmla="+- 0 1130 -309"/>
                              <a:gd name="T159" fmla="*/ 1130 h 1463"/>
                              <a:gd name="T160" fmla="+- 0 5475 4249"/>
                              <a:gd name="T161" fmla="*/ T160 w 1937"/>
                              <a:gd name="T162" fmla="+- 0 1135 -309"/>
                              <a:gd name="T163" fmla="*/ 1135 h 1463"/>
                              <a:gd name="T164" fmla="+- 0 4552 4249"/>
                              <a:gd name="T165" fmla="*/ T164 w 1937"/>
                              <a:gd name="T166" fmla="+- 0 1137 -309"/>
                              <a:gd name="T167" fmla="*/ 1137 h 1463"/>
                              <a:gd name="T168" fmla="+- 0 4342 4249"/>
                              <a:gd name="T169" fmla="*/ T168 w 1937"/>
                              <a:gd name="T170" fmla="+- 0 1136 -309"/>
                              <a:gd name="T171" fmla="*/ 1136 h 1463"/>
                              <a:gd name="T172" fmla="+- 0 4274 4249"/>
                              <a:gd name="T173" fmla="*/ T172 w 1937"/>
                              <a:gd name="T174" fmla="+- 0 1106 -309"/>
                              <a:gd name="T175" fmla="*/ 1106 h 1463"/>
                              <a:gd name="T176" fmla="+- 0 4274 4249"/>
                              <a:gd name="T177" fmla="*/ T176 w 1937"/>
                              <a:gd name="T178" fmla="+- 0 1034 -309"/>
                              <a:gd name="T179" fmla="*/ 1034 h 1463"/>
                              <a:gd name="T180" fmla="+- 0 4309 4249"/>
                              <a:gd name="T181" fmla="*/ T180 w 1937"/>
                              <a:gd name="T182" fmla="+- 0 983 -309"/>
                              <a:gd name="T183" fmla="*/ 983 h 1463"/>
                              <a:gd name="T184" fmla="+- 0 4515 4249"/>
                              <a:gd name="T185" fmla="*/ T184 w 1937"/>
                              <a:gd name="T186" fmla="+- 0 638 -309"/>
                              <a:gd name="T187" fmla="*/ 638 h 1463"/>
                              <a:gd name="T188" fmla="+- 0 4286 4249"/>
                              <a:gd name="T189" fmla="*/ T188 w 1937"/>
                              <a:gd name="T190" fmla="+- 0 988 -309"/>
                              <a:gd name="T191" fmla="*/ 988 h 1463"/>
                              <a:gd name="T192" fmla="+- 0 4252 4249"/>
                              <a:gd name="T193" fmla="*/ T192 w 1937"/>
                              <a:gd name="T194" fmla="+- 0 1051 -309"/>
                              <a:gd name="T195" fmla="*/ 1051 h 1463"/>
                              <a:gd name="T196" fmla="+- 0 4275 4249"/>
                              <a:gd name="T197" fmla="*/ T196 w 1937"/>
                              <a:gd name="T198" fmla="+- 0 1131 -309"/>
                              <a:gd name="T199" fmla="*/ 1131 h 1463"/>
                              <a:gd name="T200" fmla="+- 0 4401 4249"/>
                              <a:gd name="T201" fmla="*/ T200 w 1937"/>
                              <a:gd name="T202" fmla="+- 0 1152 -309"/>
                              <a:gd name="T203" fmla="*/ 1152 h 1463"/>
                              <a:gd name="T204" fmla="+- 0 4794 4249"/>
                              <a:gd name="T205" fmla="*/ T204 w 1937"/>
                              <a:gd name="T206" fmla="+- 0 1153 -309"/>
                              <a:gd name="T207" fmla="*/ 1153 h 1463"/>
                              <a:gd name="T208" fmla="+- 0 5636 4249"/>
                              <a:gd name="T209" fmla="*/ T208 w 1937"/>
                              <a:gd name="T210" fmla="+- 0 1150 -309"/>
                              <a:gd name="T211" fmla="*/ 1150 h 1463"/>
                              <a:gd name="T212" fmla="+- 0 6181 4249"/>
                              <a:gd name="T213" fmla="*/ T212 w 1937"/>
                              <a:gd name="T214" fmla="+- 0 1146 -309"/>
                              <a:gd name="T215" fmla="*/ 1146 h 14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937" h="1463">
                                <a:moveTo>
                                  <a:pt x="1614" y="891"/>
                                </a:moveTo>
                                <a:lnTo>
                                  <a:pt x="1613" y="883"/>
                                </a:lnTo>
                                <a:lnTo>
                                  <a:pt x="1609" y="880"/>
                                </a:lnTo>
                                <a:lnTo>
                                  <a:pt x="1604" y="881"/>
                                </a:lnTo>
                                <a:lnTo>
                                  <a:pt x="1546" y="886"/>
                                </a:lnTo>
                                <a:lnTo>
                                  <a:pt x="1455" y="887"/>
                                </a:lnTo>
                                <a:lnTo>
                                  <a:pt x="1352" y="887"/>
                                </a:lnTo>
                                <a:lnTo>
                                  <a:pt x="1186" y="884"/>
                                </a:lnTo>
                                <a:lnTo>
                                  <a:pt x="1173" y="884"/>
                                </a:lnTo>
                                <a:lnTo>
                                  <a:pt x="968" y="888"/>
                                </a:lnTo>
                                <a:lnTo>
                                  <a:pt x="890" y="889"/>
                                </a:lnTo>
                                <a:lnTo>
                                  <a:pt x="811" y="890"/>
                                </a:lnTo>
                                <a:lnTo>
                                  <a:pt x="732" y="890"/>
                                </a:lnTo>
                                <a:lnTo>
                                  <a:pt x="653" y="888"/>
                                </a:lnTo>
                                <a:lnTo>
                                  <a:pt x="574" y="885"/>
                                </a:lnTo>
                                <a:lnTo>
                                  <a:pt x="495" y="881"/>
                                </a:lnTo>
                                <a:lnTo>
                                  <a:pt x="416" y="874"/>
                                </a:lnTo>
                                <a:lnTo>
                                  <a:pt x="402" y="872"/>
                                </a:lnTo>
                                <a:lnTo>
                                  <a:pt x="388" y="869"/>
                                </a:lnTo>
                                <a:lnTo>
                                  <a:pt x="376" y="865"/>
                                </a:lnTo>
                                <a:lnTo>
                                  <a:pt x="366" y="858"/>
                                </a:lnTo>
                                <a:lnTo>
                                  <a:pt x="357" y="844"/>
                                </a:lnTo>
                                <a:lnTo>
                                  <a:pt x="353" y="828"/>
                                </a:lnTo>
                                <a:lnTo>
                                  <a:pt x="352" y="810"/>
                                </a:lnTo>
                                <a:lnTo>
                                  <a:pt x="352" y="791"/>
                                </a:lnTo>
                                <a:lnTo>
                                  <a:pt x="356" y="713"/>
                                </a:lnTo>
                                <a:lnTo>
                                  <a:pt x="358" y="635"/>
                                </a:lnTo>
                                <a:lnTo>
                                  <a:pt x="359" y="556"/>
                                </a:lnTo>
                                <a:lnTo>
                                  <a:pt x="359" y="478"/>
                                </a:lnTo>
                                <a:lnTo>
                                  <a:pt x="357" y="400"/>
                                </a:lnTo>
                                <a:lnTo>
                                  <a:pt x="355" y="322"/>
                                </a:lnTo>
                                <a:lnTo>
                                  <a:pt x="353" y="245"/>
                                </a:lnTo>
                                <a:lnTo>
                                  <a:pt x="350" y="168"/>
                                </a:lnTo>
                                <a:lnTo>
                                  <a:pt x="352" y="148"/>
                                </a:lnTo>
                                <a:lnTo>
                                  <a:pt x="360" y="131"/>
                                </a:lnTo>
                                <a:lnTo>
                                  <a:pt x="374" y="117"/>
                                </a:lnTo>
                                <a:lnTo>
                                  <a:pt x="393" y="105"/>
                                </a:lnTo>
                                <a:lnTo>
                                  <a:pt x="417" y="98"/>
                                </a:lnTo>
                                <a:lnTo>
                                  <a:pt x="441" y="94"/>
                                </a:lnTo>
                                <a:lnTo>
                                  <a:pt x="465" y="93"/>
                                </a:lnTo>
                                <a:lnTo>
                                  <a:pt x="489" y="93"/>
                                </a:lnTo>
                                <a:lnTo>
                                  <a:pt x="668" y="94"/>
                                </a:lnTo>
                                <a:lnTo>
                                  <a:pt x="672" y="91"/>
                                </a:lnTo>
                                <a:lnTo>
                                  <a:pt x="672" y="82"/>
                                </a:lnTo>
                                <a:lnTo>
                                  <a:pt x="669" y="79"/>
                                </a:lnTo>
                                <a:lnTo>
                                  <a:pt x="489" y="77"/>
                                </a:lnTo>
                                <a:lnTo>
                                  <a:pt x="464" y="77"/>
                                </a:lnTo>
                                <a:lnTo>
                                  <a:pt x="438" y="79"/>
                                </a:lnTo>
                                <a:lnTo>
                                  <a:pt x="412" y="83"/>
                                </a:lnTo>
                                <a:lnTo>
                                  <a:pt x="387" y="91"/>
                                </a:lnTo>
                                <a:lnTo>
                                  <a:pt x="364" y="105"/>
                                </a:lnTo>
                                <a:lnTo>
                                  <a:pt x="347" y="123"/>
                                </a:lnTo>
                                <a:lnTo>
                                  <a:pt x="337" y="144"/>
                                </a:lnTo>
                                <a:lnTo>
                                  <a:pt x="335" y="169"/>
                                </a:lnTo>
                                <a:lnTo>
                                  <a:pt x="337" y="246"/>
                                </a:lnTo>
                                <a:lnTo>
                                  <a:pt x="340" y="323"/>
                                </a:lnTo>
                                <a:lnTo>
                                  <a:pt x="342" y="400"/>
                                </a:lnTo>
                                <a:lnTo>
                                  <a:pt x="344" y="478"/>
                                </a:lnTo>
                                <a:lnTo>
                                  <a:pt x="344" y="556"/>
                                </a:lnTo>
                                <a:lnTo>
                                  <a:pt x="343" y="634"/>
                                </a:lnTo>
                                <a:lnTo>
                                  <a:pt x="341" y="712"/>
                                </a:lnTo>
                                <a:lnTo>
                                  <a:pt x="337" y="790"/>
                                </a:lnTo>
                                <a:lnTo>
                                  <a:pt x="336" y="811"/>
                                </a:lnTo>
                                <a:lnTo>
                                  <a:pt x="338" y="833"/>
                                </a:lnTo>
                                <a:lnTo>
                                  <a:pt x="344" y="852"/>
                                </a:lnTo>
                                <a:lnTo>
                                  <a:pt x="355" y="868"/>
                                </a:lnTo>
                                <a:lnTo>
                                  <a:pt x="368" y="878"/>
                                </a:lnTo>
                                <a:lnTo>
                                  <a:pt x="383" y="884"/>
                                </a:lnTo>
                                <a:lnTo>
                                  <a:pt x="399" y="887"/>
                                </a:lnTo>
                                <a:lnTo>
                                  <a:pt x="415" y="889"/>
                                </a:lnTo>
                                <a:lnTo>
                                  <a:pt x="490" y="896"/>
                                </a:lnTo>
                                <a:lnTo>
                                  <a:pt x="566" y="900"/>
                                </a:lnTo>
                                <a:lnTo>
                                  <a:pt x="641" y="903"/>
                                </a:lnTo>
                                <a:lnTo>
                                  <a:pt x="717" y="905"/>
                                </a:lnTo>
                                <a:lnTo>
                                  <a:pt x="792" y="905"/>
                                </a:lnTo>
                                <a:lnTo>
                                  <a:pt x="856" y="905"/>
                                </a:lnTo>
                                <a:lnTo>
                                  <a:pt x="920" y="904"/>
                                </a:lnTo>
                                <a:lnTo>
                                  <a:pt x="983" y="903"/>
                                </a:lnTo>
                                <a:lnTo>
                                  <a:pt x="1173" y="900"/>
                                </a:lnTo>
                                <a:lnTo>
                                  <a:pt x="1186" y="899"/>
                                </a:lnTo>
                                <a:lnTo>
                                  <a:pt x="1205" y="900"/>
                                </a:lnTo>
                                <a:lnTo>
                                  <a:pt x="1353" y="902"/>
                                </a:lnTo>
                                <a:lnTo>
                                  <a:pt x="1456" y="903"/>
                                </a:lnTo>
                                <a:lnTo>
                                  <a:pt x="1548" y="901"/>
                                </a:lnTo>
                                <a:lnTo>
                                  <a:pt x="1607" y="896"/>
                                </a:lnTo>
                                <a:lnTo>
                                  <a:pt x="1611" y="895"/>
                                </a:lnTo>
                                <a:lnTo>
                                  <a:pt x="1614" y="891"/>
                                </a:lnTo>
                                <a:close/>
                                <a:moveTo>
                                  <a:pt x="1686" y="5"/>
                                </a:moveTo>
                                <a:lnTo>
                                  <a:pt x="1682" y="2"/>
                                </a:lnTo>
                                <a:lnTo>
                                  <a:pt x="1584" y="0"/>
                                </a:lnTo>
                                <a:lnTo>
                                  <a:pt x="1496" y="0"/>
                                </a:lnTo>
                                <a:lnTo>
                                  <a:pt x="1411" y="0"/>
                                </a:lnTo>
                                <a:lnTo>
                                  <a:pt x="1327" y="0"/>
                                </a:lnTo>
                                <a:lnTo>
                                  <a:pt x="1084" y="1"/>
                                </a:lnTo>
                                <a:lnTo>
                                  <a:pt x="998" y="1"/>
                                </a:lnTo>
                                <a:lnTo>
                                  <a:pt x="902" y="1"/>
                                </a:lnTo>
                                <a:lnTo>
                                  <a:pt x="899" y="4"/>
                                </a:lnTo>
                                <a:lnTo>
                                  <a:pt x="899" y="13"/>
                                </a:lnTo>
                                <a:lnTo>
                                  <a:pt x="902" y="16"/>
                                </a:lnTo>
                                <a:lnTo>
                                  <a:pt x="998" y="16"/>
                                </a:lnTo>
                                <a:lnTo>
                                  <a:pt x="1084" y="16"/>
                                </a:lnTo>
                                <a:lnTo>
                                  <a:pt x="1165" y="16"/>
                                </a:lnTo>
                                <a:lnTo>
                                  <a:pt x="1327" y="15"/>
                                </a:lnTo>
                                <a:lnTo>
                                  <a:pt x="1411" y="15"/>
                                </a:lnTo>
                                <a:lnTo>
                                  <a:pt x="1496" y="15"/>
                                </a:lnTo>
                                <a:lnTo>
                                  <a:pt x="1584" y="16"/>
                                </a:lnTo>
                                <a:lnTo>
                                  <a:pt x="1682" y="17"/>
                                </a:lnTo>
                                <a:lnTo>
                                  <a:pt x="1686" y="13"/>
                                </a:lnTo>
                                <a:lnTo>
                                  <a:pt x="1686" y="5"/>
                                </a:lnTo>
                                <a:close/>
                                <a:moveTo>
                                  <a:pt x="1692" y="1365"/>
                                </a:moveTo>
                                <a:lnTo>
                                  <a:pt x="1688" y="1361"/>
                                </a:lnTo>
                                <a:lnTo>
                                  <a:pt x="81" y="1361"/>
                                </a:lnTo>
                                <a:lnTo>
                                  <a:pt x="77" y="1365"/>
                                </a:lnTo>
                                <a:lnTo>
                                  <a:pt x="77" y="1373"/>
                                </a:lnTo>
                                <a:lnTo>
                                  <a:pt x="81" y="1377"/>
                                </a:lnTo>
                                <a:lnTo>
                                  <a:pt x="1688" y="1377"/>
                                </a:lnTo>
                                <a:lnTo>
                                  <a:pt x="1692" y="1373"/>
                                </a:lnTo>
                                <a:lnTo>
                                  <a:pt x="1692" y="1365"/>
                                </a:lnTo>
                                <a:close/>
                                <a:moveTo>
                                  <a:pt x="1937" y="1443"/>
                                </a:moveTo>
                                <a:lnTo>
                                  <a:pt x="1934" y="1439"/>
                                </a:lnTo>
                                <a:lnTo>
                                  <a:pt x="1923" y="1438"/>
                                </a:lnTo>
                                <a:lnTo>
                                  <a:pt x="1903" y="1439"/>
                                </a:lnTo>
                                <a:lnTo>
                                  <a:pt x="1226" y="1444"/>
                                </a:lnTo>
                                <a:lnTo>
                                  <a:pt x="1002" y="1445"/>
                                </a:lnTo>
                                <a:lnTo>
                                  <a:pt x="504" y="1447"/>
                                </a:lnTo>
                                <a:lnTo>
                                  <a:pt x="303" y="1446"/>
                                </a:lnTo>
                                <a:lnTo>
                                  <a:pt x="217" y="1446"/>
                                </a:lnTo>
                                <a:lnTo>
                                  <a:pt x="145" y="1446"/>
                                </a:lnTo>
                                <a:lnTo>
                                  <a:pt x="93" y="1445"/>
                                </a:lnTo>
                                <a:lnTo>
                                  <a:pt x="70" y="1442"/>
                                </a:lnTo>
                                <a:lnTo>
                                  <a:pt x="45" y="1433"/>
                                </a:lnTo>
                                <a:lnTo>
                                  <a:pt x="25" y="1415"/>
                                </a:lnTo>
                                <a:lnTo>
                                  <a:pt x="16" y="1384"/>
                                </a:lnTo>
                                <a:lnTo>
                                  <a:pt x="18" y="1363"/>
                                </a:lnTo>
                                <a:lnTo>
                                  <a:pt x="25" y="1343"/>
                                </a:lnTo>
                                <a:lnTo>
                                  <a:pt x="37" y="1325"/>
                                </a:lnTo>
                                <a:lnTo>
                                  <a:pt x="49" y="1306"/>
                                </a:lnTo>
                                <a:lnTo>
                                  <a:pt x="60" y="1292"/>
                                </a:lnTo>
                                <a:lnTo>
                                  <a:pt x="274" y="956"/>
                                </a:lnTo>
                                <a:lnTo>
                                  <a:pt x="273" y="951"/>
                                </a:lnTo>
                                <a:lnTo>
                                  <a:pt x="266" y="947"/>
                                </a:lnTo>
                                <a:lnTo>
                                  <a:pt x="261" y="948"/>
                                </a:lnTo>
                                <a:lnTo>
                                  <a:pt x="47" y="1283"/>
                                </a:lnTo>
                                <a:lnTo>
                                  <a:pt x="37" y="1297"/>
                                </a:lnTo>
                                <a:lnTo>
                                  <a:pt x="23" y="1317"/>
                                </a:lnTo>
                                <a:lnTo>
                                  <a:pt x="11" y="1338"/>
                                </a:lnTo>
                                <a:lnTo>
                                  <a:pt x="3" y="1360"/>
                                </a:lnTo>
                                <a:lnTo>
                                  <a:pt x="0" y="1385"/>
                                </a:lnTo>
                                <a:lnTo>
                                  <a:pt x="8" y="1416"/>
                                </a:lnTo>
                                <a:lnTo>
                                  <a:pt x="26" y="1440"/>
                                </a:lnTo>
                                <a:lnTo>
                                  <a:pt x="55" y="1455"/>
                                </a:lnTo>
                                <a:lnTo>
                                  <a:pt x="93" y="1460"/>
                                </a:lnTo>
                                <a:lnTo>
                                  <a:pt x="152" y="1461"/>
                                </a:lnTo>
                                <a:lnTo>
                                  <a:pt x="235" y="1462"/>
                                </a:lnTo>
                                <a:lnTo>
                                  <a:pt x="335" y="1462"/>
                                </a:lnTo>
                                <a:lnTo>
                                  <a:pt x="545" y="1462"/>
                                </a:lnTo>
                                <a:lnTo>
                                  <a:pt x="823" y="1461"/>
                                </a:lnTo>
                                <a:lnTo>
                                  <a:pt x="1074" y="1460"/>
                                </a:lnTo>
                                <a:lnTo>
                                  <a:pt x="1387" y="1459"/>
                                </a:lnTo>
                                <a:lnTo>
                                  <a:pt x="1903" y="1454"/>
                                </a:lnTo>
                                <a:lnTo>
                                  <a:pt x="1922" y="1454"/>
                                </a:lnTo>
                                <a:lnTo>
                                  <a:pt x="1932" y="1455"/>
                                </a:lnTo>
                                <a:lnTo>
                                  <a:pt x="1936" y="1452"/>
                                </a:lnTo>
                                <a:lnTo>
                                  <a:pt x="1937" y="14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56"/>
                        <wps:cNvSpPr>
                          <a:spLocks/>
                        </wps:cNvSpPr>
                        <wps:spPr bwMode="auto">
                          <a:xfrm>
                            <a:off x="4446" y="699"/>
                            <a:ext cx="1646" cy="290"/>
                          </a:xfrm>
                          <a:custGeom>
                            <a:avLst/>
                            <a:gdLst>
                              <a:gd name="T0" fmla="+- 0 6092 4447"/>
                              <a:gd name="T1" fmla="*/ T0 w 1646"/>
                              <a:gd name="T2" fmla="+- 0 989 700"/>
                              <a:gd name="T3" fmla="*/ 989 h 290"/>
                              <a:gd name="T4" fmla="+- 0 4447 4447"/>
                              <a:gd name="T5" fmla="*/ T4 w 1646"/>
                              <a:gd name="T6" fmla="+- 0 989 700"/>
                              <a:gd name="T7" fmla="*/ 989 h 290"/>
                              <a:gd name="T8" fmla="+- 0 4635 4447"/>
                              <a:gd name="T9" fmla="*/ T8 w 1646"/>
                              <a:gd name="T10" fmla="+- 0 700 700"/>
                              <a:gd name="T11" fmla="*/ 700 h 290"/>
                              <a:gd name="T12" fmla="+- 0 5905 4447"/>
                              <a:gd name="T13" fmla="*/ T12 w 1646"/>
                              <a:gd name="T14" fmla="+- 0 700 700"/>
                              <a:gd name="T15" fmla="*/ 700 h 290"/>
                              <a:gd name="T16" fmla="+- 0 6092 4447"/>
                              <a:gd name="T17" fmla="*/ T16 w 1646"/>
                              <a:gd name="T18" fmla="+- 0 989 700"/>
                              <a:gd name="T19" fmla="*/ 989 h 2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46" h="290">
                                <a:moveTo>
                                  <a:pt x="1645" y="289"/>
                                </a:moveTo>
                                <a:lnTo>
                                  <a:pt x="0" y="289"/>
                                </a:lnTo>
                                <a:lnTo>
                                  <a:pt x="188" y="0"/>
                                </a:lnTo>
                                <a:lnTo>
                                  <a:pt x="1458" y="0"/>
                                </a:lnTo>
                                <a:lnTo>
                                  <a:pt x="1645" y="2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D1E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55"/>
                        <wps:cNvSpPr>
                          <a:spLocks/>
                        </wps:cNvSpPr>
                        <wps:spPr bwMode="auto">
                          <a:xfrm>
                            <a:off x="4482" y="771"/>
                            <a:ext cx="1579" cy="162"/>
                          </a:xfrm>
                          <a:custGeom>
                            <a:avLst/>
                            <a:gdLst>
                              <a:gd name="T0" fmla="+- 0 5965 4482"/>
                              <a:gd name="T1" fmla="*/ T0 w 1579"/>
                              <a:gd name="T2" fmla="+- 0 775 771"/>
                              <a:gd name="T3" fmla="*/ 775 h 162"/>
                              <a:gd name="T4" fmla="+- 0 5962 4482"/>
                              <a:gd name="T5" fmla="*/ T4 w 1579"/>
                              <a:gd name="T6" fmla="+- 0 771 771"/>
                              <a:gd name="T7" fmla="*/ 771 h 162"/>
                              <a:gd name="T8" fmla="+- 0 4584 4482"/>
                              <a:gd name="T9" fmla="*/ T8 w 1579"/>
                              <a:gd name="T10" fmla="+- 0 771 771"/>
                              <a:gd name="T11" fmla="*/ 771 h 162"/>
                              <a:gd name="T12" fmla="+- 0 4558 4482"/>
                              <a:gd name="T13" fmla="*/ T12 w 1579"/>
                              <a:gd name="T14" fmla="+- 0 774 771"/>
                              <a:gd name="T15" fmla="*/ 774 h 162"/>
                              <a:gd name="T16" fmla="+- 0 4555 4482"/>
                              <a:gd name="T17" fmla="*/ T16 w 1579"/>
                              <a:gd name="T18" fmla="+- 0 778 771"/>
                              <a:gd name="T19" fmla="*/ 778 h 162"/>
                              <a:gd name="T20" fmla="+- 0 4556 4482"/>
                              <a:gd name="T21" fmla="*/ T20 w 1579"/>
                              <a:gd name="T22" fmla="+- 0 786 771"/>
                              <a:gd name="T23" fmla="*/ 786 h 162"/>
                              <a:gd name="T24" fmla="+- 0 4559 4482"/>
                              <a:gd name="T25" fmla="*/ T24 w 1579"/>
                              <a:gd name="T26" fmla="+- 0 789 771"/>
                              <a:gd name="T27" fmla="*/ 789 h 162"/>
                              <a:gd name="T28" fmla="+- 0 4563 4482"/>
                              <a:gd name="T29" fmla="*/ T28 w 1579"/>
                              <a:gd name="T30" fmla="+- 0 789 771"/>
                              <a:gd name="T31" fmla="*/ 789 h 162"/>
                              <a:gd name="T32" fmla="+- 0 4585 4482"/>
                              <a:gd name="T33" fmla="*/ T32 w 1579"/>
                              <a:gd name="T34" fmla="+- 0 787 771"/>
                              <a:gd name="T35" fmla="*/ 787 h 162"/>
                              <a:gd name="T36" fmla="+- 0 5962 4482"/>
                              <a:gd name="T37" fmla="*/ T36 w 1579"/>
                              <a:gd name="T38" fmla="+- 0 787 771"/>
                              <a:gd name="T39" fmla="*/ 787 h 162"/>
                              <a:gd name="T40" fmla="+- 0 5965 4482"/>
                              <a:gd name="T41" fmla="*/ T40 w 1579"/>
                              <a:gd name="T42" fmla="+- 0 783 771"/>
                              <a:gd name="T43" fmla="*/ 783 h 162"/>
                              <a:gd name="T44" fmla="+- 0 5965 4482"/>
                              <a:gd name="T45" fmla="*/ T44 w 1579"/>
                              <a:gd name="T46" fmla="+- 0 775 771"/>
                              <a:gd name="T47" fmla="*/ 775 h 162"/>
                              <a:gd name="T48" fmla="+- 0 6013 4482"/>
                              <a:gd name="T49" fmla="*/ T48 w 1579"/>
                              <a:gd name="T50" fmla="+- 0 848 771"/>
                              <a:gd name="T51" fmla="*/ 848 h 162"/>
                              <a:gd name="T52" fmla="+- 0 6010 4482"/>
                              <a:gd name="T53" fmla="*/ T52 w 1579"/>
                              <a:gd name="T54" fmla="+- 0 845 771"/>
                              <a:gd name="T55" fmla="*/ 845 h 162"/>
                              <a:gd name="T56" fmla="+- 0 4551 4482"/>
                              <a:gd name="T57" fmla="*/ T56 w 1579"/>
                              <a:gd name="T58" fmla="+- 0 845 771"/>
                              <a:gd name="T59" fmla="*/ 845 h 162"/>
                              <a:gd name="T60" fmla="+- 0 4525 4482"/>
                              <a:gd name="T61" fmla="*/ T60 w 1579"/>
                              <a:gd name="T62" fmla="+- 0 848 771"/>
                              <a:gd name="T63" fmla="*/ 848 h 162"/>
                              <a:gd name="T64" fmla="+- 0 4522 4482"/>
                              <a:gd name="T65" fmla="*/ T64 w 1579"/>
                              <a:gd name="T66" fmla="+- 0 852 771"/>
                              <a:gd name="T67" fmla="*/ 852 h 162"/>
                              <a:gd name="T68" fmla="+- 0 4523 4482"/>
                              <a:gd name="T69" fmla="*/ T68 w 1579"/>
                              <a:gd name="T70" fmla="+- 0 860 771"/>
                              <a:gd name="T71" fmla="*/ 860 h 162"/>
                              <a:gd name="T72" fmla="+- 0 4526 4482"/>
                              <a:gd name="T73" fmla="*/ T72 w 1579"/>
                              <a:gd name="T74" fmla="+- 0 863 771"/>
                              <a:gd name="T75" fmla="*/ 863 h 162"/>
                              <a:gd name="T76" fmla="+- 0 4530 4482"/>
                              <a:gd name="T77" fmla="*/ T76 w 1579"/>
                              <a:gd name="T78" fmla="+- 0 863 771"/>
                              <a:gd name="T79" fmla="*/ 863 h 162"/>
                              <a:gd name="T80" fmla="+- 0 4552 4482"/>
                              <a:gd name="T81" fmla="*/ T80 w 1579"/>
                              <a:gd name="T82" fmla="+- 0 860 771"/>
                              <a:gd name="T83" fmla="*/ 860 h 162"/>
                              <a:gd name="T84" fmla="+- 0 6010 4482"/>
                              <a:gd name="T85" fmla="*/ T84 w 1579"/>
                              <a:gd name="T86" fmla="+- 0 860 771"/>
                              <a:gd name="T87" fmla="*/ 860 h 162"/>
                              <a:gd name="T88" fmla="+- 0 6013 4482"/>
                              <a:gd name="T89" fmla="*/ T88 w 1579"/>
                              <a:gd name="T90" fmla="+- 0 857 771"/>
                              <a:gd name="T91" fmla="*/ 857 h 162"/>
                              <a:gd name="T92" fmla="+- 0 6013 4482"/>
                              <a:gd name="T93" fmla="*/ T92 w 1579"/>
                              <a:gd name="T94" fmla="+- 0 848 771"/>
                              <a:gd name="T95" fmla="*/ 848 h 162"/>
                              <a:gd name="T96" fmla="+- 0 6061 4482"/>
                              <a:gd name="T97" fmla="*/ T96 w 1579"/>
                              <a:gd name="T98" fmla="+- 0 918 771"/>
                              <a:gd name="T99" fmla="*/ 918 h 162"/>
                              <a:gd name="T100" fmla="+- 0 6057 4482"/>
                              <a:gd name="T101" fmla="*/ T100 w 1579"/>
                              <a:gd name="T102" fmla="+- 0 915 771"/>
                              <a:gd name="T103" fmla="*/ 915 h 162"/>
                              <a:gd name="T104" fmla="+- 0 4512 4482"/>
                              <a:gd name="T105" fmla="*/ T104 w 1579"/>
                              <a:gd name="T106" fmla="+- 0 915 771"/>
                              <a:gd name="T107" fmla="*/ 915 h 162"/>
                              <a:gd name="T108" fmla="+- 0 4485 4482"/>
                              <a:gd name="T109" fmla="*/ T108 w 1579"/>
                              <a:gd name="T110" fmla="+- 0 918 771"/>
                              <a:gd name="T111" fmla="*/ 918 h 162"/>
                              <a:gd name="T112" fmla="+- 0 4482 4482"/>
                              <a:gd name="T113" fmla="*/ T112 w 1579"/>
                              <a:gd name="T114" fmla="+- 0 922 771"/>
                              <a:gd name="T115" fmla="*/ 922 h 162"/>
                              <a:gd name="T116" fmla="+- 0 4483 4482"/>
                              <a:gd name="T117" fmla="*/ T116 w 1579"/>
                              <a:gd name="T118" fmla="+- 0 930 771"/>
                              <a:gd name="T119" fmla="*/ 930 h 162"/>
                              <a:gd name="T120" fmla="+- 0 4487 4482"/>
                              <a:gd name="T121" fmla="*/ T120 w 1579"/>
                              <a:gd name="T122" fmla="+- 0 933 771"/>
                              <a:gd name="T123" fmla="*/ 933 h 162"/>
                              <a:gd name="T124" fmla="+- 0 4490 4482"/>
                              <a:gd name="T125" fmla="*/ T124 w 1579"/>
                              <a:gd name="T126" fmla="+- 0 933 771"/>
                              <a:gd name="T127" fmla="*/ 933 h 162"/>
                              <a:gd name="T128" fmla="+- 0 4512 4482"/>
                              <a:gd name="T129" fmla="*/ T128 w 1579"/>
                              <a:gd name="T130" fmla="+- 0 930 771"/>
                              <a:gd name="T131" fmla="*/ 930 h 162"/>
                              <a:gd name="T132" fmla="+- 0 6057 4482"/>
                              <a:gd name="T133" fmla="*/ T132 w 1579"/>
                              <a:gd name="T134" fmla="+- 0 930 771"/>
                              <a:gd name="T135" fmla="*/ 930 h 162"/>
                              <a:gd name="T136" fmla="+- 0 6061 4482"/>
                              <a:gd name="T137" fmla="*/ T136 w 1579"/>
                              <a:gd name="T138" fmla="+- 0 927 771"/>
                              <a:gd name="T139" fmla="*/ 927 h 162"/>
                              <a:gd name="T140" fmla="+- 0 6061 4482"/>
                              <a:gd name="T141" fmla="*/ T140 w 1579"/>
                              <a:gd name="T142" fmla="+- 0 918 771"/>
                              <a:gd name="T143" fmla="*/ 918 h 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579" h="162">
                                <a:moveTo>
                                  <a:pt x="1483" y="4"/>
                                </a:moveTo>
                                <a:lnTo>
                                  <a:pt x="1480" y="0"/>
                                </a:lnTo>
                                <a:lnTo>
                                  <a:pt x="102" y="0"/>
                                </a:lnTo>
                                <a:lnTo>
                                  <a:pt x="76" y="3"/>
                                </a:lnTo>
                                <a:lnTo>
                                  <a:pt x="73" y="7"/>
                                </a:lnTo>
                                <a:lnTo>
                                  <a:pt x="74" y="15"/>
                                </a:lnTo>
                                <a:lnTo>
                                  <a:pt x="77" y="18"/>
                                </a:lnTo>
                                <a:lnTo>
                                  <a:pt x="81" y="18"/>
                                </a:lnTo>
                                <a:lnTo>
                                  <a:pt x="103" y="16"/>
                                </a:lnTo>
                                <a:lnTo>
                                  <a:pt x="1480" y="16"/>
                                </a:lnTo>
                                <a:lnTo>
                                  <a:pt x="1483" y="12"/>
                                </a:lnTo>
                                <a:lnTo>
                                  <a:pt x="1483" y="4"/>
                                </a:lnTo>
                                <a:close/>
                                <a:moveTo>
                                  <a:pt x="1531" y="77"/>
                                </a:moveTo>
                                <a:lnTo>
                                  <a:pt x="1528" y="74"/>
                                </a:lnTo>
                                <a:lnTo>
                                  <a:pt x="69" y="74"/>
                                </a:lnTo>
                                <a:lnTo>
                                  <a:pt x="43" y="77"/>
                                </a:lnTo>
                                <a:lnTo>
                                  <a:pt x="40" y="81"/>
                                </a:lnTo>
                                <a:lnTo>
                                  <a:pt x="41" y="89"/>
                                </a:lnTo>
                                <a:lnTo>
                                  <a:pt x="44" y="92"/>
                                </a:lnTo>
                                <a:lnTo>
                                  <a:pt x="48" y="92"/>
                                </a:lnTo>
                                <a:lnTo>
                                  <a:pt x="70" y="89"/>
                                </a:lnTo>
                                <a:lnTo>
                                  <a:pt x="1528" y="89"/>
                                </a:lnTo>
                                <a:lnTo>
                                  <a:pt x="1531" y="86"/>
                                </a:lnTo>
                                <a:lnTo>
                                  <a:pt x="1531" y="77"/>
                                </a:lnTo>
                                <a:close/>
                                <a:moveTo>
                                  <a:pt x="1579" y="147"/>
                                </a:moveTo>
                                <a:lnTo>
                                  <a:pt x="1575" y="144"/>
                                </a:lnTo>
                                <a:lnTo>
                                  <a:pt x="30" y="144"/>
                                </a:lnTo>
                                <a:lnTo>
                                  <a:pt x="3" y="147"/>
                                </a:lnTo>
                                <a:lnTo>
                                  <a:pt x="0" y="151"/>
                                </a:lnTo>
                                <a:lnTo>
                                  <a:pt x="1" y="159"/>
                                </a:lnTo>
                                <a:lnTo>
                                  <a:pt x="5" y="162"/>
                                </a:lnTo>
                                <a:lnTo>
                                  <a:pt x="8" y="162"/>
                                </a:lnTo>
                                <a:lnTo>
                                  <a:pt x="30" y="159"/>
                                </a:lnTo>
                                <a:lnTo>
                                  <a:pt x="1575" y="159"/>
                                </a:lnTo>
                                <a:lnTo>
                                  <a:pt x="1579" y="156"/>
                                </a:lnTo>
                                <a:lnTo>
                                  <a:pt x="1579" y="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4" y="690"/>
                            <a:ext cx="324" cy="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" name="Freeform 53"/>
                        <wps:cNvSpPr>
                          <a:spLocks/>
                        </wps:cNvSpPr>
                        <wps:spPr bwMode="auto">
                          <a:xfrm>
                            <a:off x="4950" y="690"/>
                            <a:ext cx="68" cy="243"/>
                          </a:xfrm>
                          <a:custGeom>
                            <a:avLst/>
                            <a:gdLst>
                              <a:gd name="T0" fmla="+- 0 4962 4951"/>
                              <a:gd name="T1" fmla="*/ T0 w 68"/>
                              <a:gd name="T2" fmla="+- 0 933 691"/>
                              <a:gd name="T3" fmla="*/ 933 h 243"/>
                              <a:gd name="T4" fmla="+- 0 4959 4951"/>
                              <a:gd name="T5" fmla="*/ T4 w 68"/>
                              <a:gd name="T6" fmla="+- 0 933 691"/>
                              <a:gd name="T7" fmla="*/ 933 h 243"/>
                              <a:gd name="T8" fmla="+- 0 4957 4951"/>
                              <a:gd name="T9" fmla="*/ T8 w 68"/>
                              <a:gd name="T10" fmla="+- 0 933 691"/>
                              <a:gd name="T11" fmla="*/ 933 h 243"/>
                              <a:gd name="T12" fmla="+- 0 4953 4951"/>
                              <a:gd name="T13" fmla="*/ T12 w 68"/>
                              <a:gd name="T14" fmla="+- 0 932 691"/>
                              <a:gd name="T15" fmla="*/ 932 h 243"/>
                              <a:gd name="T16" fmla="+- 0 4951 4951"/>
                              <a:gd name="T17" fmla="*/ T16 w 68"/>
                              <a:gd name="T18" fmla="+- 0 928 691"/>
                              <a:gd name="T19" fmla="*/ 928 h 243"/>
                              <a:gd name="T20" fmla="+- 0 5003 4951"/>
                              <a:gd name="T21" fmla="*/ T20 w 68"/>
                              <a:gd name="T22" fmla="+- 0 693 691"/>
                              <a:gd name="T23" fmla="*/ 693 h 243"/>
                              <a:gd name="T24" fmla="+- 0 5007 4951"/>
                              <a:gd name="T25" fmla="*/ T24 w 68"/>
                              <a:gd name="T26" fmla="+- 0 691 691"/>
                              <a:gd name="T27" fmla="*/ 691 h 243"/>
                              <a:gd name="T28" fmla="+- 0 5015 4951"/>
                              <a:gd name="T29" fmla="*/ T28 w 68"/>
                              <a:gd name="T30" fmla="+- 0 693 691"/>
                              <a:gd name="T31" fmla="*/ 693 h 243"/>
                              <a:gd name="T32" fmla="+- 0 5018 4951"/>
                              <a:gd name="T33" fmla="*/ T32 w 68"/>
                              <a:gd name="T34" fmla="+- 0 697 691"/>
                              <a:gd name="T35" fmla="*/ 697 h 243"/>
                              <a:gd name="T36" fmla="+- 0 4966 4951"/>
                              <a:gd name="T37" fmla="*/ T36 w 68"/>
                              <a:gd name="T38" fmla="+- 0 931 691"/>
                              <a:gd name="T39" fmla="*/ 931 h 243"/>
                              <a:gd name="T40" fmla="+- 0 4962 4951"/>
                              <a:gd name="T41" fmla="*/ T40 w 68"/>
                              <a:gd name="T42" fmla="+- 0 933 691"/>
                              <a:gd name="T43" fmla="*/ 933 h 2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68" h="243">
                                <a:moveTo>
                                  <a:pt x="11" y="242"/>
                                </a:moveTo>
                                <a:lnTo>
                                  <a:pt x="8" y="242"/>
                                </a:lnTo>
                                <a:lnTo>
                                  <a:pt x="6" y="242"/>
                                </a:lnTo>
                                <a:lnTo>
                                  <a:pt x="2" y="241"/>
                                </a:lnTo>
                                <a:lnTo>
                                  <a:pt x="0" y="237"/>
                                </a:lnTo>
                                <a:lnTo>
                                  <a:pt x="52" y="2"/>
                                </a:lnTo>
                                <a:lnTo>
                                  <a:pt x="56" y="0"/>
                                </a:lnTo>
                                <a:lnTo>
                                  <a:pt x="64" y="2"/>
                                </a:lnTo>
                                <a:lnTo>
                                  <a:pt x="67" y="6"/>
                                </a:lnTo>
                                <a:lnTo>
                                  <a:pt x="15" y="240"/>
                                </a:lnTo>
                                <a:lnTo>
                                  <a:pt x="11" y="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31" y="691"/>
                            <a:ext cx="456" cy="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9" name="AutoShape 51"/>
                        <wps:cNvSpPr>
                          <a:spLocks/>
                        </wps:cNvSpPr>
                        <wps:spPr bwMode="auto">
                          <a:xfrm>
                            <a:off x="5147" y="-119"/>
                            <a:ext cx="899" cy="1052"/>
                          </a:xfrm>
                          <a:custGeom>
                            <a:avLst/>
                            <a:gdLst>
                              <a:gd name="T0" fmla="+- 0 5166 5148"/>
                              <a:gd name="T1" fmla="*/ T0 w 899"/>
                              <a:gd name="T2" fmla="+- 0 695 -119"/>
                              <a:gd name="T3" fmla="*/ 695 h 1052"/>
                              <a:gd name="T4" fmla="+- 0 5163 5148"/>
                              <a:gd name="T5" fmla="*/ T4 w 899"/>
                              <a:gd name="T6" fmla="+- 0 692 -119"/>
                              <a:gd name="T7" fmla="*/ 692 h 1052"/>
                              <a:gd name="T8" fmla="+- 0 5154 5148"/>
                              <a:gd name="T9" fmla="*/ T8 w 899"/>
                              <a:gd name="T10" fmla="+- 0 691 -119"/>
                              <a:gd name="T11" fmla="*/ 691 h 1052"/>
                              <a:gd name="T12" fmla="+- 0 5151 5148"/>
                              <a:gd name="T13" fmla="*/ T12 w 899"/>
                              <a:gd name="T14" fmla="+- 0 695 -119"/>
                              <a:gd name="T15" fmla="*/ 695 h 1052"/>
                              <a:gd name="T16" fmla="+- 0 5148 5148"/>
                              <a:gd name="T17" fmla="*/ T16 w 899"/>
                              <a:gd name="T18" fmla="+- 0 929 -119"/>
                              <a:gd name="T19" fmla="*/ 929 h 1052"/>
                              <a:gd name="T20" fmla="+- 0 5151 5148"/>
                              <a:gd name="T21" fmla="*/ T20 w 899"/>
                              <a:gd name="T22" fmla="+- 0 933 -119"/>
                              <a:gd name="T23" fmla="*/ 933 h 1052"/>
                              <a:gd name="T24" fmla="+- 0 5160 5148"/>
                              <a:gd name="T25" fmla="*/ T24 w 899"/>
                              <a:gd name="T26" fmla="+- 0 933 -119"/>
                              <a:gd name="T27" fmla="*/ 933 h 1052"/>
                              <a:gd name="T28" fmla="+- 0 5163 5148"/>
                              <a:gd name="T29" fmla="*/ T28 w 899"/>
                              <a:gd name="T30" fmla="+- 0 930 -119"/>
                              <a:gd name="T31" fmla="*/ 930 h 1052"/>
                              <a:gd name="T32" fmla="+- 0 5166 5148"/>
                              <a:gd name="T33" fmla="*/ T32 w 899"/>
                              <a:gd name="T34" fmla="+- 0 695 -119"/>
                              <a:gd name="T35" fmla="*/ 695 h 1052"/>
                              <a:gd name="T36" fmla="+- 0 5359 5148"/>
                              <a:gd name="T37" fmla="*/ T36 w 899"/>
                              <a:gd name="T38" fmla="+- 0 928 -119"/>
                              <a:gd name="T39" fmla="*/ 928 h 1052"/>
                              <a:gd name="T40" fmla="+- 0 5306 5148"/>
                              <a:gd name="T41" fmla="*/ T40 w 899"/>
                              <a:gd name="T42" fmla="+- 0 694 -119"/>
                              <a:gd name="T43" fmla="*/ 694 h 1052"/>
                              <a:gd name="T44" fmla="+- 0 5302 5148"/>
                              <a:gd name="T45" fmla="*/ T44 w 899"/>
                              <a:gd name="T46" fmla="+- 0 691 -119"/>
                              <a:gd name="T47" fmla="*/ 691 h 1052"/>
                              <a:gd name="T48" fmla="+- 0 5294 5148"/>
                              <a:gd name="T49" fmla="*/ T48 w 899"/>
                              <a:gd name="T50" fmla="+- 0 693 -119"/>
                              <a:gd name="T51" fmla="*/ 693 h 1052"/>
                              <a:gd name="T52" fmla="+- 0 5291 5148"/>
                              <a:gd name="T53" fmla="*/ T52 w 899"/>
                              <a:gd name="T54" fmla="+- 0 697 -119"/>
                              <a:gd name="T55" fmla="*/ 697 h 1052"/>
                              <a:gd name="T56" fmla="+- 0 5344 5148"/>
                              <a:gd name="T57" fmla="*/ T56 w 899"/>
                              <a:gd name="T58" fmla="+- 0 931 -119"/>
                              <a:gd name="T59" fmla="*/ 931 h 1052"/>
                              <a:gd name="T60" fmla="+- 0 5347 5148"/>
                              <a:gd name="T61" fmla="*/ T60 w 899"/>
                              <a:gd name="T62" fmla="+- 0 933 -119"/>
                              <a:gd name="T63" fmla="*/ 933 h 1052"/>
                              <a:gd name="T64" fmla="+- 0 5351 5148"/>
                              <a:gd name="T65" fmla="*/ T64 w 899"/>
                              <a:gd name="T66" fmla="+- 0 933 -119"/>
                              <a:gd name="T67" fmla="*/ 933 h 1052"/>
                              <a:gd name="T68" fmla="+- 0 5356 5148"/>
                              <a:gd name="T69" fmla="*/ T68 w 899"/>
                              <a:gd name="T70" fmla="+- 0 932 -119"/>
                              <a:gd name="T71" fmla="*/ 932 h 1052"/>
                              <a:gd name="T72" fmla="+- 0 5359 5148"/>
                              <a:gd name="T73" fmla="*/ T72 w 899"/>
                              <a:gd name="T74" fmla="+- 0 928 -119"/>
                              <a:gd name="T75" fmla="*/ 928 h 1052"/>
                              <a:gd name="T76" fmla="+- 0 6046 5148"/>
                              <a:gd name="T77" fmla="*/ T76 w 899"/>
                              <a:gd name="T78" fmla="+- 0 328 -119"/>
                              <a:gd name="T79" fmla="*/ 328 h 1052"/>
                              <a:gd name="T80" fmla="+- 0 6043 5148"/>
                              <a:gd name="T81" fmla="*/ T80 w 899"/>
                              <a:gd name="T82" fmla="+- 0 325 -119"/>
                              <a:gd name="T83" fmla="*/ 325 h 1052"/>
                              <a:gd name="T84" fmla="+- 0 6034 5148"/>
                              <a:gd name="T85" fmla="*/ T84 w 899"/>
                              <a:gd name="T86" fmla="+- 0 325 -119"/>
                              <a:gd name="T87" fmla="*/ 325 h 1052"/>
                              <a:gd name="T88" fmla="+- 0 6031 5148"/>
                              <a:gd name="T89" fmla="*/ T88 w 899"/>
                              <a:gd name="T90" fmla="+- 0 328 -119"/>
                              <a:gd name="T91" fmla="*/ 328 h 1052"/>
                              <a:gd name="T92" fmla="+- 0 6031 5148"/>
                              <a:gd name="T93" fmla="*/ T92 w 899"/>
                              <a:gd name="T94" fmla="+- 0 436 -119"/>
                              <a:gd name="T95" fmla="*/ 436 h 1052"/>
                              <a:gd name="T96" fmla="+- 0 6034 5148"/>
                              <a:gd name="T97" fmla="*/ T96 w 899"/>
                              <a:gd name="T98" fmla="+- 0 439 -119"/>
                              <a:gd name="T99" fmla="*/ 439 h 1052"/>
                              <a:gd name="T100" fmla="+- 0 6043 5148"/>
                              <a:gd name="T101" fmla="*/ T100 w 899"/>
                              <a:gd name="T102" fmla="+- 0 439 -119"/>
                              <a:gd name="T103" fmla="*/ 439 h 1052"/>
                              <a:gd name="T104" fmla="+- 0 6046 5148"/>
                              <a:gd name="T105" fmla="*/ T104 w 899"/>
                              <a:gd name="T106" fmla="+- 0 436 -119"/>
                              <a:gd name="T107" fmla="*/ 436 h 1052"/>
                              <a:gd name="T108" fmla="+- 0 6046 5148"/>
                              <a:gd name="T109" fmla="*/ T108 w 899"/>
                              <a:gd name="T110" fmla="+- 0 328 -119"/>
                              <a:gd name="T111" fmla="*/ 328 h 1052"/>
                              <a:gd name="T112" fmla="+- 0 6046 5148"/>
                              <a:gd name="T113" fmla="*/ T112 w 899"/>
                              <a:gd name="T114" fmla="+- 0 -115 -119"/>
                              <a:gd name="T115" fmla="*/ -115 h 1052"/>
                              <a:gd name="T116" fmla="+- 0 6043 5148"/>
                              <a:gd name="T117" fmla="*/ T116 w 899"/>
                              <a:gd name="T118" fmla="+- 0 -119 -119"/>
                              <a:gd name="T119" fmla="*/ -119 h 1052"/>
                              <a:gd name="T120" fmla="+- 0 6034 5148"/>
                              <a:gd name="T121" fmla="*/ T120 w 899"/>
                              <a:gd name="T122" fmla="+- 0 -119 -119"/>
                              <a:gd name="T123" fmla="*/ -119 h 1052"/>
                              <a:gd name="T124" fmla="+- 0 6031 5148"/>
                              <a:gd name="T125" fmla="*/ T124 w 899"/>
                              <a:gd name="T126" fmla="+- 0 -115 -119"/>
                              <a:gd name="T127" fmla="*/ -115 h 1052"/>
                              <a:gd name="T128" fmla="+- 0 6031 5148"/>
                              <a:gd name="T129" fmla="*/ T128 w 899"/>
                              <a:gd name="T130" fmla="+- 0 230 -119"/>
                              <a:gd name="T131" fmla="*/ 230 h 1052"/>
                              <a:gd name="T132" fmla="+- 0 6034 5148"/>
                              <a:gd name="T133" fmla="*/ T132 w 899"/>
                              <a:gd name="T134" fmla="+- 0 234 -119"/>
                              <a:gd name="T135" fmla="*/ 234 h 1052"/>
                              <a:gd name="T136" fmla="+- 0 6043 5148"/>
                              <a:gd name="T137" fmla="*/ T136 w 899"/>
                              <a:gd name="T138" fmla="+- 0 234 -119"/>
                              <a:gd name="T139" fmla="*/ 234 h 1052"/>
                              <a:gd name="T140" fmla="+- 0 6046 5148"/>
                              <a:gd name="T141" fmla="*/ T140 w 899"/>
                              <a:gd name="T142" fmla="+- 0 230 -119"/>
                              <a:gd name="T143" fmla="*/ 230 h 1052"/>
                              <a:gd name="T144" fmla="+- 0 6046 5148"/>
                              <a:gd name="T145" fmla="*/ T144 w 899"/>
                              <a:gd name="T146" fmla="+- 0 -115 -119"/>
                              <a:gd name="T147" fmla="*/ -115 h 10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99" h="1052">
                                <a:moveTo>
                                  <a:pt x="18" y="814"/>
                                </a:moveTo>
                                <a:lnTo>
                                  <a:pt x="15" y="811"/>
                                </a:lnTo>
                                <a:lnTo>
                                  <a:pt x="6" y="810"/>
                                </a:lnTo>
                                <a:lnTo>
                                  <a:pt x="3" y="814"/>
                                </a:lnTo>
                                <a:lnTo>
                                  <a:pt x="0" y="1048"/>
                                </a:lnTo>
                                <a:lnTo>
                                  <a:pt x="3" y="1052"/>
                                </a:lnTo>
                                <a:lnTo>
                                  <a:pt x="12" y="1052"/>
                                </a:lnTo>
                                <a:lnTo>
                                  <a:pt x="15" y="1049"/>
                                </a:lnTo>
                                <a:lnTo>
                                  <a:pt x="18" y="814"/>
                                </a:lnTo>
                                <a:close/>
                                <a:moveTo>
                                  <a:pt x="211" y="1047"/>
                                </a:moveTo>
                                <a:lnTo>
                                  <a:pt x="158" y="813"/>
                                </a:lnTo>
                                <a:lnTo>
                                  <a:pt x="154" y="810"/>
                                </a:lnTo>
                                <a:lnTo>
                                  <a:pt x="146" y="812"/>
                                </a:lnTo>
                                <a:lnTo>
                                  <a:pt x="143" y="816"/>
                                </a:lnTo>
                                <a:lnTo>
                                  <a:pt x="196" y="1050"/>
                                </a:lnTo>
                                <a:lnTo>
                                  <a:pt x="199" y="1052"/>
                                </a:lnTo>
                                <a:lnTo>
                                  <a:pt x="203" y="1052"/>
                                </a:lnTo>
                                <a:lnTo>
                                  <a:pt x="208" y="1051"/>
                                </a:lnTo>
                                <a:lnTo>
                                  <a:pt x="211" y="1047"/>
                                </a:lnTo>
                                <a:close/>
                                <a:moveTo>
                                  <a:pt x="898" y="447"/>
                                </a:moveTo>
                                <a:lnTo>
                                  <a:pt x="895" y="444"/>
                                </a:lnTo>
                                <a:lnTo>
                                  <a:pt x="886" y="444"/>
                                </a:lnTo>
                                <a:lnTo>
                                  <a:pt x="883" y="447"/>
                                </a:lnTo>
                                <a:lnTo>
                                  <a:pt x="883" y="555"/>
                                </a:lnTo>
                                <a:lnTo>
                                  <a:pt x="886" y="558"/>
                                </a:lnTo>
                                <a:lnTo>
                                  <a:pt x="895" y="558"/>
                                </a:lnTo>
                                <a:lnTo>
                                  <a:pt x="898" y="555"/>
                                </a:lnTo>
                                <a:lnTo>
                                  <a:pt x="898" y="447"/>
                                </a:lnTo>
                                <a:close/>
                                <a:moveTo>
                                  <a:pt x="898" y="4"/>
                                </a:moveTo>
                                <a:lnTo>
                                  <a:pt x="895" y="0"/>
                                </a:lnTo>
                                <a:lnTo>
                                  <a:pt x="886" y="0"/>
                                </a:lnTo>
                                <a:lnTo>
                                  <a:pt x="883" y="4"/>
                                </a:lnTo>
                                <a:lnTo>
                                  <a:pt x="883" y="349"/>
                                </a:lnTo>
                                <a:lnTo>
                                  <a:pt x="886" y="353"/>
                                </a:lnTo>
                                <a:lnTo>
                                  <a:pt x="895" y="353"/>
                                </a:lnTo>
                                <a:lnTo>
                                  <a:pt x="898" y="349"/>
                                </a:lnTo>
                                <a:lnTo>
                                  <a:pt x="898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A1A9C7" id="Group 50" o:spid="_x0000_s1026" style="position:absolute;margin-left:212.45pt;margin-top:-15.6pt;width:100.5pt;height:73.25pt;z-index:15769088;mso-position-horizontal-relative:page" coordorigin="4249,-312" coordsize="2010,1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">
                <v:shape id="Freeform 63" o:spid="_x0000_s1027" style="position:absolute;left:4253;top:627;width:2005;height:506;visibility:visible;mso-wrap-style:square;v-text-anchor:top" coordsize="2005,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" path="m1936,505l68,505,32,495,8,469,,435,11,400,262,5,272,,1732,r10,5l1994,400r10,35l1996,469r-24,26l1936,505xe" fillcolor="#a8d8d3" stroked="f">
                  <v:path arrowok="t" o:connecttype="custom" o:connectlocs="1936,1133;68,1133;32,1123;8,1097;0,1063;11,1028;262,633;272,628;1732,628;1742,633;1994,1028;2004,1063;1996,1097;1972,1123;1936,1133" o:connectangles="0,0,0,0,0,0,0,0,0,0,0,0,0,0,0"/>
                </v:shape>
                <v:shape id="Freeform 62" o:spid="_x0000_s1028" style="position:absolute;left:4253;top:1026;width:2005;height:107;visibility:visible;mso-wrap-style:square;v-text-anchor:top" coordsize="2005,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" path="m1936,106l68,106,32,96,8,70,,36,11,1,11,,21,12,35,22r15,7l68,31r1868,l1954,29r15,-7l1983,12,1993,r1,1l2004,36r-8,34l1972,96r-36,10xe" fillcolor="#dad1e9" stroked="f">
                  <v:path arrowok="t" o:connecttype="custom" o:connectlocs="1936,1133;68,1133;32,1123;8,1097;0,1063;11,1028;11,1027;21,1039;35,1049;50,1056;68,1058;1936,1058;1954,1056;1969,1049;1983,1039;1993,1027;1994,1028;2004,1063;1996,1097;1972,1123;1936,1133" o:connectangles="0,0,0,0,0,0,0,0,0,0,0,0,0,0,0,0,0,0,0,0,0"/>
                </v:shape>
                <v:shape id="Freeform 61" o:spid="_x0000_s1029" style="position:absolute;left:4473;top:-300;width:1565;height:954;visibility:visible;mso-wrap-style:square;v-text-anchor:top" coordsize="1565,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" path="m1475,953l90,953,55,946,26,927,7,898,,863,,91,7,55,26,27,55,7,90,,1475,r45,11l1546,39r12,38l1560,121r,64l1560,249r,64l1560,377r,335l1562,767r2,63l1556,890r-27,46l1475,953xe" fillcolor="#a8d8d3" stroked="f">
                  <v:path arrowok="t" o:connecttype="custom" o:connectlocs="1475,653;90,653;55,646;26,627;7,598;0,563;0,-209;7,-245;26,-273;55,-293;90,-300;1475,-300;1520,-289;1546,-261;1558,-223;1560,-179;1560,-115;1560,-51;1560,13;1560,77;1560,412;1562,467;1564,530;1556,590;1529,636;1475,653" o:connectangles="0,0,0,0,0,0,0,0,0,0,0,0,0,0,0,0,0,0,0,0,0,0,0,0,0,0"/>
                </v:shape>
                <v:shape id="Freeform 60" o:spid="_x0000_s1030" style="position:absolute;left:4595;top:-226;width:1320;height:805;visibility:visible;mso-wrap-style:square;v-text-anchor:top" coordsize="1320,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" path="m1245,805l76,805,46,799,22,783,6,758,,729,,77,6,47,22,23,46,6,76,,1245,r38,9l1305,33r10,33l1317,102r-1,54l1316,210r1,109l1317,602r3,58l1318,727r-20,55l1245,805xe" fillcolor="#fbe8f2" stroked="f">
                  <v:path arrowok="t" o:connecttype="custom" o:connectlocs="1245,579;76,579;46,573;22,557;6,532;0,503;0,-149;6,-179;22,-203;46,-220;76,-226;1245,-226;1283,-217;1305,-193;1315,-160;1317,-124;1316,-70;1316,-16;1317,93;1317,376;1320,434;1318,501;1298,556;1245,579" o:connectangles="0,0,0,0,0,0,0,0,0,0,0,0,0,0,0,0,0,0,0,0,0,0,0,0"/>
                </v:shape>
                <v:shape id="AutoShape 59" o:spid="_x0000_s1031" style="position:absolute;left:4460;top:-313;width:1496;height:981;visibility:visible;mso-wrap-style:square;v-text-anchor:top" coordsize="1496,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" path="m669,263r,-5l662,253r-5,1l363,682r1,5l369,690r1,l374,690r3,-1l378,687,669,263xm1495,961r-3,-3l1488,958r-229,-1l449,965,120,964,58,945,27,899,16,836,15,770r,-22l16,706r1,-44l19,620r3,-81l24,501r1,-38l25,424r1,-26l25,385r,-13l25,343,24,313,23,282,20,223,19,192r,-30l18,133,26,90,47,55,79,30,121,18r70,-2l256,15r255,3l560,18r5,l567,15r1,l568,6,565,3r-5,l511,3,256,,190,1,120,3,73,16,36,45,12,84,3,133r,29l4,192r1,30l7,282r1,30l9,342r,30l10,385r,13l10,424,9,462,8,501,7,539,3,619,2,662,1,705,,748r,22l1,839r12,68l49,958r71,22l321,981r938,-9l1488,973r4,l1493,972r2,-2l1495,966r,-5xe" fillcolor="black" stroked="f">
                  <v:path arrowok="t" o:connecttype="custom" o:connectlocs="669,-54;657,-58;364,375;370,378;377,377;669,-49;1492,646;1259,645;120,652;27,587;15,458;16,394;19,308;24,189;25,112;25,73;25,31;23,-30;19,-120;18,-179;47,-257;121,-294;256,-297;560,-294;567,-297;568,-306;565,-309;511,-309;190,-311;73,-296;12,-228;3,-150;5,-90;8,0;9,60;10,86;9,150;7,227;2,350;0,436;1,527;49,646;321,669;1488,661;1493,660;1495,654" o:connectangles="0,0,0,0,0,0,0,0,0,0,0,0,0,0,0,0,0,0,0,0,0,0,0,0,0,0,0,0,0,0,0,0,0,0,0,0,0,0,0,0,0,0,0,0,0,0"/>
                </v:shape>
                <v:shape id="Picture 58" o:spid="_x0000_s1032" type="#_x0000_t75" style="position:absolute;left:5183;top:-55;width:449;height: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">
                  <v:imagedata r:id="rId72" o:title=""/>
                </v:shape>
                <v:shape id="AutoShape 57" o:spid="_x0000_s1033" style="position:absolute;left:4249;top:-310;width:1937;height:1463;visibility:visible;mso-wrap-style:square;v-text-anchor:top" coordsize="1937,1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" path="m1614,891r-1,-8l1609,880r-5,1l1546,886r-91,1l1352,887r-166,-3l1173,884r-205,4l890,889r-79,1l732,890r-79,-2l574,885r-79,-4l416,874r-14,-2l388,869r-12,-4l366,858r-9,-14l353,828r-1,-18l352,791r4,-78l358,635r1,-79l359,478r-2,-78l355,322r-2,-77l350,168r2,-20l360,131r14,-14l393,105r24,-7l441,94r24,-1l489,93r179,1l672,91r,-9l669,79,489,77r-25,l438,79r-26,4l387,91r-23,14l347,123r-10,21l335,169r2,77l340,323r2,77l344,478r,78l343,634r-2,78l337,790r-1,21l338,833r6,19l355,868r13,10l383,884r16,3l415,889r75,7l566,900r75,3l717,905r75,l856,905r64,-1l983,903r190,-3l1186,899r19,1l1353,902r103,1l1548,901r59,-5l1611,895r3,-4xm1686,5r-4,-3l1584,r-88,l1411,r-84,l1084,1r-86,l902,1r-3,3l899,13r3,3l998,16r86,l1165,16r162,-1l1411,15r85,l1584,16r98,1l1686,13r,-8xm1692,1365r-4,-4l81,1361r-4,4l77,1373r4,4l1688,1377r4,-4l1692,1365xm1937,1443r-3,-4l1923,1438r-20,1l1226,1444r-224,1l504,1447r-201,-1l217,1446r-72,l93,1445r-23,-3l45,1433,25,1415r-9,-31l18,1363r7,-20l37,1325r12,-19l60,1292,274,956r-1,-5l266,947r-5,1l47,1283r-10,14l23,1317r-12,21l3,1360,,1385r8,31l26,1440r29,15l93,1460r59,1l235,1462r100,l545,1462r278,-1l1074,1460r313,-1l1903,1454r19,l1932,1455r4,-3l1937,1443xe" fillcolor="black" stroked="f">
                  <v:path arrowok="t" o:connecttype="custom" o:connectlocs="1609,571;1455,578;1173,575;811,581;574,576;402,563;366,549;352,501;358,326;357,91;350,-141;374,-192;441,-215;668,-215;669,-230;438,-230;364,-204;335,-140;342,91;343,325;336,502;355,559;399,578;566,591;792,596;983,594;1205,591;1548,592;1614,582;1584,-309;1327,-309;902,-308;902,-293;1165,-293;1496,-294;1686,-296;1688,1052;77,1064;1692,1064;1934,1130;1226,1135;303,1137;93,1136;25,1106;25,1034;60,983;266,638;37,988;3,1051;26,1131;152,1152;545,1153;1387,1150;1932,1146" o:connectangles="0,0,0,0,0,0,0,0,0,0,0,0,0,0,0,0,0,0,0,0,0,0,0,0,0,0,0,0,0,0,0,0,0,0,0,0,0,0,0,0,0,0,0,0,0,0,0,0,0,0,0,0,0,0"/>
                </v:shape>
                <v:shape id="Freeform 56" o:spid="_x0000_s1034" style="position:absolute;left:4446;top:699;width:1646;height:290;visibility:visible;mso-wrap-style:square;v-text-anchor:top" coordsize="1646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" path="m1645,289l,289,188,,1458,r187,289xe" fillcolor="#dad1e9" stroked="f">
                  <v:path arrowok="t" o:connecttype="custom" o:connectlocs="1645,989;0,989;188,700;1458,700;1645,989" o:connectangles="0,0,0,0,0"/>
                </v:shape>
                <v:shape id="AutoShape 55" o:spid="_x0000_s1035" style="position:absolute;left:4482;top:771;width:1579;height:162;visibility:visible;mso-wrap-style:square;v-text-anchor:top" coordsize="1579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" path="m1483,4l1480,,102,,76,3,73,7r1,8l77,18r4,l103,16r1377,l1483,12r,-8xm1531,77r-3,-3l69,74,43,77r-3,4l41,89r3,3l48,92,70,89r1458,l1531,86r,-9xm1579,147r-4,-3l30,144,3,147,,151r1,8l5,162r3,l30,159r1545,l1579,156r,-9xe" fillcolor="black" stroked="f">
                  <v:path arrowok="t" o:connecttype="custom" o:connectlocs="1483,775;1480,771;102,771;76,774;73,778;74,786;77,789;81,789;103,787;1480,787;1483,783;1483,775;1531,848;1528,845;69,845;43,848;40,852;41,860;44,863;48,863;70,860;1528,860;1531,857;1531,848;1579,918;1575,915;30,915;3,918;0,922;1,930;5,933;8,933;30,930;1575,930;1579,927;1579,918" o:connectangles="0,0,0,0,0,0,0,0,0,0,0,0,0,0,0,0,0,0,0,0,0,0,0,0,0,0,0,0,0,0,0,0,0,0,0,0"/>
                </v:shape>
                <v:shape id="Picture 54" o:spid="_x0000_s1036" type="#_x0000_t75" style="position:absolute;left:4554;top:690;width:324;height: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">
                  <v:imagedata r:id="rId73" o:title=""/>
                </v:shape>
                <v:shape id="Freeform 53" o:spid="_x0000_s1037" style="position:absolute;left:4950;top:690;width:68;height:243;visibility:visible;mso-wrap-style:square;v-text-anchor:top" coordsize="68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" path="m11,242r-3,l6,242,2,241,,237,52,2,56,r8,2l67,6,15,240r-4,2xe" fillcolor="black" stroked="f">
                  <v:path arrowok="t" o:connecttype="custom" o:connectlocs="11,933;8,933;6,933;2,932;0,928;52,693;56,691;64,693;67,697;15,931;11,933" o:connectangles="0,0,0,0,0,0,0,0,0,0,0"/>
                </v:shape>
                <v:shape id="Picture 52" o:spid="_x0000_s1038" type="#_x0000_t75" style="position:absolute;left:5431;top:691;width:456;height: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">
                  <v:imagedata r:id="rId74" o:title=""/>
                </v:shape>
                <v:shape id="AutoShape 51" o:spid="_x0000_s1039" style="position:absolute;left:5147;top:-119;width:899;height:1052;visibility:visible;mso-wrap-style:square;v-text-anchor:top" coordsize="899,1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" path="m18,814r-3,-3l6,810r-3,4l,1048r3,4l12,1052r3,-3l18,814xm211,1047l158,813r-4,-3l146,812r-3,4l196,1050r3,2l203,1052r5,-1l211,1047xm898,447r-3,-3l886,444r-3,3l883,555r3,3l895,558r3,-3l898,447xm898,4l895,r-9,l883,4r,345l886,353r9,l898,349,898,4xe" fillcolor="black" stroked="f">
                  <v:path arrowok="t" o:connecttype="custom" o:connectlocs="18,695;15,692;6,691;3,695;0,929;3,933;12,933;15,930;18,695;211,928;158,694;154,691;146,693;143,697;196,931;199,933;203,933;208,932;211,928;898,328;895,325;886,325;883,328;883,436;886,439;895,439;898,436;898,328;898,-115;895,-119;886,-119;883,-115;883,230;886,234;895,234;898,230;898,-115" o:connectangles="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color w:val="204D67"/>
          <w:spacing w:val="-1"/>
          <w:w w:val="116"/>
        </w:rPr>
        <w:t>W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134"/>
        </w:rPr>
        <w:t>b</w:t>
      </w:r>
      <w:r>
        <w:rPr>
          <w:color w:val="204D67"/>
          <w:spacing w:val="-1"/>
          <w:w w:val="127"/>
        </w:rPr>
        <w:t>s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237"/>
        </w:rPr>
        <w:t>t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127"/>
        </w:rPr>
        <w:t>s</w:t>
      </w:r>
      <w:r>
        <w:rPr>
          <w:color w:val="204D67"/>
        </w:rPr>
        <w:t>:</w:t>
      </w:r>
    </w:p>
    <w:p w:rsidR="009F0D76" w:rsidRDefault="009F0D76">
      <w:pPr>
        <w:pStyle w:val="BodyText"/>
        <w:rPr>
          <w:rFonts w:ascii="Arial"/>
          <w:sz w:val="52"/>
        </w:rPr>
      </w:pPr>
    </w:p>
    <w:p w:rsidR="009F0D76" w:rsidRDefault="00BA5C19">
      <w:pPr>
        <w:pStyle w:val="BodyText"/>
        <w:spacing w:before="390"/>
        <w:ind w:left="891"/>
        <w:rPr>
          <w:rFonts w:ascii="Arial"/>
        </w:rPr>
      </w:pPr>
      <w:r>
        <w:rPr>
          <w:rFonts w:ascii="Verdana"/>
          <w:color w:val="535353"/>
          <w:w w:val="97"/>
        </w:rPr>
        <w:t>G</w:t>
      </w:r>
      <w:r>
        <w:rPr>
          <w:rFonts w:ascii="Arial"/>
          <w:color w:val="535353"/>
          <w:w w:val="108"/>
        </w:rPr>
        <w:t>u</w:t>
      </w:r>
      <w:r>
        <w:rPr>
          <w:rFonts w:ascii="Arial"/>
          <w:color w:val="535353"/>
          <w:w w:val="118"/>
        </w:rPr>
        <w:t>i</w:t>
      </w:r>
      <w:r>
        <w:rPr>
          <w:rFonts w:ascii="Verdana"/>
          <w:color w:val="535353"/>
          <w:w w:val="98"/>
        </w:rPr>
        <w:t>d</w:t>
      </w:r>
      <w:r>
        <w:rPr>
          <w:rFonts w:ascii="Verdana"/>
          <w:color w:val="535353"/>
          <w:w w:val="92"/>
        </w:rPr>
        <w:t>e</w:t>
      </w:r>
      <w:r>
        <w:rPr>
          <w:rFonts w:ascii="Verdana"/>
          <w:color w:val="535353"/>
          <w:spacing w:val="-7"/>
        </w:rPr>
        <w:t xml:space="preserve"> </w:t>
      </w:r>
      <w:r>
        <w:rPr>
          <w:rFonts w:ascii="Verdana"/>
          <w:color w:val="535353"/>
          <w:w w:val="89"/>
        </w:rPr>
        <w:t>T</w:t>
      </w:r>
      <w:r>
        <w:rPr>
          <w:rFonts w:ascii="Arial"/>
          <w:color w:val="535353"/>
          <w:w w:val="102"/>
        </w:rPr>
        <w:t>o</w:t>
      </w:r>
      <w:r>
        <w:rPr>
          <w:rFonts w:ascii="Arial"/>
          <w:color w:val="535353"/>
          <w:spacing w:val="11"/>
        </w:rPr>
        <w:t xml:space="preserve"> </w:t>
      </w:r>
      <w:r>
        <w:rPr>
          <w:rFonts w:ascii="Verdana"/>
          <w:color w:val="535353"/>
          <w:w w:val="106"/>
        </w:rPr>
        <w:t>A</w:t>
      </w:r>
      <w:r>
        <w:rPr>
          <w:rFonts w:ascii="Arial"/>
          <w:color w:val="535353"/>
          <w:w w:val="114"/>
        </w:rPr>
        <w:t>ll</w:t>
      </w:r>
      <w:r>
        <w:rPr>
          <w:rFonts w:ascii="Arial"/>
          <w:color w:val="535353"/>
          <w:w w:val="109"/>
        </w:rPr>
        <w:t>y</w:t>
      </w:r>
      <w:r>
        <w:rPr>
          <w:rFonts w:ascii="Arial"/>
          <w:color w:val="535353"/>
          <w:w w:val="88"/>
        </w:rPr>
        <w:t>s</w:t>
      </w:r>
      <w:r>
        <w:rPr>
          <w:rFonts w:ascii="Arial"/>
          <w:color w:val="535353"/>
          <w:w w:val="107"/>
        </w:rPr>
        <w:t>h</w:t>
      </w:r>
      <w:r>
        <w:rPr>
          <w:rFonts w:ascii="Arial"/>
          <w:color w:val="535353"/>
          <w:w w:val="118"/>
        </w:rPr>
        <w:t>i</w:t>
      </w:r>
      <w:r>
        <w:rPr>
          <w:rFonts w:ascii="Arial"/>
          <w:color w:val="535353"/>
          <w:w w:val="110"/>
        </w:rPr>
        <w:t>p</w:t>
      </w:r>
      <w:r>
        <w:rPr>
          <w:rFonts w:ascii="Arial"/>
          <w:color w:val="535353"/>
          <w:spacing w:val="11"/>
        </w:rPr>
        <w:t xml:space="preserve"> </w:t>
      </w:r>
      <w:r>
        <w:rPr>
          <w:rFonts w:ascii="Arial"/>
          <w:color w:val="535353"/>
          <w:w w:val="107"/>
        </w:rPr>
        <w:t>h</w:t>
      </w:r>
      <w:r>
        <w:rPr>
          <w:rFonts w:ascii="Arial"/>
          <w:color w:val="535353"/>
          <w:w w:val="126"/>
        </w:rPr>
        <w:t>tt</w:t>
      </w:r>
      <w:r>
        <w:rPr>
          <w:rFonts w:ascii="Arial"/>
          <w:color w:val="535353"/>
          <w:w w:val="110"/>
        </w:rPr>
        <w:t>p</w:t>
      </w:r>
      <w:r>
        <w:rPr>
          <w:rFonts w:ascii="Arial"/>
          <w:color w:val="535353"/>
          <w:w w:val="88"/>
        </w:rPr>
        <w:t>s</w:t>
      </w:r>
      <w:r>
        <w:rPr>
          <w:rFonts w:ascii="Arial"/>
          <w:color w:val="535353"/>
          <w:w w:val="104"/>
        </w:rPr>
        <w:t>:</w:t>
      </w:r>
      <w:r>
        <w:rPr>
          <w:rFonts w:ascii="Arial"/>
          <w:color w:val="535353"/>
          <w:w w:val="211"/>
        </w:rPr>
        <w:t>//</w:t>
      </w:r>
      <w:r>
        <w:rPr>
          <w:rFonts w:ascii="Verdana"/>
          <w:color w:val="535353"/>
          <w:w w:val="98"/>
        </w:rPr>
        <w:t>g</w:t>
      </w:r>
      <w:r>
        <w:rPr>
          <w:rFonts w:ascii="Arial"/>
          <w:color w:val="535353"/>
          <w:w w:val="108"/>
        </w:rPr>
        <w:t>u</w:t>
      </w:r>
      <w:r>
        <w:rPr>
          <w:rFonts w:ascii="Arial"/>
          <w:color w:val="535353"/>
          <w:w w:val="118"/>
        </w:rPr>
        <w:t>i</w:t>
      </w:r>
      <w:r>
        <w:rPr>
          <w:rFonts w:ascii="Verdana"/>
          <w:color w:val="535353"/>
          <w:w w:val="98"/>
        </w:rPr>
        <w:t>d</w:t>
      </w:r>
      <w:r>
        <w:rPr>
          <w:rFonts w:ascii="Verdana"/>
          <w:color w:val="535353"/>
          <w:w w:val="92"/>
        </w:rPr>
        <w:t>e</w:t>
      </w:r>
      <w:r>
        <w:rPr>
          <w:rFonts w:ascii="Arial"/>
          <w:color w:val="535353"/>
          <w:w w:val="126"/>
        </w:rPr>
        <w:t>t</w:t>
      </w:r>
      <w:r>
        <w:rPr>
          <w:rFonts w:ascii="Arial"/>
          <w:color w:val="535353"/>
          <w:w w:val="102"/>
        </w:rPr>
        <w:t>o</w:t>
      </w:r>
      <w:r>
        <w:rPr>
          <w:rFonts w:ascii="Verdana"/>
          <w:color w:val="535353"/>
          <w:w w:val="90"/>
        </w:rPr>
        <w:t>a</w:t>
      </w:r>
      <w:r>
        <w:rPr>
          <w:rFonts w:ascii="Arial"/>
          <w:color w:val="535353"/>
          <w:w w:val="114"/>
        </w:rPr>
        <w:t>ll</w:t>
      </w:r>
      <w:r>
        <w:rPr>
          <w:rFonts w:ascii="Arial"/>
          <w:color w:val="535353"/>
          <w:w w:val="109"/>
        </w:rPr>
        <w:t>y</w:t>
      </w:r>
      <w:r>
        <w:rPr>
          <w:rFonts w:ascii="Arial"/>
          <w:color w:val="535353"/>
          <w:w w:val="88"/>
        </w:rPr>
        <w:t>s</w:t>
      </w:r>
      <w:r>
        <w:rPr>
          <w:rFonts w:ascii="Arial"/>
          <w:color w:val="535353"/>
          <w:w w:val="107"/>
        </w:rPr>
        <w:t>h</w:t>
      </w:r>
      <w:r>
        <w:rPr>
          <w:rFonts w:ascii="Arial"/>
          <w:color w:val="535353"/>
          <w:w w:val="118"/>
        </w:rPr>
        <w:t>i</w:t>
      </w:r>
      <w:r>
        <w:rPr>
          <w:rFonts w:ascii="Arial"/>
          <w:color w:val="535353"/>
          <w:w w:val="110"/>
        </w:rPr>
        <w:t>p</w:t>
      </w:r>
      <w:r>
        <w:rPr>
          <w:rFonts w:ascii="Arial"/>
          <w:color w:val="535353"/>
          <w:w w:val="94"/>
        </w:rPr>
        <w:t>.</w:t>
      </w:r>
      <w:r>
        <w:rPr>
          <w:rFonts w:ascii="Verdana"/>
          <w:color w:val="535353"/>
          <w:w w:val="87"/>
        </w:rPr>
        <w:t>c</w:t>
      </w:r>
      <w:r>
        <w:rPr>
          <w:rFonts w:ascii="Arial"/>
          <w:color w:val="535353"/>
          <w:w w:val="102"/>
        </w:rPr>
        <w:t>o</w:t>
      </w:r>
      <w:r>
        <w:rPr>
          <w:rFonts w:ascii="Arial"/>
          <w:color w:val="535353"/>
          <w:w w:val="109"/>
        </w:rPr>
        <w:t>m</w:t>
      </w:r>
      <w:r>
        <w:rPr>
          <w:rFonts w:ascii="Arial"/>
          <w:color w:val="535353"/>
          <w:w w:val="211"/>
        </w:rPr>
        <w:t>/</w:t>
      </w:r>
      <w:r>
        <w:rPr>
          <w:rFonts w:ascii="Arial"/>
          <w:color w:val="535353"/>
          <w:spacing w:val="11"/>
        </w:rPr>
        <w:t xml:space="preserve"> </w:t>
      </w:r>
      <w:r>
        <w:rPr>
          <w:rFonts w:ascii="Arial"/>
          <w:color w:val="535353"/>
          <w:w w:val="129"/>
        </w:rPr>
        <w:t>(</w:t>
      </w:r>
      <w:r>
        <w:rPr>
          <w:rFonts w:ascii="Arial"/>
          <w:color w:val="535353"/>
          <w:w w:val="119"/>
        </w:rPr>
        <w:t>11</w:t>
      </w:r>
      <w:r>
        <w:rPr>
          <w:rFonts w:ascii="Arial"/>
          <w:color w:val="535353"/>
          <w:w w:val="135"/>
        </w:rPr>
        <w:t>+</w:t>
      </w:r>
      <w:r>
        <w:rPr>
          <w:rFonts w:ascii="Arial"/>
          <w:color w:val="535353"/>
          <w:w w:val="129"/>
        </w:rPr>
        <w:t>)</w:t>
      </w:r>
    </w:p>
    <w:p w:rsidR="009F0D76" w:rsidRDefault="00BA5C19">
      <w:pPr>
        <w:pStyle w:val="BodyText"/>
        <w:spacing w:before="1" w:line="660" w:lineRule="atLeast"/>
        <w:ind w:left="891" w:right="2289"/>
        <w:jc w:val="both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98368" behindDoc="1" locked="0" layoutInCell="1" allowOverlap="1">
                <wp:simplePos x="0" y="0"/>
                <wp:positionH relativeFrom="page">
                  <wp:posOffset>2167255</wp:posOffset>
                </wp:positionH>
                <wp:positionV relativeFrom="paragraph">
                  <wp:posOffset>396875</wp:posOffset>
                </wp:positionV>
                <wp:extent cx="2267585" cy="9525"/>
                <wp:effectExtent l="0" t="0" r="0" b="0"/>
                <wp:wrapNone/>
                <wp:docPr id="65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758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7DB80F" id="Rectangle 49" o:spid="_x0000_s1026" style="position:absolute;margin-left:170.65pt;margin-top:31.25pt;width:178.55pt;height:.75pt;z-index:-1621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" fillcolor="#535353" stroked="f">
                <w10:wrap anchorx="page"/>
              </v:rect>
            </w:pict>
          </mc:Fallback>
        </mc:AlternateContent>
      </w:r>
      <w:r>
        <w:rPr>
          <w:rFonts w:ascii="Verdana"/>
          <w:color w:val="535353"/>
          <w:w w:val="89"/>
        </w:rPr>
        <w:t>T</w:t>
      </w:r>
      <w:r>
        <w:rPr>
          <w:rFonts w:ascii="Verdana"/>
          <w:color w:val="535353"/>
          <w:w w:val="90"/>
        </w:rPr>
        <w:t>a</w:t>
      </w:r>
      <w:r>
        <w:rPr>
          <w:rFonts w:ascii="Arial"/>
          <w:color w:val="535353"/>
          <w:w w:val="114"/>
        </w:rPr>
        <w:t>l</w:t>
      </w:r>
      <w:r>
        <w:rPr>
          <w:rFonts w:ascii="Arial"/>
          <w:color w:val="535353"/>
          <w:w w:val="103"/>
        </w:rPr>
        <w:t>k</w:t>
      </w:r>
      <w:r>
        <w:rPr>
          <w:rFonts w:ascii="Arial"/>
          <w:color w:val="535353"/>
          <w:w w:val="118"/>
        </w:rPr>
        <w:t>i</w:t>
      </w:r>
      <w:r>
        <w:rPr>
          <w:rFonts w:ascii="Arial"/>
          <w:color w:val="535353"/>
          <w:w w:val="107"/>
        </w:rPr>
        <w:t>n</w:t>
      </w:r>
      <w:r>
        <w:rPr>
          <w:rFonts w:ascii="Verdana"/>
          <w:color w:val="535353"/>
          <w:w w:val="98"/>
        </w:rPr>
        <w:t>g</w:t>
      </w:r>
      <w:r>
        <w:rPr>
          <w:rFonts w:ascii="Verdana"/>
          <w:color w:val="535353"/>
        </w:rPr>
        <w:t xml:space="preserve"> </w:t>
      </w:r>
      <w:r>
        <w:rPr>
          <w:rFonts w:ascii="Verdana"/>
          <w:color w:val="535353"/>
          <w:w w:val="90"/>
        </w:rPr>
        <w:t>a</w:t>
      </w:r>
      <w:r>
        <w:rPr>
          <w:rFonts w:ascii="Verdana"/>
          <w:color w:val="535353"/>
          <w:w w:val="98"/>
        </w:rPr>
        <w:t>b</w:t>
      </w:r>
      <w:r>
        <w:rPr>
          <w:rFonts w:ascii="Arial"/>
          <w:color w:val="535353"/>
          <w:w w:val="102"/>
        </w:rPr>
        <w:t>o</w:t>
      </w:r>
      <w:r>
        <w:rPr>
          <w:rFonts w:ascii="Arial"/>
          <w:color w:val="535353"/>
          <w:w w:val="108"/>
        </w:rPr>
        <w:t>u</w:t>
      </w:r>
      <w:r>
        <w:rPr>
          <w:rFonts w:ascii="Arial"/>
          <w:color w:val="535353"/>
          <w:w w:val="126"/>
        </w:rPr>
        <w:t>t</w:t>
      </w:r>
      <w:r>
        <w:rPr>
          <w:rFonts w:ascii="Arial"/>
          <w:color w:val="535353"/>
        </w:rPr>
        <w:t xml:space="preserve"> </w:t>
      </w:r>
      <w:r>
        <w:rPr>
          <w:rFonts w:ascii="Arial"/>
          <w:color w:val="535353"/>
          <w:w w:val="114"/>
        </w:rPr>
        <w:t>r</w:t>
      </w:r>
      <w:r>
        <w:rPr>
          <w:rFonts w:ascii="Verdana"/>
          <w:color w:val="535353"/>
          <w:w w:val="90"/>
        </w:rPr>
        <w:t>a</w:t>
      </w:r>
      <w:r>
        <w:rPr>
          <w:rFonts w:ascii="Verdana"/>
          <w:color w:val="535353"/>
          <w:w w:val="87"/>
        </w:rPr>
        <w:t>c</w:t>
      </w:r>
      <w:r>
        <w:rPr>
          <w:rFonts w:ascii="Verdana"/>
          <w:color w:val="535353"/>
          <w:w w:val="92"/>
        </w:rPr>
        <w:t>e</w:t>
      </w:r>
      <w:r>
        <w:rPr>
          <w:rFonts w:ascii="Verdana"/>
          <w:color w:val="535353"/>
        </w:rPr>
        <w:t xml:space="preserve"> </w:t>
      </w:r>
      <w:hyperlink r:id="rId75"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Arial"/>
            <w:color w:val="535353"/>
            <w:w w:val="126"/>
            <w:u w:val="single" w:color="535353"/>
          </w:rPr>
          <w:t>tt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04"/>
          </w:rPr>
          <w:t>:</w:t>
        </w:r>
        <w:r>
          <w:rPr>
            <w:rFonts w:ascii="Arial"/>
            <w:color w:val="535353"/>
            <w:w w:val="211"/>
          </w:rPr>
          <w:t>//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Arial"/>
            <w:color w:val="535353"/>
            <w:w w:val="109"/>
          </w:rPr>
          <w:t>m</w:t>
        </w:r>
        <w:r>
          <w:rPr>
            <w:rFonts w:ascii="Verdana"/>
            <w:color w:val="535353"/>
            <w:w w:val="90"/>
          </w:rPr>
          <w:t>aa</w:t>
        </w:r>
        <w:r>
          <w:rPr>
            <w:rFonts w:ascii="Arial"/>
            <w:color w:val="535353"/>
            <w:w w:val="107"/>
          </w:rPr>
          <w:t>h</w:t>
        </w:r>
        <w:r>
          <w:rPr>
            <w:rFonts w:ascii="Verdana"/>
            <w:color w:val="535353"/>
            <w:w w:val="87"/>
          </w:rPr>
          <w:t>c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18"/>
          </w:rPr>
          <w:t>i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Verdana"/>
            <w:color w:val="535353"/>
            <w:w w:val="98"/>
          </w:rPr>
          <w:t>d</w:t>
        </w:r>
        <w:r>
          <w:rPr>
            <w:rFonts w:ascii="Arial"/>
            <w:color w:val="535353"/>
            <w:w w:val="108"/>
          </w:rPr>
          <w:t>u</w:t>
        </w:r>
        <w:r>
          <w:rPr>
            <w:rFonts w:ascii="Arial"/>
            <w:color w:val="535353"/>
            <w:w w:val="211"/>
          </w:rPr>
          <w:t>/</w:t>
        </w:r>
        <w:r>
          <w:rPr>
            <w:rFonts w:ascii="Arial"/>
            <w:color w:val="535353"/>
            <w:w w:val="114"/>
          </w:rPr>
          <w:t>l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Arial"/>
            <w:color w:val="535353"/>
            <w:w w:val="211"/>
          </w:rPr>
          <w:t>/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Arial"/>
            <w:color w:val="535353"/>
            <w:w w:val="114"/>
          </w:rPr>
          <w:t>l</w:t>
        </w:r>
        <w:r>
          <w:rPr>
            <w:rFonts w:ascii="Arial"/>
            <w:color w:val="535353"/>
            <w:w w:val="103"/>
          </w:rPr>
          <w:t>k</w:t>
        </w:r>
        <w:r>
          <w:rPr>
            <w:rFonts w:ascii="Arial"/>
            <w:color w:val="535353"/>
            <w:w w:val="118"/>
          </w:rPr>
          <w:t>i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Verdana"/>
            <w:color w:val="535353"/>
            <w:w w:val="90"/>
            <w:u w:val="single" w:color="535353"/>
          </w:rPr>
          <w:t>a</w:t>
        </w:r>
        <w:r>
          <w:rPr>
            <w:rFonts w:ascii="Verdana"/>
            <w:color w:val="535353"/>
            <w:w w:val="98"/>
            <w:u w:val="single" w:color="535353"/>
          </w:rPr>
          <w:t>b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Arial"/>
            <w:color w:val="535353"/>
            <w:w w:val="114"/>
            <w:u w:val="single" w:color="535353"/>
          </w:rPr>
          <w:t>r</w:t>
        </w:r>
        <w:r>
          <w:rPr>
            <w:rFonts w:ascii="Verdana"/>
            <w:color w:val="535353"/>
            <w:w w:val="90"/>
            <w:u w:val="single" w:color="535353"/>
          </w:rPr>
          <w:t>a</w:t>
        </w:r>
        <w:r>
          <w:rPr>
            <w:rFonts w:ascii="Verdana"/>
            <w:color w:val="535353"/>
            <w:w w:val="87"/>
            <w:u w:val="single" w:color="535353"/>
          </w:rPr>
          <w:t>c</w:t>
        </w:r>
        <w:r>
          <w:rPr>
            <w:rFonts w:ascii="Verdana"/>
            <w:color w:val="535353"/>
            <w:w w:val="92"/>
            <w:u w:val="single" w:color="535353"/>
          </w:rPr>
          <w:t>e</w:t>
        </w:r>
        <w:r>
          <w:rPr>
            <w:rFonts w:ascii="Verdana"/>
            <w:color w:val="535353"/>
          </w:rPr>
          <w:t xml:space="preserve"> </w:t>
        </w:r>
      </w:hyperlink>
      <w:r>
        <w:rPr>
          <w:rFonts w:ascii="Arial"/>
          <w:color w:val="535353"/>
          <w:spacing w:val="-2"/>
          <w:w w:val="129"/>
        </w:rPr>
        <w:t>(</w:t>
      </w:r>
      <w:r>
        <w:rPr>
          <w:rFonts w:ascii="Arial"/>
          <w:color w:val="535353"/>
          <w:spacing w:val="-2"/>
          <w:w w:val="110"/>
        </w:rPr>
        <w:t>p</w:t>
      </w:r>
      <w:r>
        <w:rPr>
          <w:rFonts w:ascii="Verdana"/>
          <w:color w:val="535353"/>
          <w:spacing w:val="-2"/>
          <w:w w:val="90"/>
        </w:rPr>
        <w:t>a</w:t>
      </w:r>
      <w:r>
        <w:rPr>
          <w:rFonts w:ascii="Arial"/>
          <w:color w:val="535353"/>
          <w:spacing w:val="-2"/>
          <w:w w:val="114"/>
        </w:rPr>
        <w:t>r</w:t>
      </w:r>
      <w:r>
        <w:rPr>
          <w:rFonts w:ascii="Verdana"/>
          <w:color w:val="535353"/>
          <w:spacing w:val="-2"/>
          <w:w w:val="92"/>
        </w:rPr>
        <w:t>e</w:t>
      </w:r>
      <w:r>
        <w:rPr>
          <w:rFonts w:ascii="Arial"/>
          <w:color w:val="535353"/>
          <w:spacing w:val="-2"/>
          <w:w w:val="107"/>
        </w:rPr>
        <w:t>n</w:t>
      </w:r>
      <w:r>
        <w:rPr>
          <w:rFonts w:ascii="Arial"/>
          <w:color w:val="535353"/>
          <w:spacing w:val="-2"/>
          <w:w w:val="126"/>
        </w:rPr>
        <w:t>t</w:t>
      </w:r>
      <w:r>
        <w:rPr>
          <w:rFonts w:ascii="Arial"/>
          <w:color w:val="535353"/>
          <w:spacing w:val="-2"/>
          <w:w w:val="88"/>
        </w:rPr>
        <w:t>s</w:t>
      </w:r>
      <w:r>
        <w:rPr>
          <w:rFonts w:ascii="Arial"/>
          <w:color w:val="535353"/>
          <w:spacing w:val="-2"/>
          <w:w w:val="129"/>
        </w:rPr>
        <w:t>)</w:t>
      </w:r>
      <w:r>
        <w:rPr>
          <w:rFonts w:ascii="Arial"/>
          <w:color w:val="535353"/>
          <w:w w:val="129"/>
        </w:rPr>
        <w:t xml:space="preserve"> 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nti-r</w:t>
      </w:r>
      <w:r>
        <w:rPr>
          <w:rFonts w:ascii="Verdana"/>
          <w:color w:val="535353"/>
          <w:w w:val="110"/>
        </w:rPr>
        <w:t>ac</w:t>
      </w:r>
      <w:r>
        <w:rPr>
          <w:rFonts w:ascii="Arial"/>
          <w:color w:val="535353"/>
          <w:w w:val="110"/>
        </w:rPr>
        <w:t>ism r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sour</w:t>
      </w:r>
      <w:r>
        <w:rPr>
          <w:rFonts w:ascii="Verdana"/>
          <w:color w:val="535353"/>
          <w:w w:val="110"/>
        </w:rPr>
        <w:t xml:space="preserve">ce </w:t>
      </w:r>
      <w:r>
        <w:rPr>
          <w:rFonts w:ascii="Arial"/>
          <w:color w:val="535353"/>
          <w:w w:val="110"/>
        </w:rPr>
        <w:t xml:space="preserve">list </w:t>
      </w:r>
      <w:r>
        <w:rPr>
          <w:rFonts w:ascii="Verdana"/>
          <w:color w:val="535353"/>
          <w:w w:val="110"/>
        </w:rPr>
        <w:t>f</w:t>
      </w:r>
      <w:r>
        <w:rPr>
          <w:rFonts w:ascii="Arial"/>
          <w:color w:val="535353"/>
          <w:w w:val="110"/>
        </w:rPr>
        <w:t xml:space="preserve">or </w:t>
      </w:r>
      <w:r>
        <w:rPr>
          <w:rFonts w:ascii="Verdana"/>
          <w:color w:val="535353"/>
          <w:w w:val="110"/>
        </w:rPr>
        <w:t>beg</w:t>
      </w:r>
      <w:r>
        <w:rPr>
          <w:rFonts w:ascii="Arial"/>
          <w:color w:val="535353"/>
          <w:w w:val="110"/>
        </w:rPr>
        <w:t>inn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rs:</w:t>
      </w:r>
    </w:p>
    <w:p w:rsidR="009F0D76" w:rsidRDefault="00BA5C19">
      <w:pPr>
        <w:pStyle w:val="BodyText"/>
        <w:spacing w:before="39" w:line="271" w:lineRule="auto"/>
        <w:ind w:left="891" w:right="1188"/>
        <w:jc w:val="both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98880" behindDoc="1" locked="0" layoutInCell="1" allowOverlap="1">
                <wp:simplePos x="0" y="0"/>
                <wp:positionH relativeFrom="page">
                  <wp:posOffset>805180</wp:posOffset>
                </wp:positionH>
                <wp:positionV relativeFrom="paragraph">
                  <wp:posOffset>187325</wp:posOffset>
                </wp:positionV>
                <wp:extent cx="693420" cy="9525"/>
                <wp:effectExtent l="0" t="0" r="0" b="0"/>
                <wp:wrapNone/>
                <wp:docPr id="6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342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289E46" id="Rectangle 48" o:spid="_x0000_s1026" style="position:absolute;margin-left:63.4pt;margin-top:14.75pt;width:54.6pt;height:.75pt;z-index:-1621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99392" behindDoc="1" locked="0" layoutInCell="1" allowOverlap="1">
                <wp:simplePos x="0" y="0"/>
                <wp:positionH relativeFrom="page">
                  <wp:posOffset>1490980</wp:posOffset>
                </wp:positionH>
                <wp:positionV relativeFrom="paragraph">
                  <wp:posOffset>397510</wp:posOffset>
                </wp:positionV>
                <wp:extent cx="612140" cy="9525"/>
                <wp:effectExtent l="0" t="0" r="0" b="0"/>
                <wp:wrapNone/>
                <wp:docPr id="63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D6CC0C" id="Rectangle 47" o:spid="_x0000_s1026" style="position:absolute;margin-left:117.4pt;margin-top:31.3pt;width:48.2pt;height:.75pt;z-index:-1621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99904" behindDoc="1" locked="0" layoutInCell="1" allowOverlap="1">
                <wp:simplePos x="0" y="0"/>
                <wp:positionH relativeFrom="page">
                  <wp:posOffset>2148205</wp:posOffset>
                </wp:positionH>
                <wp:positionV relativeFrom="paragraph">
                  <wp:posOffset>397510</wp:posOffset>
                </wp:positionV>
                <wp:extent cx="859790" cy="9525"/>
                <wp:effectExtent l="0" t="0" r="0" b="0"/>
                <wp:wrapNone/>
                <wp:docPr id="62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979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330FD" id="Rectangle 46" o:spid="_x0000_s1026" style="position:absolute;margin-left:169.15pt;margin-top:31.3pt;width:67.7pt;height:.75pt;z-index:-1621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" fillcolor="#535353" stroked="f">
                <w10:wrap anchorx="page"/>
              </v:rect>
            </w:pict>
          </mc:Fallback>
        </mc:AlternateContent>
      </w:r>
      <w:hyperlink r:id="rId76"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Arial"/>
            <w:color w:val="535353"/>
            <w:w w:val="126"/>
            <w:u w:val="single" w:color="535353"/>
          </w:rPr>
          <w:t>tt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04"/>
          </w:rPr>
          <w:t>:</w:t>
        </w:r>
        <w:r>
          <w:rPr>
            <w:rFonts w:ascii="Arial"/>
            <w:color w:val="535353"/>
            <w:w w:val="211"/>
          </w:rPr>
          <w:t>//</w:t>
        </w:r>
        <w:r>
          <w:rPr>
            <w:rFonts w:ascii="Verdana"/>
            <w:color w:val="535353"/>
            <w:w w:val="98"/>
          </w:rPr>
          <w:t>d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Verdana"/>
            <w:color w:val="535353"/>
            <w:w w:val="87"/>
          </w:rPr>
          <w:t>c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Arial"/>
            <w:color w:val="535353"/>
            <w:w w:val="102"/>
            <w:u w:val="single" w:color="535353"/>
          </w:rPr>
          <w:t>oo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Arial"/>
            <w:color w:val="535353"/>
            <w:w w:val="114"/>
            <w:u w:val="single" w:color="535353"/>
          </w:rPr>
          <w:t>l</w:t>
        </w:r>
        <w:r>
          <w:rPr>
            <w:rFonts w:ascii="Verdana"/>
            <w:color w:val="535353"/>
            <w:w w:val="92"/>
            <w:u w:val="single" w:color="535353"/>
          </w:rPr>
          <w:t>e</w:t>
        </w:r>
        <w:r>
          <w:rPr>
            <w:rFonts w:ascii="Arial"/>
            <w:color w:val="535353"/>
            <w:w w:val="94"/>
            <w:u w:val="single" w:color="535353"/>
          </w:rPr>
          <w:t>.</w:t>
        </w:r>
        <w:r>
          <w:rPr>
            <w:rFonts w:ascii="Verdana"/>
            <w:color w:val="535353"/>
            <w:w w:val="87"/>
            <w:u w:val="single" w:color="535353"/>
          </w:rPr>
          <w:t>c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Arial"/>
            <w:color w:val="535353"/>
            <w:w w:val="109"/>
            <w:u w:val="single" w:color="535353"/>
          </w:rPr>
          <w:t>m</w:t>
        </w:r>
        <w:r>
          <w:rPr>
            <w:rFonts w:ascii="Arial"/>
            <w:color w:val="535353"/>
            <w:w w:val="211"/>
            <w:u w:val="single" w:color="535353"/>
          </w:rPr>
          <w:t>/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Verdana"/>
            <w:color w:val="535353"/>
            <w:w w:val="87"/>
            <w:u w:val="single" w:color="535353"/>
          </w:rPr>
          <w:t>c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Arial"/>
            <w:color w:val="535353"/>
            <w:w w:val="109"/>
            <w:u w:val="single" w:color="535353"/>
          </w:rPr>
          <w:t>m</w:t>
        </w:r>
        <w:r>
          <w:rPr>
            <w:rFonts w:ascii="Verdana"/>
            <w:color w:val="535353"/>
            <w:w w:val="92"/>
            <w:u w:val="single" w:color="535353"/>
          </w:rPr>
          <w:t>e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211"/>
            <w:u w:val="single" w:color="535353"/>
          </w:rPr>
          <w:t>/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Arial"/>
            <w:color w:val="535353"/>
            <w:w w:val="211"/>
            <w:u w:val="single" w:color="535353"/>
          </w:rPr>
          <w:t>/</w:t>
        </w:r>
        <w:r>
          <w:rPr>
            <w:rFonts w:ascii="Arial"/>
            <w:color w:val="535353"/>
            <w:w w:val="119"/>
            <w:u w:val="single" w:color="535353"/>
          </w:rPr>
          <w:t>1</w:t>
        </w:r>
        <w:r>
          <w:rPr>
            <w:rFonts w:ascii="Verdana"/>
            <w:color w:val="535353"/>
            <w:w w:val="82"/>
            <w:u w:val="single" w:color="535353"/>
          </w:rPr>
          <w:t>S</w:t>
        </w:r>
        <w:r>
          <w:rPr>
            <w:rFonts w:ascii="Arial"/>
            <w:color w:val="535353"/>
            <w:w w:val="119"/>
            <w:u w:val="single" w:color="535353"/>
          </w:rPr>
          <w:t>5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Verdana"/>
            <w:color w:val="535353"/>
            <w:w w:val="87"/>
            <w:u w:val="single" w:color="535353"/>
          </w:rPr>
          <w:t>c</w:t>
        </w:r>
        <w:r>
          <w:rPr>
            <w:rFonts w:ascii="Arial"/>
            <w:color w:val="535353"/>
            <w:w w:val="103"/>
            <w:u w:val="single" w:color="535353"/>
          </w:rPr>
          <w:t>k</w:t>
        </w:r>
        <w:r>
          <w:rPr>
            <w:rFonts w:ascii="Verdana"/>
            <w:color w:val="535353"/>
            <w:w w:val="90"/>
            <w:u w:val="single" w:color="535353"/>
          </w:rPr>
          <w:t>F</w:t>
        </w:r>
        <w:r>
          <w:rPr>
            <w:rFonts w:ascii="Verdana"/>
            <w:color w:val="535353"/>
            <w:w w:val="98"/>
            <w:u w:val="single" w:color="535353"/>
          </w:rPr>
          <w:t>H</w:t>
        </w:r>
        <w:r>
          <w:rPr>
            <w:rFonts w:ascii="Verdana"/>
            <w:color w:val="535353"/>
            <w:w w:val="95"/>
            <w:u w:val="single" w:color="535353"/>
          </w:rPr>
          <w:t>C</w:t>
        </w:r>
        <w:r>
          <w:rPr>
            <w:rFonts w:ascii="Verdana"/>
            <w:color w:val="535353"/>
            <w:w w:val="106"/>
            <w:u w:val="single" w:color="535353"/>
          </w:rPr>
          <w:t>A</w:t>
        </w:r>
        <w:r>
          <w:rPr>
            <w:rFonts w:ascii="Arial"/>
            <w:color w:val="535353"/>
            <w:w w:val="120"/>
            <w:u w:val="single" w:color="535353"/>
          </w:rPr>
          <w:t>_</w:t>
        </w:r>
        <w:r>
          <w:rPr>
            <w:rFonts w:ascii="Verdana"/>
            <w:color w:val="535353"/>
            <w:w w:val="94"/>
            <w:u w:val="single" w:color="535353"/>
          </w:rPr>
          <w:t>XZ</w:t>
        </w:r>
        <w:r>
          <w:rPr>
            <w:rFonts w:ascii="Arial"/>
            <w:color w:val="535353"/>
            <w:w w:val="103"/>
            <w:u w:val="single" w:color="535353"/>
          </w:rPr>
          <w:t>k</w:t>
        </w:r>
        <w:r>
          <w:rPr>
            <w:rFonts w:ascii="Arial"/>
            <w:color w:val="535353"/>
            <w:w w:val="112"/>
            <w:u w:val="single" w:color="535353"/>
          </w:rPr>
          <w:t>x</w:t>
        </w:r>
        <w:r>
          <w:rPr>
            <w:rFonts w:ascii="Verdana"/>
            <w:color w:val="535353"/>
            <w:w w:val="97"/>
            <w:u w:val="single" w:color="535353"/>
          </w:rPr>
          <w:t>G</w:t>
        </w:r>
        <w:r>
          <w:rPr>
            <w:rFonts w:ascii="Arial"/>
            <w:color w:val="535353"/>
            <w:w w:val="119"/>
            <w:u w:val="single" w:color="535353"/>
          </w:rPr>
          <w:t>0</w:t>
        </w:r>
        <w:r>
          <w:rPr>
            <w:rFonts w:ascii="Verdana"/>
            <w:color w:val="535353"/>
            <w:w w:val="94"/>
            <w:u w:val="single" w:color="535353"/>
          </w:rPr>
          <w:t>Z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Arial"/>
            <w:color w:val="535353"/>
            <w:w w:val="119"/>
            <w:u w:val="single" w:color="535353"/>
          </w:rPr>
          <w:t>5</w:t>
        </w:r>
        <w:r>
          <w:rPr>
            <w:rFonts w:ascii="Verdana"/>
            <w:color w:val="535353"/>
            <w:w w:val="98"/>
            <w:u w:val="single" w:color="535353"/>
          </w:rPr>
          <w:t>U</w:t>
        </w:r>
        <w:r>
          <w:rPr>
            <w:rFonts w:ascii="Arial"/>
            <w:color w:val="535353"/>
            <w:w w:val="119"/>
            <w:u w:val="single" w:color="535353"/>
          </w:rPr>
          <w:t>4</w:t>
        </w:r>
        <w:r>
          <w:rPr>
            <w:rFonts w:ascii="Verdana"/>
            <w:color w:val="535353"/>
            <w:w w:val="97"/>
            <w:u w:val="single" w:color="535353"/>
          </w:rPr>
          <w:t>G</w:t>
        </w:r>
        <w:r>
          <w:rPr>
            <w:rFonts w:ascii="Verdana"/>
            <w:color w:val="535353"/>
            <w:w w:val="101"/>
            <w:u w:val="single" w:color="535353"/>
          </w:rPr>
          <w:t>Q</w:t>
        </w:r>
        <w:r>
          <w:rPr>
            <w:rFonts w:ascii="Verdana"/>
            <w:color w:val="535353"/>
            <w:w w:val="97"/>
            <w:u w:val="single" w:color="535353"/>
          </w:rPr>
          <w:t>G</w:t>
        </w:r>
        <w:r>
          <w:rPr>
            <w:rFonts w:ascii="Verdana"/>
            <w:color w:val="535353"/>
            <w:w w:val="98"/>
            <w:u w:val="single" w:color="535353"/>
          </w:rPr>
          <w:t>b</w:t>
        </w:r>
        <w:r>
          <w:rPr>
            <w:rFonts w:ascii="Verdana"/>
            <w:color w:val="535353"/>
            <w:w w:val="103"/>
            <w:u w:val="single" w:color="535353"/>
          </w:rPr>
          <w:t>Y</w:t>
        </w:r>
        <w:r>
          <w:rPr>
            <w:rFonts w:ascii="Arial"/>
            <w:color w:val="535353"/>
            <w:w w:val="120"/>
            <w:u w:val="single" w:color="535353"/>
          </w:rPr>
          <w:t>_</w:t>
        </w:r>
        <w:r>
          <w:rPr>
            <w:rFonts w:ascii="Verdana"/>
            <w:color w:val="535353"/>
            <w:w w:val="86"/>
            <w:u w:val="single" w:color="535353"/>
          </w:rPr>
          <w:t>R</w:t>
        </w:r>
        <w:r>
          <w:rPr>
            <w:rFonts w:ascii="Arial"/>
            <w:color w:val="535353"/>
            <w:w w:val="103"/>
            <w:u w:val="single" w:color="535353"/>
          </w:rPr>
          <w:t>k</w:t>
        </w:r>
        <w:r>
          <w:rPr>
            <w:rFonts w:ascii="Arial"/>
            <w:color w:val="535353"/>
            <w:w w:val="114"/>
            <w:u w:val="single" w:color="535353"/>
          </w:rPr>
          <w:t>l</w:t>
        </w:r>
        <w:r>
          <w:rPr>
            <w:rFonts w:ascii="Verdana"/>
            <w:color w:val="535353"/>
            <w:w w:val="94"/>
            <w:u w:val="single" w:color="535353"/>
          </w:rPr>
          <w:t>Z</w:t>
        </w:r>
        <w:r>
          <w:rPr>
            <w:rFonts w:ascii="Verdana"/>
            <w:color w:val="535353"/>
            <w:w w:val="106"/>
            <w:u w:val="single" w:color="535353"/>
          </w:rPr>
          <w:t>A</w:t>
        </w:r>
        <w:r>
          <w:rPr>
            <w:rFonts w:ascii="Verdana"/>
            <w:color w:val="535353"/>
            <w:w w:val="86"/>
            <w:u w:val="single" w:color="535353"/>
          </w:rPr>
          <w:t>R</w:t>
        </w:r>
        <w:r>
          <w:rPr>
            <w:rFonts w:ascii="Arial"/>
            <w:color w:val="535353"/>
            <w:w w:val="120"/>
            <w:u w:val="single" w:color="535353"/>
          </w:rPr>
          <w:t>w</w:t>
        </w:r>
        <w:r>
          <w:rPr>
            <w:rFonts w:ascii="Arial"/>
            <w:color w:val="535353"/>
            <w:w w:val="120"/>
          </w:rPr>
          <w:t xml:space="preserve"> 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Arial"/>
            <w:color w:val="535353"/>
            <w:w w:val="119"/>
            <w:u w:val="single" w:color="535353"/>
          </w:rPr>
          <w:t>43</w:t>
        </w:r>
        <w:r>
          <w:rPr>
            <w:rFonts w:ascii="Verdana"/>
            <w:color w:val="535353"/>
            <w:w w:val="101"/>
            <w:u w:val="single" w:color="535353"/>
          </w:rPr>
          <w:t>f</w:t>
        </w:r>
        <w:r>
          <w:rPr>
            <w:rFonts w:ascii="Arial"/>
            <w:color w:val="535353"/>
            <w:w w:val="108"/>
            <w:u w:val="single" w:color="535353"/>
          </w:rPr>
          <w:t>q</w:t>
        </w:r>
        <w:r>
          <w:rPr>
            <w:rFonts w:ascii="Verdana"/>
            <w:color w:val="535353"/>
            <w:w w:val="80"/>
            <w:u w:val="single" w:color="535353"/>
          </w:rPr>
          <w:t>J</w:t>
        </w:r>
        <w:r>
          <w:rPr>
            <w:rFonts w:ascii="Verdana"/>
            <w:color w:val="535353"/>
            <w:w w:val="98"/>
            <w:u w:val="single" w:color="535353"/>
          </w:rPr>
          <w:t>H</w:t>
        </w:r>
        <w:r>
          <w:rPr>
            <w:rFonts w:ascii="Arial"/>
            <w:color w:val="535353"/>
            <w:w w:val="119"/>
            <w:u w:val="single" w:color="535353"/>
          </w:rPr>
          <w:t>0</w:t>
        </w:r>
        <w:r>
          <w:rPr>
            <w:rFonts w:ascii="Verdana"/>
            <w:color w:val="535353"/>
            <w:w w:val="86"/>
            <w:u w:val="single" w:color="535353"/>
          </w:rPr>
          <w:t>E</w:t>
        </w:r>
        <w:r>
          <w:rPr>
            <w:rFonts w:ascii="Arial"/>
            <w:color w:val="535353"/>
            <w:w w:val="211"/>
            <w:u w:val="single" w:color="535353"/>
          </w:rPr>
          <w:t>/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06"/>
          </w:rPr>
          <w:t>v</w:t>
        </w:r>
        <w:r>
          <w:rPr>
            <w:rFonts w:ascii="Arial"/>
            <w:color w:val="535353"/>
            <w:w w:val="118"/>
          </w:rPr>
          <w:t>i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20"/>
          </w:rPr>
          <w:t>w</w:t>
        </w:r>
        <w:r>
          <w:rPr>
            <w:rFonts w:ascii="Arial"/>
            <w:color w:val="535353"/>
            <w:w w:val="99"/>
          </w:rPr>
          <w:t>?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Arial"/>
            <w:color w:val="535353"/>
            <w:w w:val="108"/>
          </w:rPr>
          <w:t>u</w:t>
        </w:r>
        <w:r>
          <w:rPr>
            <w:rFonts w:ascii="Arial"/>
            <w:color w:val="535353"/>
            <w:w w:val="121"/>
          </w:rPr>
          <w:t>=</w:t>
        </w:r>
        <w:r>
          <w:rPr>
            <w:rFonts w:ascii="Verdana"/>
            <w:color w:val="535353"/>
            <w:w w:val="106"/>
          </w:rPr>
          <w:t>AAA</w:t>
        </w:r>
        <w:r>
          <w:rPr>
            <w:rFonts w:ascii="Verdana"/>
            <w:color w:val="535353"/>
            <w:w w:val="91"/>
          </w:rPr>
          <w:t>B</w:t>
        </w:r>
        <w:r>
          <w:rPr>
            <w:rFonts w:ascii="Verdana"/>
            <w:color w:val="535353"/>
            <w:w w:val="87"/>
          </w:rPr>
          <w:t>c</w:t>
        </w:r>
        <w:r>
          <w:rPr>
            <w:rFonts w:ascii="Arial"/>
            <w:color w:val="535353"/>
            <w:w w:val="108"/>
          </w:rPr>
          <w:t>q</w:t>
        </w:r>
        <w:r>
          <w:rPr>
            <w:rFonts w:ascii="Verdana"/>
            <w:color w:val="535353"/>
            <w:w w:val="101"/>
            <w:u w:val="single" w:color="535353"/>
          </w:rPr>
          <w:t>Q</w:t>
        </w:r>
        <w:r>
          <w:rPr>
            <w:rFonts w:ascii="Verdana"/>
            <w:color w:val="535353"/>
            <w:w w:val="90"/>
            <w:u w:val="single" w:color="535353"/>
          </w:rPr>
          <w:t>a</w:t>
        </w:r>
        <w:r>
          <w:rPr>
            <w:rFonts w:ascii="Arial"/>
            <w:color w:val="535353"/>
            <w:w w:val="114"/>
            <w:u w:val="single" w:color="535353"/>
          </w:rPr>
          <w:t>l</w:t>
        </w:r>
        <w:r>
          <w:rPr>
            <w:rFonts w:ascii="Verdana"/>
            <w:color w:val="535353"/>
            <w:w w:val="86"/>
            <w:u w:val="single" w:color="535353"/>
          </w:rPr>
          <w:t>E</w:t>
        </w:r>
        <w:r>
          <w:rPr>
            <w:rFonts w:ascii="Arial"/>
            <w:color w:val="535353"/>
            <w:w w:val="120"/>
            <w:u w:val="single" w:color="535353"/>
          </w:rPr>
          <w:t>w</w:t>
        </w:r>
        <w:r>
          <w:rPr>
            <w:rFonts w:ascii="Arial"/>
            <w:color w:val="535353"/>
            <w:w w:val="86"/>
            <w:u w:val="single" w:color="535353"/>
          </w:rPr>
          <w:t>*</w:t>
        </w:r>
        <w:r>
          <w:rPr>
            <w:rFonts w:ascii="Verdana"/>
            <w:color w:val="535353"/>
            <w:w w:val="99"/>
            <w:u w:val="single" w:color="535353"/>
          </w:rPr>
          <w:t>P</w:t>
        </w:r>
        <w:r>
          <w:rPr>
            <w:rFonts w:ascii="Arial"/>
            <w:color w:val="535353"/>
            <w:w w:val="119"/>
            <w:u w:val="single" w:color="535353"/>
          </w:rPr>
          <w:t>8</w:t>
        </w:r>
        <w:r>
          <w:rPr>
            <w:rFonts w:ascii="Verdana"/>
            <w:color w:val="535353"/>
            <w:w w:val="87"/>
            <w:u w:val="single" w:color="535353"/>
          </w:rPr>
          <w:t>c</w:t>
        </w:r>
        <w:r>
          <w:rPr>
            <w:rFonts w:ascii="Arial"/>
            <w:color w:val="535353"/>
            <w:w w:val="125"/>
          </w:rPr>
          <w:t>j</w:t>
        </w:r>
        <w:r>
          <w:rPr>
            <w:rFonts w:ascii="Verdana"/>
            <w:color w:val="535353"/>
            <w:w w:val="82"/>
            <w:u w:val="single" w:color="535353"/>
          </w:rPr>
          <w:t>S</w:t>
        </w:r>
        <w:r>
          <w:rPr>
            <w:rFonts w:ascii="Verdana"/>
            <w:color w:val="535353"/>
            <w:w w:val="89"/>
            <w:u w:val="single" w:color="535353"/>
          </w:rPr>
          <w:t>D</w:t>
        </w:r>
        <w:r>
          <w:rPr>
            <w:rFonts w:ascii="Verdana"/>
            <w:color w:val="535353"/>
            <w:w w:val="98"/>
            <w:u w:val="single" w:color="535353"/>
          </w:rPr>
          <w:t>Ub</w:t>
        </w:r>
        <w:r>
          <w:rPr>
            <w:rFonts w:ascii="Verdana"/>
            <w:color w:val="535353"/>
            <w:w w:val="94"/>
            <w:u w:val="single" w:color="535353"/>
          </w:rPr>
          <w:t>X</w:t>
        </w:r>
        <w:r>
          <w:rPr>
            <w:rFonts w:ascii="Arial"/>
            <w:color w:val="535353"/>
            <w:w w:val="119"/>
            <w:u w:val="single" w:color="535353"/>
          </w:rPr>
          <w:t>97</w:t>
        </w:r>
        <w:r>
          <w:rPr>
            <w:rFonts w:ascii="Arial"/>
            <w:color w:val="535353"/>
            <w:w w:val="109"/>
            <w:u w:val="single" w:color="535353"/>
          </w:rPr>
          <w:t>m</w:t>
        </w:r>
        <w:r>
          <w:rPr>
            <w:rFonts w:ascii="Arial"/>
            <w:color w:val="535353"/>
            <w:w w:val="106"/>
            <w:u w:val="single" w:color="535353"/>
          </w:rPr>
          <w:t>v</w:t>
        </w:r>
        <w:r>
          <w:rPr>
            <w:rFonts w:ascii="Verdana"/>
            <w:color w:val="535353"/>
            <w:w w:val="94"/>
            <w:u w:val="single" w:color="535353"/>
          </w:rPr>
          <w:t>Z</w:t>
        </w:r>
        <w:r>
          <w:rPr>
            <w:rFonts w:ascii="Arial"/>
            <w:color w:val="535353"/>
            <w:w w:val="125"/>
          </w:rPr>
          <w:t>j</w:t>
        </w:r>
        <w:r>
          <w:rPr>
            <w:rFonts w:ascii="Verdana"/>
            <w:color w:val="535353"/>
            <w:w w:val="89"/>
            <w:u w:val="single" w:color="535353"/>
          </w:rPr>
          <w:t>K</w:t>
        </w:r>
        <w:r>
          <w:rPr>
            <w:rFonts w:ascii="Verdana"/>
            <w:color w:val="535353"/>
            <w:w w:val="80"/>
            <w:u w:val="single" w:color="535353"/>
          </w:rPr>
          <w:t>J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Verdana"/>
            <w:color w:val="535353"/>
            <w:w w:val="90"/>
            <w:u w:val="single" w:color="535353"/>
          </w:rPr>
          <w:t>a</w:t>
        </w:r>
        <w:r>
          <w:rPr>
            <w:rFonts w:ascii="Verdana"/>
            <w:color w:val="535353"/>
            <w:w w:val="109"/>
            <w:u w:val="single" w:color="535353"/>
          </w:rPr>
          <w:t>M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20"/>
            <w:u w:val="single" w:color="535353"/>
          </w:rPr>
          <w:t>w</w:t>
        </w:r>
        <w:r>
          <w:rPr>
            <w:rFonts w:ascii="Arial"/>
            <w:color w:val="535353"/>
          </w:rPr>
          <w:t xml:space="preserve">    </w:t>
        </w:r>
        <w:r>
          <w:rPr>
            <w:rFonts w:ascii="Arial"/>
            <w:color w:val="535353"/>
            <w:w w:val="129"/>
          </w:rPr>
          <w:t>(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</w:rPr>
          <w:t xml:space="preserve">    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Verdana"/>
            <w:color w:val="535353"/>
            <w:w w:val="98"/>
          </w:rPr>
          <w:t>d</w:t>
        </w:r>
      </w:hyperlink>
      <w:r>
        <w:rPr>
          <w:rFonts w:ascii="Verdana"/>
          <w:color w:val="535353"/>
          <w:w w:val="98"/>
        </w:rPr>
        <w:t xml:space="preserve"> </w:t>
      </w:r>
      <w:r>
        <w:rPr>
          <w:rFonts w:ascii="Arial"/>
          <w:color w:val="535353"/>
          <w:w w:val="105"/>
        </w:rPr>
        <w:t>ol</w:t>
      </w:r>
      <w:r>
        <w:rPr>
          <w:rFonts w:ascii="Verdana"/>
          <w:color w:val="535353"/>
          <w:w w:val="105"/>
        </w:rPr>
        <w:t>de</w:t>
      </w:r>
      <w:r>
        <w:rPr>
          <w:rFonts w:ascii="Arial"/>
          <w:color w:val="535353"/>
          <w:w w:val="105"/>
        </w:rPr>
        <w:t xml:space="preserve">r 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hil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n)</w:t>
      </w:r>
    </w:p>
    <w:p w:rsidR="009F0D76" w:rsidRDefault="009F0D76">
      <w:pPr>
        <w:pStyle w:val="BodyText"/>
        <w:spacing w:before="8"/>
        <w:rPr>
          <w:rFonts w:ascii="Arial"/>
          <w:sz w:val="28"/>
        </w:rPr>
      </w:pPr>
    </w:p>
    <w:p w:rsidR="009F0D76" w:rsidRDefault="00BA5C19">
      <w:pPr>
        <w:pStyle w:val="BodyText"/>
        <w:tabs>
          <w:tab w:val="left" w:pos="1920"/>
          <w:tab w:val="left" w:pos="4131"/>
          <w:tab w:val="left" w:pos="5390"/>
          <w:tab w:val="left" w:pos="6370"/>
          <w:tab w:val="left" w:pos="7312"/>
          <w:tab w:val="left" w:pos="8248"/>
          <w:tab w:val="left" w:pos="9032"/>
          <w:tab w:val="left" w:pos="10108"/>
        </w:tabs>
        <w:spacing w:line="271" w:lineRule="auto"/>
        <w:ind w:left="891" w:right="1194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0416" behindDoc="1" locked="0" layoutInCell="1" allowOverlap="1">
                <wp:simplePos x="0" y="0"/>
                <wp:positionH relativeFrom="page">
                  <wp:posOffset>805180</wp:posOffset>
                </wp:positionH>
                <wp:positionV relativeFrom="paragraph">
                  <wp:posOffset>372745</wp:posOffset>
                </wp:positionV>
                <wp:extent cx="1856740" cy="9525"/>
                <wp:effectExtent l="0" t="0" r="0" b="0"/>
                <wp:wrapNone/>
                <wp:docPr id="61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EF5FA5" id="Rectangle 45" o:spid="_x0000_s1026" style="position:absolute;margin-left:63.4pt;margin-top:29.35pt;width:146.2pt;height:.75pt;z-index:-1621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" fillcolor="#535353" stroked="f">
                <w10:wrap anchorx="page"/>
              </v:rect>
            </w:pict>
          </mc:Fallback>
        </mc:AlternateContent>
      </w:r>
      <w:r>
        <w:rPr>
          <w:rFonts w:ascii="Arial"/>
          <w:color w:val="535353"/>
          <w:w w:val="110"/>
        </w:rPr>
        <w:t>100</w:t>
      </w:r>
      <w:r>
        <w:rPr>
          <w:rFonts w:ascii="Arial"/>
          <w:color w:val="535353"/>
          <w:w w:val="110"/>
        </w:rPr>
        <w:tab/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ace</w:t>
      </w:r>
      <w:r>
        <w:rPr>
          <w:rFonts w:ascii="Arial"/>
          <w:color w:val="535353"/>
          <w:w w:val="105"/>
        </w:rPr>
        <w:t>-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ons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ious</w:t>
      </w:r>
      <w:r>
        <w:rPr>
          <w:rFonts w:ascii="Arial"/>
          <w:color w:val="535353"/>
          <w:w w:val="105"/>
        </w:rPr>
        <w:tab/>
      </w:r>
      <w:r>
        <w:rPr>
          <w:rFonts w:ascii="Arial"/>
          <w:color w:val="535353"/>
          <w:w w:val="110"/>
        </w:rPr>
        <w:t>thin</w:t>
      </w:r>
      <w:r>
        <w:rPr>
          <w:rFonts w:ascii="Verdana"/>
          <w:color w:val="535353"/>
          <w:w w:val="110"/>
        </w:rPr>
        <w:t>g</w:t>
      </w:r>
      <w:r>
        <w:rPr>
          <w:rFonts w:ascii="Arial"/>
          <w:color w:val="535353"/>
          <w:w w:val="110"/>
        </w:rPr>
        <w:t>s</w:t>
      </w:r>
      <w:r>
        <w:rPr>
          <w:rFonts w:ascii="Arial"/>
          <w:color w:val="535353"/>
          <w:w w:val="110"/>
        </w:rPr>
        <w:tab/>
        <w:t>you</w:t>
      </w:r>
      <w:r>
        <w:rPr>
          <w:rFonts w:ascii="Arial"/>
          <w:color w:val="535353"/>
          <w:w w:val="110"/>
        </w:rPr>
        <w:tab/>
      </w:r>
      <w:r>
        <w:rPr>
          <w:rFonts w:ascii="Verdana"/>
          <w:color w:val="535353"/>
          <w:w w:val="110"/>
        </w:rPr>
        <w:t>ca</w:t>
      </w:r>
      <w:r>
        <w:rPr>
          <w:rFonts w:ascii="Arial"/>
          <w:color w:val="535353"/>
          <w:w w:val="110"/>
        </w:rPr>
        <w:t>n</w:t>
      </w:r>
      <w:r>
        <w:rPr>
          <w:rFonts w:ascii="Arial"/>
          <w:color w:val="535353"/>
          <w:w w:val="110"/>
        </w:rPr>
        <w:tab/>
        <w:t>s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y</w:t>
      </w:r>
      <w:r>
        <w:rPr>
          <w:rFonts w:ascii="Arial"/>
          <w:color w:val="535353"/>
          <w:w w:val="110"/>
        </w:rPr>
        <w:tab/>
        <w:t>to</w:t>
      </w:r>
      <w:r>
        <w:rPr>
          <w:rFonts w:ascii="Arial"/>
          <w:color w:val="535353"/>
          <w:w w:val="110"/>
        </w:rPr>
        <w:tab/>
        <w:t>your</w:t>
      </w:r>
      <w:r>
        <w:rPr>
          <w:rFonts w:ascii="Arial"/>
          <w:color w:val="535353"/>
          <w:w w:val="110"/>
        </w:rPr>
        <w:tab/>
      </w:r>
      <w:r>
        <w:rPr>
          <w:rFonts w:ascii="Verdana"/>
          <w:color w:val="535353"/>
          <w:spacing w:val="-5"/>
          <w:w w:val="105"/>
        </w:rPr>
        <w:t>c</w:t>
      </w:r>
      <w:r>
        <w:rPr>
          <w:rFonts w:ascii="Arial"/>
          <w:color w:val="535353"/>
          <w:spacing w:val="-5"/>
          <w:w w:val="105"/>
        </w:rPr>
        <w:t>hil</w:t>
      </w:r>
      <w:r>
        <w:rPr>
          <w:rFonts w:ascii="Verdana"/>
          <w:color w:val="535353"/>
          <w:spacing w:val="-5"/>
          <w:w w:val="105"/>
        </w:rPr>
        <w:t>d</w:t>
      </w:r>
      <w:r>
        <w:rPr>
          <w:rFonts w:ascii="Arial"/>
          <w:color w:val="535353"/>
          <w:spacing w:val="-5"/>
          <w:w w:val="105"/>
        </w:rPr>
        <w:t>:</w:t>
      </w:r>
      <w:hyperlink r:id="rId77">
        <w:r>
          <w:rPr>
            <w:rFonts w:ascii="Arial"/>
            <w:color w:val="535353"/>
            <w:spacing w:val="-5"/>
            <w:w w:val="105"/>
            <w:u w:val="single" w:color="535353"/>
          </w:rPr>
          <w:t xml:space="preserve"> </w:t>
        </w:r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Arial"/>
            <w:color w:val="535353"/>
            <w:w w:val="126"/>
            <w:u w:val="single" w:color="535353"/>
          </w:rPr>
          <w:t>tt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104"/>
          </w:rPr>
          <w:t>:</w:t>
        </w:r>
        <w:r>
          <w:rPr>
            <w:rFonts w:ascii="Arial"/>
            <w:color w:val="535353"/>
            <w:w w:val="211"/>
          </w:rPr>
          <w:t>//</w:t>
        </w:r>
        <w:r>
          <w:rPr>
            <w:rFonts w:ascii="Arial"/>
            <w:color w:val="535353"/>
            <w:w w:val="120"/>
          </w:rPr>
          <w:t>www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Verdana"/>
            <w:color w:val="535353"/>
            <w:w w:val="87"/>
          </w:rPr>
          <w:t>c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Verdana"/>
            <w:color w:val="535353"/>
            <w:w w:val="87"/>
          </w:rPr>
          <w:t>c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Verdana"/>
            <w:color w:val="535353"/>
            <w:w w:val="87"/>
          </w:rPr>
          <w:t>c</w:t>
        </w:r>
        <w:r>
          <w:rPr>
            <w:rFonts w:ascii="Arial"/>
            <w:color w:val="535353"/>
            <w:w w:val="118"/>
          </w:rPr>
          <w:t>i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  <w:w w:val="108"/>
          </w:rPr>
          <w:t>u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Arial"/>
            <w:color w:val="535353"/>
            <w:w w:val="211"/>
            <w:u w:val="single" w:color="535353"/>
          </w:rPr>
          <w:t>/</w:t>
        </w:r>
        <w:r>
          <w:rPr>
            <w:rFonts w:ascii="Arial"/>
            <w:color w:val="535353"/>
            <w:w w:val="119"/>
            <w:u w:val="single" w:color="535353"/>
          </w:rPr>
          <w:t>2016</w:t>
        </w:r>
        <w:r>
          <w:rPr>
            <w:rFonts w:ascii="Arial"/>
            <w:color w:val="535353"/>
            <w:w w:val="211"/>
            <w:u w:val="single" w:color="535353"/>
          </w:rPr>
          <w:t>/</w:t>
        </w:r>
        <w:r>
          <w:rPr>
            <w:rFonts w:ascii="Arial"/>
            <w:color w:val="535353"/>
            <w:w w:val="119"/>
            <w:u w:val="single" w:color="535353"/>
          </w:rPr>
          <w:t>06</w:t>
        </w:r>
        <w:r>
          <w:rPr>
            <w:rFonts w:ascii="Arial"/>
            <w:color w:val="535353"/>
            <w:w w:val="211"/>
            <w:u w:val="single" w:color="535353"/>
          </w:rPr>
          <w:t>/</w:t>
        </w:r>
        <w:r>
          <w:rPr>
            <w:rFonts w:ascii="Arial"/>
            <w:color w:val="535353"/>
            <w:w w:val="119"/>
            <w:u w:val="single" w:color="535353"/>
          </w:rPr>
          <w:t>100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Arial"/>
            <w:color w:val="535353"/>
            <w:w w:val="114"/>
            <w:u w:val="single" w:color="535353"/>
          </w:rPr>
          <w:t>r</w:t>
        </w:r>
        <w:r>
          <w:rPr>
            <w:rFonts w:ascii="Verdana"/>
            <w:color w:val="535353"/>
            <w:w w:val="90"/>
            <w:u w:val="single" w:color="535353"/>
          </w:rPr>
          <w:t>a</w:t>
        </w:r>
        <w:r>
          <w:rPr>
            <w:rFonts w:ascii="Verdana"/>
            <w:color w:val="535353"/>
            <w:w w:val="87"/>
            <w:u w:val="single" w:color="535353"/>
          </w:rPr>
          <w:t>c</w:t>
        </w:r>
        <w:r>
          <w:rPr>
            <w:rFonts w:ascii="Verdana"/>
            <w:color w:val="535353"/>
            <w:w w:val="92"/>
            <w:u w:val="single" w:color="535353"/>
          </w:rPr>
          <w:t>e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Verdana"/>
            <w:color w:val="535353"/>
            <w:w w:val="87"/>
            <w:u w:val="single" w:color="535353"/>
          </w:rPr>
          <w:t>c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Verdana"/>
            <w:color w:val="535353"/>
            <w:w w:val="87"/>
            <w:u w:val="single" w:color="535353"/>
          </w:rPr>
          <w:t>c</w:t>
        </w:r>
        <w:r>
          <w:rPr>
            <w:rFonts w:ascii="Arial"/>
            <w:color w:val="535353"/>
            <w:w w:val="118"/>
            <w:u w:val="single" w:color="535353"/>
          </w:rPr>
          <w:t>i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Arial"/>
            <w:color w:val="535353"/>
            <w:w w:val="118"/>
            <w:u w:val="single" w:color="535353"/>
          </w:rPr>
          <w:t>i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Verdana"/>
            <w:color w:val="535353"/>
            <w:w w:val="90"/>
            <w:u w:val="single" w:color="535353"/>
          </w:rPr>
          <w:t>a</w:t>
        </w:r>
        <w:r>
          <w:rPr>
            <w:rFonts w:ascii="Arial"/>
            <w:color w:val="535353"/>
            <w:w w:val="109"/>
          </w:rPr>
          <w:t>y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Arial"/>
            <w:color w:val="535353"/>
            <w:w w:val="156"/>
            <w:u w:val="single" w:color="535353"/>
          </w:rPr>
          <w:t>-</w:t>
        </w:r>
      </w:hyperlink>
    </w:p>
    <w:p w:rsidR="009F0D76" w:rsidRDefault="00BA5C19">
      <w:pPr>
        <w:pStyle w:val="BodyText"/>
        <w:spacing w:before="1"/>
        <w:ind w:left="891"/>
        <w:rPr>
          <w:rFonts w:ascii="Arial"/>
        </w:rPr>
      </w:pPr>
      <w:hyperlink r:id="rId78">
        <w:r>
          <w:rPr>
            <w:rFonts w:ascii="Arial"/>
            <w:color w:val="535353"/>
            <w:w w:val="109"/>
          </w:rPr>
          <w:t>y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Arial"/>
            <w:color w:val="535353"/>
            <w:w w:val="114"/>
            <w:u w:val="single" w:color="535353"/>
          </w:rPr>
          <w:t>r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Verdana"/>
            <w:color w:val="535353"/>
            <w:w w:val="87"/>
            <w:u w:val="single" w:color="535353"/>
          </w:rPr>
          <w:t>c</w:t>
        </w:r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Arial"/>
            <w:color w:val="535353"/>
            <w:w w:val="118"/>
            <w:u w:val="single" w:color="535353"/>
          </w:rPr>
          <w:t>i</w:t>
        </w:r>
        <w:r>
          <w:rPr>
            <w:rFonts w:ascii="Arial"/>
            <w:color w:val="535353"/>
            <w:w w:val="114"/>
            <w:u w:val="single" w:color="535353"/>
          </w:rPr>
          <w:t>l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Verdana"/>
            <w:color w:val="535353"/>
            <w:w w:val="90"/>
            <w:u w:val="single" w:color="535353"/>
          </w:rPr>
          <w:t>a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Arial"/>
            <w:color w:val="535353"/>
            <w:w w:val="106"/>
            <w:u w:val="single" w:color="535353"/>
          </w:rPr>
          <w:t>v</w:t>
        </w:r>
        <w:r>
          <w:rPr>
            <w:rFonts w:ascii="Verdana"/>
            <w:color w:val="535353"/>
            <w:w w:val="90"/>
            <w:u w:val="single" w:color="535353"/>
          </w:rPr>
          <w:t>a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Verdana"/>
            <w:color w:val="535353"/>
            <w:w w:val="87"/>
            <w:u w:val="single" w:color="535353"/>
          </w:rPr>
          <w:t>c</w:t>
        </w:r>
        <w:r>
          <w:rPr>
            <w:rFonts w:ascii="Verdana"/>
            <w:color w:val="535353"/>
            <w:w w:val="92"/>
            <w:u w:val="single" w:color="535353"/>
          </w:rPr>
          <w:t>e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Arial"/>
            <w:color w:val="535353"/>
            <w:w w:val="114"/>
            <w:u w:val="single" w:color="535353"/>
          </w:rPr>
          <w:t>r</w:t>
        </w:r>
        <w:r>
          <w:rPr>
            <w:rFonts w:ascii="Verdana"/>
            <w:color w:val="535353"/>
            <w:w w:val="90"/>
            <w:u w:val="single" w:color="535353"/>
          </w:rPr>
          <w:t>a</w:t>
        </w:r>
        <w:r>
          <w:rPr>
            <w:rFonts w:ascii="Verdana"/>
            <w:color w:val="535353"/>
            <w:w w:val="87"/>
            <w:u w:val="single" w:color="535353"/>
          </w:rPr>
          <w:t>c</w:t>
        </w:r>
        <w:r>
          <w:rPr>
            <w:rFonts w:ascii="Arial"/>
            <w:color w:val="535353"/>
            <w:w w:val="118"/>
            <w:u w:val="single" w:color="535353"/>
          </w:rPr>
          <w:t>i</w:t>
        </w:r>
        <w:r>
          <w:rPr>
            <w:rFonts w:ascii="Verdana"/>
            <w:color w:val="535353"/>
            <w:w w:val="90"/>
            <w:u w:val="single" w:color="535353"/>
          </w:rPr>
          <w:t>a</w:t>
        </w:r>
        <w:r>
          <w:rPr>
            <w:rFonts w:ascii="Arial"/>
            <w:color w:val="535353"/>
            <w:w w:val="114"/>
            <w:u w:val="single" w:color="535353"/>
          </w:rPr>
          <w:t>l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Arial"/>
            <w:color w:val="535353"/>
            <w:w w:val="125"/>
          </w:rPr>
          <w:t>j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18"/>
            <w:u w:val="single" w:color="535353"/>
          </w:rPr>
          <w:t>i</w:t>
        </w:r>
        <w:r>
          <w:rPr>
            <w:rFonts w:ascii="Verdana"/>
            <w:color w:val="535353"/>
            <w:w w:val="87"/>
            <w:u w:val="single" w:color="535353"/>
          </w:rPr>
          <w:t>c</w:t>
        </w:r>
        <w:r>
          <w:rPr>
            <w:rFonts w:ascii="Verdana"/>
            <w:color w:val="535353"/>
            <w:w w:val="92"/>
            <w:u w:val="single" w:color="535353"/>
          </w:rPr>
          <w:t>e</w:t>
        </w:r>
        <w:r>
          <w:rPr>
            <w:rFonts w:ascii="Arial"/>
            <w:color w:val="535353"/>
            <w:w w:val="211"/>
            <w:u w:val="single" w:color="535353"/>
          </w:rPr>
          <w:t>/</w:t>
        </w:r>
        <w:r>
          <w:rPr>
            <w:rFonts w:ascii="Arial"/>
            <w:color w:val="535353"/>
          </w:rPr>
          <w:t xml:space="preserve"> </w:t>
        </w:r>
        <w:r>
          <w:rPr>
            <w:rFonts w:ascii="Arial"/>
            <w:color w:val="535353"/>
            <w:spacing w:val="22"/>
          </w:rPr>
          <w:t xml:space="preserve"> </w:t>
        </w:r>
        <w:r>
          <w:rPr>
            <w:rFonts w:ascii="Arial"/>
            <w:color w:val="535353"/>
            <w:w w:val="129"/>
          </w:rPr>
          <w:t>(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29"/>
          </w:rPr>
          <w:t>)</w:t>
        </w:r>
      </w:hyperlink>
    </w:p>
    <w:p w:rsidR="009F0D76" w:rsidRDefault="009F0D76">
      <w:pPr>
        <w:pStyle w:val="BodyText"/>
        <w:rPr>
          <w:rFonts w:ascii="Arial"/>
          <w:sz w:val="32"/>
        </w:rPr>
      </w:pPr>
    </w:p>
    <w:p w:rsidR="009F0D76" w:rsidRDefault="00BA5C19">
      <w:pPr>
        <w:pStyle w:val="BodyText"/>
        <w:tabs>
          <w:tab w:val="left" w:pos="2088"/>
          <w:tab w:val="left" w:pos="3202"/>
          <w:tab w:val="left" w:pos="4506"/>
          <w:tab w:val="left" w:pos="5528"/>
          <w:tab w:val="left" w:pos="6902"/>
          <w:tab w:val="left" w:pos="7787"/>
          <w:tab w:val="left" w:pos="8863"/>
          <w:tab w:val="left" w:pos="10175"/>
        </w:tabs>
        <w:spacing w:line="271" w:lineRule="auto"/>
        <w:ind w:left="891" w:right="1192"/>
        <w:rPr>
          <w:rFonts w:ascii="Arial" w:hAns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0928" behindDoc="1" locked="0" layoutInCell="1" allowOverlap="1">
                <wp:simplePos x="0" y="0"/>
                <wp:positionH relativeFrom="page">
                  <wp:posOffset>805180</wp:posOffset>
                </wp:positionH>
                <wp:positionV relativeFrom="paragraph">
                  <wp:posOffset>372745</wp:posOffset>
                </wp:positionV>
                <wp:extent cx="775335" cy="9525"/>
                <wp:effectExtent l="0" t="0" r="0" b="0"/>
                <wp:wrapNone/>
                <wp:docPr id="60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533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6C5A1" id="Rectangle 44" o:spid="_x0000_s1026" style="position:absolute;margin-left:63.4pt;margin-top:29.35pt;width:61.05pt;height:.75pt;z-index:-1621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1440" behindDoc="1" locked="0" layoutInCell="1" allowOverlap="1">
                <wp:simplePos x="0" y="0"/>
                <wp:positionH relativeFrom="page">
                  <wp:posOffset>1625600</wp:posOffset>
                </wp:positionH>
                <wp:positionV relativeFrom="paragraph">
                  <wp:posOffset>372745</wp:posOffset>
                </wp:positionV>
                <wp:extent cx="309880" cy="9525"/>
                <wp:effectExtent l="0" t="0" r="0" b="0"/>
                <wp:wrapNone/>
                <wp:docPr id="59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88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523B44" id="Rectangle 43" o:spid="_x0000_s1026" style="position:absolute;margin-left:128pt;margin-top:29.35pt;width:24.4pt;height:.75pt;z-index:-1621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1952" behindDoc="1" locked="0" layoutInCell="1" allowOverlap="1">
                <wp:simplePos x="0" y="0"/>
                <wp:positionH relativeFrom="page">
                  <wp:posOffset>1941195</wp:posOffset>
                </wp:positionH>
                <wp:positionV relativeFrom="paragraph">
                  <wp:posOffset>582295</wp:posOffset>
                </wp:positionV>
                <wp:extent cx="1878330" cy="9525"/>
                <wp:effectExtent l="0" t="0" r="0" b="0"/>
                <wp:wrapNone/>
                <wp:docPr id="58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833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4C2AB3" id="Rectangle 42" o:spid="_x0000_s1026" style="position:absolute;margin-left:152.85pt;margin-top:45.85pt;width:147.9pt;height:.75pt;z-index:-1621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2464" behindDoc="1" locked="0" layoutInCell="1" allowOverlap="1">
                <wp:simplePos x="0" y="0"/>
                <wp:positionH relativeFrom="page">
                  <wp:posOffset>2100580</wp:posOffset>
                </wp:positionH>
                <wp:positionV relativeFrom="paragraph">
                  <wp:posOffset>791845</wp:posOffset>
                </wp:positionV>
                <wp:extent cx="187325" cy="9525"/>
                <wp:effectExtent l="0" t="0" r="0" b="0"/>
                <wp:wrapNone/>
                <wp:docPr id="5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102A14" id="Rectangle 41" o:spid="_x0000_s1026" style="position:absolute;margin-left:165.4pt;margin-top:62.35pt;width:14.75pt;height:.75pt;z-index:-1621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" fillcolor="#535353" stroked="f">
                <w10:wrap anchorx="page"/>
              </v:rect>
            </w:pict>
          </mc:Fallback>
        </mc:AlternateContent>
      </w:r>
      <w:r>
        <w:rPr>
          <w:rFonts w:ascii="Verdana" w:hAnsi="Verdana"/>
          <w:color w:val="535353"/>
          <w:w w:val="110"/>
        </w:rPr>
        <w:t>Y</w:t>
      </w:r>
      <w:r>
        <w:rPr>
          <w:rFonts w:ascii="Arial" w:hAnsi="Arial"/>
          <w:color w:val="535353"/>
          <w:w w:val="110"/>
        </w:rPr>
        <w:t>our</w:t>
      </w:r>
      <w:r>
        <w:rPr>
          <w:rFonts w:ascii="Arial" w:hAnsi="Arial"/>
          <w:color w:val="535353"/>
          <w:w w:val="110"/>
        </w:rPr>
        <w:tab/>
        <w:t>ki</w:t>
      </w:r>
      <w:r>
        <w:rPr>
          <w:rFonts w:ascii="Verdana" w:hAnsi="Verdana"/>
          <w:color w:val="535353"/>
          <w:w w:val="110"/>
        </w:rPr>
        <w:t>d</w:t>
      </w:r>
      <w:r>
        <w:rPr>
          <w:rFonts w:ascii="Arial" w:hAnsi="Arial"/>
          <w:color w:val="535353"/>
          <w:w w:val="110"/>
        </w:rPr>
        <w:t>s</w:t>
      </w:r>
      <w:r>
        <w:rPr>
          <w:rFonts w:ascii="Arial" w:hAnsi="Arial"/>
          <w:color w:val="535353"/>
          <w:w w:val="110"/>
        </w:rPr>
        <w:tab/>
      </w:r>
      <w:r>
        <w:rPr>
          <w:rFonts w:ascii="Verdana" w:hAnsi="Verdana"/>
          <w:color w:val="535353"/>
          <w:w w:val="110"/>
        </w:rPr>
        <w:t>a</w:t>
      </w:r>
      <w:r>
        <w:rPr>
          <w:rFonts w:ascii="Arial" w:hAnsi="Arial"/>
          <w:color w:val="535353"/>
          <w:w w:val="110"/>
        </w:rPr>
        <w:t>r</w:t>
      </w:r>
      <w:r>
        <w:rPr>
          <w:rFonts w:ascii="Verdana" w:hAnsi="Verdana"/>
          <w:color w:val="535353"/>
          <w:w w:val="110"/>
        </w:rPr>
        <w:t>e</w:t>
      </w:r>
      <w:r>
        <w:rPr>
          <w:rFonts w:ascii="Arial" w:hAnsi="Arial"/>
          <w:color w:val="535353"/>
          <w:w w:val="110"/>
        </w:rPr>
        <w:t>n’t</w:t>
      </w:r>
      <w:r>
        <w:rPr>
          <w:rFonts w:ascii="Arial" w:hAnsi="Arial"/>
          <w:color w:val="535353"/>
          <w:w w:val="110"/>
        </w:rPr>
        <w:tab/>
        <w:t>too</w:t>
      </w:r>
      <w:r>
        <w:rPr>
          <w:rFonts w:ascii="Arial" w:hAnsi="Arial"/>
          <w:color w:val="535353"/>
          <w:w w:val="110"/>
        </w:rPr>
        <w:tab/>
        <w:t>youn</w:t>
      </w:r>
      <w:r>
        <w:rPr>
          <w:rFonts w:ascii="Verdana" w:hAnsi="Verdana"/>
          <w:color w:val="535353"/>
          <w:w w:val="110"/>
        </w:rPr>
        <w:t>g</w:t>
      </w:r>
      <w:r>
        <w:rPr>
          <w:rFonts w:ascii="Verdana" w:hAnsi="Verdana"/>
          <w:color w:val="535353"/>
          <w:w w:val="110"/>
        </w:rPr>
        <w:tab/>
      </w:r>
      <w:r>
        <w:rPr>
          <w:rFonts w:ascii="Arial" w:hAnsi="Arial"/>
          <w:color w:val="535353"/>
          <w:w w:val="110"/>
        </w:rPr>
        <w:t>to</w:t>
      </w:r>
      <w:r>
        <w:rPr>
          <w:rFonts w:ascii="Arial" w:hAnsi="Arial"/>
          <w:color w:val="535353"/>
          <w:w w:val="110"/>
        </w:rPr>
        <w:tab/>
        <w:t>t</w:t>
      </w:r>
      <w:r>
        <w:rPr>
          <w:rFonts w:ascii="Verdana" w:hAnsi="Verdana"/>
          <w:color w:val="535353"/>
          <w:w w:val="110"/>
        </w:rPr>
        <w:t>a</w:t>
      </w:r>
      <w:r>
        <w:rPr>
          <w:rFonts w:ascii="Arial" w:hAnsi="Arial"/>
          <w:color w:val="535353"/>
          <w:w w:val="110"/>
        </w:rPr>
        <w:t>lk</w:t>
      </w:r>
      <w:r>
        <w:rPr>
          <w:rFonts w:ascii="Arial" w:hAnsi="Arial"/>
          <w:color w:val="535353"/>
          <w:w w:val="110"/>
        </w:rPr>
        <w:tab/>
      </w:r>
      <w:r>
        <w:rPr>
          <w:rFonts w:ascii="Verdana" w:hAnsi="Verdana"/>
          <w:color w:val="535353"/>
          <w:w w:val="110"/>
        </w:rPr>
        <w:t>ab</w:t>
      </w:r>
      <w:r>
        <w:rPr>
          <w:rFonts w:ascii="Arial" w:hAnsi="Arial"/>
          <w:color w:val="535353"/>
          <w:w w:val="110"/>
        </w:rPr>
        <w:t>out</w:t>
      </w:r>
      <w:r>
        <w:rPr>
          <w:rFonts w:ascii="Arial" w:hAnsi="Arial"/>
          <w:color w:val="535353"/>
          <w:w w:val="110"/>
        </w:rPr>
        <w:tab/>
      </w:r>
      <w:r>
        <w:rPr>
          <w:rFonts w:ascii="Arial" w:hAnsi="Arial"/>
          <w:color w:val="535353"/>
          <w:spacing w:val="-5"/>
        </w:rPr>
        <w:t>r</w:t>
      </w:r>
      <w:r>
        <w:rPr>
          <w:rFonts w:ascii="Verdana" w:hAnsi="Verdana"/>
          <w:color w:val="535353"/>
          <w:spacing w:val="-5"/>
        </w:rPr>
        <w:t>ace</w:t>
      </w:r>
      <w:r>
        <w:rPr>
          <w:rFonts w:ascii="Arial" w:hAnsi="Arial"/>
          <w:color w:val="535353"/>
          <w:spacing w:val="-5"/>
        </w:rPr>
        <w:t xml:space="preserve">: </w:t>
      </w:r>
      <w:hyperlink r:id="rId79">
        <w:r>
          <w:rPr>
            <w:rFonts w:ascii="Arial" w:hAnsi="Arial"/>
            <w:color w:val="535353"/>
            <w:w w:val="107"/>
            <w:u w:val="single" w:color="535353"/>
          </w:rPr>
          <w:t>h</w:t>
        </w:r>
        <w:r>
          <w:rPr>
            <w:rFonts w:ascii="Arial" w:hAnsi="Arial"/>
            <w:color w:val="535353"/>
            <w:w w:val="126"/>
            <w:u w:val="single" w:color="535353"/>
          </w:rPr>
          <w:t>tt</w:t>
        </w:r>
        <w:r>
          <w:rPr>
            <w:rFonts w:ascii="Arial" w:hAnsi="Arial"/>
            <w:color w:val="535353"/>
            <w:w w:val="110"/>
          </w:rPr>
          <w:t>p</w:t>
        </w:r>
        <w:r>
          <w:rPr>
            <w:rFonts w:ascii="Arial" w:hAnsi="Arial"/>
            <w:color w:val="535353"/>
            <w:w w:val="88"/>
          </w:rPr>
          <w:t>s</w:t>
        </w:r>
        <w:r>
          <w:rPr>
            <w:rFonts w:ascii="Arial" w:hAnsi="Arial"/>
            <w:color w:val="535353"/>
            <w:w w:val="104"/>
          </w:rPr>
          <w:t>:</w:t>
        </w:r>
        <w:r>
          <w:rPr>
            <w:rFonts w:ascii="Arial" w:hAnsi="Arial"/>
            <w:color w:val="535353"/>
            <w:w w:val="211"/>
          </w:rPr>
          <w:t>//</w:t>
        </w:r>
        <w:r>
          <w:rPr>
            <w:rFonts w:ascii="Arial" w:hAnsi="Arial"/>
            <w:color w:val="535353"/>
            <w:w w:val="120"/>
          </w:rPr>
          <w:t>www</w:t>
        </w:r>
        <w:r>
          <w:rPr>
            <w:rFonts w:ascii="Arial" w:hAnsi="Arial"/>
            <w:color w:val="535353"/>
            <w:w w:val="94"/>
          </w:rPr>
          <w:t>.</w:t>
        </w:r>
        <w:r>
          <w:rPr>
            <w:rFonts w:ascii="Arial" w:hAnsi="Arial"/>
            <w:color w:val="535353"/>
            <w:w w:val="110"/>
          </w:rPr>
          <w:t>p</w:t>
        </w:r>
        <w:r>
          <w:rPr>
            <w:rFonts w:ascii="Arial" w:hAnsi="Arial"/>
            <w:color w:val="535353"/>
            <w:w w:val="114"/>
          </w:rPr>
          <w:t>r</w:t>
        </w:r>
        <w:r>
          <w:rPr>
            <w:rFonts w:ascii="Verdana" w:hAnsi="Verdana"/>
            <w:color w:val="535353"/>
            <w:w w:val="92"/>
          </w:rPr>
          <w:t>e</w:t>
        </w:r>
        <w:r>
          <w:rPr>
            <w:rFonts w:ascii="Arial" w:hAnsi="Arial"/>
            <w:color w:val="535353"/>
            <w:w w:val="126"/>
          </w:rPr>
          <w:t>tt</w:t>
        </w:r>
        <w:r>
          <w:rPr>
            <w:rFonts w:ascii="Arial" w:hAnsi="Arial"/>
            <w:color w:val="535353"/>
            <w:w w:val="109"/>
          </w:rPr>
          <w:t>y</w:t>
        </w:r>
        <w:r>
          <w:rPr>
            <w:rFonts w:ascii="Verdana" w:hAnsi="Verdana"/>
            <w:color w:val="535353"/>
            <w:w w:val="98"/>
          </w:rPr>
          <w:t>g</w:t>
        </w:r>
        <w:r>
          <w:rPr>
            <w:rFonts w:ascii="Arial" w:hAnsi="Arial"/>
            <w:color w:val="535353"/>
            <w:w w:val="102"/>
            <w:u w:val="single" w:color="535353"/>
          </w:rPr>
          <w:t>oo</w:t>
        </w:r>
        <w:r>
          <w:rPr>
            <w:rFonts w:ascii="Verdana" w:hAnsi="Verdana"/>
            <w:color w:val="535353"/>
            <w:w w:val="98"/>
            <w:u w:val="single" w:color="535353"/>
          </w:rPr>
          <w:t>dd</w:t>
        </w:r>
        <w:r>
          <w:rPr>
            <w:rFonts w:ascii="Verdana" w:hAnsi="Verdana"/>
            <w:color w:val="535353"/>
            <w:w w:val="92"/>
            <w:u w:val="single" w:color="535353"/>
          </w:rPr>
          <w:t>e</w:t>
        </w:r>
        <w:r>
          <w:rPr>
            <w:rFonts w:ascii="Arial" w:hAnsi="Arial"/>
            <w:color w:val="535353"/>
            <w:w w:val="88"/>
            <w:u w:val="single" w:color="535353"/>
          </w:rPr>
          <w:t>s</w:t>
        </w:r>
        <w:r>
          <w:rPr>
            <w:rFonts w:ascii="Arial" w:hAnsi="Arial"/>
            <w:color w:val="535353"/>
            <w:w w:val="118"/>
            <w:u w:val="single" w:color="535353"/>
          </w:rPr>
          <w:t>i</w:t>
        </w:r>
        <w:r>
          <w:rPr>
            <w:rFonts w:ascii="Verdana" w:hAnsi="Verdana"/>
            <w:color w:val="535353"/>
            <w:w w:val="98"/>
          </w:rPr>
          <w:t>g</w:t>
        </w:r>
        <w:r>
          <w:rPr>
            <w:rFonts w:ascii="Arial" w:hAnsi="Arial"/>
            <w:color w:val="535353"/>
            <w:w w:val="107"/>
            <w:u w:val="single" w:color="535353"/>
          </w:rPr>
          <w:t>n</w:t>
        </w:r>
        <w:r>
          <w:rPr>
            <w:rFonts w:ascii="Arial" w:hAnsi="Arial"/>
            <w:color w:val="535353"/>
            <w:w w:val="94"/>
            <w:u w:val="single" w:color="535353"/>
          </w:rPr>
          <w:t>.</w:t>
        </w:r>
        <w:r>
          <w:rPr>
            <w:rFonts w:ascii="Arial" w:hAnsi="Arial"/>
            <w:color w:val="535353"/>
            <w:w w:val="102"/>
            <w:u w:val="single" w:color="535353"/>
          </w:rPr>
          <w:t>o</w:t>
        </w:r>
        <w:r>
          <w:rPr>
            <w:rFonts w:ascii="Arial" w:hAnsi="Arial"/>
            <w:color w:val="535353"/>
            <w:w w:val="114"/>
            <w:u w:val="single" w:color="535353"/>
          </w:rPr>
          <w:t>r</w:t>
        </w:r>
        <w:r>
          <w:rPr>
            <w:rFonts w:ascii="Verdana" w:hAnsi="Verdana"/>
            <w:color w:val="535353"/>
            <w:w w:val="98"/>
          </w:rPr>
          <w:t>g</w:t>
        </w:r>
        <w:r>
          <w:rPr>
            <w:rFonts w:ascii="Arial" w:hAnsi="Arial"/>
            <w:color w:val="535353"/>
            <w:w w:val="211"/>
            <w:u w:val="single" w:color="535353"/>
          </w:rPr>
          <w:t>/</w:t>
        </w:r>
        <w:r>
          <w:rPr>
            <w:rFonts w:ascii="Verdana" w:hAnsi="Verdana"/>
            <w:color w:val="535353"/>
            <w:w w:val="98"/>
            <w:u w:val="single" w:color="535353"/>
          </w:rPr>
          <w:t>b</w:t>
        </w:r>
        <w:r>
          <w:rPr>
            <w:rFonts w:ascii="Arial" w:hAnsi="Arial"/>
            <w:color w:val="535353"/>
            <w:w w:val="114"/>
            <w:u w:val="single" w:color="535353"/>
          </w:rPr>
          <w:t>l</w:t>
        </w:r>
        <w:r>
          <w:rPr>
            <w:rFonts w:ascii="Arial" w:hAnsi="Arial"/>
            <w:color w:val="535353"/>
            <w:w w:val="102"/>
            <w:u w:val="single" w:color="535353"/>
          </w:rPr>
          <w:t>o</w:t>
        </w:r>
        <w:r>
          <w:rPr>
            <w:rFonts w:ascii="Verdana" w:hAnsi="Verdana"/>
            <w:color w:val="535353"/>
            <w:w w:val="98"/>
          </w:rPr>
          <w:t>g</w:t>
        </w:r>
        <w:r>
          <w:rPr>
            <w:rFonts w:ascii="Arial" w:hAnsi="Arial"/>
            <w:color w:val="535353"/>
            <w:w w:val="211"/>
            <w:u w:val="single" w:color="535353"/>
          </w:rPr>
          <w:t>/</w:t>
        </w:r>
        <w:r>
          <w:rPr>
            <w:rFonts w:ascii="Verdana" w:hAnsi="Verdana"/>
            <w:color w:val="535353"/>
            <w:w w:val="91"/>
            <w:u w:val="single" w:color="535353"/>
          </w:rPr>
          <w:t>B</w:t>
        </w:r>
        <w:r>
          <w:rPr>
            <w:rFonts w:ascii="Arial" w:hAnsi="Arial"/>
            <w:color w:val="535353"/>
            <w:w w:val="114"/>
            <w:u w:val="single" w:color="535353"/>
          </w:rPr>
          <w:t>l</w:t>
        </w:r>
        <w:r>
          <w:rPr>
            <w:rFonts w:ascii="Arial" w:hAnsi="Arial"/>
            <w:color w:val="535353"/>
            <w:w w:val="102"/>
            <w:u w:val="single" w:color="535353"/>
          </w:rPr>
          <w:t>o</w:t>
        </w:r>
        <w:r>
          <w:rPr>
            <w:rFonts w:ascii="Verdana" w:hAnsi="Verdana"/>
            <w:color w:val="535353"/>
            <w:w w:val="98"/>
          </w:rPr>
          <w:t>g</w:t>
        </w:r>
        <w:r>
          <w:rPr>
            <w:rFonts w:ascii="Arial" w:hAnsi="Arial"/>
            <w:color w:val="535353"/>
            <w:w w:val="84"/>
            <w:u w:val="single" w:color="535353"/>
          </w:rPr>
          <w:t>%</w:t>
        </w:r>
        <w:r>
          <w:rPr>
            <w:rFonts w:ascii="Arial" w:hAnsi="Arial"/>
            <w:color w:val="535353"/>
            <w:w w:val="119"/>
            <w:u w:val="single" w:color="535353"/>
          </w:rPr>
          <w:t>20</w:t>
        </w:r>
        <w:r>
          <w:rPr>
            <w:rFonts w:ascii="Verdana" w:hAnsi="Verdana"/>
            <w:color w:val="535353"/>
            <w:w w:val="99"/>
            <w:u w:val="single" w:color="535353"/>
          </w:rPr>
          <w:t>P</w:t>
        </w:r>
        <w:r>
          <w:rPr>
            <w:rFonts w:ascii="Arial" w:hAnsi="Arial"/>
            <w:color w:val="535353"/>
            <w:w w:val="102"/>
            <w:u w:val="single" w:color="535353"/>
          </w:rPr>
          <w:t>o</w:t>
        </w:r>
        <w:r>
          <w:rPr>
            <w:rFonts w:ascii="Arial" w:hAnsi="Arial"/>
            <w:color w:val="535353"/>
            <w:w w:val="88"/>
            <w:u w:val="single" w:color="535353"/>
          </w:rPr>
          <w:t>s</w:t>
        </w:r>
        <w:r>
          <w:rPr>
            <w:rFonts w:ascii="Arial" w:hAnsi="Arial"/>
            <w:color w:val="535353"/>
            <w:w w:val="126"/>
            <w:u w:val="single" w:color="535353"/>
          </w:rPr>
          <w:t>t</w:t>
        </w:r>
        <w:r>
          <w:rPr>
            <w:rFonts w:ascii="Arial" w:hAnsi="Arial"/>
            <w:color w:val="535353"/>
            <w:w w:val="84"/>
            <w:u w:val="single" w:color="535353"/>
          </w:rPr>
          <w:t>%</w:t>
        </w:r>
        <w:r>
          <w:rPr>
            <w:rFonts w:ascii="Arial" w:hAnsi="Arial"/>
            <w:color w:val="535353"/>
            <w:w w:val="119"/>
            <w:u w:val="single" w:color="535353"/>
          </w:rPr>
          <w:t>20</w:t>
        </w:r>
        <w:r>
          <w:rPr>
            <w:rFonts w:ascii="Verdana" w:hAnsi="Verdana"/>
            <w:color w:val="535353"/>
            <w:w w:val="89"/>
            <w:u w:val="single" w:color="535353"/>
          </w:rPr>
          <w:t>T</w:t>
        </w:r>
        <w:r>
          <w:rPr>
            <w:rFonts w:ascii="Arial" w:hAnsi="Arial"/>
            <w:color w:val="535353"/>
            <w:w w:val="118"/>
            <w:u w:val="single" w:color="535353"/>
          </w:rPr>
          <w:t>i</w:t>
        </w:r>
        <w:r>
          <w:rPr>
            <w:rFonts w:ascii="Arial" w:hAnsi="Arial"/>
            <w:color w:val="535353"/>
            <w:w w:val="126"/>
            <w:u w:val="single" w:color="535353"/>
          </w:rPr>
          <w:t>t</w:t>
        </w:r>
        <w:r>
          <w:rPr>
            <w:rFonts w:ascii="Arial" w:hAnsi="Arial"/>
            <w:color w:val="535353"/>
            <w:w w:val="114"/>
            <w:u w:val="single" w:color="535353"/>
          </w:rPr>
          <w:t>l</w:t>
        </w:r>
        <w:r>
          <w:rPr>
            <w:rFonts w:ascii="Verdana" w:hAnsi="Verdana"/>
            <w:color w:val="535353"/>
            <w:w w:val="92"/>
            <w:u w:val="single" w:color="535353"/>
          </w:rPr>
          <w:t>e</w:t>
        </w:r>
        <w:r>
          <w:rPr>
            <w:rFonts w:ascii="Arial" w:hAnsi="Arial"/>
            <w:color w:val="535353"/>
            <w:w w:val="84"/>
            <w:u w:val="single" w:color="535353"/>
          </w:rPr>
          <w:t>%</w:t>
        </w:r>
        <w:r>
          <w:rPr>
            <w:rFonts w:ascii="Arial" w:hAnsi="Arial"/>
            <w:color w:val="535353"/>
            <w:w w:val="119"/>
            <w:u w:val="single" w:color="535353"/>
          </w:rPr>
          <w:t>20</w:t>
        </w:r>
        <w:r>
          <w:rPr>
            <w:rFonts w:ascii="Verdana" w:hAnsi="Verdana"/>
            <w:color w:val="535353"/>
            <w:w w:val="103"/>
            <w:u w:val="single" w:color="535353"/>
          </w:rPr>
          <w:t>O</w:t>
        </w:r>
        <w:r>
          <w:rPr>
            <w:rFonts w:ascii="Arial" w:hAnsi="Arial"/>
            <w:color w:val="535353"/>
            <w:w w:val="107"/>
            <w:u w:val="single" w:color="535353"/>
          </w:rPr>
          <w:t>n</w:t>
        </w:r>
        <w:r>
          <w:rPr>
            <w:rFonts w:ascii="Verdana" w:hAnsi="Verdana"/>
            <w:color w:val="535353"/>
            <w:w w:val="92"/>
            <w:u w:val="single" w:color="535353"/>
          </w:rPr>
          <w:t>e</w:t>
        </w:r>
        <w:r>
          <w:rPr>
            <w:rFonts w:ascii="Arial" w:hAnsi="Arial"/>
            <w:color w:val="535353"/>
            <w:w w:val="156"/>
            <w:u w:val="single" w:color="535353"/>
          </w:rPr>
          <w:t>-</w:t>
        </w:r>
        <w:r>
          <w:rPr>
            <w:rFonts w:ascii="Arial" w:hAnsi="Arial"/>
            <w:color w:val="535353"/>
            <w:w w:val="119"/>
            <w:u w:val="single" w:color="535353"/>
          </w:rPr>
          <w:t>5</w:t>
        </w:r>
        <w:r>
          <w:rPr>
            <w:rFonts w:ascii="Arial" w:hAnsi="Arial"/>
            <w:color w:val="535353"/>
            <w:w w:val="107"/>
            <w:u w:val="single" w:color="535353"/>
          </w:rPr>
          <w:t>n</w:t>
        </w:r>
        <w:r>
          <w:rPr>
            <w:rFonts w:ascii="Verdana" w:hAnsi="Verdana"/>
            <w:color w:val="535353"/>
            <w:w w:val="92"/>
            <w:u w:val="single" w:color="535353"/>
          </w:rPr>
          <w:t>e</w:t>
        </w:r>
        <w:r>
          <w:rPr>
            <w:rFonts w:ascii="Arial" w:hAnsi="Arial"/>
            <w:color w:val="535353"/>
            <w:w w:val="120"/>
            <w:u w:val="single" w:color="535353"/>
          </w:rPr>
          <w:t>w</w:t>
        </w:r>
        <w:r>
          <w:rPr>
            <w:rFonts w:ascii="Arial" w:hAnsi="Arial"/>
            <w:color w:val="535353"/>
            <w:w w:val="119"/>
            <w:u w:val="single" w:color="535353"/>
          </w:rPr>
          <w:t>4</w:t>
        </w:r>
        <w:r>
          <w:rPr>
            <w:rFonts w:ascii="Arial" w:hAnsi="Arial"/>
            <w:color w:val="535353"/>
            <w:w w:val="99"/>
            <w:u w:val="single" w:color="535353"/>
          </w:rPr>
          <w:t>?</w:t>
        </w:r>
        <w:r>
          <w:rPr>
            <w:rFonts w:ascii="Arial" w:hAnsi="Arial"/>
            <w:color w:val="535353"/>
            <w:w w:val="99"/>
          </w:rPr>
          <w:t xml:space="preserve"> </w:t>
        </w:r>
        <w:r>
          <w:rPr>
            <w:rFonts w:ascii="Verdana" w:hAnsi="Verdana"/>
            <w:color w:val="535353"/>
            <w:w w:val="110"/>
            <w:u w:val="single" w:color="535353"/>
          </w:rPr>
          <w:t>fbc</w:t>
        </w:r>
        <w:r>
          <w:rPr>
            <w:rFonts w:ascii="Arial" w:hAnsi="Arial"/>
            <w:color w:val="535353"/>
            <w:w w:val="110"/>
            <w:u w:val="single" w:color="535353"/>
          </w:rPr>
          <w:t>li</w:t>
        </w:r>
        <w:r>
          <w:rPr>
            <w:rFonts w:ascii="Verdana" w:hAnsi="Verdana"/>
            <w:color w:val="535353"/>
            <w:w w:val="110"/>
            <w:u w:val="single" w:color="535353"/>
          </w:rPr>
          <w:t>d</w:t>
        </w:r>
        <w:r>
          <w:rPr>
            <w:rFonts w:ascii="Arial" w:hAnsi="Arial"/>
            <w:color w:val="535353"/>
            <w:w w:val="110"/>
            <w:u w:val="single" w:color="535353"/>
          </w:rPr>
          <w:t>=</w:t>
        </w:r>
        <w:r>
          <w:rPr>
            <w:rFonts w:ascii="Verdana" w:hAnsi="Verdana"/>
            <w:color w:val="535353"/>
            <w:w w:val="110"/>
            <w:u w:val="single" w:color="535353"/>
          </w:rPr>
          <w:t>I</w:t>
        </w:r>
        <w:r>
          <w:rPr>
            <w:rFonts w:ascii="Arial" w:hAnsi="Arial"/>
            <w:color w:val="535353"/>
            <w:w w:val="110"/>
            <w:u w:val="single" w:color="535353"/>
          </w:rPr>
          <w:t>w</w:t>
        </w:r>
        <w:r>
          <w:rPr>
            <w:rFonts w:ascii="Verdana" w:hAnsi="Verdana"/>
            <w:color w:val="535353"/>
            <w:w w:val="110"/>
            <w:u w:val="single" w:color="535353"/>
          </w:rPr>
          <w:t>AR</w:t>
        </w:r>
        <w:r>
          <w:rPr>
            <w:rFonts w:ascii="Arial" w:hAnsi="Arial"/>
            <w:color w:val="535353"/>
            <w:w w:val="110"/>
            <w:u w:val="single" w:color="535353"/>
          </w:rPr>
          <w:t>1</w:t>
        </w:r>
        <w:r>
          <w:rPr>
            <w:rFonts w:ascii="Verdana" w:hAnsi="Verdana"/>
            <w:color w:val="535353"/>
            <w:w w:val="110"/>
            <w:u w:val="single" w:color="535353"/>
          </w:rPr>
          <w:t>X</w:t>
        </w:r>
        <w:r>
          <w:rPr>
            <w:rFonts w:ascii="Verdana" w:hAnsi="Verdana"/>
            <w:color w:val="535353"/>
            <w:w w:val="110"/>
          </w:rPr>
          <w:t>g</w:t>
        </w:r>
        <w:r>
          <w:rPr>
            <w:rFonts w:ascii="Arial" w:hAnsi="Arial"/>
            <w:color w:val="535353"/>
            <w:w w:val="110"/>
            <w:u w:val="single" w:color="535353"/>
          </w:rPr>
          <w:t>3l</w:t>
        </w:r>
        <w:r>
          <w:rPr>
            <w:rFonts w:ascii="Arial" w:hAnsi="Arial"/>
            <w:color w:val="535353"/>
            <w:w w:val="110"/>
          </w:rPr>
          <w:t>pkv</w:t>
        </w:r>
        <w:r>
          <w:rPr>
            <w:rFonts w:ascii="Verdana" w:hAnsi="Verdana"/>
            <w:color w:val="535353"/>
            <w:w w:val="110"/>
          </w:rPr>
          <w:t>Y</w:t>
        </w:r>
        <w:r>
          <w:rPr>
            <w:rFonts w:ascii="Arial" w:hAnsi="Arial"/>
            <w:color w:val="535353"/>
            <w:w w:val="110"/>
          </w:rPr>
          <w:t>3t4</w:t>
        </w:r>
        <w:r>
          <w:rPr>
            <w:rFonts w:ascii="Verdana" w:hAnsi="Verdana"/>
            <w:color w:val="535353"/>
            <w:w w:val="110"/>
          </w:rPr>
          <w:t>JVC</w:t>
        </w:r>
        <w:r>
          <w:rPr>
            <w:rFonts w:ascii="Arial" w:hAnsi="Arial"/>
            <w:color w:val="535353"/>
            <w:w w:val="110"/>
          </w:rPr>
          <w:t>r8</w:t>
        </w:r>
        <w:r>
          <w:rPr>
            <w:rFonts w:ascii="Verdana" w:hAnsi="Verdana"/>
            <w:color w:val="535353"/>
            <w:w w:val="110"/>
          </w:rPr>
          <w:t>BF</w:t>
        </w:r>
        <w:r>
          <w:rPr>
            <w:rFonts w:ascii="Arial" w:hAnsi="Arial"/>
            <w:color w:val="535353"/>
            <w:w w:val="110"/>
          </w:rPr>
          <w:t>9</w:t>
        </w:r>
        <w:r>
          <w:rPr>
            <w:rFonts w:ascii="Verdana" w:hAnsi="Verdana"/>
            <w:color w:val="535353"/>
            <w:w w:val="110"/>
          </w:rPr>
          <w:t>TOa</w:t>
        </w:r>
        <w:r>
          <w:rPr>
            <w:rFonts w:ascii="Arial" w:hAnsi="Arial"/>
            <w:color w:val="535353"/>
            <w:w w:val="110"/>
          </w:rPr>
          <w:t xml:space="preserve">2m- </w:t>
        </w:r>
        <w:r>
          <w:rPr>
            <w:rFonts w:ascii="Arial" w:hAnsi="Arial"/>
            <w:color w:val="535353"/>
            <w:w w:val="110"/>
            <w:u w:val="single" w:color="535353"/>
          </w:rPr>
          <w:t>2</w:t>
        </w:r>
        <w:r>
          <w:rPr>
            <w:rFonts w:ascii="Verdana" w:hAnsi="Verdana"/>
            <w:color w:val="535353"/>
            <w:w w:val="110"/>
          </w:rPr>
          <w:t>g</w:t>
        </w:r>
        <w:r>
          <w:rPr>
            <w:rFonts w:ascii="Verdana" w:hAnsi="Verdana"/>
            <w:color w:val="535353"/>
            <w:w w:val="110"/>
            <w:u w:val="single" w:color="535353"/>
          </w:rPr>
          <w:t>dQ</w:t>
        </w:r>
        <w:r>
          <w:rPr>
            <w:rFonts w:ascii="Arial" w:hAnsi="Arial"/>
            <w:color w:val="535353"/>
            <w:w w:val="110"/>
            <w:u w:val="single" w:color="535353"/>
          </w:rPr>
          <w:t>xk</w:t>
        </w:r>
        <w:r>
          <w:rPr>
            <w:rFonts w:ascii="Verdana" w:hAnsi="Verdana"/>
            <w:color w:val="535353"/>
            <w:w w:val="110"/>
            <w:u w:val="single" w:color="535353"/>
          </w:rPr>
          <w:t>CD</w:t>
        </w:r>
        <w:r>
          <w:rPr>
            <w:rFonts w:ascii="Arial" w:hAnsi="Arial"/>
            <w:color w:val="535353"/>
            <w:w w:val="110"/>
            <w:u w:val="single" w:color="535353"/>
          </w:rPr>
          <w:t>_</w:t>
        </w:r>
        <w:r>
          <w:rPr>
            <w:rFonts w:ascii="Verdana" w:hAnsi="Verdana"/>
            <w:color w:val="535353"/>
            <w:w w:val="110"/>
            <w:u w:val="single" w:color="535353"/>
          </w:rPr>
          <w:t>IPS</w:t>
        </w:r>
        <w:r>
          <w:rPr>
            <w:rFonts w:ascii="Arial" w:hAnsi="Arial"/>
            <w:color w:val="535353"/>
            <w:w w:val="110"/>
            <w:u w:val="single" w:color="535353"/>
          </w:rPr>
          <w:t>mmo</w:t>
        </w:r>
        <w:r>
          <w:rPr>
            <w:rFonts w:ascii="Arial" w:hAnsi="Arial"/>
            <w:color w:val="535353"/>
            <w:w w:val="110"/>
          </w:rPr>
          <w:t>p</w:t>
        </w:r>
        <w:r>
          <w:rPr>
            <w:rFonts w:ascii="Verdana" w:hAnsi="Verdana"/>
            <w:color w:val="535353"/>
            <w:w w:val="110"/>
          </w:rPr>
          <w:t>T</w:t>
        </w:r>
        <w:r>
          <w:rPr>
            <w:rFonts w:ascii="Arial" w:hAnsi="Arial"/>
            <w:color w:val="535353"/>
            <w:w w:val="110"/>
          </w:rPr>
          <w:t>q</w:t>
        </w:r>
        <w:r>
          <w:rPr>
            <w:rFonts w:ascii="Arial" w:hAnsi="Arial"/>
            <w:color w:val="535353"/>
            <w:w w:val="110"/>
            <w:u w:val="single" w:color="535353"/>
          </w:rPr>
          <w:t>u</w:t>
        </w:r>
        <w:r>
          <w:rPr>
            <w:rFonts w:ascii="Verdana" w:hAnsi="Verdana"/>
            <w:color w:val="535353"/>
            <w:w w:val="110"/>
            <w:u w:val="single" w:color="535353"/>
          </w:rPr>
          <w:t>WS</w:t>
        </w:r>
        <w:r>
          <w:rPr>
            <w:rFonts w:ascii="Arial" w:hAnsi="Arial"/>
            <w:color w:val="535353"/>
            <w:w w:val="110"/>
            <w:u w:val="single" w:color="535353"/>
          </w:rPr>
          <w:t>x</w:t>
        </w:r>
        <w:r>
          <w:rPr>
            <w:rFonts w:ascii="Verdana" w:hAnsi="Verdana"/>
            <w:color w:val="535353"/>
            <w:w w:val="110"/>
            <w:u w:val="single" w:color="535353"/>
          </w:rPr>
          <w:t>bZQa</w:t>
        </w:r>
        <w:r>
          <w:rPr>
            <w:rFonts w:ascii="Arial" w:hAnsi="Arial"/>
            <w:color w:val="535353"/>
            <w:w w:val="110"/>
            <w:u w:val="single" w:color="535353"/>
          </w:rPr>
          <w:t>6</w:t>
        </w:r>
        <w:r>
          <w:rPr>
            <w:rFonts w:ascii="Verdana" w:hAnsi="Verdana"/>
            <w:color w:val="535353"/>
            <w:w w:val="110"/>
            <w:u w:val="single" w:color="535353"/>
          </w:rPr>
          <w:t>cX</w:t>
        </w:r>
        <w:r>
          <w:rPr>
            <w:rFonts w:ascii="Arial" w:hAnsi="Arial"/>
            <w:color w:val="535353"/>
            <w:w w:val="110"/>
            <w:u w:val="single" w:color="535353"/>
          </w:rPr>
          <w:t>0</w:t>
        </w:r>
        <w:r>
          <w:rPr>
            <w:rFonts w:ascii="Verdana" w:hAnsi="Verdana"/>
            <w:color w:val="535353"/>
            <w:w w:val="110"/>
            <w:u w:val="single" w:color="535353"/>
          </w:rPr>
          <w:t>Q</w:t>
        </w:r>
        <w:r>
          <w:rPr>
            <w:rFonts w:ascii="Verdana" w:hAnsi="Verdana"/>
            <w:color w:val="535353"/>
            <w:spacing w:val="-24"/>
            <w:w w:val="110"/>
          </w:rPr>
          <w:t xml:space="preserve"> </w:t>
        </w:r>
        <w:r>
          <w:rPr>
            <w:rFonts w:ascii="Arial" w:hAnsi="Arial"/>
            <w:color w:val="535353"/>
            <w:w w:val="110"/>
          </w:rPr>
          <w:t>(p</w:t>
        </w:r>
        <w:r>
          <w:rPr>
            <w:rFonts w:ascii="Verdana" w:hAnsi="Verdana"/>
            <w:color w:val="535353"/>
            <w:w w:val="110"/>
          </w:rPr>
          <w:t>a</w:t>
        </w:r>
        <w:r>
          <w:rPr>
            <w:rFonts w:ascii="Arial" w:hAnsi="Arial"/>
            <w:color w:val="535353"/>
            <w:w w:val="110"/>
          </w:rPr>
          <w:t>r</w:t>
        </w:r>
        <w:r>
          <w:rPr>
            <w:rFonts w:ascii="Verdana" w:hAnsi="Verdana"/>
            <w:color w:val="535353"/>
            <w:w w:val="110"/>
          </w:rPr>
          <w:t>e</w:t>
        </w:r>
        <w:r>
          <w:rPr>
            <w:rFonts w:ascii="Arial" w:hAnsi="Arial"/>
            <w:color w:val="535353"/>
            <w:w w:val="110"/>
          </w:rPr>
          <w:t>nts)</w:t>
        </w:r>
      </w:hyperlink>
    </w:p>
    <w:p w:rsidR="009F0D76" w:rsidRDefault="009F0D76">
      <w:pPr>
        <w:pStyle w:val="BodyText"/>
        <w:spacing w:before="9"/>
        <w:rPr>
          <w:rFonts w:ascii="Arial"/>
          <w:sz w:val="28"/>
        </w:rPr>
      </w:pPr>
    </w:p>
    <w:p w:rsidR="009F0D76" w:rsidRDefault="00BA5C19">
      <w:pPr>
        <w:pStyle w:val="BodyText"/>
        <w:spacing w:line="271" w:lineRule="auto"/>
        <w:ind w:left="891" w:right="1120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2976" behindDoc="1" locked="0" layoutInCell="1" allowOverlap="1">
                <wp:simplePos x="0" y="0"/>
                <wp:positionH relativeFrom="page">
                  <wp:posOffset>4238625</wp:posOffset>
                </wp:positionH>
                <wp:positionV relativeFrom="paragraph">
                  <wp:posOffset>162560</wp:posOffset>
                </wp:positionV>
                <wp:extent cx="775335" cy="9525"/>
                <wp:effectExtent l="0" t="0" r="0" b="0"/>
                <wp:wrapNone/>
                <wp:docPr id="56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533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E4C5F7" id="Rectangle 40" o:spid="_x0000_s1026" style="position:absolute;margin-left:333.75pt;margin-top:12.8pt;width:61.05pt;height:.75pt;z-index:-1621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3488" behindDoc="1" locked="0" layoutInCell="1" allowOverlap="1">
                <wp:simplePos x="0" y="0"/>
                <wp:positionH relativeFrom="page">
                  <wp:posOffset>5058410</wp:posOffset>
                </wp:positionH>
                <wp:positionV relativeFrom="paragraph">
                  <wp:posOffset>162560</wp:posOffset>
                </wp:positionV>
                <wp:extent cx="1750695" cy="9525"/>
                <wp:effectExtent l="0" t="0" r="0" b="0"/>
                <wp:wrapNone/>
                <wp:docPr id="55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069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B8841F" id="Rectangle 39" o:spid="_x0000_s1026" style="position:absolute;margin-left:398.3pt;margin-top:12.8pt;width:137.85pt;height:.75pt;z-index:-1621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4000" behindDoc="1" locked="0" layoutInCell="1" allowOverlap="1">
                <wp:simplePos x="0" y="0"/>
                <wp:positionH relativeFrom="page">
                  <wp:posOffset>2205990</wp:posOffset>
                </wp:positionH>
                <wp:positionV relativeFrom="paragraph">
                  <wp:posOffset>372745</wp:posOffset>
                </wp:positionV>
                <wp:extent cx="4363720" cy="9525"/>
                <wp:effectExtent l="0" t="0" r="0" b="0"/>
                <wp:wrapNone/>
                <wp:docPr id="54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6372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7BC229" id="Rectangle 38" o:spid="_x0000_s1026" style="position:absolute;margin-left:173.7pt;margin-top:29.35pt;width:343.6pt;height:.75pt;z-index:-1621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" fillcolor="#535353" stroked="f">
                <w10:wrap anchorx="page"/>
              </v:rect>
            </w:pict>
          </mc:Fallback>
        </mc:AlternateContent>
      </w:r>
      <w:hyperlink r:id="rId80">
        <w:r>
          <w:rPr>
            <w:rFonts w:ascii="Verdana"/>
            <w:color w:val="535353"/>
            <w:w w:val="99"/>
          </w:rPr>
          <w:t>H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  <w:w w:val="123"/>
          </w:rPr>
          <w:t>w</w:t>
        </w:r>
        <w:r>
          <w:rPr>
            <w:rFonts w:ascii="Arial"/>
            <w:color w:val="535353"/>
          </w:rPr>
          <w:t xml:space="preserve">  </w:t>
        </w:r>
        <w:r>
          <w:rPr>
            <w:rFonts w:ascii="Arial"/>
            <w:color w:val="535353"/>
            <w:w w:val="132"/>
          </w:rPr>
          <w:t>t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</w:rPr>
          <w:t xml:space="preserve">  </w:t>
        </w:r>
        <w:r>
          <w:rPr>
            <w:rFonts w:ascii="Arial"/>
            <w:color w:val="535353"/>
            <w:w w:val="132"/>
          </w:rPr>
          <w:t>t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Arial"/>
            <w:color w:val="535353"/>
            <w:w w:val="121"/>
          </w:rPr>
          <w:t>l</w:t>
        </w:r>
        <w:r>
          <w:rPr>
            <w:rFonts w:ascii="Arial"/>
            <w:color w:val="535353"/>
            <w:w w:val="109"/>
          </w:rPr>
          <w:t>k</w:t>
        </w:r>
        <w:r>
          <w:rPr>
            <w:rFonts w:ascii="Arial"/>
            <w:color w:val="535353"/>
          </w:rPr>
          <w:t xml:space="preserve">  </w:t>
        </w:r>
        <w:r>
          <w:rPr>
            <w:rFonts w:ascii="Arial"/>
            <w:color w:val="535353"/>
            <w:w w:val="132"/>
          </w:rPr>
          <w:t>t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</w:rPr>
          <w:t xml:space="preserve">  </w:t>
        </w:r>
        <w:r>
          <w:rPr>
            <w:rFonts w:ascii="Arial"/>
            <w:color w:val="535353"/>
            <w:w w:val="109"/>
          </w:rPr>
          <w:t>k</w:t>
        </w:r>
        <w:r>
          <w:rPr>
            <w:rFonts w:ascii="Arial"/>
            <w:color w:val="535353"/>
            <w:w w:val="123"/>
          </w:rPr>
          <w:t>i</w:t>
        </w:r>
        <w:r>
          <w:rPr>
            <w:rFonts w:ascii="Verdana"/>
            <w:color w:val="535353"/>
            <w:w w:val="98"/>
          </w:rPr>
          <w:t>d</w:t>
        </w:r>
        <w:r>
          <w:rPr>
            <w:rFonts w:ascii="Arial"/>
            <w:color w:val="535353"/>
            <w:w w:val="90"/>
          </w:rPr>
          <w:t>s</w:t>
        </w:r>
        <w:r>
          <w:rPr>
            <w:rFonts w:ascii="Arial"/>
            <w:color w:val="535353"/>
          </w:rPr>
          <w:t xml:space="preserve">  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Verdana"/>
            <w:color w:val="535353"/>
            <w:w w:val="98"/>
          </w:rPr>
          <w:t>b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  <w:w w:val="110"/>
          </w:rPr>
          <w:t>u</w:t>
        </w:r>
        <w:r>
          <w:rPr>
            <w:rFonts w:ascii="Arial"/>
            <w:color w:val="535353"/>
            <w:w w:val="132"/>
          </w:rPr>
          <w:t>t</w:t>
        </w:r>
        <w:r>
          <w:rPr>
            <w:rFonts w:ascii="Arial"/>
            <w:color w:val="535353"/>
          </w:rPr>
          <w:t xml:space="preserve">  </w:t>
        </w:r>
        <w:r>
          <w:rPr>
            <w:rFonts w:ascii="Arial"/>
            <w:color w:val="535353"/>
            <w:w w:val="120"/>
          </w:rPr>
          <w:t>r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Verdana"/>
            <w:color w:val="535353"/>
            <w:w w:val="85"/>
          </w:rPr>
          <w:t>c</w:t>
        </w:r>
        <w:r>
          <w:rPr>
            <w:rFonts w:ascii="Verdana"/>
            <w:color w:val="535353"/>
            <w:w w:val="91"/>
          </w:rPr>
          <w:t>e</w:t>
        </w:r>
        <w:r>
          <w:rPr>
            <w:rFonts w:ascii="Verdana"/>
            <w:color w:val="535353"/>
          </w:rPr>
          <w:t xml:space="preserve">  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Arial"/>
            <w:color w:val="535353"/>
            <w:w w:val="108"/>
          </w:rPr>
          <w:t>n</w:t>
        </w:r>
        <w:r>
          <w:rPr>
            <w:rFonts w:ascii="Verdana"/>
            <w:color w:val="535353"/>
            <w:w w:val="98"/>
          </w:rPr>
          <w:t>d</w:t>
        </w:r>
        <w:r>
          <w:rPr>
            <w:rFonts w:ascii="Verdana"/>
            <w:color w:val="535353"/>
          </w:rPr>
          <w:t xml:space="preserve">  </w:t>
        </w:r>
        <w:r>
          <w:rPr>
            <w:rFonts w:ascii="Arial"/>
            <w:color w:val="535353"/>
            <w:w w:val="120"/>
          </w:rPr>
          <w:t>r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Verdana"/>
            <w:color w:val="535353"/>
            <w:w w:val="85"/>
          </w:rPr>
          <w:t>c</w:t>
        </w:r>
        <w:r>
          <w:rPr>
            <w:rFonts w:ascii="Arial"/>
            <w:color w:val="535353"/>
            <w:w w:val="123"/>
          </w:rPr>
          <w:t>i</w:t>
        </w:r>
        <w:r>
          <w:rPr>
            <w:rFonts w:ascii="Arial"/>
            <w:color w:val="535353"/>
            <w:w w:val="90"/>
          </w:rPr>
          <w:t>s</w:t>
        </w:r>
        <w:r>
          <w:rPr>
            <w:rFonts w:ascii="Arial"/>
            <w:color w:val="535353"/>
            <w:spacing w:val="-1"/>
            <w:w w:val="110"/>
          </w:rPr>
          <w:t>m</w:t>
        </w:r>
        <w:r>
          <w:rPr>
            <w:rFonts w:ascii="Arial"/>
            <w:color w:val="535353"/>
            <w:w w:val="104"/>
          </w:rPr>
          <w:t>:</w:t>
        </w:r>
        <w:r>
          <w:rPr>
            <w:rFonts w:ascii="Arial"/>
            <w:color w:val="535353"/>
          </w:rPr>
          <w:t xml:space="preserve">  </w:t>
        </w:r>
        <w:r>
          <w:rPr>
            <w:rFonts w:ascii="Arial"/>
            <w:color w:val="535353"/>
            <w:spacing w:val="-1"/>
            <w:w w:val="107"/>
            <w:u w:val="single" w:color="535353"/>
          </w:rPr>
          <w:t>h</w:t>
        </w:r>
        <w:r>
          <w:rPr>
            <w:rFonts w:ascii="Arial"/>
            <w:color w:val="535353"/>
            <w:spacing w:val="-1"/>
            <w:w w:val="126"/>
            <w:u w:val="single" w:color="535353"/>
          </w:rPr>
          <w:t>tt</w:t>
        </w:r>
        <w:r>
          <w:rPr>
            <w:rFonts w:ascii="Arial"/>
            <w:color w:val="535353"/>
            <w:spacing w:val="-1"/>
            <w:w w:val="110"/>
          </w:rPr>
          <w:t>p</w:t>
        </w:r>
        <w:r>
          <w:rPr>
            <w:rFonts w:ascii="Arial"/>
            <w:color w:val="535353"/>
            <w:spacing w:val="-1"/>
            <w:w w:val="88"/>
          </w:rPr>
          <w:t>s</w:t>
        </w:r>
        <w:r>
          <w:rPr>
            <w:rFonts w:ascii="Arial"/>
            <w:color w:val="535353"/>
            <w:spacing w:val="-1"/>
            <w:w w:val="104"/>
          </w:rPr>
          <w:t>:</w:t>
        </w:r>
        <w:r>
          <w:rPr>
            <w:rFonts w:ascii="Arial"/>
            <w:color w:val="535353"/>
            <w:spacing w:val="-1"/>
            <w:w w:val="211"/>
          </w:rPr>
          <w:t>//</w:t>
        </w:r>
        <w:r>
          <w:rPr>
            <w:rFonts w:ascii="Arial"/>
            <w:color w:val="535353"/>
            <w:spacing w:val="-1"/>
            <w:w w:val="120"/>
          </w:rPr>
          <w:t>www</w:t>
        </w:r>
        <w:r>
          <w:rPr>
            <w:rFonts w:ascii="Arial"/>
            <w:color w:val="535353"/>
            <w:spacing w:val="-1"/>
            <w:w w:val="94"/>
          </w:rPr>
          <w:t>.</w:t>
        </w:r>
        <w:r>
          <w:rPr>
            <w:rFonts w:ascii="Arial"/>
            <w:color w:val="535353"/>
            <w:spacing w:val="-1"/>
            <w:w w:val="110"/>
          </w:rPr>
          <w:t>p</w:t>
        </w:r>
        <w:r>
          <w:rPr>
            <w:rFonts w:ascii="Verdana"/>
            <w:color w:val="535353"/>
            <w:spacing w:val="-1"/>
            <w:w w:val="90"/>
          </w:rPr>
          <w:t>a</w:t>
        </w:r>
        <w:r>
          <w:rPr>
            <w:rFonts w:ascii="Arial"/>
            <w:color w:val="535353"/>
            <w:spacing w:val="-1"/>
            <w:w w:val="114"/>
          </w:rPr>
          <w:t>r</w:t>
        </w:r>
        <w:r>
          <w:rPr>
            <w:rFonts w:ascii="Verdana"/>
            <w:color w:val="535353"/>
            <w:spacing w:val="-1"/>
            <w:w w:val="92"/>
          </w:rPr>
          <w:t>e</w:t>
        </w:r>
        <w:r>
          <w:rPr>
            <w:rFonts w:ascii="Arial"/>
            <w:color w:val="535353"/>
            <w:spacing w:val="-1"/>
            <w:w w:val="107"/>
          </w:rPr>
          <w:t>n</w:t>
        </w:r>
        <w:r>
          <w:rPr>
            <w:rFonts w:ascii="Arial"/>
            <w:color w:val="535353"/>
            <w:spacing w:val="-1"/>
            <w:w w:val="126"/>
          </w:rPr>
          <w:t>tt</w:t>
        </w:r>
        <w:r>
          <w:rPr>
            <w:rFonts w:ascii="Arial"/>
            <w:color w:val="535353"/>
            <w:spacing w:val="-1"/>
            <w:w w:val="102"/>
          </w:rPr>
          <w:t>oo</w:t>
        </w:r>
        <w:r>
          <w:rPr>
            <w:rFonts w:ascii="Arial"/>
            <w:color w:val="535353"/>
            <w:spacing w:val="-1"/>
            <w:w w:val="114"/>
          </w:rPr>
          <w:t>l</w:t>
        </w:r>
        <w:r>
          <w:rPr>
            <w:rFonts w:ascii="Arial"/>
            <w:color w:val="535353"/>
            <w:spacing w:val="-1"/>
            <w:w w:val="103"/>
          </w:rPr>
          <w:t>k</w:t>
        </w:r>
        <w:r>
          <w:rPr>
            <w:rFonts w:ascii="Arial"/>
            <w:color w:val="535353"/>
            <w:spacing w:val="-1"/>
            <w:w w:val="118"/>
          </w:rPr>
          <w:t>i</w:t>
        </w:r>
        <w:r>
          <w:rPr>
            <w:rFonts w:ascii="Arial"/>
            <w:color w:val="535353"/>
            <w:spacing w:val="-1"/>
            <w:w w:val="126"/>
          </w:rPr>
          <w:t>t</w:t>
        </w:r>
        <w:r>
          <w:rPr>
            <w:rFonts w:ascii="Arial"/>
            <w:color w:val="535353"/>
            <w:spacing w:val="-1"/>
            <w:w w:val="94"/>
          </w:rPr>
          <w:t>.</w:t>
        </w:r>
        <w:r>
          <w:rPr>
            <w:rFonts w:ascii="Verdana"/>
            <w:color w:val="535353"/>
            <w:spacing w:val="-1"/>
            <w:w w:val="87"/>
          </w:rPr>
          <w:t>c</w:t>
        </w:r>
        <w:r>
          <w:rPr>
            <w:rFonts w:ascii="Arial"/>
            <w:color w:val="535353"/>
            <w:spacing w:val="-1"/>
            <w:w w:val="102"/>
          </w:rPr>
          <w:t>o</w:t>
        </w:r>
        <w:r>
          <w:rPr>
            <w:rFonts w:ascii="Arial"/>
            <w:color w:val="535353"/>
            <w:spacing w:val="-1"/>
            <w:w w:val="109"/>
          </w:rPr>
          <w:t>m</w:t>
        </w:r>
        <w:r>
          <w:rPr>
            <w:rFonts w:ascii="Arial"/>
            <w:color w:val="535353"/>
            <w:spacing w:val="-1"/>
            <w:w w:val="211"/>
          </w:rPr>
          <w:t>/</w:t>
        </w:r>
        <w:r>
          <w:rPr>
            <w:rFonts w:ascii="Arial"/>
            <w:color w:val="535353"/>
            <w:spacing w:val="-1"/>
            <w:w w:val="88"/>
          </w:rPr>
          <w:t>s</w:t>
        </w:r>
        <w:r>
          <w:rPr>
            <w:rFonts w:ascii="Arial"/>
            <w:color w:val="535353"/>
            <w:spacing w:val="-1"/>
            <w:w w:val="102"/>
          </w:rPr>
          <w:t>o</w:t>
        </w:r>
        <w:r>
          <w:rPr>
            <w:rFonts w:ascii="Verdana"/>
            <w:color w:val="535353"/>
            <w:spacing w:val="-1"/>
            <w:w w:val="87"/>
          </w:rPr>
          <w:t>c</w:t>
        </w:r>
        <w:r>
          <w:rPr>
            <w:rFonts w:ascii="Arial"/>
            <w:color w:val="535353"/>
            <w:spacing w:val="-1"/>
            <w:w w:val="118"/>
          </w:rPr>
          <w:t>i</w:t>
        </w:r>
        <w:r>
          <w:rPr>
            <w:rFonts w:ascii="Verdana"/>
            <w:color w:val="535353"/>
            <w:spacing w:val="-1"/>
            <w:w w:val="90"/>
          </w:rPr>
          <w:t>a</w:t>
        </w:r>
        <w:r>
          <w:rPr>
            <w:rFonts w:ascii="Arial"/>
            <w:color w:val="535353"/>
            <w:spacing w:val="-1"/>
            <w:w w:val="114"/>
          </w:rPr>
          <w:t>l</w:t>
        </w:r>
        <w:r>
          <w:rPr>
            <w:rFonts w:ascii="Arial"/>
            <w:color w:val="535353"/>
            <w:spacing w:val="-1"/>
            <w:w w:val="156"/>
          </w:rPr>
          <w:t>-</w:t>
        </w:r>
        <w:r>
          <w:rPr>
            <w:rFonts w:ascii="Arial"/>
            <w:color w:val="535353"/>
            <w:w w:val="156"/>
          </w:rPr>
          <w:t xml:space="preserve"> </w:t>
        </w:r>
        <w:r>
          <w:rPr>
            <w:rFonts w:ascii="Verdana"/>
            <w:color w:val="535353"/>
            <w:w w:val="90"/>
            <w:u w:val="single" w:color="535353"/>
          </w:rPr>
          <w:t>a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Verdana"/>
            <w:color w:val="535353"/>
            <w:w w:val="92"/>
            <w:u w:val="single" w:color="535353"/>
          </w:rPr>
          <w:t>e</w:t>
        </w:r>
        <w:r>
          <w:rPr>
            <w:rFonts w:ascii="Arial"/>
            <w:color w:val="535353"/>
            <w:w w:val="109"/>
            <w:u w:val="single" w:color="535353"/>
          </w:rPr>
          <w:t>m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18"/>
            <w:u w:val="single" w:color="535353"/>
          </w:rPr>
          <w:t>i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Verdana"/>
            <w:color w:val="535353"/>
            <w:w w:val="90"/>
            <w:u w:val="single" w:color="535353"/>
          </w:rPr>
          <w:t>a</w:t>
        </w:r>
        <w:r>
          <w:rPr>
            <w:rFonts w:ascii="Arial"/>
            <w:color w:val="535353"/>
            <w:w w:val="114"/>
            <w:u w:val="single" w:color="535353"/>
          </w:rPr>
          <w:t>l</w:t>
        </w:r>
        <w:r>
          <w:rPr>
            <w:rFonts w:ascii="Arial"/>
            <w:color w:val="535353"/>
            <w:w w:val="156"/>
            <w:u w:val="single" w:color="535353"/>
          </w:rPr>
          <w:t>-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Verdana"/>
            <w:color w:val="535353"/>
            <w:w w:val="92"/>
            <w:u w:val="single" w:color="535353"/>
          </w:rPr>
          <w:t>e</w:t>
        </w:r>
        <w:r>
          <w:rPr>
            <w:rFonts w:ascii="Arial"/>
            <w:color w:val="535353"/>
            <w:w w:val="106"/>
            <w:u w:val="single" w:color="535353"/>
          </w:rPr>
          <w:t>v</w:t>
        </w:r>
        <w:r>
          <w:rPr>
            <w:rFonts w:ascii="Verdana"/>
            <w:color w:val="535353"/>
            <w:w w:val="92"/>
            <w:u w:val="single" w:color="535353"/>
          </w:rPr>
          <w:t>e</w:t>
        </w:r>
        <w:r>
          <w:rPr>
            <w:rFonts w:ascii="Arial"/>
            <w:color w:val="535353"/>
            <w:w w:val="114"/>
            <w:u w:val="single" w:color="535353"/>
          </w:rPr>
          <w:t>l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109"/>
          </w:rPr>
          <w:t>m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211"/>
          </w:rPr>
          <w:t>/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Verdana"/>
            <w:color w:val="535353"/>
            <w:w w:val="98"/>
          </w:rPr>
          <w:t>d</w:t>
        </w:r>
        <w:r>
          <w:rPr>
            <w:rFonts w:ascii="Arial"/>
            <w:color w:val="535353"/>
            <w:w w:val="106"/>
          </w:rPr>
          <w:t>v</w:t>
        </w:r>
        <w:r>
          <w:rPr>
            <w:rFonts w:ascii="Arial"/>
            <w:color w:val="535353"/>
            <w:w w:val="118"/>
          </w:rPr>
          <w:t>i</w:t>
        </w:r>
        <w:r>
          <w:rPr>
            <w:rFonts w:ascii="Verdana"/>
            <w:color w:val="535353"/>
            <w:w w:val="87"/>
          </w:rPr>
          <w:t>c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211"/>
          </w:rPr>
          <w:t>/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Verdana"/>
            <w:color w:val="535353"/>
            <w:w w:val="87"/>
          </w:rPr>
          <w:t>c</w:t>
        </w:r>
        <w:r>
          <w:rPr>
            <w:rFonts w:ascii="Arial"/>
            <w:color w:val="535353"/>
            <w:w w:val="118"/>
          </w:rPr>
          <w:t>i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Arial"/>
            <w:color w:val="535353"/>
            <w:w w:val="114"/>
          </w:rPr>
          <w:t>l</w:t>
        </w:r>
        <w:r>
          <w:rPr>
            <w:rFonts w:ascii="Arial"/>
            <w:color w:val="535353"/>
            <w:w w:val="156"/>
          </w:rPr>
          <w:t>-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Arial"/>
            <w:color w:val="535353"/>
            <w:w w:val="120"/>
          </w:rPr>
          <w:t>w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88"/>
          </w:rPr>
          <w:t>ss</w:t>
        </w:r>
        <w:r>
          <w:rPr>
            <w:rFonts w:ascii="Arial"/>
            <w:color w:val="535353"/>
            <w:w w:val="211"/>
          </w:rPr>
          <w:t>/</w:t>
        </w:r>
        <w:r>
          <w:rPr>
            <w:rFonts w:ascii="Arial"/>
            <w:color w:val="535353"/>
            <w:w w:val="107"/>
          </w:rPr>
          <w:t>h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  <w:w w:val="120"/>
          </w:rPr>
          <w:t>w</w:t>
        </w:r>
        <w:r>
          <w:rPr>
            <w:rFonts w:ascii="Arial"/>
            <w:color w:val="535353"/>
            <w:w w:val="156"/>
          </w:rPr>
          <w:t>-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  <w:w w:val="156"/>
          </w:rPr>
          <w:t>-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Arial"/>
            <w:color w:val="535353"/>
            <w:w w:val="114"/>
          </w:rPr>
          <w:t>l</w:t>
        </w:r>
        <w:r>
          <w:rPr>
            <w:rFonts w:ascii="Arial"/>
            <w:color w:val="535353"/>
            <w:w w:val="103"/>
          </w:rPr>
          <w:t>k</w:t>
        </w:r>
        <w:r>
          <w:rPr>
            <w:rFonts w:ascii="Arial"/>
            <w:color w:val="535353"/>
            <w:w w:val="156"/>
          </w:rPr>
          <w:t>-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  <w:w w:val="156"/>
          </w:rPr>
          <w:t>-</w:t>
        </w:r>
        <w:r>
          <w:rPr>
            <w:rFonts w:ascii="Arial"/>
            <w:color w:val="535353"/>
            <w:w w:val="103"/>
          </w:rPr>
          <w:t>k</w:t>
        </w:r>
        <w:r>
          <w:rPr>
            <w:rFonts w:ascii="Arial"/>
            <w:color w:val="535353"/>
            <w:w w:val="118"/>
          </w:rPr>
          <w:t>i</w:t>
        </w:r>
        <w:r>
          <w:rPr>
            <w:rFonts w:ascii="Verdana"/>
            <w:color w:val="535353"/>
            <w:w w:val="98"/>
          </w:rPr>
          <w:t>d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56"/>
          </w:rPr>
          <w:t>-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Verdana"/>
            <w:color w:val="535353"/>
            <w:w w:val="98"/>
          </w:rPr>
          <w:t>b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  <w:w w:val="108"/>
          </w:rPr>
          <w:t>u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56"/>
          </w:rPr>
          <w:t xml:space="preserve">- </w:t>
        </w:r>
        <w:r>
          <w:rPr>
            <w:rFonts w:ascii="Arial"/>
            <w:color w:val="535353"/>
            <w:w w:val="115"/>
            <w:u w:val="single" w:color="535353"/>
          </w:rPr>
          <w:t>r</w:t>
        </w:r>
        <w:r>
          <w:rPr>
            <w:rFonts w:ascii="Verdana"/>
            <w:color w:val="535353"/>
            <w:w w:val="115"/>
            <w:u w:val="single" w:color="535353"/>
          </w:rPr>
          <w:t>ace</w:t>
        </w:r>
        <w:r>
          <w:rPr>
            <w:rFonts w:ascii="Arial"/>
            <w:color w:val="535353"/>
            <w:w w:val="115"/>
            <w:u w:val="single" w:color="535353"/>
          </w:rPr>
          <w:t>-</w:t>
        </w:r>
        <w:r>
          <w:rPr>
            <w:rFonts w:ascii="Verdana"/>
            <w:color w:val="535353"/>
            <w:w w:val="115"/>
            <w:u w:val="single" w:color="535353"/>
          </w:rPr>
          <w:t>a</w:t>
        </w:r>
        <w:r>
          <w:rPr>
            <w:rFonts w:ascii="Arial"/>
            <w:color w:val="535353"/>
            <w:w w:val="115"/>
            <w:u w:val="single" w:color="535353"/>
          </w:rPr>
          <w:t>n</w:t>
        </w:r>
        <w:r>
          <w:rPr>
            <w:rFonts w:ascii="Verdana"/>
            <w:color w:val="535353"/>
            <w:w w:val="115"/>
            <w:u w:val="single" w:color="535353"/>
          </w:rPr>
          <w:t>d</w:t>
        </w:r>
        <w:r>
          <w:rPr>
            <w:rFonts w:ascii="Arial"/>
            <w:color w:val="535353"/>
            <w:w w:val="115"/>
            <w:u w:val="single" w:color="535353"/>
          </w:rPr>
          <w:t>-r</w:t>
        </w:r>
        <w:r>
          <w:rPr>
            <w:rFonts w:ascii="Verdana"/>
            <w:color w:val="535353"/>
            <w:w w:val="115"/>
            <w:u w:val="single" w:color="535353"/>
          </w:rPr>
          <w:t>ac</w:t>
        </w:r>
        <w:r>
          <w:rPr>
            <w:rFonts w:ascii="Arial"/>
            <w:color w:val="535353"/>
            <w:w w:val="115"/>
            <w:u w:val="single" w:color="535353"/>
          </w:rPr>
          <w:t>ism</w:t>
        </w:r>
        <w:r>
          <w:rPr>
            <w:rFonts w:ascii="Arial"/>
            <w:color w:val="535353"/>
            <w:w w:val="115"/>
          </w:rPr>
          <w:t xml:space="preserve"> (p</w:t>
        </w:r>
        <w:r>
          <w:rPr>
            <w:rFonts w:ascii="Verdana"/>
            <w:color w:val="535353"/>
            <w:w w:val="115"/>
          </w:rPr>
          <w:t>a</w:t>
        </w:r>
        <w:r>
          <w:rPr>
            <w:rFonts w:ascii="Arial"/>
            <w:color w:val="535353"/>
            <w:w w:val="115"/>
          </w:rPr>
          <w:t>r</w:t>
        </w:r>
        <w:r>
          <w:rPr>
            <w:rFonts w:ascii="Verdana"/>
            <w:color w:val="535353"/>
            <w:w w:val="115"/>
          </w:rPr>
          <w:t>e</w:t>
        </w:r>
        <w:r>
          <w:rPr>
            <w:rFonts w:ascii="Arial"/>
            <w:color w:val="535353"/>
            <w:w w:val="115"/>
          </w:rPr>
          <w:t>nts)</w:t>
        </w:r>
      </w:hyperlink>
    </w:p>
    <w:p w:rsidR="009F0D76" w:rsidRDefault="009F0D76">
      <w:pPr>
        <w:pStyle w:val="BodyText"/>
        <w:rPr>
          <w:rFonts w:ascii="Arial"/>
        </w:rPr>
      </w:pPr>
    </w:p>
    <w:p w:rsidR="009F0D76" w:rsidRDefault="009F0D76">
      <w:pPr>
        <w:pStyle w:val="BodyText"/>
        <w:spacing w:before="10"/>
        <w:rPr>
          <w:rFonts w:ascii="Arial"/>
          <w:sz w:val="22"/>
        </w:rPr>
      </w:pPr>
    </w:p>
    <w:p w:rsidR="009F0D76" w:rsidRDefault="00BA5C19">
      <w:pPr>
        <w:pStyle w:val="Heading1"/>
        <w:ind w:left="639"/>
        <w:rPr>
          <w:rFonts w:ascii="Bookman Old Style"/>
          <w:sz w:val="64"/>
        </w:rPr>
      </w:pPr>
      <w:r>
        <w:rPr>
          <w:noProof/>
          <w:lang w:val="en-GB" w:eastAsia="en-GB"/>
        </w:rPr>
        <w:drawing>
          <wp:anchor distT="0" distB="0" distL="0" distR="0" simplePos="0" relativeHeight="15776256" behindDoc="0" locked="0" layoutInCell="1" allowOverlap="1">
            <wp:simplePos x="0" y="0"/>
            <wp:positionH relativeFrom="page">
              <wp:posOffset>6319103</wp:posOffset>
            </wp:positionH>
            <wp:positionV relativeFrom="paragraph">
              <wp:posOffset>173557</wp:posOffset>
            </wp:positionV>
            <wp:extent cx="346637" cy="403447"/>
            <wp:effectExtent l="0" t="0" r="0" b="0"/>
            <wp:wrapNone/>
            <wp:docPr id="29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7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637" cy="4034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76768" behindDoc="0" locked="0" layoutInCell="1" allowOverlap="1">
            <wp:simplePos x="0" y="0"/>
            <wp:positionH relativeFrom="page">
              <wp:posOffset>6721443</wp:posOffset>
            </wp:positionH>
            <wp:positionV relativeFrom="paragraph">
              <wp:posOffset>-13940</wp:posOffset>
            </wp:positionV>
            <wp:extent cx="199335" cy="307675"/>
            <wp:effectExtent l="0" t="0" r="0" b="0"/>
            <wp:wrapNone/>
            <wp:docPr id="31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8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335" cy="30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04D67"/>
          <w:spacing w:val="-1"/>
          <w:w w:val="131"/>
        </w:rPr>
        <w:t>p</w:t>
      </w:r>
      <w:r>
        <w:rPr>
          <w:color w:val="204D67"/>
          <w:spacing w:val="-1"/>
          <w:w w:val="184"/>
        </w:rPr>
        <w:t>o</w:t>
      </w:r>
      <w:r>
        <w:rPr>
          <w:color w:val="204D67"/>
          <w:spacing w:val="-1"/>
          <w:w w:val="152"/>
        </w:rPr>
        <w:t>d</w:t>
      </w:r>
      <w:r>
        <w:rPr>
          <w:color w:val="204D67"/>
          <w:spacing w:val="-1"/>
          <w:w w:val="145"/>
        </w:rPr>
        <w:t>c</w:t>
      </w:r>
      <w:r>
        <w:rPr>
          <w:color w:val="204D67"/>
          <w:spacing w:val="-1"/>
          <w:w w:val="141"/>
        </w:rPr>
        <w:t>a</w:t>
      </w:r>
      <w:r>
        <w:rPr>
          <w:color w:val="204D67"/>
          <w:spacing w:val="-1"/>
          <w:w w:val="127"/>
        </w:rPr>
        <w:t>s</w:t>
      </w:r>
      <w:r>
        <w:rPr>
          <w:color w:val="204D67"/>
          <w:spacing w:val="-1"/>
          <w:w w:val="237"/>
        </w:rPr>
        <w:t>t</w:t>
      </w:r>
      <w:r>
        <w:rPr>
          <w:color w:val="204D67"/>
          <w:w w:val="127"/>
        </w:rPr>
        <w:t>s</w:t>
      </w:r>
      <w:r>
        <w:rPr>
          <w:color w:val="204D67"/>
          <w:spacing w:val="34"/>
        </w:rPr>
        <w:t xml:space="preserve"> </w:t>
      </w:r>
      <w:r>
        <w:rPr>
          <w:rFonts w:ascii="Bookman Old Style"/>
          <w:color w:val="204D67"/>
          <w:spacing w:val="-1"/>
          <w:sz w:val="64"/>
        </w:rPr>
        <w:t>(</w:t>
      </w:r>
      <w:r>
        <w:rPr>
          <w:color w:val="204D67"/>
          <w:spacing w:val="-1"/>
        </w:rPr>
        <w:t>C</w:t>
      </w:r>
      <w:r>
        <w:rPr>
          <w:color w:val="204D67"/>
          <w:spacing w:val="-1"/>
          <w:w w:val="268"/>
        </w:rPr>
        <w:t>l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145"/>
        </w:rPr>
        <w:t>c</w:t>
      </w:r>
      <w:r>
        <w:rPr>
          <w:color w:val="204D67"/>
          <w:w w:val="145"/>
        </w:rPr>
        <w:t>k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237"/>
        </w:rPr>
        <w:t>t</w:t>
      </w:r>
      <w:r>
        <w:rPr>
          <w:color w:val="204D67"/>
          <w:w w:val="184"/>
        </w:rPr>
        <w:t>o</w:t>
      </w:r>
      <w:r>
        <w:rPr>
          <w:color w:val="204D67"/>
          <w:spacing w:val="34"/>
        </w:rPr>
        <w:t xml:space="preserve"> </w:t>
      </w:r>
      <w:r>
        <w:rPr>
          <w:color w:val="204D67"/>
          <w:spacing w:val="-1"/>
          <w:w w:val="268"/>
        </w:rPr>
        <w:t>l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127"/>
        </w:rPr>
        <w:t>s</w:t>
      </w:r>
      <w:r>
        <w:rPr>
          <w:color w:val="204D67"/>
          <w:spacing w:val="-1"/>
          <w:w w:val="237"/>
        </w:rPr>
        <w:t>t</w:t>
      </w:r>
      <w:r>
        <w:rPr>
          <w:color w:val="204D67"/>
          <w:spacing w:val="-1"/>
          <w:w w:val="109"/>
        </w:rPr>
        <w:t>e</w:t>
      </w:r>
      <w:r>
        <w:rPr>
          <w:color w:val="204D67"/>
          <w:spacing w:val="-1"/>
          <w:w w:val="152"/>
        </w:rPr>
        <w:t>n</w:t>
      </w:r>
      <w:r>
        <w:rPr>
          <w:rFonts w:ascii="Bookman Old Style"/>
          <w:color w:val="204D67"/>
          <w:sz w:val="64"/>
        </w:rPr>
        <w:t>)</w:t>
      </w:r>
    </w:p>
    <w:p w:rsidR="009F0D76" w:rsidRDefault="00BA5C19">
      <w:pPr>
        <w:pStyle w:val="BodyText"/>
        <w:spacing w:before="390"/>
        <w:ind w:left="891"/>
        <w:rPr>
          <w:rFonts w:ascii="Arial"/>
        </w:rPr>
      </w:pPr>
      <w:hyperlink r:id="rId83">
        <w:r>
          <w:rPr>
            <w:rFonts w:ascii="Verdana"/>
            <w:color w:val="535353"/>
            <w:w w:val="105"/>
            <w:u w:val="single" w:color="535353"/>
          </w:rPr>
          <w:t>L</w:t>
        </w:r>
        <w:r>
          <w:rPr>
            <w:rFonts w:ascii="Arial"/>
            <w:color w:val="535353"/>
            <w:w w:val="105"/>
            <w:u w:val="single" w:color="535353"/>
          </w:rPr>
          <w:t>i</w:t>
        </w:r>
        <w:r>
          <w:rPr>
            <w:rFonts w:ascii="Verdana"/>
            <w:color w:val="535353"/>
            <w:w w:val="105"/>
            <w:u w:val="single" w:color="535353"/>
          </w:rPr>
          <w:t>fe</w:t>
        </w:r>
        <w:r>
          <w:rPr>
            <w:rFonts w:ascii="Verdana"/>
            <w:color w:val="535353"/>
            <w:spacing w:val="-30"/>
            <w:w w:val="105"/>
            <w:u w:val="single" w:color="535353"/>
          </w:rPr>
          <w:t xml:space="preserve"> </w:t>
        </w:r>
        <w:r>
          <w:rPr>
            <w:rFonts w:ascii="Verdana"/>
            <w:color w:val="535353"/>
            <w:w w:val="105"/>
            <w:u w:val="single" w:color="535353"/>
          </w:rPr>
          <w:t>K</w:t>
        </w:r>
        <w:r>
          <w:rPr>
            <w:rFonts w:ascii="Arial"/>
            <w:color w:val="535353"/>
            <w:w w:val="105"/>
            <w:u w:val="single" w:color="535353"/>
          </w:rPr>
          <w:t>it:</w:t>
        </w:r>
        <w:r>
          <w:rPr>
            <w:rFonts w:ascii="Arial"/>
            <w:color w:val="535353"/>
            <w:spacing w:val="-12"/>
            <w:w w:val="105"/>
            <w:u w:val="single" w:color="535353"/>
          </w:rPr>
          <w:t xml:space="preserve"> </w:t>
        </w:r>
        <w:r>
          <w:rPr>
            <w:rFonts w:ascii="Verdana"/>
            <w:color w:val="535353"/>
            <w:w w:val="105"/>
            <w:u w:val="single" w:color="535353"/>
          </w:rPr>
          <w:t>Pa</w:t>
        </w:r>
        <w:r>
          <w:rPr>
            <w:rFonts w:ascii="Arial"/>
            <w:color w:val="535353"/>
            <w:w w:val="105"/>
            <w:u w:val="single" w:color="535353"/>
          </w:rPr>
          <w:t>r</w:t>
        </w:r>
        <w:r>
          <w:rPr>
            <w:rFonts w:ascii="Verdana"/>
            <w:color w:val="535353"/>
            <w:w w:val="105"/>
            <w:u w:val="single" w:color="535353"/>
          </w:rPr>
          <w:t>e</w:t>
        </w:r>
        <w:r>
          <w:rPr>
            <w:rFonts w:ascii="Arial"/>
            <w:color w:val="535353"/>
            <w:w w:val="105"/>
            <w:u w:val="single" w:color="535353"/>
          </w:rPr>
          <w:t>nts.</w:t>
        </w:r>
        <w:r>
          <w:rPr>
            <w:rFonts w:ascii="Arial"/>
            <w:color w:val="535353"/>
            <w:spacing w:val="-12"/>
            <w:w w:val="105"/>
            <w:u w:val="single" w:color="535353"/>
          </w:rPr>
          <w:t xml:space="preserve"> </w:t>
        </w:r>
        <w:r>
          <w:rPr>
            <w:rFonts w:ascii="Verdana"/>
            <w:color w:val="535353"/>
            <w:w w:val="105"/>
            <w:u w:val="single" w:color="535353"/>
          </w:rPr>
          <w:t>Ta</w:t>
        </w:r>
        <w:r>
          <w:rPr>
            <w:rFonts w:ascii="Arial"/>
            <w:color w:val="535353"/>
            <w:w w:val="105"/>
            <w:u w:val="single" w:color="535353"/>
          </w:rPr>
          <w:t>lkin</w:t>
        </w:r>
        <w:r>
          <w:rPr>
            <w:rFonts w:ascii="Verdana"/>
            <w:color w:val="535353"/>
            <w:w w:val="105"/>
          </w:rPr>
          <w:t>g</w:t>
        </w:r>
        <w:r>
          <w:rPr>
            <w:rFonts w:ascii="Verdana"/>
            <w:color w:val="535353"/>
            <w:spacing w:val="-36"/>
            <w:w w:val="105"/>
            <w:u w:val="single" w:color="535353"/>
          </w:rPr>
          <w:t xml:space="preserve"> </w:t>
        </w:r>
        <w:r>
          <w:rPr>
            <w:rFonts w:ascii="Verdana"/>
            <w:color w:val="535353"/>
            <w:w w:val="105"/>
            <w:u w:val="single" w:color="535353"/>
          </w:rPr>
          <w:t>Race</w:t>
        </w:r>
        <w:r>
          <w:rPr>
            <w:rFonts w:ascii="Verdana"/>
            <w:color w:val="535353"/>
            <w:spacing w:val="-30"/>
            <w:w w:val="105"/>
            <w:u w:val="single" w:color="535353"/>
          </w:rPr>
          <w:t xml:space="preserve"> </w:t>
        </w:r>
        <w:r>
          <w:rPr>
            <w:rFonts w:ascii="Arial"/>
            <w:color w:val="535353"/>
            <w:w w:val="105"/>
            <w:u w:val="single" w:color="535353"/>
          </w:rPr>
          <w:t>with</w:t>
        </w:r>
        <w:r>
          <w:rPr>
            <w:rFonts w:ascii="Arial"/>
            <w:color w:val="535353"/>
            <w:spacing w:val="-12"/>
            <w:w w:val="105"/>
          </w:rPr>
          <w:t xml:space="preserve"> </w:t>
        </w:r>
        <w:r>
          <w:rPr>
            <w:rFonts w:ascii="Arial"/>
            <w:color w:val="535353"/>
            <w:w w:val="105"/>
          </w:rPr>
          <w:t>y</w:t>
        </w:r>
        <w:r>
          <w:rPr>
            <w:rFonts w:ascii="Arial"/>
            <w:color w:val="535353"/>
            <w:w w:val="105"/>
            <w:u w:val="single" w:color="535353"/>
          </w:rPr>
          <w:t>oun</w:t>
        </w:r>
        <w:r>
          <w:rPr>
            <w:rFonts w:ascii="Verdana"/>
            <w:color w:val="535353"/>
            <w:w w:val="105"/>
          </w:rPr>
          <w:t>g</w:t>
        </w:r>
        <w:r>
          <w:rPr>
            <w:rFonts w:ascii="Verdana"/>
            <w:color w:val="535353"/>
            <w:spacing w:val="-35"/>
            <w:w w:val="105"/>
            <w:u w:val="single" w:color="535353"/>
          </w:rPr>
          <w:t xml:space="preserve"> </w:t>
        </w:r>
        <w:r>
          <w:rPr>
            <w:rFonts w:ascii="Verdana"/>
            <w:color w:val="535353"/>
            <w:w w:val="105"/>
            <w:u w:val="single" w:color="535353"/>
          </w:rPr>
          <w:t>c</w:t>
        </w:r>
        <w:r>
          <w:rPr>
            <w:rFonts w:ascii="Arial"/>
            <w:color w:val="535353"/>
            <w:w w:val="105"/>
            <w:u w:val="single" w:color="535353"/>
          </w:rPr>
          <w:t>hil</w:t>
        </w:r>
        <w:r>
          <w:rPr>
            <w:rFonts w:ascii="Verdana"/>
            <w:color w:val="535353"/>
            <w:w w:val="105"/>
            <w:u w:val="single" w:color="535353"/>
          </w:rPr>
          <w:t>d</w:t>
        </w:r>
        <w:r>
          <w:rPr>
            <w:rFonts w:ascii="Arial"/>
            <w:color w:val="535353"/>
            <w:w w:val="105"/>
            <w:u w:val="single" w:color="535353"/>
          </w:rPr>
          <w:t>r</w:t>
        </w:r>
        <w:r>
          <w:rPr>
            <w:rFonts w:ascii="Verdana"/>
            <w:color w:val="535353"/>
            <w:w w:val="105"/>
            <w:u w:val="single" w:color="535353"/>
          </w:rPr>
          <w:t>e</w:t>
        </w:r>
        <w:r>
          <w:rPr>
            <w:rFonts w:ascii="Arial"/>
            <w:color w:val="535353"/>
            <w:w w:val="105"/>
            <w:u w:val="single" w:color="535353"/>
          </w:rPr>
          <w:t>n</w:t>
        </w:r>
        <w:r>
          <w:rPr>
            <w:rFonts w:ascii="Arial"/>
            <w:color w:val="535353"/>
            <w:spacing w:val="-12"/>
            <w:w w:val="105"/>
            <w:u w:val="single" w:color="535353"/>
          </w:rPr>
          <w:t xml:space="preserve"> </w:t>
        </w:r>
        <w:r>
          <w:rPr>
            <w:rFonts w:ascii="Verdana"/>
            <w:color w:val="535353"/>
            <w:w w:val="105"/>
            <w:u w:val="single" w:color="535353"/>
          </w:rPr>
          <w:t>Ab</w:t>
        </w:r>
        <w:r>
          <w:rPr>
            <w:rFonts w:ascii="Arial"/>
            <w:color w:val="535353"/>
            <w:w w:val="105"/>
            <w:u w:val="single" w:color="535353"/>
          </w:rPr>
          <w:t>out</w:t>
        </w:r>
        <w:r>
          <w:rPr>
            <w:rFonts w:ascii="Arial"/>
            <w:color w:val="535353"/>
            <w:spacing w:val="-12"/>
            <w:w w:val="105"/>
            <w:u w:val="single" w:color="535353"/>
          </w:rPr>
          <w:t xml:space="preserve"> </w:t>
        </w:r>
        <w:r>
          <w:rPr>
            <w:rFonts w:ascii="Verdana"/>
            <w:color w:val="535353"/>
            <w:w w:val="105"/>
            <w:u w:val="single" w:color="535353"/>
          </w:rPr>
          <w:t>Race</w:t>
        </w:r>
      </w:hyperlink>
      <w:r>
        <w:rPr>
          <w:rFonts w:ascii="Arial"/>
          <w:color w:val="535353"/>
          <w:w w:val="105"/>
        </w:rPr>
        <w:t>.</w:t>
      </w:r>
      <w:r>
        <w:rPr>
          <w:rFonts w:ascii="Arial"/>
          <w:color w:val="535353"/>
          <w:spacing w:val="48"/>
          <w:w w:val="105"/>
        </w:rPr>
        <w:t xml:space="preserve"> </w:t>
      </w:r>
      <w:r>
        <w:rPr>
          <w:rFonts w:ascii="Verdana"/>
          <w:color w:val="535353"/>
          <w:w w:val="105"/>
        </w:rPr>
        <w:t>Pa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nts</w:t>
      </w:r>
    </w:p>
    <w:p w:rsidR="009F0D76" w:rsidRDefault="009F0D76">
      <w:pPr>
        <w:pStyle w:val="BodyText"/>
        <w:spacing w:before="8"/>
        <w:rPr>
          <w:rFonts w:ascii="Arial"/>
          <w:sz w:val="25"/>
        </w:rPr>
      </w:pPr>
    </w:p>
    <w:p w:rsidR="009F0D76" w:rsidRDefault="009F0D76">
      <w:pPr>
        <w:rPr>
          <w:rFonts w:ascii="Arial"/>
          <w:sz w:val="25"/>
        </w:rPr>
        <w:sectPr w:rsidR="009F0D76">
          <w:pgSz w:w="11910" w:h="16850"/>
          <w:pgMar w:top="700" w:right="0" w:bottom="0" w:left="0" w:header="720" w:footer="720" w:gutter="0"/>
          <w:cols w:space="720"/>
        </w:sectPr>
      </w:pPr>
    </w:p>
    <w:p w:rsidR="009F0D76" w:rsidRDefault="00BA5C19">
      <w:pPr>
        <w:pStyle w:val="BodyText"/>
        <w:spacing w:before="73"/>
        <w:ind w:left="891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0973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53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150BCE" id="Rectangle 37" o:spid="_x0000_s1026" style="position:absolute;margin-left:0;margin-top:0;width:595.5pt;height:842.25pt;z-index:-1621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" fillcolor="#fff9f1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75744" behindDoc="0" locked="0" layoutInCell="1" allowOverlap="1">
                <wp:simplePos x="0" y="0"/>
                <wp:positionH relativeFrom="page">
                  <wp:posOffset>565785</wp:posOffset>
                </wp:positionH>
                <wp:positionV relativeFrom="paragraph">
                  <wp:posOffset>208915</wp:posOffset>
                </wp:positionV>
                <wp:extent cx="66040" cy="10160"/>
                <wp:effectExtent l="0" t="0" r="0" b="0"/>
                <wp:wrapNone/>
                <wp:docPr id="5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040" cy="10160"/>
                        </a:xfrm>
                        <a:custGeom>
                          <a:avLst/>
                          <a:gdLst>
                            <a:gd name="T0" fmla="+- 0 898 891"/>
                            <a:gd name="T1" fmla="*/ T0 w 104"/>
                            <a:gd name="T2" fmla="+- 0 344 329"/>
                            <a:gd name="T3" fmla="*/ 344 h 16"/>
                            <a:gd name="T4" fmla="+- 0 891 891"/>
                            <a:gd name="T5" fmla="*/ T4 w 104"/>
                            <a:gd name="T6" fmla="+- 0 344 329"/>
                            <a:gd name="T7" fmla="*/ 344 h 16"/>
                            <a:gd name="T8" fmla="+- 0 891 891"/>
                            <a:gd name="T9" fmla="*/ T8 w 104"/>
                            <a:gd name="T10" fmla="+- 0 329 329"/>
                            <a:gd name="T11" fmla="*/ 329 h 16"/>
                            <a:gd name="T12" fmla="+- 0 898 891"/>
                            <a:gd name="T13" fmla="*/ T12 w 104"/>
                            <a:gd name="T14" fmla="+- 0 329 329"/>
                            <a:gd name="T15" fmla="*/ 329 h 16"/>
                            <a:gd name="T16" fmla="+- 0 898 891"/>
                            <a:gd name="T17" fmla="*/ T16 w 104"/>
                            <a:gd name="T18" fmla="+- 0 344 329"/>
                            <a:gd name="T19" fmla="*/ 344 h 16"/>
                            <a:gd name="T20" fmla="+- 0 995 891"/>
                            <a:gd name="T21" fmla="*/ T20 w 104"/>
                            <a:gd name="T22" fmla="+- 0 344 329"/>
                            <a:gd name="T23" fmla="*/ 344 h 16"/>
                            <a:gd name="T24" fmla="+- 0 991 891"/>
                            <a:gd name="T25" fmla="*/ T24 w 104"/>
                            <a:gd name="T26" fmla="+- 0 344 329"/>
                            <a:gd name="T27" fmla="*/ 344 h 16"/>
                            <a:gd name="T28" fmla="+- 0 991 891"/>
                            <a:gd name="T29" fmla="*/ T28 w 104"/>
                            <a:gd name="T30" fmla="+- 0 329 329"/>
                            <a:gd name="T31" fmla="*/ 329 h 16"/>
                            <a:gd name="T32" fmla="+- 0 995 891"/>
                            <a:gd name="T33" fmla="*/ T32 w 104"/>
                            <a:gd name="T34" fmla="+- 0 329 329"/>
                            <a:gd name="T35" fmla="*/ 329 h 16"/>
                            <a:gd name="T36" fmla="+- 0 995 891"/>
                            <a:gd name="T37" fmla="*/ T36 w 104"/>
                            <a:gd name="T38" fmla="+- 0 344 329"/>
                            <a:gd name="T39" fmla="*/ 344 h 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4" h="16">
                              <a:moveTo>
                                <a:pt x="7" y="15"/>
                              </a:moveTo>
                              <a:lnTo>
                                <a:pt x="0" y="15"/>
                              </a:lnTo>
                              <a:lnTo>
                                <a:pt x="0" y="0"/>
                              </a:lnTo>
                              <a:lnTo>
                                <a:pt x="7" y="0"/>
                              </a:lnTo>
                              <a:lnTo>
                                <a:pt x="7" y="15"/>
                              </a:lnTo>
                              <a:close/>
                              <a:moveTo>
                                <a:pt x="104" y="15"/>
                              </a:moveTo>
                              <a:lnTo>
                                <a:pt x="100" y="15"/>
                              </a:lnTo>
                              <a:lnTo>
                                <a:pt x="100" y="0"/>
                              </a:lnTo>
                              <a:lnTo>
                                <a:pt x="104" y="0"/>
                              </a:lnTo>
                              <a:lnTo>
                                <a:pt x="104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6AFAE" id="AutoShape 36" o:spid="_x0000_s1026" style="position:absolute;margin-left:44.55pt;margin-top:16.45pt;width:5.2pt;height:.8pt;z-index: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" path="m7,15l,15,,,7,r,15xm104,15r-4,l100,r4,l104,15xe" fillcolor="#535353" stroked="f">
                <v:path arrowok="t" o:connecttype="custom" o:connectlocs="4445,218440;0,218440;0,208915;4445,208915;4445,218440;66040,218440;63500,218440;63500,208915;66040,208915;66040,218440" o:connectangles="0,0,0,0,0,0,0,0,0,0"/>
                <w10:wrap anchorx="page"/>
              </v:shape>
            </w:pict>
          </mc:Fallback>
        </mc:AlternateContent>
      </w:r>
      <w:hyperlink r:id="rId84">
        <w:r>
          <w:rPr>
            <w:rFonts w:ascii="Arial"/>
            <w:color w:val="535353"/>
            <w:spacing w:val="-1"/>
            <w:w w:val="129"/>
          </w:rPr>
          <w:t>(</w:t>
        </w:r>
      </w:hyperlink>
      <w:hyperlink r:id="rId85">
        <w:r>
          <w:rPr>
            <w:rFonts w:ascii="Verdana"/>
            <w:color w:val="535353"/>
            <w:w w:val="86"/>
            <w:u w:val="single" w:color="535353"/>
          </w:rPr>
          <w:t>R</w:t>
        </w:r>
        <w:r>
          <w:rPr>
            <w:rFonts w:ascii="Verdana"/>
            <w:color w:val="535353"/>
            <w:w w:val="91"/>
            <w:u w:val="single" w:color="535353"/>
          </w:rPr>
          <w:t>e</w:t>
        </w:r>
        <w:r>
          <w:rPr>
            <w:rFonts w:ascii="Arial"/>
            <w:color w:val="535353"/>
            <w:w w:val="108"/>
            <w:u w:val="single" w:color="535353"/>
          </w:rPr>
          <w:t>n</w:t>
        </w:r>
        <w:r>
          <w:rPr>
            <w:rFonts w:ascii="Arial"/>
            <w:color w:val="535353"/>
            <w:w w:val="123"/>
            <w:u w:val="single" w:color="535353"/>
          </w:rPr>
          <w:t>i</w:t>
        </w:r>
        <w:r>
          <w:rPr>
            <w:rFonts w:ascii="Arial"/>
            <w:color w:val="535353"/>
            <w:spacing w:val="10"/>
            <w:u w:val="single" w:color="535353"/>
          </w:rPr>
          <w:t xml:space="preserve"> </w:t>
        </w:r>
        <w:r>
          <w:rPr>
            <w:rFonts w:ascii="Verdana"/>
            <w:color w:val="535353"/>
            <w:w w:val="87"/>
            <w:u w:val="single" w:color="535353"/>
          </w:rPr>
          <w:t>E</w:t>
        </w:r>
        <w:r>
          <w:rPr>
            <w:rFonts w:ascii="Verdana"/>
            <w:color w:val="535353"/>
            <w:w w:val="98"/>
            <w:u w:val="single" w:color="535353"/>
          </w:rPr>
          <w:t>dd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Arial"/>
            <w:color w:val="535353"/>
            <w:w w:val="151"/>
            <w:u w:val="single" w:color="535353"/>
          </w:rPr>
          <w:t>-</w:t>
        </w:r>
        <w:r>
          <w:rPr>
            <w:rFonts w:ascii="Verdana"/>
            <w:color w:val="535353"/>
            <w:w w:val="89"/>
            <w:u w:val="single" w:color="535353"/>
          </w:rPr>
          <w:t>L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Verdana"/>
            <w:color w:val="535353"/>
            <w:w w:val="91"/>
            <w:u w:val="single" w:color="535353"/>
          </w:rPr>
          <w:t>e</w:t>
        </w:r>
        <w:r>
          <w:rPr>
            <w:rFonts w:ascii="Arial"/>
            <w:color w:val="535353"/>
            <w:spacing w:val="-5"/>
            <w:w w:val="131"/>
          </w:rPr>
          <w:t>)</w:t>
        </w:r>
        <w:r>
          <w:rPr>
            <w:rFonts w:ascii="Times New Roman"/>
            <w:color w:val="535353"/>
            <w:u w:val="single" w:color="535353"/>
          </w:rPr>
          <w:t xml:space="preserve"> </w:t>
        </w:r>
        <w:r>
          <w:rPr>
            <w:rFonts w:ascii="Times New Roman"/>
            <w:color w:val="535353"/>
            <w:spacing w:val="-38"/>
            <w:u w:val="single" w:color="535353"/>
          </w:rPr>
          <w:t xml:space="preserve"> </w:t>
        </w:r>
        <w:r>
          <w:rPr>
            <w:rFonts w:ascii="Verdana"/>
            <w:color w:val="535353"/>
            <w:w w:val="92"/>
            <w:u w:val="single" w:color="535353"/>
          </w:rPr>
          <w:t>C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Verdana"/>
            <w:color w:val="535353"/>
            <w:w w:val="91"/>
            <w:u w:val="single" w:color="535353"/>
          </w:rPr>
          <w:t>e</w:t>
        </w:r>
        <w:r>
          <w:rPr>
            <w:rFonts w:ascii="Arial"/>
            <w:color w:val="535353"/>
            <w:w w:val="110"/>
            <w:u w:val="single" w:color="535353"/>
          </w:rPr>
          <w:t>:</w:t>
        </w:r>
        <w:r>
          <w:rPr>
            <w:rFonts w:ascii="Arial"/>
            <w:color w:val="535353"/>
            <w:spacing w:val="10"/>
            <w:u w:val="single" w:color="535353"/>
          </w:rPr>
          <w:t xml:space="preserve"> </w:t>
        </w:r>
        <w:r>
          <w:rPr>
            <w:rFonts w:ascii="Verdana"/>
            <w:color w:val="535353"/>
            <w:w w:val="85"/>
            <w:u w:val="single" w:color="535353"/>
          </w:rPr>
          <w:t>S</w:t>
        </w:r>
        <w:r>
          <w:rPr>
            <w:rFonts w:ascii="Arial"/>
            <w:color w:val="535353"/>
            <w:w w:val="123"/>
            <w:u w:val="single" w:color="535353"/>
          </w:rPr>
          <w:t>wi</w:t>
        </w:r>
        <w:r>
          <w:rPr>
            <w:rFonts w:ascii="Arial"/>
            <w:color w:val="535353"/>
            <w:w w:val="132"/>
            <w:u w:val="single" w:color="535353"/>
          </w:rPr>
          <w:t>t</w:t>
        </w:r>
        <w:r>
          <w:rPr>
            <w:rFonts w:ascii="Verdana"/>
            <w:color w:val="535353"/>
            <w:w w:val="85"/>
            <w:u w:val="single" w:color="535353"/>
          </w:rPr>
          <w:t>c</w:t>
        </w:r>
        <w:r>
          <w:rPr>
            <w:rFonts w:ascii="Arial"/>
            <w:color w:val="535353"/>
            <w:w w:val="108"/>
            <w:u w:val="single" w:color="535353"/>
          </w:rPr>
          <w:t>h</w:t>
        </w:r>
        <w:r>
          <w:rPr>
            <w:rFonts w:ascii="Arial"/>
            <w:color w:val="535353"/>
            <w:spacing w:val="10"/>
            <w:u w:val="single" w:color="535353"/>
          </w:rPr>
          <w:t xml:space="preserve"> </w:t>
        </w:r>
        <w:r>
          <w:rPr>
            <w:rFonts w:ascii="Verdana"/>
            <w:color w:val="535353"/>
            <w:w w:val="107"/>
            <w:u w:val="single" w:color="535353"/>
          </w:rPr>
          <w:t>N</w:t>
        </w:r>
        <w:r>
          <w:rPr>
            <w:rFonts w:ascii="Verdana"/>
            <w:color w:val="535353"/>
            <w:u w:val="single" w:color="535353"/>
          </w:rPr>
          <w:t>P</w:t>
        </w:r>
        <w:r>
          <w:rPr>
            <w:rFonts w:ascii="Verdana"/>
            <w:color w:val="535353"/>
            <w:spacing w:val="-1"/>
            <w:w w:val="86"/>
            <w:u w:val="single" w:color="535353"/>
          </w:rPr>
          <w:t>R</w:t>
        </w:r>
      </w:hyperlink>
      <w:r>
        <w:rPr>
          <w:rFonts w:ascii="Arial"/>
          <w:color w:val="535353"/>
          <w:w w:val="94"/>
        </w:rPr>
        <w:t>.</w:t>
      </w:r>
      <w:r>
        <w:rPr>
          <w:rFonts w:ascii="Arial"/>
          <w:color w:val="535353"/>
        </w:rPr>
        <w:t xml:space="preserve"> </w:t>
      </w:r>
      <w:r>
        <w:rPr>
          <w:rFonts w:ascii="Arial"/>
          <w:color w:val="535353"/>
          <w:spacing w:val="22"/>
        </w:rPr>
        <w:t xml:space="preserve"> </w:t>
      </w:r>
      <w:r>
        <w:rPr>
          <w:rFonts w:ascii="Verdana"/>
          <w:color w:val="535353"/>
          <w:w w:val="99"/>
        </w:rPr>
        <w:t>P</w:t>
      </w:r>
      <w:r>
        <w:rPr>
          <w:rFonts w:ascii="Verdana"/>
          <w:color w:val="535353"/>
          <w:w w:val="90"/>
        </w:rPr>
        <w:t>a</w:t>
      </w:r>
      <w:r>
        <w:rPr>
          <w:rFonts w:ascii="Arial"/>
          <w:color w:val="535353"/>
          <w:w w:val="114"/>
        </w:rPr>
        <w:t>r</w:t>
      </w:r>
      <w:r>
        <w:rPr>
          <w:rFonts w:ascii="Verdana"/>
          <w:color w:val="535353"/>
          <w:w w:val="92"/>
        </w:rPr>
        <w:t>e</w:t>
      </w:r>
      <w:r>
        <w:rPr>
          <w:rFonts w:ascii="Arial"/>
          <w:color w:val="535353"/>
          <w:w w:val="107"/>
        </w:rPr>
        <w:t>n</w:t>
      </w:r>
      <w:r>
        <w:rPr>
          <w:rFonts w:ascii="Arial"/>
          <w:color w:val="535353"/>
          <w:w w:val="126"/>
        </w:rPr>
        <w:t>t</w:t>
      </w:r>
      <w:r>
        <w:rPr>
          <w:rFonts w:ascii="Arial"/>
          <w:color w:val="535353"/>
          <w:w w:val="88"/>
        </w:rPr>
        <w:t>s</w:t>
      </w:r>
      <w:r>
        <w:rPr>
          <w:rFonts w:ascii="Arial"/>
          <w:color w:val="535353"/>
          <w:w w:val="211"/>
        </w:rPr>
        <w:t>/</w:t>
      </w:r>
      <w:r>
        <w:rPr>
          <w:rFonts w:ascii="Verdana"/>
          <w:color w:val="535353"/>
          <w:w w:val="103"/>
        </w:rPr>
        <w:t>O</w:t>
      </w:r>
      <w:r>
        <w:rPr>
          <w:rFonts w:ascii="Arial"/>
          <w:color w:val="535353"/>
          <w:w w:val="114"/>
        </w:rPr>
        <w:t>l</w:t>
      </w:r>
      <w:r>
        <w:rPr>
          <w:rFonts w:ascii="Verdana"/>
          <w:color w:val="535353"/>
          <w:w w:val="98"/>
        </w:rPr>
        <w:t>d</w:t>
      </w:r>
      <w:r>
        <w:rPr>
          <w:rFonts w:ascii="Verdana"/>
          <w:color w:val="535353"/>
          <w:w w:val="92"/>
        </w:rPr>
        <w:t>e</w:t>
      </w:r>
      <w:r>
        <w:rPr>
          <w:rFonts w:ascii="Arial"/>
          <w:color w:val="535353"/>
          <w:w w:val="114"/>
        </w:rPr>
        <w:t>r</w:t>
      </w:r>
      <w:r>
        <w:rPr>
          <w:rFonts w:ascii="Arial"/>
          <w:color w:val="535353"/>
          <w:spacing w:val="11"/>
        </w:rPr>
        <w:t xml:space="preserve"> </w:t>
      </w:r>
      <w:r>
        <w:rPr>
          <w:rFonts w:ascii="Verdana"/>
          <w:color w:val="535353"/>
          <w:w w:val="87"/>
        </w:rPr>
        <w:t>c</w:t>
      </w:r>
      <w:r>
        <w:rPr>
          <w:rFonts w:ascii="Arial"/>
          <w:color w:val="535353"/>
          <w:w w:val="107"/>
        </w:rPr>
        <w:t>h</w:t>
      </w:r>
      <w:r>
        <w:rPr>
          <w:rFonts w:ascii="Arial"/>
          <w:color w:val="535353"/>
          <w:w w:val="118"/>
        </w:rPr>
        <w:t>i</w:t>
      </w:r>
      <w:r>
        <w:rPr>
          <w:rFonts w:ascii="Arial"/>
          <w:color w:val="535353"/>
          <w:w w:val="114"/>
        </w:rPr>
        <w:t>l</w:t>
      </w:r>
      <w:r>
        <w:rPr>
          <w:rFonts w:ascii="Verdana"/>
          <w:color w:val="535353"/>
          <w:w w:val="98"/>
        </w:rPr>
        <w:t>d</w:t>
      </w:r>
      <w:r>
        <w:rPr>
          <w:rFonts w:ascii="Arial"/>
          <w:color w:val="535353"/>
          <w:w w:val="114"/>
        </w:rPr>
        <w:t>r</w:t>
      </w:r>
      <w:r>
        <w:rPr>
          <w:rFonts w:ascii="Verdana"/>
          <w:color w:val="535353"/>
          <w:w w:val="92"/>
        </w:rPr>
        <w:t>e</w:t>
      </w:r>
      <w:r>
        <w:rPr>
          <w:rFonts w:ascii="Arial"/>
          <w:color w:val="535353"/>
          <w:w w:val="107"/>
        </w:rPr>
        <w:t>n</w:t>
      </w:r>
    </w:p>
    <w:p w:rsidR="009F0D76" w:rsidRDefault="00BA5C19">
      <w:pPr>
        <w:pStyle w:val="Heading2"/>
        <w:spacing w:before="309"/>
        <w:ind w:left="891"/>
        <w:jc w:val="left"/>
      </w:pPr>
      <w:r>
        <w:br w:type="column"/>
      </w:r>
      <w:r>
        <w:rPr>
          <w:color w:val="535353"/>
        </w:rPr>
        <w:t>15.)</w:t>
      </w:r>
    </w:p>
    <w:p w:rsidR="009F0D76" w:rsidRDefault="009F0D76">
      <w:pPr>
        <w:sectPr w:rsidR="009F0D76">
          <w:type w:val="continuous"/>
          <w:pgSz w:w="11910" w:h="16850"/>
          <w:pgMar w:top="840" w:right="0" w:bottom="280" w:left="0" w:header="720" w:footer="720" w:gutter="0"/>
          <w:cols w:num="2" w:space="720" w:equalWidth="0">
            <w:col w:w="7983" w:space="2178"/>
            <w:col w:w="1749"/>
          </w:cols>
        </w:sectPr>
      </w:pPr>
    </w:p>
    <w:p w:rsidR="009F0D76" w:rsidRDefault="00BA5C19">
      <w:pPr>
        <w:pStyle w:val="BodyText"/>
        <w:tabs>
          <w:tab w:val="left" w:pos="1756"/>
        </w:tabs>
        <w:spacing w:before="17" w:line="271" w:lineRule="auto"/>
        <w:ind w:left="891" w:right="1190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60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51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5C03F1" id="Rectangle 35" o:spid="_x0000_s1026" style="position:absolute;margin-left:0;margin-top:0;width:595.5pt;height:842.25pt;z-index:-1621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" fillcolor="#fff9f1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6560" behindDoc="1" locked="0" layoutInCell="1" allowOverlap="1">
                <wp:simplePos x="0" y="0"/>
                <wp:positionH relativeFrom="page">
                  <wp:posOffset>1328420</wp:posOffset>
                </wp:positionH>
                <wp:positionV relativeFrom="paragraph">
                  <wp:posOffset>173355</wp:posOffset>
                </wp:positionV>
                <wp:extent cx="1301115" cy="9525"/>
                <wp:effectExtent l="0" t="0" r="0" b="0"/>
                <wp:wrapNone/>
                <wp:docPr id="50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11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673AEB" id="Rectangle 34" o:spid="_x0000_s1026" style="position:absolute;margin-left:104.6pt;margin-top:13.65pt;width:102.45pt;height:.75pt;z-index:-1620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7072" behindDoc="1" locked="0" layoutInCell="1" allowOverlap="1">
                <wp:simplePos x="0" y="0"/>
                <wp:positionH relativeFrom="page">
                  <wp:posOffset>2680335</wp:posOffset>
                </wp:positionH>
                <wp:positionV relativeFrom="paragraph">
                  <wp:posOffset>173355</wp:posOffset>
                </wp:positionV>
                <wp:extent cx="693420" cy="9525"/>
                <wp:effectExtent l="0" t="0" r="0" b="0"/>
                <wp:wrapNone/>
                <wp:docPr id="49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342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A74D5" id="Rectangle 33" o:spid="_x0000_s1026" style="position:absolute;margin-left:211.05pt;margin-top:13.65pt;width:54.6pt;height:.75pt;z-index:-1620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7584" behindDoc="1" locked="0" layoutInCell="1" allowOverlap="1">
                <wp:simplePos x="0" y="0"/>
                <wp:positionH relativeFrom="page">
                  <wp:posOffset>4435475</wp:posOffset>
                </wp:positionH>
                <wp:positionV relativeFrom="paragraph">
                  <wp:posOffset>173355</wp:posOffset>
                </wp:positionV>
                <wp:extent cx="1009650" cy="9525"/>
                <wp:effectExtent l="0" t="0" r="0" b="0"/>
                <wp:wrapNone/>
                <wp:docPr id="48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827354" id="Rectangle 32" o:spid="_x0000_s1026" style="position:absolute;margin-left:349.25pt;margin-top:13.65pt;width:79.5pt;height:.75pt;z-index:-1620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" fillcolor="#535353" stroked="f">
                <w10:wrap anchorx="page"/>
              </v:rect>
            </w:pict>
          </mc:Fallback>
        </mc:AlternateContent>
      </w:r>
      <w:hyperlink r:id="rId86">
        <w:r>
          <w:rPr>
            <w:rFonts w:ascii="Verdana"/>
            <w:color w:val="535353"/>
            <w:w w:val="110"/>
            <w:u w:val="single" w:color="535353"/>
          </w:rPr>
          <w:t>N</w:t>
        </w:r>
        <w:r>
          <w:rPr>
            <w:rFonts w:ascii="Arial"/>
            <w:color w:val="535353"/>
            <w:w w:val="110"/>
            <w:u w:val="single" w:color="535353"/>
          </w:rPr>
          <w:t>ot</w:t>
        </w:r>
        <w:r>
          <w:rPr>
            <w:rFonts w:ascii="Arial"/>
            <w:color w:val="535353"/>
            <w:spacing w:val="-13"/>
            <w:w w:val="110"/>
            <w:u w:val="single" w:color="535353"/>
          </w:rPr>
          <w:t xml:space="preserve"> </w:t>
        </w:r>
        <w:r>
          <w:rPr>
            <w:rFonts w:ascii="Verdana"/>
            <w:color w:val="535353"/>
            <w:w w:val="110"/>
            <w:u w:val="single" w:color="535353"/>
          </w:rPr>
          <w:t>a</w:t>
        </w:r>
        <w:r>
          <w:rPr>
            <w:rFonts w:ascii="Arial"/>
            <w:color w:val="535353"/>
            <w:w w:val="110"/>
            <w:u w:val="single" w:color="535353"/>
          </w:rPr>
          <w:t>ll</w:t>
        </w:r>
        <w:r>
          <w:rPr>
            <w:rFonts w:ascii="Arial"/>
            <w:color w:val="535353"/>
            <w:spacing w:val="-13"/>
            <w:w w:val="110"/>
            <w:u w:val="single" w:color="535353"/>
          </w:rPr>
          <w:t xml:space="preserve"> </w:t>
        </w:r>
        <w:r>
          <w:rPr>
            <w:rFonts w:ascii="Arial"/>
            <w:color w:val="535353"/>
            <w:w w:val="110"/>
            <w:u w:val="single" w:color="535353"/>
          </w:rPr>
          <w:t>su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Verdana"/>
            <w:color w:val="535353"/>
            <w:w w:val="110"/>
          </w:rPr>
          <w:t>e</w:t>
        </w:r>
        <w:r>
          <w:rPr>
            <w:rFonts w:ascii="Arial"/>
            <w:color w:val="535353"/>
            <w:w w:val="110"/>
          </w:rPr>
          <w:t>rh</w:t>
        </w:r>
        <w:r>
          <w:rPr>
            <w:rFonts w:ascii="Verdana"/>
            <w:color w:val="535353"/>
            <w:w w:val="110"/>
          </w:rPr>
          <w:t>e</w:t>
        </w:r>
        <w:r>
          <w:rPr>
            <w:rFonts w:ascii="Arial"/>
            <w:color w:val="535353"/>
            <w:w w:val="110"/>
          </w:rPr>
          <w:t>ro</w:t>
        </w:r>
        <w:r>
          <w:rPr>
            <w:rFonts w:ascii="Verdana"/>
            <w:color w:val="535353"/>
            <w:w w:val="110"/>
          </w:rPr>
          <w:t>e</w:t>
        </w:r>
        <w:r>
          <w:rPr>
            <w:rFonts w:ascii="Arial"/>
            <w:color w:val="535353"/>
            <w:w w:val="110"/>
          </w:rPr>
          <w:t>s</w:t>
        </w:r>
        <w:r>
          <w:rPr>
            <w:rFonts w:ascii="Arial"/>
            <w:color w:val="535353"/>
            <w:spacing w:val="-12"/>
            <w:w w:val="110"/>
          </w:rPr>
          <w:t xml:space="preserve"> </w:t>
        </w:r>
        <w:r>
          <w:rPr>
            <w:rFonts w:ascii="Arial"/>
            <w:color w:val="535353"/>
            <w:w w:val="110"/>
          </w:rPr>
          <w:t>w</w:t>
        </w:r>
        <w:r>
          <w:rPr>
            <w:rFonts w:ascii="Verdana"/>
            <w:color w:val="535353"/>
            <w:w w:val="110"/>
          </w:rPr>
          <w:t>ea</w:t>
        </w:r>
        <w:r>
          <w:rPr>
            <w:rFonts w:ascii="Arial"/>
            <w:color w:val="535353"/>
            <w:w w:val="110"/>
          </w:rPr>
          <w:t>r</w:t>
        </w:r>
        <w:r>
          <w:rPr>
            <w:rFonts w:ascii="Arial"/>
            <w:color w:val="535353"/>
            <w:spacing w:val="-13"/>
            <w:w w:val="110"/>
          </w:rPr>
          <w:t xml:space="preserve"> </w:t>
        </w:r>
        <w:r>
          <w:rPr>
            <w:rFonts w:ascii="Verdana"/>
            <w:color w:val="535353"/>
            <w:w w:val="110"/>
          </w:rPr>
          <w:t>ca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Verdana"/>
            <w:color w:val="535353"/>
            <w:w w:val="110"/>
          </w:rPr>
          <w:t>e</w:t>
        </w:r>
        <w:r>
          <w:rPr>
            <w:rFonts w:ascii="Arial"/>
            <w:color w:val="535353"/>
            <w:w w:val="110"/>
          </w:rPr>
          <w:t>s:</w:t>
        </w:r>
        <w:r>
          <w:rPr>
            <w:rFonts w:ascii="Arial"/>
            <w:color w:val="535353"/>
            <w:spacing w:val="-12"/>
            <w:w w:val="110"/>
          </w:rPr>
          <w:t xml:space="preserve"> </w:t>
        </w:r>
        <w:r>
          <w:rPr>
            <w:rFonts w:ascii="Arial"/>
            <w:color w:val="535353"/>
            <w:w w:val="110"/>
          </w:rPr>
          <w:t>how</w:t>
        </w:r>
        <w:r>
          <w:rPr>
            <w:rFonts w:ascii="Arial"/>
            <w:color w:val="535353"/>
            <w:spacing w:val="-13"/>
            <w:w w:val="110"/>
          </w:rPr>
          <w:t xml:space="preserve"> </w:t>
        </w:r>
        <w:r>
          <w:rPr>
            <w:rFonts w:ascii="Arial"/>
            <w:color w:val="535353"/>
            <w:w w:val="110"/>
          </w:rPr>
          <w:t>y</w:t>
        </w:r>
        <w:r>
          <w:rPr>
            <w:rFonts w:ascii="Arial"/>
            <w:color w:val="535353"/>
            <w:w w:val="110"/>
            <w:u w:val="single" w:color="535353"/>
          </w:rPr>
          <w:t>ou</w:t>
        </w:r>
        <w:r>
          <w:rPr>
            <w:rFonts w:ascii="Arial"/>
            <w:color w:val="535353"/>
            <w:spacing w:val="-13"/>
            <w:w w:val="110"/>
            <w:u w:val="single" w:color="535353"/>
          </w:rPr>
          <w:t xml:space="preserve"> </w:t>
        </w:r>
        <w:r>
          <w:rPr>
            <w:rFonts w:ascii="Arial"/>
            <w:color w:val="535353"/>
            <w:w w:val="110"/>
            <w:u w:val="single" w:color="535353"/>
          </w:rPr>
          <w:t>h</w:t>
        </w:r>
        <w:r>
          <w:rPr>
            <w:rFonts w:ascii="Verdana"/>
            <w:color w:val="535353"/>
            <w:w w:val="110"/>
            <w:u w:val="single" w:color="535353"/>
          </w:rPr>
          <w:t>a</w:t>
        </w:r>
        <w:r>
          <w:rPr>
            <w:rFonts w:ascii="Arial"/>
            <w:color w:val="535353"/>
            <w:w w:val="110"/>
            <w:u w:val="single" w:color="535353"/>
          </w:rPr>
          <w:t>v</w:t>
        </w:r>
        <w:r>
          <w:rPr>
            <w:rFonts w:ascii="Verdana"/>
            <w:color w:val="535353"/>
            <w:w w:val="110"/>
            <w:u w:val="single" w:color="535353"/>
          </w:rPr>
          <w:t>e</w:t>
        </w:r>
        <w:r>
          <w:rPr>
            <w:rFonts w:ascii="Verdana"/>
            <w:color w:val="535353"/>
            <w:spacing w:val="-32"/>
            <w:w w:val="110"/>
            <w:u w:val="single" w:color="535353"/>
          </w:rPr>
          <w:t xml:space="preserve"> </w:t>
        </w:r>
        <w:r>
          <w:rPr>
            <w:rFonts w:ascii="Arial"/>
            <w:color w:val="535353"/>
            <w:w w:val="110"/>
            <w:u w:val="single" w:color="535353"/>
          </w:rPr>
          <w:t>th</w:t>
        </w:r>
        <w:r>
          <w:rPr>
            <w:rFonts w:ascii="Verdana"/>
            <w:color w:val="535353"/>
            <w:w w:val="110"/>
            <w:u w:val="single" w:color="535353"/>
          </w:rPr>
          <w:t>e</w:t>
        </w:r>
        <w:r>
          <w:rPr>
            <w:rFonts w:ascii="Verdana"/>
            <w:color w:val="535353"/>
            <w:spacing w:val="-32"/>
            <w:w w:val="110"/>
          </w:rPr>
          <w:t xml:space="preserve"> </w:t>
        </w:r>
        <w:r>
          <w:rPr>
            <w:rFonts w:ascii="Arial"/>
            <w:color w:val="535353"/>
            <w:w w:val="110"/>
          </w:rPr>
          <w:t>pow</w:t>
        </w:r>
        <w:r>
          <w:rPr>
            <w:rFonts w:ascii="Verdana"/>
            <w:color w:val="535353"/>
            <w:w w:val="110"/>
          </w:rPr>
          <w:t>e</w:t>
        </w:r>
        <w:r>
          <w:rPr>
            <w:rFonts w:ascii="Arial"/>
            <w:color w:val="535353"/>
            <w:w w:val="110"/>
          </w:rPr>
          <w:t>r</w:t>
        </w:r>
        <w:r>
          <w:rPr>
            <w:rFonts w:ascii="Arial"/>
            <w:color w:val="535353"/>
            <w:spacing w:val="-13"/>
            <w:w w:val="110"/>
          </w:rPr>
          <w:t xml:space="preserve"> </w:t>
        </w:r>
        <w:r>
          <w:rPr>
            <w:rFonts w:ascii="Arial"/>
            <w:color w:val="535353"/>
            <w:w w:val="110"/>
          </w:rPr>
          <w:t>to</w:t>
        </w:r>
        <w:r>
          <w:rPr>
            <w:rFonts w:ascii="Arial"/>
            <w:color w:val="535353"/>
            <w:spacing w:val="-12"/>
            <w:w w:val="110"/>
          </w:rPr>
          <w:t xml:space="preserve"> </w:t>
        </w:r>
        <w:r>
          <w:rPr>
            <w:rFonts w:ascii="Verdana"/>
            <w:color w:val="535353"/>
            <w:w w:val="110"/>
          </w:rPr>
          <w:t>c</w:t>
        </w:r>
        <w:r>
          <w:rPr>
            <w:rFonts w:ascii="Arial"/>
            <w:color w:val="535353"/>
            <w:w w:val="110"/>
          </w:rPr>
          <w:t>h</w:t>
        </w:r>
        <w:r>
          <w:rPr>
            <w:rFonts w:ascii="Verdana"/>
            <w:color w:val="535353"/>
            <w:w w:val="110"/>
          </w:rPr>
          <w:t>a</w:t>
        </w:r>
        <w:r>
          <w:rPr>
            <w:rFonts w:ascii="Arial"/>
            <w:color w:val="535353"/>
            <w:w w:val="110"/>
          </w:rPr>
          <w:t>n</w:t>
        </w:r>
        <w:r>
          <w:rPr>
            <w:rFonts w:ascii="Verdana"/>
            <w:color w:val="535353"/>
            <w:w w:val="110"/>
          </w:rPr>
          <w:t>g</w:t>
        </w:r>
        <w:r>
          <w:rPr>
            <w:rFonts w:ascii="Verdana"/>
            <w:color w:val="535353"/>
            <w:w w:val="110"/>
            <w:u w:val="single" w:color="535353"/>
          </w:rPr>
          <w:t>e</w:t>
        </w:r>
        <w:r>
          <w:rPr>
            <w:rFonts w:ascii="Verdana"/>
            <w:color w:val="535353"/>
            <w:spacing w:val="-32"/>
            <w:w w:val="110"/>
            <w:u w:val="single" w:color="535353"/>
          </w:rPr>
          <w:t xml:space="preserve"> </w:t>
        </w:r>
        <w:r>
          <w:rPr>
            <w:rFonts w:ascii="Arial"/>
            <w:color w:val="535353"/>
            <w:w w:val="110"/>
            <w:u w:val="single" w:color="535353"/>
          </w:rPr>
          <w:t>th</w:t>
        </w:r>
        <w:r>
          <w:rPr>
            <w:rFonts w:ascii="Verdana"/>
            <w:color w:val="535353"/>
            <w:w w:val="110"/>
            <w:u w:val="single" w:color="535353"/>
          </w:rPr>
          <w:t>e</w:t>
        </w:r>
        <w:r>
          <w:rPr>
            <w:rFonts w:ascii="Verdana"/>
            <w:color w:val="535353"/>
            <w:spacing w:val="-33"/>
            <w:w w:val="110"/>
            <w:u w:val="single" w:color="535353"/>
          </w:rPr>
          <w:t xml:space="preserve"> </w:t>
        </w:r>
        <w:r>
          <w:rPr>
            <w:rFonts w:ascii="Arial"/>
            <w:color w:val="535353"/>
            <w:w w:val="110"/>
            <w:u w:val="single" w:color="535353"/>
          </w:rPr>
          <w:t>worl</w:t>
        </w:r>
        <w:r>
          <w:rPr>
            <w:rFonts w:ascii="Verdana"/>
            <w:color w:val="535353"/>
            <w:w w:val="110"/>
            <w:u w:val="single" w:color="535353"/>
          </w:rPr>
          <w:t>d</w:t>
        </w:r>
        <w:r>
          <w:rPr>
            <w:rFonts w:ascii="Verdana"/>
            <w:color w:val="535353"/>
            <w:spacing w:val="-32"/>
            <w:w w:val="110"/>
          </w:rPr>
          <w:t xml:space="preserve"> </w:t>
        </w:r>
        <w:r>
          <w:rPr>
            <w:rFonts w:ascii="Arial"/>
            <w:color w:val="535353"/>
            <w:spacing w:val="-4"/>
            <w:w w:val="110"/>
          </w:rPr>
          <w:t>(</w:t>
        </w:r>
        <w:r>
          <w:rPr>
            <w:rFonts w:ascii="Verdana"/>
            <w:color w:val="535353"/>
            <w:spacing w:val="-4"/>
            <w:w w:val="110"/>
            <w:u w:val="single" w:color="535353"/>
          </w:rPr>
          <w:t>TED</w:t>
        </w:r>
        <w:r>
          <w:rPr>
            <w:rFonts w:ascii="Verdana"/>
            <w:color w:val="535353"/>
            <w:spacing w:val="-4"/>
            <w:w w:val="110"/>
          </w:rPr>
          <w:t xml:space="preserve"> </w:t>
        </w:r>
        <w:r>
          <w:rPr>
            <w:rFonts w:ascii="Verdana"/>
            <w:color w:val="535353"/>
            <w:w w:val="92"/>
            <w:u w:val="single" w:color="535353"/>
          </w:rPr>
          <w:t>T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21"/>
            <w:u w:val="single" w:color="535353"/>
          </w:rPr>
          <w:t>l</w:t>
        </w:r>
        <w:r>
          <w:rPr>
            <w:rFonts w:ascii="Arial"/>
            <w:color w:val="535353"/>
            <w:w w:val="109"/>
            <w:u w:val="single" w:color="535353"/>
          </w:rPr>
          <w:t>k</w:t>
        </w:r>
        <w:r>
          <w:rPr>
            <w:rFonts w:ascii="Arial"/>
            <w:color w:val="535353"/>
            <w:spacing w:val="-1"/>
            <w:w w:val="131"/>
          </w:rPr>
          <w:t>)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Arial"/>
            <w:color w:val="535353"/>
          </w:rPr>
          <w:tab/>
        </w:r>
        <w:r>
          <w:rPr>
            <w:rFonts w:ascii="Verdana"/>
            <w:color w:val="535353"/>
          </w:rPr>
          <w:t>P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Arial"/>
            <w:color w:val="535353"/>
            <w:w w:val="120"/>
          </w:rPr>
          <w:t>r</w:t>
        </w:r>
        <w:r>
          <w:rPr>
            <w:rFonts w:ascii="Verdana"/>
            <w:color w:val="535353"/>
            <w:w w:val="91"/>
          </w:rPr>
          <w:t>e</w:t>
        </w:r>
        <w:r>
          <w:rPr>
            <w:rFonts w:ascii="Arial"/>
            <w:color w:val="535353"/>
            <w:w w:val="108"/>
          </w:rPr>
          <w:t>n</w:t>
        </w:r>
        <w:r>
          <w:rPr>
            <w:rFonts w:ascii="Arial"/>
            <w:color w:val="535353"/>
            <w:w w:val="132"/>
          </w:rPr>
          <w:t>t</w:t>
        </w:r>
        <w:r>
          <w:rPr>
            <w:rFonts w:ascii="Arial"/>
            <w:color w:val="535353"/>
            <w:w w:val="90"/>
          </w:rPr>
          <w:t>s</w:t>
        </w:r>
        <w:r>
          <w:rPr>
            <w:rFonts w:ascii="Arial"/>
            <w:color w:val="535353"/>
            <w:w w:val="218"/>
          </w:rPr>
          <w:t>/</w:t>
        </w:r>
        <w:r>
          <w:rPr>
            <w:rFonts w:ascii="Arial"/>
            <w:color w:val="535353"/>
            <w:spacing w:val="10"/>
          </w:rPr>
          <w:t xml:space="preserve"> 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  <w:w w:val="121"/>
          </w:rPr>
          <w:t>l</w:t>
        </w:r>
        <w:r>
          <w:rPr>
            <w:rFonts w:ascii="Verdana"/>
            <w:color w:val="535353"/>
            <w:w w:val="98"/>
          </w:rPr>
          <w:t>d</w:t>
        </w:r>
        <w:r>
          <w:rPr>
            <w:rFonts w:ascii="Verdana"/>
            <w:color w:val="535353"/>
            <w:w w:val="91"/>
          </w:rPr>
          <w:t>e</w:t>
        </w:r>
        <w:r>
          <w:rPr>
            <w:rFonts w:ascii="Arial"/>
            <w:color w:val="535353"/>
            <w:w w:val="120"/>
          </w:rPr>
          <w:t>r</w:t>
        </w:r>
        <w:r>
          <w:rPr>
            <w:rFonts w:ascii="Arial"/>
            <w:color w:val="535353"/>
            <w:spacing w:val="10"/>
          </w:rPr>
          <w:t xml:space="preserve"> </w:t>
        </w:r>
        <w:r>
          <w:rPr>
            <w:rFonts w:ascii="Verdana"/>
            <w:color w:val="535353"/>
            <w:w w:val="85"/>
          </w:rPr>
          <w:t>c</w:t>
        </w:r>
        <w:r>
          <w:rPr>
            <w:rFonts w:ascii="Arial"/>
            <w:color w:val="535353"/>
            <w:w w:val="108"/>
          </w:rPr>
          <w:t>h</w:t>
        </w:r>
        <w:r>
          <w:rPr>
            <w:rFonts w:ascii="Arial"/>
            <w:color w:val="535353"/>
            <w:w w:val="123"/>
          </w:rPr>
          <w:t>i</w:t>
        </w:r>
        <w:r>
          <w:rPr>
            <w:rFonts w:ascii="Arial"/>
            <w:color w:val="535353"/>
            <w:w w:val="121"/>
          </w:rPr>
          <w:t>l</w:t>
        </w:r>
        <w:r>
          <w:rPr>
            <w:rFonts w:ascii="Verdana"/>
            <w:color w:val="535353"/>
            <w:w w:val="98"/>
          </w:rPr>
          <w:t>d</w:t>
        </w:r>
        <w:r>
          <w:rPr>
            <w:rFonts w:ascii="Arial"/>
            <w:color w:val="535353"/>
            <w:w w:val="120"/>
          </w:rPr>
          <w:t>r</w:t>
        </w:r>
        <w:r>
          <w:rPr>
            <w:rFonts w:ascii="Verdana"/>
            <w:color w:val="535353"/>
            <w:w w:val="91"/>
          </w:rPr>
          <w:t>e</w:t>
        </w:r>
        <w:r>
          <w:rPr>
            <w:rFonts w:ascii="Arial"/>
            <w:color w:val="535353"/>
            <w:w w:val="108"/>
          </w:rPr>
          <w:t>n</w:t>
        </w:r>
      </w:hyperlink>
    </w:p>
    <w:p w:rsidR="009F0D76" w:rsidRDefault="009F0D76">
      <w:pPr>
        <w:pStyle w:val="BodyText"/>
        <w:spacing w:before="1"/>
        <w:rPr>
          <w:rFonts w:ascii="Arial"/>
          <w:sz w:val="25"/>
        </w:rPr>
      </w:pPr>
    </w:p>
    <w:p w:rsidR="009F0D76" w:rsidRDefault="00BA5C19">
      <w:pPr>
        <w:pStyle w:val="BodyText"/>
        <w:spacing w:before="42" w:line="271" w:lineRule="auto"/>
        <w:ind w:left="891" w:right="1191" w:firstLine="77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8096" behindDoc="1" locked="0" layoutInCell="1" allowOverlap="1">
                <wp:simplePos x="0" y="0"/>
                <wp:positionH relativeFrom="page">
                  <wp:posOffset>1217295</wp:posOffset>
                </wp:positionH>
                <wp:positionV relativeFrom="paragraph">
                  <wp:posOffset>189230</wp:posOffset>
                </wp:positionV>
                <wp:extent cx="426085" cy="9525"/>
                <wp:effectExtent l="0" t="0" r="0" b="0"/>
                <wp:wrapNone/>
                <wp:docPr id="47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08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AE38E4" id="Rectangle 31" o:spid="_x0000_s1026" style="position:absolute;margin-left:95.85pt;margin-top:14.9pt;width:33.55pt;height:.75pt;z-index:-1620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8608" behindDoc="1" locked="0" layoutInCell="1" allowOverlap="1">
                <wp:simplePos x="0" y="0"/>
                <wp:positionH relativeFrom="page">
                  <wp:posOffset>1694180</wp:posOffset>
                </wp:positionH>
                <wp:positionV relativeFrom="paragraph">
                  <wp:posOffset>189230</wp:posOffset>
                </wp:positionV>
                <wp:extent cx="901700" cy="9525"/>
                <wp:effectExtent l="0" t="0" r="0" b="0"/>
                <wp:wrapNone/>
                <wp:docPr id="46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170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5EF93" id="Rectangle 30" o:spid="_x0000_s1026" style="position:absolute;margin-left:133.4pt;margin-top:14.9pt;width:71pt;height:.75pt;z-index:-1620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9120" behindDoc="1" locked="0" layoutInCell="1" allowOverlap="1">
                <wp:simplePos x="0" y="0"/>
                <wp:positionH relativeFrom="page">
                  <wp:posOffset>3023235</wp:posOffset>
                </wp:positionH>
                <wp:positionV relativeFrom="paragraph">
                  <wp:posOffset>189230</wp:posOffset>
                </wp:positionV>
                <wp:extent cx="19685" cy="9525"/>
                <wp:effectExtent l="0" t="0" r="0" b="0"/>
                <wp:wrapNone/>
                <wp:docPr id="45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8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8AE19E" id="Rectangle 29" o:spid="_x0000_s1026" style="position:absolute;margin-left:238.05pt;margin-top:14.9pt;width:1.55pt;height:.75pt;z-index:-1620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" fillcolor="#535353" stroked="f">
                <w10:wrap anchorx="page"/>
              </v:rect>
            </w:pict>
          </mc:Fallback>
        </mc:AlternateContent>
      </w:r>
      <w:hyperlink r:id="rId87">
        <w:r>
          <w:rPr>
            <w:rFonts w:ascii="Verdana"/>
            <w:color w:val="535353"/>
            <w:w w:val="105"/>
            <w:u w:val="single" w:color="535353"/>
          </w:rPr>
          <w:t>T</w:t>
        </w:r>
        <w:r>
          <w:rPr>
            <w:rFonts w:ascii="Arial"/>
            <w:color w:val="535353"/>
            <w:w w:val="105"/>
            <w:u w:val="single" w:color="535353"/>
          </w:rPr>
          <w:t>h</w:t>
        </w:r>
        <w:r>
          <w:rPr>
            <w:rFonts w:ascii="Verdana"/>
            <w:color w:val="535353"/>
            <w:w w:val="105"/>
            <w:u w:val="single" w:color="535353"/>
          </w:rPr>
          <w:t>e</w:t>
        </w:r>
        <w:r>
          <w:rPr>
            <w:rFonts w:ascii="Verdana"/>
            <w:color w:val="535353"/>
            <w:spacing w:val="-22"/>
            <w:w w:val="105"/>
            <w:u w:val="single" w:color="535353"/>
          </w:rPr>
          <w:t xml:space="preserve"> </w:t>
        </w:r>
        <w:r>
          <w:rPr>
            <w:rFonts w:ascii="Verdana"/>
            <w:color w:val="535353"/>
            <w:w w:val="105"/>
            <w:u w:val="single" w:color="535353"/>
          </w:rPr>
          <w:t>Re</w:t>
        </w:r>
        <w:r>
          <w:rPr>
            <w:rFonts w:ascii="Arial"/>
            <w:color w:val="535353"/>
            <w:w w:val="105"/>
            <w:u w:val="single" w:color="535353"/>
          </w:rPr>
          <w:t>s</w:t>
        </w:r>
        <w:r>
          <w:rPr>
            <w:rFonts w:ascii="Arial"/>
            <w:color w:val="535353"/>
            <w:w w:val="105"/>
          </w:rPr>
          <w:t>pons</w:t>
        </w:r>
        <w:r>
          <w:rPr>
            <w:rFonts w:ascii="Verdana"/>
            <w:color w:val="535353"/>
            <w:w w:val="105"/>
          </w:rPr>
          <w:t>e</w:t>
        </w:r>
        <w:r>
          <w:rPr>
            <w:rFonts w:ascii="Verdana"/>
            <w:color w:val="535353"/>
            <w:spacing w:val="-21"/>
            <w:w w:val="105"/>
          </w:rPr>
          <w:t xml:space="preserve"> </w:t>
        </w:r>
        <w:r>
          <w:rPr>
            <w:rFonts w:ascii="Arial"/>
            <w:color w:val="535353"/>
            <w:w w:val="105"/>
          </w:rPr>
          <w:t>po</w:t>
        </w:r>
        <w:r>
          <w:rPr>
            <w:rFonts w:ascii="Verdana"/>
            <w:color w:val="535353"/>
            <w:w w:val="105"/>
          </w:rPr>
          <w:t>dca</w:t>
        </w:r>
        <w:r>
          <w:rPr>
            <w:rFonts w:ascii="Arial"/>
            <w:color w:val="535353"/>
            <w:w w:val="105"/>
          </w:rPr>
          <w:t>st:</w:t>
        </w:r>
        <w:r>
          <w:rPr>
            <w:rFonts w:ascii="Arial"/>
            <w:color w:val="535353"/>
            <w:spacing w:val="-3"/>
            <w:w w:val="105"/>
          </w:rPr>
          <w:t xml:space="preserve"> </w:t>
        </w:r>
        <w:r>
          <w:rPr>
            <w:rFonts w:ascii="Verdana"/>
            <w:color w:val="535353"/>
            <w:w w:val="105"/>
          </w:rPr>
          <w:t>I</w:t>
        </w:r>
        <w:r>
          <w:rPr>
            <w:rFonts w:ascii="Arial"/>
            <w:color w:val="535353"/>
            <w:w w:val="105"/>
          </w:rPr>
          <w:t>n</w:t>
        </w:r>
        <w:r>
          <w:rPr>
            <w:rFonts w:ascii="Verdana"/>
            <w:color w:val="535353"/>
            <w:w w:val="105"/>
          </w:rPr>
          <w:t>e</w:t>
        </w:r>
        <w:r>
          <w:rPr>
            <w:rFonts w:ascii="Arial"/>
            <w:color w:val="535353"/>
            <w:w w:val="105"/>
          </w:rPr>
          <w:t>q</w:t>
        </w:r>
        <w:r>
          <w:rPr>
            <w:rFonts w:ascii="Arial"/>
            <w:color w:val="535353"/>
            <w:w w:val="105"/>
            <w:u w:val="single" w:color="535353"/>
          </w:rPr>
          <w:t>u</w:t>
        </w:r>
        <w:r>
          <w:rPr>
            <w:rFonts w:ascii="Verdana"/>
            <w:color w:val="535353"/>
            <w:w w:val="105"/>
            <w:u w:val="single" w:color="535353"/>
          </w:rPr>
          <w:t>a</w:t>
        </w:r>
        <w:r>
          <w:rPr>
            <w:rFonts w:ascii="Arial"/>
            <w:color w:val="535353"/>
            <w:w w:val="105"/>
            <w:u w:val="single" w:color="535353"/>
          </w:rPr>
          <w:t>lit</w:t>
        </w:r>
        <w:r>
          <w:rPr>
            <w:rFonts w:ascii="Arial"/>
            <w:color w:val="535353"/>
            <w:w w:val="105"/>
          </w:rPr>
          <w:t>y,</w:t>
        </w:r>
        <w:r>
          <w:rPr>
            <w:rFonts w:ascii="Arial"/>
            <w:color w:val="535353"/>
            <w:spacing w:val="-2"/>
            <w:w w:val="105"/>
          </w:rPr>
          <w:t xml:space="preserve"> </w:t>
        </w:r>
        <w:r>
          <w:rPr>
            <w:rFonts w:ascii="Arial"/>
            <w:color w:val="535353"/>
            <w:w w:val="105"/>
            <w:u w:val="single" w:color="535353"/>
          </w:rPr>
          <w:t>stru</w:t>
        </w:r>
        <w:r>
          <w:rPr>
            <w:rFonts w:ascii="Verdana"/>
            <w:color w:val="535353"/>
            <w:w w:val="105"/>
            <w:u w:val="single" w:color="535353"/>
          </w:rPr>
          <w:t>c</w:t>
        </w:r>
        <w:r>
          <w:rPr>
            <w:rFonts w:ascii="Arial"/>
            <w:color w:val="535353"/>
            <w:w w:val="105"/>
            <w:u w:val="single" w:color="535353"/>
          </w:rPr>
          <w:t>tur</w:t>
        </w:r>
        <w:r>
          <w:rPr>
            <w:rFonts w:ascii="Verdana"/>
            <w:color w:val="535353"/>
            <w:w w:val="105"/>
            <w:u w:val="single" w:color="535353"/>
          </w:rPr>
          <w:t>a</w:t>
        </w:r>
        <w:r>
          <w:rPr>
            <w:rFonts w:ascii="Arial"/>
            <w:color w:val="535353"/>
            <w:w w:val="105"/>
            <w:u w:val="single" w:color="535353"/>
          </w:rPr>
          <w:t>l</w:t>
        </w:r>
        <w:r>
          <w:rPr>
            <w:rFonts w:ascii="Arial"/>
            <w:color w:val="535353"/>
            <w:spacing w:val="-2"/>
            <w:w w:val="105"/>
            <w:u w:val="single" w:color="535353"/>
          </w:rPr>
          <w:t xml:space="preserve"> </w:t>
        </w:r>
        <w:r>
          <w:rPr>
            <w:rFonts w:ascii="Arial"/>
            <w:color w:val="535353"/>
            <w:w w:val="105"/>
            <w:u w:val="single" w:color="535353"/>
          </w:rPr>
          <w:t>r</w:t>
        </w:r>
        <w:r>
          <w:rPr>
            <w:rFonts w:ascii="Verdana"/>
            <w:color w:val="535353"/>
            <w:w w:val="105"/>
            <w:u w:val="single" w:color="535353"/>
          </w:rPr>
          <w:t>ac</w:t>
        </w:r>
        <w:r>
          <w:rPr>
            <w:rFonts w:ascii="Arial"/>
            <w:color w:val="535353"/>
            <w:w w:val="105"/>
            <w:u w:val="single" w:color="535353"/>
          </w:rPr>
          <w:t>ism</w:t>
        </w:r>
        <w:r>
          <w:rPr>
            <w:rFonts w:ascii="Arial"/>
            <w:color w:val="535353"/>
            <w:w w:val="105"/>
          </w:rPr>
          <w:t>,</w:t>
        </w:r>
        <w:r>
          <w:rPr>
            <w:rFonts w:ascii="Arial"/>
            <w:color w:val="535353"/>
            <w:spacing w:val="-3"/>
            <w:w w:val="105"/>
          </w:rPr>
          <w:t xml:space="preserve"> </w:t>
        </w:r>
        <w:r>
          <w:rPr>
            <w:rFonts w:ascii="Verdana"/>
            <w:color w:val="535353"/>
            <w:w w:val="105"/>
            <w:u w:val="single" w:color="535353"/>
          </w:rPr>
          <w:t>a</w:t>
        </w:r>
        <w:r>
          <w:rPr>
            <w:rFonts w:ascii="Arial"/>
            <w:color w:val="535353"/>
            <w:w w:val="105"/>
            <w:u w:val="single" w:color="535353"/>
          </w:rPr>
          <w:t>n</w:t>
        </w:r>
        <w:r>
          <w:rPr>
            <w:rFonts w:ascii="Verdana"/>
            <w:color w:val="535353"/>
            <w:w w:val="105"/>
            <w:u w:val="single" w:color="535353"/>
          </w:rPr>
          <w:t>d</w:t>
        </w:r>
        <w:r>
          <w:rPr>
            <w:rFonts w:ascii="Verdana"/>
            <w:color w:val="535353"/>
            <w:spacing w:val="-21"/>
            <w:w w:val="105"/>
            <w:u w:val="single" w:color="535353"/>
          </w:rPr>
          <w:t xml:space="preserve"> </w:t>
        </w:r>
        <w:r>
          <w:rPr>
            <w:rFonts w:ascii="Arial"/>
            <w:color w:val="535353"/>
            <w:w w:val="105"/>
            <w:u w:val="single" w:color="535353"/>
          </w:rPr>
          <w:t>th</w:t>
        </w:r>
        <w:r>
          <w:rPr>
            <w:rFonts w:ascii="Verdana"/>
            <w:color w:val="535353"/>
            <w:w w:val="105"/>
            <w:u w:val="single" w:color="535353"/>
          </w:rPr>
          <w:t>e</w:t>
        </w:r>
        <w:r>
          <w:rPr>
            <w:rFonts w:ascii="Verdana"/>
            <w:color w:val="535353"/>
            <w:spacing w:val="-22"/>
            <w:w w:val="105"/>
            <w:u w:val="single" w:color="535353"/>
          </w:rPr>
          <w:t xml:space="preserve"> </w:t>
        </w:r>
        <w:r>
          <w:rPr>
            <w:rFonts w:ascii="Verdana"/>
            <w:color w:val="535353"/>
            <w:w w:val="105"/>
            <w:u w:val="single" w:color="535353"/>
          </w:rPr>
          <w:t>f</w:t>
        </w:r>
        <w:r>
          <w:rPr>
            <w:rFonts w:ascii="Arial"/>
            <w:color w:val="535353"/>
            <w:w w:val="105"/>
            <w:u w:val="single" w:color="535353"/>
          </w:rPr>
          <w:t>i</w:t>
        </w:r>
        <w:r>
          <w:rPr>
            <w:rFonts w:ascii="Verdana"/>
            <w:color w:val="535353"/>
            <w:w w:val="105"/>
          </w:rPr>
          <w:t>g</w:t>
        </w:r>
        <w:r>
          <w:rPr>
            <w:rFonts w:ascii="Arial"/>
            <w:color w:val="535353"/>
            <w:w w:val="105"/>
            <w:u w:val="single" w:color="535353"/>
          </w:rPr>
          <w:t>ht</w:t>
        </w:r>
        <w:r>
          <w:rPr>
            <w:rFonts w:ascii="Arial"/>
            <w:color w:val="535353"/>
            <w:spacing w:val="-2"/>
            <w:w w:val="105"/>
            <w:u w:val="single" w:color="535353"/>
          </w:rPr>
          <w:t xml:space="preserve"> </w:t>
        </w:r>
        <w:r>
          <w:rPr>
            <w:rFonts w:ascii="Verdana"/>
            <w:color w:val="535353"/>
            <w:w w:val="105"/>
            <w:u w:val="single" w:color="535353"/>
          </w:rPr>
          <w:t>f</w:t>
        </w:r>
        <w:r>
          <w:rPr>
            <w:rFonts w:ascii="Arial"/>
            <w:color w:val="535353"/>
            <w:w w:val="105"/>
            <w:u w:val="single" w:color="535353"/>
          </w:rPr>
          <w:t>or</w:t>
        </w:r>
        <w:r>
          <w:rPr>
            <w:rFonts w:ascii="Arial"/>
            <w:color w:val="535353"/>
            <w:spacing w:val="-2"/>
            <w:w w:val="105"/>
          </w:rPr>
          <w:t xml:space="preserve"> </w:t>
        </w:r>
        <w:r>
          <w:rPr>
            <w:rFonts w:ascii="Arial"/>
            <w:color w:val="535353"/>
            <w:w w:val="105"/>
          </w:rPr>
          <w:t>j</w:t>
        </w:r>
        <w:r>
          <w:rPr>
            <w:rFonts w:ascii="Arial"/>
            <w:color w:val="535353"/>
            <w:w w:val="105"/>
            <w:u w:val="single" w:color="535353"/>
          </w:rPr>
          <w:t>usti</w:t>
        </w:r>
        <w:r>
          <w:rPr>
            <w:rFonts w:ascii="Verdana"/>
            <w:color w:val="535353"/>
            <w:w w:val="105"/>
            <w:u w:val="single" w:color="535353"/>
          </w:rPr>
          <w:t>ce</w:t>
        </w:r>
        <w:r>
          <w:rPr>
            <w:rFonts w:ascii="Verdana"/>
            <w:color w:val="535353"/>
            <w:spacing w:val="-22"/>
            <w:w w:val="105"/>
            <w:u w:val="single" w:color="535353"/>
          </w:rPr>
          <w:t xml:space="preserve"> </w:t>
        </w:r>
        <w:r>
          <w:rPr>
            <w:rFonts w:ascii="Verdana"/>
            <w:color w:val="535353"/>
            <w:w w:val="105"/>
            <w:u w:val="single" w:color="535353"/>
          </w:rPr>
          <w:t>af</w:t>
        </w:r>
        <w:r>
          <w:rPr>
            <w:rFonts w:ascii="Arial"/>
            <w:color w:val="535353"/>
            <w:w w:val="105"/>
            <w:u w:val="single" w:color="535353"/>
          </w:rPr>
          <w:t>t</w:t>
        </w:r>
        <w:r>
          <w:rPr>
            <w:rFonts w:ascii="Verdana"/>
            <w:color w:val="535353"/>
            <w:w w:val="105"/>
            <w:u w:val="single" w:color="535353"/>
          </w:rPr>
          <w:t>e</w:t>
        </w:r>
        <w:r>
          <w:rPr>
            <w:rFonts w:ascii="Arial"/>
            <w:color w:val="535353"/>
            <w:w w:val="105"/>
            <w:u w:val="single" w:color="535353"/>
          </w:rPr>
          <w:t>r</w:t>
        </w:r>
        <w:r>
          <w:rPr>
            <w:rFonts w:ascii="Arial"/>
            <w:color w:val="535353"/>
            <w:spacing w:val="-2"/>
            <w:w w:val="105"/>
            <w:u w:val="single" w:color="535353"/>
          </w:rPr>
          <w:t xml:space="preserve"> 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th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e</w:t>
        </w:r>
        <w:r>
          <w:rPr>
            <w:rFonts w:ascii="Verdana"/>
            <w:color w:val="535353"/>
            <w:spacing w:val="-4"/>
            <w:w w:val="105"/>
          </w:rPr>
          <w:t xml:space="preserve"> </w:t>
        </w:r>
        <w:r>
          <w:rPr>
            <w:rFonts w:ascii="Verdana"/>
            <w:color w:val="535353"/>
            <w:w w:val="95"/>
            <w:u w:val="single" w:color="535353"/>
          </w:rPr>
          <w:t>G</w:t>
        </w:r>
        <w:r>
          <w:rPr>
            <w:rFonts w:ascii="Arial"/>
            <w:color w:val="535353"/>
            <w:w w:val="120"/>
            <w:u w:val="single" w:color="535353"/>
          </w:rPr>
          <w:t>r</w:t>
        </w:r>
        <w:r>
          <w:rPr>
            <w:rFonts w:ascii="Verdana"/>
            <w:color w:val="535353"/>
            <w:w w:val="91"/>
            <w:u w:val="single" w:color="535353"/>
          </w:rPr>
          <w:t>e</w:t>
        </w:r>
        <w:r>
          <w:rPr>
            <w:rFonts w:ascii="Arial"/>
            <w:color w:val="535353"/>
            <w:w w:val="108"/>
            <w:u w:val="single" w:color="535353"/>
          </w:rPr>
          <w:t>n</w:t>
        </w:r>
        <w:r>
          <w:rPr>
            <w:rFonts w:ascii="Verdana"/>
            <w:color w:val="535353"/>
            <w:w w:val="107"/>
            <w:u w:val="single" w:color="535353"/>
          </w:rPr>
          <w:t>f</w:t>
        </w:r>
        <w:r>
          <w:rPr>
            <w:rFonts w:ascii="Verdana"/>
            <w:color w:val="535353"/>
            <w:w w:val="91"/>
            <w:u w:val="single" w:color="535353"/>
          </w:rPr>
          <w:t>e</w:t>
        </w:r>
        <w:r>
          <w:rPr>
            <w:rFonts w:ascii="Arial"/>
            <w:color w:val="535353"/>
            <w:w w:val="121"/>
            <w:u w:val="single" w:color="535353"/>
          </w:rPr>
          <w:t>ll</w:t>
        </w:r>
        <w:r>
          <w:rPr>
            <w:rFonts w:ascii="Arial"/>
            <w:color w:val="535353"/>
            <w:spacing w:val="10"/>
            <w:u w:val="single" w:color="535353"/>
          </w:rPr>
          <w:t xml:space="preserve"> </w:t>
        </w:r>
        <w:r>
          <w:rPr>
            <w:rFonts w:ascii="Verdana"/>
            <w:color w:val="535353"/>
            <w:w w:val="92"/>
            <w:u w:val="single" w:color="535353"/>
          </w:rPr>
          <w:t>T</w:t>
        </w:r>
        <w:r>
          <w:rPr>
            <w:rFonts w:ascii="Arial"/>
            <w:color w:val="535353"/>
            <w:w w:val="102"/>
            <w:u w:val="single" w:color="535353"/>
          </w:rPr>
          <w:t>o</w:t>
        </w:r>
        <w:r>
          <w:rPr>
            <w:rFonts w:ascii="Arial"/>
            <w:color w:val="535353"/>
            <w:w w:val="123"/>
            <w:u w:val="single" w:color="535353"/>
          </w:rPr>
          <w:t>w</w:t>
        </w:r>
        <w:r>
          <w:rPr>
            <w:rFonts w:ascii="Verdana"/>
            <w:color w:val="535353"/>
            <w:w w:val="91"/>
            <w:u w:val="single" w:color="535353"/>
          </w:rPr>
          <w:t>e</w:t>
        </w:r>
        <w:r>
          <w:rPr>
            <w:rFonts w:ascii="Arial"/>
            <w:color w:val="535353"/>
            <w:w w:val="120"/>
            <w:u w:val="single" w:color="535353"/>
          </w:rPr>
          <w:t>r</w:t>
        </w:r>
        <w:r>
          <w:rPr>
            <w:rFonts w:ascii="Arial"/>
            <w:color w:val="535353"/>
            <w:spacing w:val="10"/>
            <w:u w:val="single" w:color="535353"/>
          </w:rPr>
          <w:t xml:space="preserve"> </w:t>
        </w:r>
        <w:r>
          <w:rPr>
            <w:rFonts w:ascii="Verdana"/>
            <w:color w:val="535353"/>
            <w:w w:val="107"/>
            <w:u w:val="single" w:color="535353"/>
          </w:rPr>
          <w:t>f</w:t>
        </w:r>
        <w:r>
          <w:rPr>
            <w:rFonts w:ascii="Arial"/>
            <w:color w:val="535353"/>
            <w:w w:val="123"/>
            <w:u w:val="single" w:color="535353"/>
          </w:rPr>
          <w:t>i</w:t>
        </w:r>
        <w:r>
          <w:rPr>
            <w:rFonts w:ascii="Arial"/>
            <w:color w:val="535353"/>
            <w:w w:val="120"/>
            <w:u w:val="single" w:color="535353"/>
          </w:rPr>
          <w:t>r</w:t>
        </w:r>
        <w:r>
          <w:rPr>
            <w:rFonts w:ascii="Verdana"/>
            <w:color w:val="535353"/>
            <w:w w:val="91"/>
            <w:u w:val="single" w:color="535353"/>
          </w:rPr>
          <w:t>e</w:t>
        </w:r>
        <w:r>
          <w:rPr>
            <w:rFonts w:ascii="Arial"/>
            <w:color w:val="535353"/>
            <w:w w:val="94"/>
            <w:u w:val="single" w:color="535353"/>
          </w:rPr>
          <w:t>.</w:t>
        </w:r>
        <w:r>
          <w:rPr>
            <w:rFonts w:ascii="Arial"/>
            <w:color w:val="535353"/>
          </w:rPr>
          <w:t xml:space="preserve"> </w:t>
        </w:r>
        <w:r>
          <w:rPr>
            <w:rFonts w:ascii="Arial"/>
            <w:color w:val="535353"/>
            <w:spacing w:val="21"/>
          </w:rPr>
          <w:t xml:space="preserve"> </w:t>
        </w:r>
        <w:r>
          <w:rPr>
            <w:rFonts w:ascii="Verdana"/>
            <w:color w:val="535353"/>
            <w:w w:val="99"/>
          </w:rPr>
          <w:t>P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211"/>
          </w:rPr>
          <w:t>/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  <w:w w:val="114"/>
          </w:rPr>
          <w:t>l</w:t>
        </w:r>
        <w:r>
          <w:rPr>
            <w:rFonts w:ascii="Verdana"/>
            <w:color w:val="535353"/>
            <w:w w:val="98"/>
          </w:rPr>
          <w:t>d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Arial"/>
            <w:color w:val="535353"/>
            <w:spacing w:val="11"/>
          </w:rPr>
          <w:t xml:space="preserve"> </w:t>
        </w:r>
        <w:r>
          <w:rPr>
            <w:rFonts w:ascii="Verdana"/>
            <w:color w:val="535353"/>
            <w:w w:val="87"/>
          </w:rPr>
          <w:t>c</w:t>
        </w:r>
        <w:r>
          <w:rPr>
            <w:rFonts w:ascii="Arial"/>
            <w:color w:val="535353"/>
            <w:w w:val="107"/>
          </w:rPr>
          <w:t>h</w:t>
        </w:r>
        <w:r>
          <w:rPr>
            <w:rFonts w:ascii="Arial"/>
            <w:color w:val="535353"/>
            <w:w w:val="118"/>
          </w:rPr>
          <w:t>i</w:t>
        </w:r>
        <w:r>
          <w:rPr>
            <w:rFonts w:ascii="Arial"/>
            <w:color w:val="535353"/>
            <w:w w:val="114"/>
          </w:rPr>
          <w:t>l</w:t>
        </w:r>
        <w:r>
          <w:rPr>
            <w:rFonts w:ascii="Verdana"/>
            <w:color w:val="535353"/>
            <w:w w:val="98"/>
          </w:rPr>
          <w:t>d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07"/>
          </w:rPr>
          <w:t>n</w:t>
        </w:r>
      </w:hyperlink>
    </w:p>
    <w:p w:rsidR="009F0D76" w:rsidRDefault="009F0D76">
      <w:pPr>
        <w:pStyle w:val="BodyText"/>
        <w:spacing w:before="8"/>
        <w:rPr>
          <w:rFonts w:ascii="Arial"/>
          <w:sz w:val="28"/>
        </w:rPr>
      </w:pPr>
    </w:p>
    <w:p w:rsidR="009F0D76" w:rsidRDefault="00BA5C19">
      <w:pPr>
        <w:pStyle w:val="BodyText"/>
        <w:spacing w:line="271" w:lineRule="auto"/>
        <w:ind w:left="891" w:right="1129"/>
        <w:rPr>
          <w:rFonts w:ascii="Verdana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09632" behindDoc="1" locked="0" layoutInCell="1" allowOverlap="1">
                <wp:simplePos x="0" y="0"/>
                <wp:positionH relativeFrom="page">
                  <wp:posOffset>2532380</wp:posOffset>
                </wp:positionH>
                <wp:positionV relativeFrom="paragraph">
                  <wp:posOffset>162560</wp:posOffset>
                </wp:positionV>
                <wp:extent cx="1934210" cy="9525"/>
                <wp:effectExtent l="0" t="0" r="0" b="0"/>
                <wp:wrapNone/>
                <wp:docPr id="44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421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B26F8" id="Rectangle 28" o:spid="_x0000_s1026" style="position:absolute;margin-left:199.4pt;margin-top:12.8pt;width:152.3pt;height:.75pt;z-index:-1620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0144" behindDoc="1" locked="0" layoutInCell="1" allowOverlap="1">
                <wp:simplePos x="0" y="0"/>
                <wp:positionH relativeFrom="page">
                  <wp:posOffset>4511040</wp:posOffset>
                </wp:positionH>
                <wp:positionV relativeFrom="paragraph">
                  <wp:posOffset>162560</wp:posOffset>
                </wp:positionV>
                <wp:extent cx="1223010" cy="9525"/>
                <wp:effectExtent l="0" t="0" r="0" b="0"/>
                <wp:wrapNone/>
                <wp:docPr id="43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301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05843" id="Rectangle 27" o:spid="_x0000_s1026" style="position:absolute;margin-left:355.2pt;margin-top:12.8pt;width:96.3pt;height:.75pt;z-index:-1620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0656" behindDoc="1" locked="0" layoutInCell="1" allowOverlap="1">
                <wp:simplePos x="0" y="0"/>
                <wp:positionH relativeFrom="page">
                  <wp:posOffset>5779135</wp:posOffset>
                </wp:positionH>
                <wp:positionV relativeFrom="paragraph">
                  <wp:posOffset>162560</wp:posOffset>
                </wp:positionV>
                <wp:extent cx="140335" cy="9525"/>
                <wp:effectExtent l="0" t="0" r="0" b="0"/>
                <wp:wrapNone/>
                <wp:docPr id="42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4E694" id="Rectangle 26" o:spid="_x0000_s1026" style="position:absolute;margin-left:455.05pt;margin-top:12.8pt;width:11.05pt;height:.75pt;z-index:-1620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" fillcolor="#535353" stroked="f">
                <w10:wrap anchorx="page"/>
              </v:rect>
            </w:pict>
          </mc:Fallback>
        </mc:AlternateContent>
      </w:r>
      <w:hyperlink r:id="rId88">
        <w:r>
          <w:rPr>
            <w:rFonts w:ascii="Verdana"/>
            <w:color w:val="535353"/>
            <w:w w:val="109"/>
          </w:rPr>
          <w:t>M</w:t>
        </w:r>
        <w:r>
          <w:rPr>
            <w:rFonts w:ascii="Arial"/>
            <w:color w:val="535353"/>
            <w:w w:val="102"/>
          </w:rPr>
          <w:t>o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Verdana"/>
            <w:color w:val="535353"/>
          </w:rPr>
          <w:t xml:space="preserve">  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12"/>
          </w:rPr>
          <w:t>x</w:t>
        </w:r>
        <w:r>
          <w:rPr>
            <w:rFonts w:ascii="Verdana"/>
            <w:color w:val="535353"/>
            <w:w w:val="90"/>
          </w:rPr>
          <w:t>a</w:t>
        </w:r>
        <w:r>
          <w:rPr>
            <w:rFonts w:ascii="Arial"/>
            <w:color w:val="535353"/>
            <w:w w:val="109"/>
          </w:rPr>
          <w:t>m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114"/>
          </w:rPr>
          <w:t>l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</w:rPr>
          <w:t xml:space="preserve">   </w:t>
        </w:r>
        <w:r>
          <w:rPr>
            <w:rFonts w:ascii="Arial"/>
            <w:color w:val="535353"/>
            <w:w w:val="107"/>
          </w:rPr>
          <w:t>h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14"/>
          </w:rPr>
          <w:t>r</w:t>
        </w:r>
        <w:r>
          <w:rPr>
            <w:rFonts w:ascii="Verdana"/>
            <w:color w:val="535353"/>
            <w:w w:val="92"/>
          </w:rPr>
          <w:t>e</w:t>
        </w:r>
        <w:r>
          <w:rPr>
            <w:rFonts w:ascii="Arial"/>
            <w:color w:val="535353"/>
            <w:w w:val="104"/>
          </w:rPr>
          <w:t>:</w:t>
        </w:r>
        <w:r>
          <w:rPr>
            <w:rFonts w:ascii="Arial"/>
            <w:color w:val="535353"/>
          </w:rPr>
          <w:t xml:space="preserve">   </w:t>
        </w:r>
        <w:r>
          <w:rPr>
            <w:rFonts w:ascii="Arial"/>
            <w:color w:val="535353"/>
            <w:spacing w:val="-1"/>
            <w:w w:val="107"/>
            <w:u w:val="single" w:color="535353"/>
          </w:rPr>
          <w:t>h</w:t>
        </w:r>
        <w:r>
          <w:rPr>
            <w:rFonts w:ascii="Arial"/>
            <w:color w:val="535353"/>
            <w:spacing w:val="-1"/>
            <w:w w:val="126"/>
            <w:u w:val="single" w:color="535353"/>
          </w:rPr>
          <w:t>tt</w:t>
        </w:r>
        <w:r>
          <w:rPr>
            <w:rFonts w:ascii="Arial"/>
            <w:color w:val="535353"/>
            <w:spacing w:val="-1"/>
            <w:w w:val="110"/>
          </w:rPr>
          <w:t>p</w:t>
        </w:r>
        <w:r>
          <w:rPr>
            <w:rFonts w:ascii="Arial"/>
            <w:color w:val="535353"/>
            <w:spacing w:val="-1"/>
            <w:w w:val="88"/>
          </w:rPr>
          <w:t>s</w:t>
        </w:r>
        <w:r>
          <w:rPr>
            <w:rFonts w:ascii="Arial"/>
            <w:color w:val="535353"/>
            <w:spacing w:val="-1"/>
            <w:w w:val="104"/>
          </w:rPr>
          <w:t>:</w:t>
        </w:r>
        <w:r>
          <w:rPr>
            <w:rFonts w:ascii="Arial"/>
            <w:color w:val="535353"/>
            <w:spacing w:val="-1"/>
            <w:w w:val="211"/>
          </w:rPr>
          <w:t>//</w:t>
        </w:r>
        <w:r>
          <w:rPr>
            <w:rFonts w:ascii="Verdana"/>
            <w:color w:val="535353"/>
            <w:spacing w:val="-1"/>
            <w:w w:val="98"/>
          </w:rPr>
          <w:t>b</w:t>
        </w:r>
        <w:r>
          <w:rPr>
            <w:rFonts w:ascii="Verdana"/>
            <w:color w:val="535353"/>
            <w:spacing w:val="-1"/>
            <w:w w:val="92"/>
          </w:rPr>
          <w:t>e</w:t>
        </w:r>
        <w:r>
          <w:rPr>
            <w:rFonts w:ascii="Arial"/>
            <w:color w:val="535353"/>
            <w:spacing w:val="-1"/>
            <w:w w:val="114"/>
          </w:rPr>
          <w:t>ll</w:t>
        </w:r>
        <w:r>
          <w:rPr>
            <w:rFonts w:ascii="Arial"/>
            <w:color w:val="535353"/>
            <w:spacing w:val="-1"/>
            <w:w w:val="102"/>
          </w:rPr>
          <w:t>o</w:t>
        </w:r>
        <w:r>
          <w:rPr>
            <w:rFonts w:ascii="Verdana"/>
            <w:color w:val="535353"/>
            <w:spacing w:val="-1"/>
            <w:w w:val="87"/>
          </w:rPr>
          <w:t>c</w:t>
        </w:r>
        <w:r>
          <w:rPr>
            <w:rFonts w:ascii="Arial"/>
            <w:color w:val="535353"/>
            <w:spacing w:val="-1"/>
            <w:w w:val="102"/>
          </w:rPr>
          <w:t>o</w:t>
        </w:r>
        <w:r>
          <w:rPr>
            <w:rFonts w:ascii="Arial"/>
            <w:color w:val="535353"/>
            <w:spacing w:val="-1"/>
            <w:w w:val="114"/>
          </w:rPr>
          <w:t>ll</w:t>
        </w:r>
        <w:r>
          <w:rPr>
            <w:rFonts w:ascii="Verdana"/>
            <w:color w:val="535353"/>
            <w:spacing w:val="-1"/>
            <w:w w:val="92"/>
          </w:rPr>
          <w:t>e</w:t>
        </w:r>
        <w:r>
          <w:rPr>
            <w:rFonts w:ascii="Verdana"/>
            <w:color w:val="535353"/>
            <w:spacing w:val="-1"/>
            <w:w w:val="87"/>
          </w:rPr>
          <w:t>c</w:t>
        </w:r>
        <w:r>
          <w:rPr>
            <w:rFonts w:ascii="Arial"/>
            <w:color w:val="535353"/>
            <w:spacing w:val="-1"/>
            <w:w w:val="126"/>
          </w:rPr>
          <w:t>t</w:t>
        </w:r>
        <w:r>
          <w:rPr>
            <w:rFonts w:ascii="Arial"/>
            <w:color w:val="535353"/>
            <w:spacing w:val="-1"/>
            <w:w w:val="118"/>
          </w:rPr>
          <w:t>i</w:t>
        </w:r>
        <w:r>
          <w:rPr>
            <w:rFonts w:ascii="Arial"/>
            <w:color w:val="535353"/>
            <w:spacing w:val="-1"/>
            <w:w w:val="106"/>
          </w:rPr>
          <w:t>v</w:t>
        </w:r>
        <w:r>
          <w:rPr>
            <w:rFonts w:ascii="Verdana"/>
            <w:color w:val="535353"/>
            <w:spacing w:val="-1"/>
            <w:w w:val="92"/>
          </w:rPr>
          <w:t>e</w:t>
        </w:r>
        <w:r>
          <w:rPr>
            <w:rFonts w:ascii="Arial"/>
            <w:color w:val="535353"/>
            <w:spacing w:val="-1"/>
            <w:w w:val="94"/>
          </w:rPr>
          <w:t>.</w:t>
        </w:r>
        <w:r>
          <w:rPr>
            <w:rFonts w:ascii="Verdana"/>
            <w:color w:val="535353"/>
            <w:spacing w:val="-1"/>
            <w:w w:val="87"/>
          </w:rPr>
          <w:t>c</w:t>
        </w:r>
        <w:r>
          <w:rPr>
            <w:rFonts w:ascii="Arial"/>
            <w:color w:val="535353"/>
            <w:spacing w:val="-1"/>
            <w:w w:val="102"/>
          </w:rPr>
          <w:t>o</w:t>
        </w:r>
        <w:r>
          <w:rPr>
            <w:rFonts w:ascii="Arial"/>
            <w:color w:val="535353"/>
            <w:spacing w:val="-1"/>
            <w:w w:val="109"/>
          </w:rPr>
          <w:t>m</w:t>
        </w:r>
        <w:r>
          <w:rPr>
            <w:rFonts w:ascii="Arial"/>
            <w:color w:val="535353"/>
            <w:spacing w:val="-1"/>
            <w:w w:val="211"/>
          </w:rPr>
          <w:t>/</w:t>
        </w:r>
        <w:r>
          <w:rPr>
            <w:rFonts w:ascii="Arial"/>
            <w:color w:val="535353"/>
            <w:spacing w:val="-1"/>
            <w:w w:val="119"/>
          </w:rPr>
          <w:t>8</w:t>
        </w:r>
        <w:r>
          <w:rPr>
            <w:rFonts w:ascii="Arial"/>
            <w:color w:val="535353"/>
            <w:spacing w:val="-1"/>
            <w:w w:val="156"/>
          </w:rPr>
          <w:t>-</w:t>
        </w:r>
        <w:r>
          <w:rPr>
            <w:rFonts w:ascii="Arial"/>
            <w:color w:val="535353"/>
            <w:spacing w:val="-1"/>
            <w:w w:val="110"/>
          </w:rPr>
          <w:t>p</w:t>
        </w:r>
        <w:r>
          <w:rPr>
            <w:rFonts w:ascii="Arial"/>
            <w:color w:val="535353"/>
            <w:spacing w:val="-1"/>
            <w:w w:val="102"/>
          </w:rPr>
          <w:t>o</w:t>
        </w:r>
        <w:r>
          <w:rPr>
            <w:rFonts w:ascii="Verdana"/>
            <w:color w:val="535353"/>
            <w:spacing w:val="-1"/>
            <w:w w:val="98"/>
          </w:rPr>
          <w:t>d</w:t>
        </w:r>
        <w:r>
          <w:rPr>
            <w:rFonts w:ascii="Verdana"/>
            <w:color w:val="535353"/>
            <w:spacing w:val="-1"/>
            <w:w w:val="87"/>
          </w:rPr>
          <w:t>c</w:t>
        </w:r>
        <w:r>
          <w:rPr>
            <w:rFonts w:ascii="Verdana"/>
            <w:color w:val="535353"/>
            <w:spacing w:val="-1"/>
            <w:w w:val="90"/>
          </w:rPr>
          <w:t>a</w:t>
        </w:r>
        <w:r>
          <w:rPr>
            <w:rFonts w:ascii="Arial"/>
            <w:color w:val="535353"/>
            <w:spacing w:val="-1"/>
            <w:w w:val="88"/>
          </w:rPr>
          <w:t>s</w:t>
        </w:r>
        <w:r>
          <w:rPr>
            <w:rFonts w:ascii="Arial"/>
            <w:color w:val="535353"/>
            <w:spacing w:val="-1"/>
            <w:w w:val="126"/>
          </w:rPr>
          <w:t>t</w:t>
        </w:r>
        <w:r>
          <w:rPr>
            <w:rFonts w:ascii="Arial"/>
            <w:color w:val="535353"/>
            <w:spacing w:val="-1"/>
            <w:w w:val="88"/>
          </w:rPr>
          <w:t>s</w:t>
        </w:r>
        <w:r>
          <w:rPr>
            <w:rFonts w:ascii="Arial"/>
            <w:color w:val="535353"/>
            <w:spacing w:val="-1"/>
            <w:w w:val="156"/>
          </w:rPr>
          <w:t>-</w:t>
        </w:r>
        <w:r>
          <w:rPr>
            <w:rFonts w:ascii="Arial"/>
            <w:color w:val="535353"/>
            <w:spacing w:val="-1"/>
            <w:w w:val="126"/>
          </w:rPr>
          <w:t>t</w:t>
        </w:r>
        <w:r>
          <w:rPr>
            <w:rFonts w:ascii="Arial"/>
            <w:color w:val="535353"/>
            <w:spacing w:val="-1"/>
            <w:w w:val="107"/>
          </w:rPr>
          <w:t>h</w:t>
        </w:r>
        <w:r>
          <w:rPr>
            <w:rFonts w:ascii="Verdana"/>
            <w:color w:val="535353"/>
            <w:spacing w:val="-1"/>
            <w:w w:val="90"/>
          </w:rPr>
          <w:t>a</w:t>
        </w:r>
        <w:r>
          <w:rPr>
            <w:rFonts w:ascii="Arial"/>
            <w:color w:val="535353"/>
            <w:spacing w:val="-1"/>
            <w:w w:val="126"/>
          </w:rPr>
          <w:t>t</w:t>
        </w:r>
        <w:r>
          <w:rPr>
            <w:rFonts w:ascii="Arial"/>
            <w:color w:val="535353"/>
            <w:spacing w:val="-1"/>
            <w:w w:val="156"/>
          </w:rPr>
          <w:t>-</w:t>
        </w:r>
        <w:r>
          <w:rPr>
            <w:rFonts w:ascii="Arial"/>
            <w:color w:val="535353"/>
            <w:spacing w:val="-1"/>
            <w:w w:val="107"/>
          </w:rPr>
          <w:t>h</w:t>
        </w:r>
        <w:r>
          <w:rPr>
            <w:rFonts w:ascii="Verdana"/>
            <w:color w:val="535353"/>
            <w:spacing w:val="-1"/>
            <w:w w:val="92"/>
          </w:rPr>
          <w:t>e</w:t>
        </w:r>
        <w:r>
          <w:rPr>
            <w:rFonts w:ascii="Arial"/>
            <w:color w:val="535353"/>
            <w:spacing w:val="-1"/>
            <w:w w:val="114"/>
          </w:rPr>
          <w:t>l</w:t>
        </w:r>
        <w:r>
          <w:rPr>
            <w:rFonts w:ascii="Arial"/>
            <w:color w:val="535353"/>
            <w:spacing w:val="-1"/>
            <w:w w:val="110"/>
          </w:rPr>
          <w:t>p</w:t>
        </w:r>
        <w:r>
          <w:rPr>
            <w:rFonts w:ascii="Arial"/>
            <w:color w:val="535353"/>
            <w:spacing w:val="-1"/>
            <w:w w:val="156"/>
          </w:rPr>
          <w:t>-</w:t>
        </w:r>
        <w:r>
          <w:rPr>
            <w:rFonts w:ascii="Arial"/>
            <w:color w:val="535353"/>
            <w:spacing w:val="-1"/>
            <w:w w:val="109"/>
          </w:rPr>
          <w:t>y</w:t>
        </w:r>
        <w:r>
          <w:rPr>
            <w:rFonts w:ascii="Arial"/>
            <w:color w:val="535353"/>
            <w:spacing w:val="-1"/>
            <w:w w:val="102"/>
            <w:u w:val="single" w:color="535353"/>
          </w:rPr>
          <w:t>o</w:t>
        </w:r>
        <w:r>
          <w:rPr>
            <w:rFonts w:ascii="Arial"/>
            <w:color w:val="535353"/>
            <w:spacing w:val="-1"/>
            <w:w w:val="108"/>
            <w:u w:val="single" w:color="535353"/>
          </w:rPr>
          <w:t>u</w:t>
        </w:r>
        <w:r>
          <w:rPr>
            <w:rFonts w:ascii="Arial"/>
            <w:color w:val="535353"/>
            <w:spacing w:val="-1"/>
            <w:w w:val="156"/>
            <w:u w:val="single" w:color="535353"/>
          </w:rPr>
          <w:t>-</w:t>
        </w:r>
        <w:r>
          <w:rPr>
            <w:rFonts w:ascii="Arial"/>
            <w:color w:val="535353"/>
            <w:spacing w:val="-1"/>
            <w:w w:val="126"/>
            <w:u w:val="single" w:color="535353"/>
          </w:rPr>
          <w:t>t</w:t>
        </w:r>
        <w:r>
          <w:rPr>
            <w:rFonts w:ascii="Verdana"/>
            <w:color w:val="535353"/>
            <w:spacing w:val="-1"/>
            <w:w w:val="90"/>
            <w:u w:val="single" w:color="535353"/>
          </w:rPr>
          <w:t>a</w:t>
        </w:r>
        <w:r>
          <w:rPr>
            <w:rFonts w:ascii="Arial"/>
            <w:color w:val="535353"/>
            <w:spacing w:val="-1"/>
            <w:w w:val="114"/>
            <w:u w:val="single" w:color="535353"/>
          </w:rPr>
          <w:t>l</w:t>
        </w:r>
        <w:r>
          <w:rPr>
            <w:rFonts w:ascii="Arial"/>
            <w:color w:val="535353"/>
            <w:spacing w:val="-1"/>
            <w:w w:val="103"/>
            <w:u w:val="single" w:color="535353"/>
          </w:rPr>
          <w:t>k</w:t>
        </w:r>
        <w:r>
          <w:rPr>
            <w:rFonts w:ascii="Arial"/>
            <w:color w:val="535353"/>
            <w:spacing w:val="-1"/>
            <w:w w:val="156"/>
            <w:u w:val="single" w:color="535353"/>
          </w:rPr>
          <w:t>-</w:t>
        </w:r>
        <w:r>
          <w:rPr>
            <w:rFonts w:ascii="Arial"/>
            <w:color w:val="535353"/>
            <w:spacing w:val="-1"/>
            <w:w w:val="126"/>
            <w:u w:val="single" w:color="535353"/>
          </w:rPr>
          <w:t>t</w:t>
        </w:r>
        <w:r>
          <w:rPr>
            <w:rFonts w:ascii="Arial"/>
            <w:color w:val="535353"/>
            <w:spacing w:val="-1"/>
            <w:w w:val="102"/>
            <w:u w:val="single" w:color="535353"/>
          </w:rPr>
          <w:t>o</w:t>
        </w:r>
        <w:r>
          <w:rPr>
            <w:rFonts w:ascii="Arial"/>
            <w:color w:val="535353"/>
            <w:spacing w:val="-1"/>
            <w:w w:val="156"/>
            <w:u w:val="single" w:color="535353"/>
          </w:rPr>
          <w:t>-</w:t>
        </w:r>
        <w:r>
          <w:rPr>
            <w:rFonts w:ascii="Arial"/>
            <w:color w:val="535353"/>
            <w:w w:val="156"/>
          </w:rPr>
          <w:t xml:space="preserve"> </w:t>
        </w:r>
        <w:r>
          <w:rPr>
            <w:rFonts w:ascii="Arial"/>
            <w:color w:val="535353"/>
            <w:w w:val="110"/>
            <w:u w:val="single" w:color="535353"/>
          </w:rPr>
          <w:t>ki</w:t>
        </w:r>
        <w:r>
          <w:rPr>
            <w:rFonts w:ascii="Verdana"/>
            <w:color w:val="535353"/>
            <w:w w:val="110"/>
            <w:u w:val="single" w:color="535353"/>
          </w:rPr>
          <w:t>d</w:t>
        </w:r>
        <w:r>
          <w:rPr>
            <w:rFonts w:ascii="Arial"/>
            <w:color w:val="535353"/>
            <w:w w:val="110"/>
            <w:u w:val="single" w:color="535353"/>
          </w:rPr>
          <w:t>s-</w:t>
        </w:r>
        <w:r>
          <w:rPr>
            <w:rFonts w:ascii="Verdana"/>
            <w:color w:val="535353"/>
            <w:w w:val="110"/>
            <w:u w:val="single" w:color="535353"/>
          </w:rPr>
          <w:t>ab</w:t>
        </w:r>
        <w:r>
          <w:rPr>
            <w:rFonts w:ascii="Arial"/>
            <w:color w:val="535353"/>
            <w:w w:val="110"/>
            <w:u w:val="single" w:color="535353"/>
          </w:rPr>
          <w:t>out-r</w:t>
        </w:r>
        <w:r>
          <w:rPr>
            <w:rFonts w:ascii="Verdana"/>
            <w:color w:val="535353"/>
            <w:w w:val="110"/>
            <w:u w:val="single" w:color="535353"/>
          </w:rPr>
          <w:t>ace</w:t>
        </w:r>
        <w:r>
          <w:rPr>
            <w:rFonts w:ascii="Arial"/>
            <w:color w:val="535353"/>
            <w:w w:val="110"/>
            <w:u w:val="single" w:color="535353"/>
          </w:rPr>
          <w:t>-</w:t>
        </w:r>
        <w:r>
          <w:rPr>
            <w:rFonts w:ascii="Verdana"/>
            <w:color w:val="535353"/>
            <w:w w:val="110"/>
            <w:u w:val="single" w:color="535353"/>
          </w:rPr>
          <w:t>e</w:t>
        </w:r>
        <w:r>
          <w:rPr>
            <w:rFonts w:ascii="Arial"/>
            <w:color w:val="535353"/>
            <w:w w:val="110"/>
            <w:u w:val="single" w:color="535353"/>
          </w:rPr>
          <w:t>5</w:t>
        </w:r>
        <w:r>
          <w:rPr>
            <w:rFonts w:ascii="Verdana"/>
            <w:color w:val="535353"/>
            <w:w w:val="110"/>
            <w:u w:val="single" w:color="535353"/>
          </w:rPr>
          <w:t>a</w:t>
        </w:r>
        <w:r>
          <w:rPr>
            <w:rFonts w:ascii="Arial"/>
            <w:color w:val="535353"/>
            <w:w w:val="110"/>
            <w:u w:val="single" w:color="535353"/>
          </w:rPr>
          <w:t>4</w:t>
        </w:r>
        <w:r>
          <w:rPr>
            <w:rFonts w:ascii="Verdana"/>
            <w:color w:val="535353"/>
            <w:w w:val="110"/>
            <w:u w:val="single" w:color="535353"/>
          </w:rPr>
          <w:t>b</w:t>
        </w:r>
        <w:r>
          <w:rPr>
            <w:rFonts w:ascii="Arial"/>
            <w:color w:val="535353"/>
            <w:w w:val="110"/>
            <w:u w:val="single" w:color="535353"/>
          </w:rPr>
          <w:t>639</w:t>
        </w:r>
        <w:r>
          <w:rPr>
            <w:rFonts w:ascii="Verdana"/>
            <w:color w:val="535353"/>
            <w:w w:val="110"/>
            <w:u w:val="single" w:color="535353"/>
          </w:rPr>
          <w:t>ac</w:t>
        </w:r>
        <w:r>
          <w:rPr>
            <w:rFonts w:ascii="Arial"/>
            <w:color w:val="535353"/>
            <w:w w:val="110"/>
            <w:u w:val="single" w:color="535353"/>
          </w:rPr>
          <w:t>3</w:t>
        </w:r>
        <w:r>
          <w:rPr>
            <w:rFonts w:ascii="Verdana"/>
            <w:color w:val="535353"/>
            <w:w w:val="110"/>
            <w:u w:val="single" w:color="535353"/>
          </w:rPr>
          <w:t>f</w:t>
        </w:r>
      </w:hyperlink>
    </w:p>
    <w:p w:rsidR="009F0D76" w:rsidRDefault="009F0D76">
      <w:pPr>
        <w:pStyle w:val="BodyText"/>
        <w:rPr>
          <w:rFonts w:ascii="Verdana"/>
          <w:sz w:val="20"/>
        </w:rPr>
      </w:pPr>
    </w:p>
    <w:p w:rsidR="009F0D76" w:rsidRDefault="009F0D76">
      <w:pPr>
        <w:pStyle w:val="BodyText"/>
        <w:spacing w:before="8"/>
        <w:rPr>
          <w:rFonts w:ascii="Verdana"/>
          <w:sz w:val="23"/>
        </w:rPr>
      </w:pPr>
    </w:p>
    <w:p w:rsidR="009F0D76" w:rsidRDefault="00BA5C19">
      <w:pPr>
        <w:pStyle w:val="Heading1"/>
        <w:spacing w:before="78"/>
        <w:ind w:left="791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82400" behindDoc="0" locked="0" layoutInCell="1" allowOverlap="1">
                <wp:simplePos x="0" y="0"/>
                <wp:positionH relativeFrom="page">
                  <wp:posOffset>1916430</wp:posOffset>
                </wp:positionH>
                <wp:positionV relativeFrom="paragraph">
                  <wp:posOffset>-191135</wp:posOffset>
                </wp:positionV>
                <wp:extent cx="678180" cy="688975"/>
                <wp:effectExtent l="0" t="0" r="0" b="0"/>
                <wp:wrapNone/>
                <wp:docPr id="37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688975"/>
                          <a:chOff x="3018" y="-301"/>
                          <a:chExt cx="1068" cy="1085"/>
                        </a:xfrm>
                      </wpg:grpSpPr>
                      <wps:wsp>
                        <wps:cNvPr id="38" name="AutoShape 25"/>
                        <wps:cNvSpPr>
                          <a:spLocks/>
                        </wps:cNvSpPr>
                        <wps:spPr bwMode="auto">
                          <a:xfrm>
                            <a:off x="3018" y="-302"/>
                            <a:ext cx="1068" cy="517"/>
                          </a:xfrm>
                          <a:custGeom>
                            <a:avLst/>
                            <a:gdLst>
                              <a:gd name="T0" fmla="+- 0 4078 3018"/>
                              <a:gd name="T1" fmla="*/ T0 w 1068"/>
                              <a:gd name="T2" fmla="+- 0 -109 -301"/>
                              <a:gd name="T3" fmla="*/ -109 h 517"/>
                              <a:gd name="T4" fmla="+- 0 4054 3018"/>
                              <a:gd name="T5" fmla="*/ T4 w 1068"/>
                              <a:gd name="T6" fmla="+- 0 -301 -301"/>
                              <a:gd name="T7" fmla="*/ -301 h 517"/>
                              <a:gd name="T8" fmla="+- 0 3020 3018"/>
                              <a:gd name="T9" fmla="*/ T8 w 1068"/>
                              <a:gd name="T10" fmla="+- 0 -174 -301"/>
                              <a:gd name="T11" fmla="*/ -174 h 517"/>
                              <a:gd name="T12" fmla="+- 0 3018 3018"/>
                              <a:gd name="T13" fmla="*/ T12 w 1068"/>
                              <a:gd name="T14" fmla="+- 0 -174 -301"/>
                              <a:gd name="T15" fmla="*/ -174 h 517"/>
                              <a:gd name="T16" fmla="+- 0 3042 3018"/>
                              <a:gd name="T17" fmla="*/ T16 w 1068"/>
                              <a:gd name="T18" fmla="+- 0 19 -301"/>
                              <a:gd name="T19" fmla="*/ 19 h 517"/>
                              <a:gd name="T20" fmla="+- 0 4078 3018"/>
                              <a:gd name="T21" fmla="*/ T20 w 1068"/>
                              <a:gd name="T22" fmla="+- 0 -109 -301"/>
                              <a:gd name="T23" fmla="*/ -109 h 517"/>
                              <a:gd name="T24" fmla="+- 0 4086 3018"/>
                              <a:gd name="T25" fmla="*/ T24 w 1068"/>
                              <a:gd name="T26" fmla="+- 0 19 -301"/>
                              <a:gd name="T27" fmla="*/ 19 h 517"/>
                              <a:gd name="T28" fmla="+- 0 3042 3018"/>
                              <a:gd name="T29" fmla="*/ T28 w 1068"/>
                              <a:gd name="T30" fmla="+- 0 19 -301"/>
                              <a:gd name="T31" fmla="*/ 19 h 517"/>
                              <a:gd name="T32" fmla="+- 0 3042 3018"/>
                              <a:gd name="T33" fmla="*/ T32 w 1068"/>
                              <a:gd name="T34" fmla="+- 0 215 -301"/>
                              <a:gd name="T35" fmla="*/ 215 h 517"/>
                              <a:gd name="T36" fmla="+- 0 4086 3018"/>
                              <a:gd name="T37" fmla="*/ T36 w 1068"/>
                              <a:gd name="T38" fmla="+- 0 215 -301"/>
                              <a:gd name="T39" fmla="*/ 215 h 517"/>
                              <a:gd name="T40" fmla="+- 0 4086 3018"/>
                              <a:gd name="T41" fmla="*/ T40 w 1068"/>
                              <a:gd name="T42" fmla="+- 0 19 -301"/>
                              <a:gd name="T43" fmla="*/ 19 h 5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068" h="517">
                                <a:moveTo>
                                  <a:pt x="1060" y="192"/>
                                </a:moveTo>
                                <a:lnTo>
                                  <a:pt x="1036" y="0"/>
                                </a:lnTo>
                                <a:lnTo>
                                  <a:pt x="2" y="127"/>
                                </a:lnTo>
                                <a:lnTo>
                                  <a:pt x="0" y="127"/>
                                </a:lnTo>
                                <a:lnTo>
                                  <a:pt x="24" y="320"/>
                                </a:lnTo>
                                <a:lnTo>
                                  <a:pt x="1060" y="192"/>
                                </a:lnTo>
                                <a:close/>
                                <a:moveTo>
                                  <a:pt x="1068" y="320"/>
                                </a:moveTo>
                                <a:lnTo>
                                  <a:pt x="24" y="320"/>
                                </a:lnTo>
                                <a:lnTo>
                                  <a:pt x="24" y="516"/>
                                </a:lnTo>
                                <a:lnTo>
                                  <a:pt x="1068" y="516"/>
                                </a:lnTo>
                                <a:lnTo>
                                  <a:pt x="1068" y="3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24"/>
                        <wps:cNvSpPr>
                          <a:spLocks/>
                        </wps:cNvSpPr>
                        <wps:spPr bwMode="auto">
                          <a:xfrm>
                            <a:off x="3020" y="-274"/>
                            <a:ext cx="1066" cy="1058"/>
                          </a:xfrm>
                          <a:custGeom>
                            <a:avLst/>
                            <a:gdLst>
                              <a:gd name="T0" fmla="+- 0 3416 3020"/>
                              <a:gd name="T1" fmla="*/ T0 w 1066"/>
                              <a:gd name="T2" fmla="+- 0 -27 -274"/>
                              <a:gd name="T3" fmla="*/ -27 h 1058"/>
                              <a:gd name="T4" fmla="+- 0 3179 3020"/>
                              <a:gd name="T5" fmla="*/ T4 w 1066"/>
                              <a:gd name="T6" fmla="+- 0 -194 -274"/>
                              <a:gd name="T7" fmla="*/ -194 h 1058"/>
                              <a:gd name="T8" fmla="+- 0 3062 3020"/>
                              <a:gd name="T9" fmla="*/ T8 w 1066"/>
                              <a:gd name="T10" fmla="+- 0 -179 -274"/>
                              <a:gd name="T11" fmla="*/ -179 h 1058"/>
                              <a:gd name="T12" fmla="+- 0 3020 3020"/>
                              <a:gd name="T13" fmla="*/ T12 w 1066"/>
                              <a:gd name="T14" fmla="+- 0 -174 -274"/>
                              <a:gd name="T15" fmla="*/ -174 h 1058"/>
                              <a:gd name="T16" fmla="+- 0 3257 3020"/>
                              <a:gd name="T17" fmla="*/ T16 w 1066"/>
                              <a:gd name="T18" fmla="+- 0 -8 -274"/>
                              <a:gd name="T19" fmla="*/ -8 h 1058"/>
                              <a:gd name="T20" fmla="+- 0 3416 3020"/>
                              <a:gd name="T21" fmla="*/ T20 w 1066"/>
                              <a:gd name="T22" fmla="+- 0 -27 -274"/>
                              <a:gd name="T23" fmla="*/ -27 h 1058"/>
                              <a:gd name="T24" fmla="+- 0 3725 3020"/>
                              <a:gd name="T25" fmla="*/ T24 w 1066"/>
                              <a:gd name="T26" fmla="+- 0 -65 -274"/>
                              <a:gd name="T27" fmla="*/ -65 h 1058"/>
                              <a:gd name="T28" fmla="+- 0 3488 3020"/>
                              <a:gd name="T29" fmla="*/ T28 w 1066"/>
                              <a:gd name="T30" fmla="+- 0 -232 -274"/>
                              <a:gd name="T31" fmla="*/ -232 h 1058"/>
                              <a:gd name="T32" fmla="+- 0 3330 3020"/>
                              <a:gd name="T33" fmla="*/ T32 w 1066"/>
                              <a:gd name="T34" fmla="+- 0 -212 -274"/>
                              <a:gd name="T35" fmla="*/ -212 h 1058"/>
                              <a:gd name="T36" fmla="+- 0 3567 3020"/>
                              <a:gd name="T37" fmla="*/ T36 w 1066"/>
                              <a:gd name="T38" fmla="+- 0 -46 -274"/>
                              <a:gd name="T39" fmla="*/ -46 h 1058"/>
                              <a:gd name="T40" fmla="+- 0 3725 3020"/>
                              <a:gd name="T41" fmla="*/ T40 w 1066"/>
                              <a:gd name="T42" fmla="+- 0 -65 -274"/>
                              <a:gd name="T43" fmla="*/ -65 h 1058"/>
                              <a:gd name="T44" fmla="+- 0 4068 3020"/>
                              <a:gd name="T45" fmla="*/ T44 w 1066"/>
                              <a:gd name="T46" fmla="+- 0 -108 -274"/>
                              <a:gd name="T47" fmla="*/ -108 h 1058"/>
                              <a:gd name="T48" fmla="+- 0 3831 3020"/>
                              <a:gd name="T49" fmla="*/ T48 w 1066"/>
                              <a:gd name="T50" fmla="+- 0 -274 -274"/>
                              <a:gd name="T51" fmla="*/ -274 h 1058"/>
                              <a:gd name="T52" fmla="+- 0 3816 3020"/>
                              <a:gd name="T53" fmla="*/ T52 w 1066"/>
                              <a:gd name="T54" fmla="+- 0 -272 -274"/>
                              <a:gd name="T55" fmla="*/ -272 h 1058"/>
                              <a:gd name="T56" fmla="+- 0 3673 3020"/>
                              <a:gd name="T57" fmla="*/ T56 w 1066"/>
                              <a:gd name="T58" fmla="+- 0 -254 -274"/>
                              <a:gd name="T59" fmla="*/ -254 h 1058"/>
                              <a:gd name="T60" fmla="+- 0 3910 3020"/>
                              <a:gd name="T61" fmla="*/ T60 w 1066"/>
                              <a:gd name="T62" fmla="+- 0 -88 -274"/>
                              <a:gd name="T63" fmla="*/ -88 h 1058"/>
                              <a:gd name="T64" fmla="+- 0 4067 3020"/>
                              <a:gd name="T65" fmla="*/ T64 w 1066"/>
                              <a:gd name="T66" fmla="+- 0 -107 -274"/>
                              <a:gd name="T67" fmla="*/ -107 h 1058"/>
                              <a:gd name="T68" fmla="+- 0 4068 3020"/>
                              <a:gd name="T69" fmla="*/ T68 w 1066"/>
                              <a:gd name="T70" fmla="+- 0 -108 -274"/>
                              <a:gd name="T71" fmla="*/ -108 h 1058"/>
                              <a:gd name="T72" fmla="+- 0 4085 3020"/>
                              <a:gd name="T73" fmla="*/ T72 w 1066"/>
                              <a:gd name="T74" fmla="+- 0 215 -274"/>
                              <a:gd name="T75" fmla="*/ 215 h 1058"/>
                              <a:gd name="T76" fmla="+- 0 3862 3020"/>
                              <a:gd name="T77" fmla="*/ T76 w 1066"/>
                              <a:gd name="T78" fmla="+- 0 215 -274"/>
                              <a:gd name="T79" fmla="*/ 215 h 1058"/>
                              <a:gd name="T80" fmla="+- 0 4075 3020"/>
                              <a:gd name="T81" fmla="*/ T80 w 1066"/>
                              <a:gd name="T82" fmla="+- 0 19 -274"/>
                              <a:gd name="T83" fmla="*/ 19 h 1058"/>
                              <a:gd name="T84" fmla="+- 0 3916 3020"/>
                              <a:gd name="T85" fmla="*/ T84 w 1066"/>
                              <a:gd name="T86" fmla="+- 0 19 -274"/>
                              <a:gd name="T87" fmla="*/ 19 h 1058"/>
                              <a:gd name="T88" fmla="+- 0 3917 3020"/>
                              <a:gd name="T89" fmla="*/ T88 w 1066"/>
                              <a:gd name="T90" fmla="+- 0 19 -274"/>
                              <a:gd name="T91" fmla="*/ 19 h 1058"/>
                              <a:gd name="T92" fmla="+- 0 3704 3020"/>
                              <a:gd name="T93" fmla="*/ T92 w 1066"/>
                              <a:gd name="T94" fmla="+- 0 215 -274"/>
                              <a:gd name="T95" fmla="*/ 215 h 1058"/>
                              <a:gd name="T96" fmla="+- 0 3518 3020"/>
                              <a:gd name="T97" fmla="*/ T96 w 1066"/>
                              <a:gd name="T98" fmla="+- 0 215 -274"/>
                              <a:gd name="T99" fmla="*/ 215 h 1058"/>
                              <a:gd name="T100" fmla="+- 0 3731 3020"/>
                              <a:gd name="T101" fmla="*/ T100 w 1066"/>
                              <a:gd name="T102" fmla="+- 0 19 -274"/>
                              <a:gd name="T103" fmla="*/ 19 h 1058"/>
                              <a:gd name="T104" fmla="+- 0 3730 3020"/>
                              <a:gd name="T105" fmla="*/ T104 w 1066"/>
                              <a:gd name="T106" fmla="+- 0 19 -274"/>
                              <a:gd name="T107" fmla="*/ 19 h 1058"/>
                              <a:gd name="T108" fmla="+- 0 3570 3020"/>
                              <a:gd name="T109" fmla="*/ T108 w 1066"/>
                              <a:gd name="T110" fmla="+- 0 19 -274"/>
                              <a:gd name="T111" fmla="*/ 19 h 1058"/>
                              <a:gd name="T112" fmla="+- 0 3572 3020"/>
                              <a:gd name="T113" fmla="*/ T112 w 1066"/>
                              <a:gd name="T114" fmla="+- 0 20 -274"/>
                              <a:gd name="T115" fmla="*/ 20 h 1058"/>
                              <a:gd name="T116" fmla="+- 0 3360 3020"/>
                              <a:gd name="T117" fmla="*/ T116 w 1066"/>
                              <a:gd name="T118" fmla="+- 0 215 -274"/>
                              <a:gd name="T119" fmla="*/ 215 h 1058"/>
                              <a:gd name="T120" fmla="+- 0 3206 3020"/>
                              <a:gd name="T121" fmla="*/ T120 w 1066"/>
                              <a:gd name="T122" fmla="+- 0 215 -274"/>
                              <a:gd name="T123" fmla="*/ 215 h 1058"/>
                              <a:gd name="T124" fmla="+- 0 3418 3020"/>
                              <a:gd name="T125" fmla="*/ T124 w 1066"/>
                              <a:gd name="T126" fmla="+- 0 19 -274"/>
                              <a:gd name="T127" fmla="*/ 19 h 1058"/>
                              <a:gd name="T128" fmla="+- 0 3418 3020"/>
                              <a:gd name="T129" fmla="*/ T128 w 1066"/>
                              <a:gd name="T130" fmla="+- 0 19 -274"/>
                              <a:gd name="T131" fmla="*/ 19 h 1058"/>
                              <a:gd name="T132" fmla="+- 0 3258 3020"/>
                              <a:gd name="T133" fmla="*/ T132 w 1066"/>
                              <a:gd name="T134" fmla="+- 0 19 -274"/>
                              <a:gd name="T135" fmla="*/ 19 h 1058"/>
                              <a:gd name="T136" fmla="+- 0 3260 3020"/>
                              <a:gd name="T137" fmla="*/ T136 w 1066"/>
                              <a:gd name="T138" fmla="+- 0 20 -274"/>
                              <a:gd name="T139" fmla="*/ 20 h 1058"/>
                              <a:gd name="T140" fmla="+- 0 3048 3020"/>
                              <a:gd name="T141" fmla="*/ T140 w 1066"/>
                              <a:gd name="T142" fmla="+- 0 215 -274"/>
                              <a:gd name="T143" fmla="*/ 215 h 1058"/>
                              <a:gd name="T144" fmla="+- 0 3042 3020"/>
                              <a:gd name="T145" fmla="*/ T144 w 1066"/>
                              <a:gd name="T146" fmla="+- 0 215 -274"/>
                              <a:gd name="T147" fmla="*/ 215 h 1058"/>
                              <a:gd name="T148" fmla="+- 0 3042 3020"/>
                              <a:gd name="T149" fmla="*/ T148 w 1066"/>
                              <a:gd name="T150" fmla="+- 0 784 -274"/>
                              <a:gd name="T151" fmla="*/ 784 h 1058"/>
                              <a:gd name="T152" fmla="+- 0 4085 3020"/>
                              <a:gd name="T153" fmla="*/ T152 w 1066"/>
                              <a:gd name="T154" fmla="+- 0 784 -274"/>
                              <a:gd name="T155" fmla="*/ 784 h 1058"/>
                              <a:gd name="T156" fmla="+- 0 4085 3020"/>
                              <a:gd name="T157" fmla="*/ T156 w 1066"/>
                              <a:gd name="T158" fmla="+- 0 215 -274"/>
                              <a:gd name="T159" fmla="*/ 215 h 10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066" h="1058">
                                <a:moveTo>
                                  <a:pt x="396" y="247"/>
                                </a:moveTo>
                                <a:lnTo>
                                  <a:pt x="159" y="80"/>
                                </a:lnTo>
                                <a:lnTo>
                                  <a:pt x="42" y="95"/>
                                </a:lnTo>
                                <a:lnTo>
                                  <a:pt x="0" y="100"/>
                                </a:lnTo>
                                <a:lnTo>
                                  <a:pt x="237" y="266"/>
                                </a:lnTo>
                                <a:lnTo>
                                  <a:pt x="396" y="247"/>
                                </a:lnTo>
                                <a:close/>
                                <a:moveTo>
                                  <a:pt x="705" y="209"/>
                                </a:moveTo>
                                <a:lnTo>
                                  <a:pt x="468" y="42"/>
                                </a:lnTo>
                                <a:lnTo>
                                  <a:pt x="310" y="62"/>
                                </a:lnTo>
                                <a:lnTo>
                                  <a:pt x="547" y="228"/>
                                </a:lnTo>
                                <a:lnTo>
                                  <a:pt x="705" y="209"/>
                                </a:lnTo>
                                <a:close/>
                                <a:moveTo>
                                  <a:pt x="1048" y="166"/>
                                </a:moveTo>
                                <a:lnTo>
                                  <a:pt x="811" y="0"/>
                                </a:lnTo>
                                <a:lnTo>
                                  <a:pt x="796" y="2"/>
                                </a:lnTo>
                                <a:lnTo>
                                  <a:pt x="653" y="20"/>
                                </a:lnTo>
                                <a:lnTo>
                                  <a:pt x="890" y="186"/>
                                </a:lnTo>
                                <a:lnTo>
                                  <a:pt x="1047" y="167"/>
                                </a:lnTo>
                                <a:lnTo>
                                  <a:pt x="1048" y="166"/>
                                </a:lnTo>
                                <a:close/>
                                <a:moveTo>
                                  <a:pt x="1065" y="489"/>
                                </a:moveTo>
                                <a:lnTo>
                                  <a:pt x="842" y="489"/>
                                </a:lnTo>
                                <a:lnTo>
                                  <a:pt x="1055" y="293"/>
                                </a:lnTo>
                                <a:lnTo>
                                  <a:pt x="896" y="293"/>
                                </a:lnTo>
                                <a:lnTo>
                                  <a:pt x="897" y="293"/>
                                </a:lnTo>
                                <a:lnTo>
                                  <a:pt x="684" y="489"/>
                                </a:lnTo>
                                <a:lnTo>
                                  <a:pt x="498" y="489"/>
                                </a:lnTo>
                                <a:lnTo>
                                  <a:pt x="711" y="293"/>
                                </a:lnTo>
                                <a:lnTo>
                                  <a:pt x="710" y="293"/>
                                </a:lnTo>
                                <a:lnTo>
                                  <a:pt x="550" y="293"/>
                                </a:lnTo>
                                <a:lnTo>
                                  <a:pt x="552" y="294"/>
                                </a:lnTo>
                                <a:lnTo>
                                  <a:pt x="340" y="489"/>
                                </a:lnTo>
                                <a:lnTo>
                                  <a:pt x="186" y="489"/>
                                </a:lnTo>
                                <a:lnTo>
                                  <a:pt x="398" y="293"/>
                                </a:lnTo>
                                <a:lnTo>
                                  <a:pt x="238" y="293"/>
                                </a:lnTo>
                                <a:lnTo>
                                  <a:pt x="240" y="294"/>
                                </a:lnTo>
                                <a:lnTo>
                                  <a:pt x="28" y="489"/>
                                </a:lnTo>
                                <a:lnTo>
                                  <a:pt x="22" y="489"/>
                                </a:lnTo>
                                <a:lnTo>
                                  <a:pt x="22" y="1058"/>
                                </a:lnTo>
                                <a:lnTo>
                                  <a:pt x="1065" y="1058"/>
                                </a:lnTo>
                                <a:lnTo>
                                  <a:pt x="1065" y="4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0C0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23"/>
                        <wps:cNvSpPr>
                          <a:spLocks/>
                        </wps:cNvSpPr>
                        <wps:spPr bwMode="auto">
                          <a:xfrm>
                            <a:off x="3091" y="357"/>
                            <a:ext cx="930" cy="361"/>
                          </a:xfrm>
                          <a:custGeom>
                            <a:avLst/>
                            <a:gdLst>
                              <a:gd name="T0" fmla="+- 0 4021 3091"/>
                              <a:gd name="T1" fmla="*/ T0 w 930"/>
                              <a:gd name="T2" fmla="+- 0 535 357"/>
                              <a:gd name="T3" fmla="*/ 535 h 361"/>
                              <a:gd name="T4" fmla="+- 0 3091 3091"/>
                              <a:gd name="T5" fmla="*/ T4 w 930"/>
                              <a:gd name="T6" fmla="+- 0 535 357"/>
                              <a:gd name="T7" fmla="*/ 535 h 361"/>
                              <a:gd name="T8" fmla="+- 0 3091 3091"/>
                              <a:gd name="T9" fmla="*/ T8 w 930"/>
                              <a:gd name="T10" fmla="+- 0 547 357"/>
                              <a:gd name="T11" fmla="*/ 547 h 361"/>
                              <a:gd name="T12" fmla="+- 0 3551 3091"/>
                              <a:gd name="T13" fmla="*/ T12 w 930"/>
                              <a:gd name="T14" fmla="+- 0 547 357"/>
                              <a:gd name="T15" fmla="*/ 547 h 361"/>
                              <a:gd name="T16" fmla="+- 0 3551 3091"/>
                              <a:gd name="T17" fmla="*/ T16 w 930"/>
                              <a:gd name="T18" fmla="+- 0 717 357"/>
                              <a:gd name="T19" fmla="*/ 717 h 361"/>
                              <a:gd name="T20" fmla="+- 0 3562 3091"/>
                              <a:gd name="T21" fmla="*/ T20 w 930"/>
                              <a:gd name="T22" fmla="+- 0 717 357"/>
                              <a:gd name="T23" fmla="*/ 717 h 361"/>
                              <a:gd name="T24" fmla="+- 0 3562 3091"/>
                              <a:gd name="T25" fmla="*/ T24 w 930"/>
                              <a:gd name="T26" fmla="+- 0 547 357"/>
                              <a:gd name="T27" fmla="*/ 547 h 361"/>
                              <a:gd name="T28" fmla="+- 0 4021 3091"/>
                              <a:gd name="T29" fmla="*/ T28 w 930"/>
                              <a:gd name="T30" fmla="+- 0 547 357"/>
                              <a:gd name="T31" fmla="*/ 547 h 361"/>
                              <a:gd name="T32" fmla="+- 0 4021 3091"/>
                              <a:gd name="T33" fmla="*/ T32 w 930"/>
                              <a:gd name="T34" fmla="+- 0 535 357"/>
                              <a:gd name="T35" fmla="*/ 535 h 361"/>
                              <a:gd name="T36" fmla="+- 0 4021 3091"/>
                              <a:gd name="T37" fmla="*/ T36 w 930"/>
                              <a:gd name="T38" fmla="+- 0 357 357"/>
                              <a:gd name="T39" fmla="*/ 357 h 361"/>
                              <a:gd name="T40" fmla="+- 0 3091 3091"/>
                              <a:gd name="T41" fmla="*/ T40 w 930"/>
                              <a:gd name="T42" fmla="+- 0 357 357"/>
                              <a:gd name="T43" fmla="*/ 357 h 361"/>
                              <a:gd name="T44" fmla="+- 0 3091 3091"/>
                              <a:gd name="T45" fmla="*/ T44 w 930"/>
                              <a:gd name="T46" fmla="+- 0 368 357"/>
                              <a:gd name="T47" fmla="*/ 368 h 361"/>
                              <a:gd name="T48" fmla="+- 0 4021 3091"/>
                              <a:gd name="T49" fmla="*/ T48 w 930"/>
                              <a:gd name="T50" fmla="+- 0 368 357"/>
                              <a:gd name="T51" fmla="*/ 368 h 361"/>
                              <a:gd name="T52" fmla="+- 0 4021 3091"/>
                              <a:gd name="T53" fmla="*/ T52 w 930"/>
                              <a:gd name="T54" fmla="+- 0 357 357"/>
                              <a:gd name="T55" fmla="*/ 357 h 3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30" h="361">
                                <a:moveTo>
                                  <a:pt x="930" y="178"/>
                                </a:moveTo>
                                <a:lnTo>
                                  <a:pt x="0" y="178"/>
                                </a:lnTo>
                                <a:lnTo>
                                  <a:pt x="0" y="190"/>
                                </a:lnTo>
                                <a:lnTo>
                                  <a:pt x="460" y="190"/>
                                </a:lnTo>
                                <a:lnTo>
                                  <a:pt x="460" y="360"/>
                                </a:lnTo>
                                <a:lnTo>
                                  <a:pt x="471" y="360"/>
                                </a:lnTo>
                                <a:lnTo>
                                  <a:pt x="471" y="190"/>
                                </a:lnTo>
                                <a:lnTo>
                                  <a:pt x="930" y="190"/>
                                </a:lnTo>
                                <a:lnTo>
                                  <a:pt x="930" y="178"/>
                                </a:lnTo>
                                <a:close/>
                                <a:moveTo>
                                  <a:pt x="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"/>
                                </a:lnTo>
                                <a:lnTo>
                                  <a:pt x="930" y="11"/>
                                </a:lnTo>
                                <a:lnTo>
                                  <a:pt x="9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57" y="-86"/>
                            <a:ext cx="154" cy="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6FFC4F" id="Group 21" o:spid="_x0000_s1026" style="position:absolute;margin-left:150.9pt;margin-top:-15.05pt;width:53.4pt;height:54.25pt;z-index:15782400;mso-position-horizontal-relative:page" coordorigin="3018,-301" coordsize="1068,10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">
                <v:shape id="AutoShape 25" o:spid="_x0000_s1027" style="position:absolute;left:3018;top:-302;width:1068;height:517;visibility:visible;mso-wrap-style:square;v-text-anchor:top" coordsize="1068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" path="m1060,192l1036,,2,127r-2,l24,320,1060,192xm1068,320l24,320r,196l1068,516r,-196xe" stroked="f">
                  <v:path arrowok="t" o:connecttype="custom" o:connectlocs="1060,-109;1036,-301;2,-174;0,-174;24,19;1060,-109;1068,19;24,19;24,215;1068,215;1068,19" o:connectangles="0,0,0,0,0,0,0,0,0,0,0"/>
                </v:shape>
                <v:shape id="AutoShape 24" o:spid="_x0000_s1028" style="position:absolute;left:3020;top:-274;width:1066;height:1058;visibility:visible;mso-wrap-style:square;v-text-anchor:top" coordsize="1066,10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" path="m396,247l159,80,42,95,,100,237,266,396,247xm705,209l468,42,310,62,547,228,705,209xm1048,166l811,,796,2,653,20,890,186r157,-19l1048,166xm1065,489r-223,l1055,293r-159,l897,293,684,489r-186,l711,293r-1,l550,293r2,1l340,489r-154,l398,293r-160,l240,294,28,489r-6,l22,1058r1043,l1065,489xe" fillcolor="#0c0c0c" stroked="f">
                  <v:path arrowok="t" o:connecttype="custom" o:connectlocs="396,-27;159,-194;42,-179;0,-174;237,-8;396,-27;705,-65;468,-232;310,-212;547,-46;705,-65;1048,-108;811,-274;796,-272;653,-254;890,-88;1047,-107;1048,-108;1065,215;842,215;1055,19;896,19;897,19;684,215;498,215;711,19;710,19;550,19;552,20;340,215;186,215;398,19;398,19;238,19;240,20;28,215;22,215;22,784;1065,784;1065,215" o:connectangles="0,0,0,0,0,0,0,0,0,0,0,0,0,0,0,0,0,0,0,0,0,0,0,0,0,0,0,0,0,0,0,0,0,0,0,0,0,0,0,0"/>
                </v:shape>
                <v:shape id="AutoShape 23" o:spid="_x0000_s1029" style="position:absolute;left:3091;top:357;width:930;height:361;visibility:visible;mso-wrap-style:square;v-text-anchor:top" coordsize="930,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" path="m930,178l,178r,12l460,190r,170l471,360r,-170l930,190r,-12xm930,l,,,11r930,l930,xe" stroked="f">
                  <v:path arrowok="t" o:connecttype="custom" o:connectlocs="930,535;0,535;0,547;460,547;460,717;471,717;471,547;930,547;930,535;930,357;0,357;0,368;930,368;930,357" o:connectangles="0,0,0,0,0,0,0,0,0,0,0,0,0,0"/>
                </v:shape>
                <v:shape id="Picture 22" o:spid="_x0000_s1030" type="#_x0000_t75" style="position:absolute;left:3057;top:-86;width:154;height: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">
                  <v:imagedata r:id="rId90" o:title=""/>
                </v:shape>
                <w10:wrap anchorx="page"/>
              </v:group>
            </w:pict>
          </mc:Fallback>
        </mc:AlternateContent>
      </w:r>
      <w:r>
        <w:rPr>
          <w:color w:val="204D67"/>
          <w:spacing w:val="-1"/>
          <w:w w:val="93"/>
        </w:rPr>
        <w:t>F</w:t>
      </w:r>
      <w:r>
        <w:rPr>
          <w:color w:val="204D67"/>
          <w:spacing w:val="-1"/>
          <w:w w:val="165"/>
        </w:rPr>
        <w:t>i</w:t>
      </w:r>
      <w:r>
        <w:rPr>
          <w:color w:val="204D67"/>
          <w:spacing w:val="-1"/>
          <w:w w:val="268"/>
        </w:rPr>
        <w:t>l</w:t>
      </w:r>
      <w:r>
        <w:rPr>
          <w:color w:val="204D67"/>
          <w:spacing w:val="-1"/>
          <w:w w:val="118"/>
        </w:rPr>
        <w:t>m</w:t>
      </w:r>
      <w:r>
        <w:rPr>
          <w:color w:val="204D67"/>
          <w:spacing w:val="-1"/>
          <w:w w:val="127"/>
        </w:rPr>
        <w:t>s</w:t>
      </w:r>
      <w:r>
        <w:rPr>
          <w:color w:val="204D67"/>
        </w:rPr>
        <w:t>:</w:t>
      </w:r>
    </w:p>
    <w:p w:rsidR="009F0D76" w:rsidRDefault="009F0D76">
      <w:pPr>
        <w:pStyle w:val="BodyText"/>
        <w:spacing w:before="2"/>
        <w:rPr>
          <w:rFonts w:ascii="Arial"/>
          <w:sz w:val="28"/>
        </w:rPr>
      </w:pPr>
    </w:p>
    <w:p w:rsidR="009F0D76" w:rsidRDefault="00BA5C19">
      <w:pPr>
        <w:pStyle w:val="Heading3"/>
        <w:spacing w:before="46"/>
        <w:ind w:left="567"/>
      </w:pPr>
      <w:r>
        <w:rPr>
          <w:color w:val="535353"/>
          <w:spacing w:val="-1"/>
          <w:w w:val="91"/>
        </w:rPr>
        <w:t>Y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99"/>
        </w:rPr>
        <w:t>u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81"/>
        </w:rPr>
        <w:t>g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69"/>
        </w:rPr>
        <w:t>r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87"/>
        </w:rPr>
        <w:t>h</w:t>
      </w:r>
      <w:r>
        <w:rPr>
          <w:color w:val="535353"/>
          <w:w w:val="135"/>
        </w:rPr>
        <w:t>i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04"/>
        </w:rPr>
        <w:t>n</w:t>
      </w:r>
      <w:r>
        <w:rPr>
          <w:color w:val="535353"/>
          <w:spacing w:val="5"/>
        </w:rPr>
        <w:t xml:space="preserve"> </w:t>
      </w:r>
      <w:r>
        <w:rPr>
          <w:color w:val="535353"/>
          <w:w w:val="97"/>
        </w:rPr>
        <w:t>/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129"/>
        </w:rPr>
        <w:t>F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81"/>
        </w:rPr>
        <w:t>m</w:t>
      </w:r>
      <w:r>
        <w:rPr>
          <w:color w:val="535353"/>
          <w:w w:val="135"/>
        </w:rPr>
        <w:t>i</w:t>
      </w:r>
      <w:r>
        <w:rPr>
          <w:color w:val="535353"/>
          <w:w w:val="152"/>
        </w:rPr>
        <w:t>l</w:t>
      </w:r>
      <w:r>
        <w:rPr>
          <w:color w:val="535353"/>
          <w:w w:val="119"/>
        </w:rPr>
        <w:t>y</w:t>
      </w:r>
    </w:p>
    <w:p w:rsidR="009F0D76" w:rsidRDefault="00BA5C19">
      <w:pPr>
        <w:pStyle w:val="BodyText"/>
        <w:spacing w:before="100"/>
        <w:ind w:left="891"/>
        <w:rPr>
          <w:rFonts w:ascii="Arial"/>
        </w:rPr>
      </w:pPr>
      <w:r>
        <w:rPr>
          <w:rFonts w:ascii="Verdana"/>
          <w:color w:val="535353"/>
          <w:w w:val="110"/>
        </w:rPr>
        <w:t>Re</w:t>
      </w:r>
      <w:r>
        <w:rPr>
          <w:rFonts w:ascii="Arial"/>
          <w:color w:val="535353"/>
          <w:w w:val="110"/>
        </w:rPr>
        <w:t>m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m</w:t>
      </w:r>
      <w:r>
        <w:rPr>
          <w:rFonts w:ascii="Verdana"/>
          <w:color w:val="535353"/>
          <w:w w:val="110"/>
        </w:rPr>
        <w:t>be</w:t>
      </w:r>
      <w:r>
        <w:rPr>
          <w:rFonts w:ascii="Arial"/>
          <w:color w:val="535353"/>
          <w:w w:val="110"/>
        </w:rPr>
        <w:t>r th</w:t>
      </w:r>
      <w:r>
        <w:rPr>
          <w:rFonts w:ascii="Verdana"/>
          <w:color w:val="535353"/>
          <w:w w:val="110"/>
        </w:rPr>
        <w:t>e T</w:t>
      </w:r>
      <w:r>
        <w:rPr>
          <w:rFonts w:ascii="Arial"/>
          <w:color w:val="535353"/>
          <w:w w:val="110"/>
        </w:rPr>
        <w:t>it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ns (</w:t>
      </w:r>
      <w:r>
        <w:rPr>
          <w:rFonts w:ascii="Verdana"/>
          <w:color w:val="535353"/>
          <w:w w:val="110"/>
        </w:rPr>
        <w:t>PG</w:t>
      </w:r>
      <w:r>
        <w:rPr>
          <w:rFonts w:ascii="Arial"/>
          <w:color w:val="535353"/>
          <w:w w:val="110"/>
        </w:rPr>
        <w:t>)</w:t>
      </w:r>
    </w:p>
    <w:p w:rsidR="009F0D76" w:rsidRDefault="00BA5C19">
      <w:pPr>
        <w:pStyle w:val="BodyText"/>
        <w:spacing w:before="43" w:line="216" w:lineRule="auto"/>
        <w:ind w:left="891" w:right="1185"/>
        <w:jc w:val="both"/>
      </w:pPr>
      <w:r>
        <w:rPr>
          <w:rFonts w:ascii="Verdana"/>
          <w:color w:val="535353"/>
        </w:rPr>
        <w:t>Ba</w:t>
      </w:r>
      <w:r>
        <w:rPr>
          <w:color w:val="535353"/>
        </w:rPr>
        <w:t>s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36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6"/>
        </w:rPr>
        <w:t xml:space="preserve"> </w:t>
      </w:r>
      <w:r>
        <w:rPr>
          <w:color w:val="535353"/>
        </w:rPr>
        <w:t>tru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5"/>
        </w:rPr>
        <w:t xml:space="preserve"> </w:t>
      </w:r>
      <w:r>
        <w:rPr>
          <w:color w:val="535353"/>
        </w:rPr>
        <w:t>story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6"/>
        </w:rPr>
        <w:t xml:space="preserve"> </w:t>
      </w:r>
      <w:r>
        <w:rPr>
          <w:color w:val="535353"/>
        </w:rPr>
        <w:t>hi</w:t>
      </w:r>
      <w:r>
        <w:rPr>
          <w:rFonts w:ascii="Verdana"/>
          <w:color w:val="535353"/>
        </w:rPr>
        <w:t>g</w:t>
      </w:r>
      <w:r>
        <w:rPr>
          <w:color w:val="535353"/>
        </w:rPr>
        <w:t>h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c</w:t>
      </w:r>
      <w:r>
        <w:rPr>
          <w:color w:val="535353"/>
        </w:rPr>
        <w:t>hool</w:t>
      </w:r>
      <w:r>
        <w:rPr>
          <w:color w:val="535353"/>
          <w:spacing w:val="-27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oot</w:t>
      </w:r>
      <w:r>
        <w:rPr>
          <w:rFonts w:ascii="Verdana"/>
          <w:color w:val="535353"/>
        </w:rPr>
        <w:t>ba</w:t>
      </w:r>
      <w:r>
        <w:rPr>
          <w:color w:val="535353"/>
        </w:rPr>
        <w:t>ll</w:t>
      </w:r>
      <w:r>
        <w:rPr>
          <w:color w:val="535353"/>
          <w:spacing w:val="-27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</w:t>
      </w:r>
      <w:r>
        <w:rPr>
          <w:rFonts w:ascii="Verdana"/>
          <w:color w:val="535353"/>
        </w:rPr>
        <w:t>ac</w:t>
      </w:r>
      <w:r>
        <w:rPr>
          <w:color w:val="535353"/>
        </w:rPr>
        <w:t>h</w:t>
      </w:r>
      <w:r>
        <w:rPr>
          <w:color w:val="535353"/>
          <w:spacing w:val="-27"/>
        </w:rPr>
        <w:t xml:space="preserve"> </w:t>
      </w:r>
      <w:r>
        <w:rPr>
          <w:rFonts w:ascii="Verdana"/>
          <w:color w:val="535353"/>
        </w:rPr>
        <w:t>He</w:t>
      </w:r>
      <w:r>
        <w:rPr>
          <w:color w:val="535353"/>
        </w:rPr>
        <w:t>rm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26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oon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6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27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6"/>
        </w:rPr>
        <w:t xml:space="preserve"> </w:t>
      </w:r>
      <w:r>
        <w:rPr>
          <w:color w:val="535353"/>
        </w:rPr>
        <w:t>1970s,</w:t>
      </w:r>
      <w:r>
        <w:rPr>
          <w:color w:val="535353"/>
          <w:spacing w:val="-27"/>
        </w:rPr>
        <w:t xml:space="preserve"> </w:t>
      </w:r>
      <w:r>
        <w:rPr>
          <w:rFonts w:ascii="Verdana"/>
          <w:color w:val="535353"/>
          <w:spacing w:val="-5"/>
        </w:rPr>
        <w:t>a</w:t>
      </w:r>
      <w:r>
        <w:rPr>
          <w:color w:val="535353"/>
          <w:spacing w:val="-5"/>
        </w:rPr>
        <w:t>n</w:t>
      </w:r>
      <w:r>
        <w:rPr>
          <w:rFonts w:ascii="Verdana"/>
          <w:color w:val="535353"/>
          <w:spacing w:val="-5"/>
        </w:rPr>
        <w:t xml:space="preserve">d </w:t>
      </w:r>
      <w:r>
        <w:rPr>
          <w:color w:val="535353"/>
        </w:rPr>
        <w:t>how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2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i</w:t>
      </w:r>
      <w:r>
        <w:rPr>
          <w:rFonts w:ascii="Verdana"/>
          <w:color w:val="535353"/>
        </w:rPr>
        <w:t>ff</w:t>
      </w:r>
      <w:r>
        <w:rPr>
          <w:color w:val="535353"/>
        </w:rPr>
        <w:t>us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</w:t>
      </w:r>
      <w:r>
        <w:rPr>
          <w:rFonts w:asci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t</w:t>
      </w:r>
      <w:r>
        <w:rPr>
          <w:rFonts w:ascii="Verdana"/>
          <w:color w:val="535353"/>
        </w:rPr>
        <w:t>e</w:t>
      </w:r>
      <w:r>
        <w:rPr>
          <w:color w:val="535353"/>
        </w:rPr>
        <w:t>nsions,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t</w:t>
      </w:r>
      <w:r>
        <w:rPr>
          <w:rFonts w:ascii="Verdana"/>
          <w:color w:val="535353"/>
        </w:rPr>
        <w:t>eac</w:t>
      </w:r>
      <w:r>
        <w:rPr>
          <w:color w:val="535353"/>
        </w:rPr>
        <w:t>hin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22"/>
        </w:rPr>
        <w:t xml:space="preserve"> </w:t>
      </w:r>
      <w:r>
        <w:rPr>
          <w:color w:val="535353"/>
        </w:rPr>
        <w:t>his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pl</w:t>
      </w:r>
      <w:r>
        <w:rPr>
          <w:rFonts w:ascii="Verdana"/>
          <w:color w:val="535353"/>
        </w:rPr>
        <w:t>a</w:t>
      </w:r>
      <w:r>
        <w:rPr>
          <w:color w:val="535353"/>
        </w:rPr>
        <w:t>y</w:t>
      </w:r>
      <w:r>
        <w:rPr>
          <w:rFonts w:ascii="Verdana"/>
          <w:color w:val="535353"/>
        </w:rPr>
        <w:t>e</w:t>
      </w:r>
      <w:r>
        <w:rPr>
          <w:color w:val="535353"/>
        </w:rPr>
        <w:t>rs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4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om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2"/>
        </w:rPr>
        <w:t xml:space="preserve"> </w:t>
      </w:r>
      <w:r>
        <w:rPr>
          <w:color w:val="535353"/>
        </w:rPr>
        <w:t>to</w:t>
      </w:r>
      <w:r>
        <w:rPr>
          <w:rFonts w:ascii="Verdana"/>
          <w:color w:val="535353"/>
        </w:rPr>
        <w:t>ge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14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1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2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ff</w:t>
      </w:r>
      <w:r>
        <w:rPr>
          <w:rFonts w:ascii="Verdana"/>
          <w:color w:val="535353"/>
          <w:spacing w:val="-22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 f</w:t>
      </w:r>
      <w:r>
        <w:rPr>
          <w:color w:val="535353"/>
        </w:rPr>
        <w:t>i</w:t>
      </w:r>
      <w:r>
        <w:rPr>
          <w:rFonts w:asci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/>
          <w:color w:val="535353"/>
        </w:rPr>
        <w:t>d</w:t>
      </w:r>
      <w:r>
        <w:rPr>
          <w:color w:val="535353"/>
        </w:rPr>
        <w:t>.</w:t>
      </w:r>
    </w:p>
    <w:p w:rsidR="009F0D76" w:rsidRDefault="009F0D76">
      <w:pPr>
        <w:pStyle w:val="BodyText"/>
        <w:spacing w:before="13"/>
        <w:rPr>
          <w:sz w:val="20"/>
        </w:rPr>
      </w:pPr>
    </w:p>
    <w:p w:rsidR="009F0D76" w:rsidRDefault="00BA5C19">
      <w:pPr>
        <w:pStyle w:val="BodyText"/>
        <w:ind w:left="891"/>
        <w:rPr>
          <w:rFonts w:ascii="Arial"/>
        </w:rPr>
      </w:pPr>
      <w:r>
        <w:rPr>
          <w:rFonts w:ascii="Verdana"/>
          <w:color w:val="535353"/>
          <w:w w:val="105"/>
        </w:rPr>
        <w:t>H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>dde</w:t>
      </w:r>
      <w:r>
        <w:rPr>
          <w:rFonts w:ascii="Arial"/>
          <w:color w:val="535353"/>
          <w:w w:val="105"/>
        </w:rPr>
        <w:t xml:space="preserve">n </w:t>
      </w:r>
      <w:r>
        <w:rPr>
          <w:rFonts w:ascii="Verdana"/>
          <w:color w:val="535353"/>
          <w:w w:val="105"/>
        </w:rPr>
        <w:t>F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>g</w:t>
      </w:r>
      <w:r>
        <w:rPr>
          <w:rFonts w:ascii="Arial"/>
          <w:color w:val="535353"/>
          <w:w w:val="105"/>
        </w:rPr>
        <w:t>ur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s (</w:t>
      </w:r>
      <w:r>
        <w:rPr>
          <w:rFonts w:ascii="Verdana"/>
          <w:color w:val="535353"/>
          <w:w w:val="105"/>
        </w:rPr>
        <w:t>PG</w:t>
      </w:r>
      <w:r>
        <w:rPr>
          <w:rFonts w:ascii="Arial"/>
          <w:color w:val="535353"/>
          <w:w w:val="105"/>
        </w:rPr>
        <w:t>)</w:t>
      </w:r>
    </w:p>
    <w:p w:rsidR="009F0D76" w:rsidRDefault="00BA5C19">
      <w:pPr>
        <w:pStyle w:val="BodyText"/>
        <w:spacing w:before="43" w:line="216" w:lineRule="auto"/>
        <w:ind w:left="891" w:right="1184"/>
        <w:jc w:val="both"/>
      </w:pPr>
      <w:r>
        <w:rPr>
          <w:rFonts w:ascii="Verdana" w:hAnsi="Verdana"/>
          <w:color w:val="535353"/>
        </w:rPr>
        <w:t>Ba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20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color w:val="535353"/>
        </w:rPr>
        <w:t>tru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color w:val="535353"/>
        </w:rPr>
        <w:t>story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color w:val="535353"/>
        </w:rPr>
        <w:t>thr</w:t>
      </w:r>
      <w:r>
        <w:rPr>
          <w:rFonts w:ascii="Verdana" w:hAnsi="Verdana"/>
          <w:color w:val="535353"/>
        </w:rPr>
        <w:t>ee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ns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color w:val="535353"/>
        </w:rPr>
        <w:t>1960s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—</w:t>
      </w:r>
      <w:r>
        <w:rPr>
          <w:color w:val="535353"/>
          <w:spacing w:val="-11"/>
        </w:rPr>
        <w:t xml:space="preserve"> </w:t>
      </w:r>
      <w:r>
        <w:rPr>
          <w:rFonts w:ascii="Verdana" w:hAnsi="Verdana"/>
          <w:color w:val="535353"/>
        </w:rPr>
        <w:t>Ka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rin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9"/>
        </w:rPr>
        <w:t xml:space="preserve"> </w:t>
      </w:r>
      <w:r>
        <w:rPr>
          <w:rFonts w:ascii="Verdana" w:hAnsi="Verdana"/>
          <w:color w:val="535353"/>
        </w:rPr>
        <w:t>J</w:t>
      </w:r>
      <w:r>
        <w:rPr>
          <w:color w:val="535353"/>
        </w:rPr>
        <w:t xml:space="preserve">ohnson,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 xml:space="preserve">orothy </w:t>
      </w:r>
      <w:r>
        <w:rPr>
          <w:rFonts w:ascii="Verdana" w:hAnsi="Verdana"/>
          <w:color w:val="535353"/>
        </w:rPr>
        <w:t>Va</w:t>
      </w:r>
      <w:r>
        <w:rPr>
          <w:color w:val="535353"/>
        </w:rPr>
        <w:t>u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n,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 Ma</w:t>
      </w:r>
      <w:r>
        <w:rPr>
          <w:color w:val="535353"/>
        </w:rPr>
        <w:t xml:space="preserve">ry </w:t>
      </w:r>
      <w:r>
        <w:rPr>
          <w:rFonts w:ascii="Verdana" w:hAnsi="Verdana"/>
          <w:color w:val="535353"/>
        </w:rPr>
        <w:t>Jac</w:t>
      </w:r>
      <w:r>
        <w:rPr>
          <w:color w:val="535353"/>
        </w:rPr>
        <w:t xml:space="preserve">kson. </w:t>
      </w:r>
      <w:r>
        <w:rPr>
          <w:rFonts w:ascii="Verdana" w:hAnsi="Verdana"/>
          <w:color w:val="535353"/>
        </w:rPr>
        <w:t>T</w:t>
      </w:r>
      <w:r>
        <w:rPr>
          <w:color w:val="535353"/>
        </w:rPr>
        <w:t xml:space="preserve">his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ilm portr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ys how 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thr</w:t>
      </w:r>
      <w:r>
        <w:rPr>
          <w:rFonts w:ascii="Verdana" w:hAnsi="Verdana"/>
          <w:color w:val="535353"/>
        </w:rPr>
        <w:t xml:space="preserve">ee </w:t>
      </w:r>
      <w:r>
        <w:rPr>
          <w:color w:val="535353"/>
        </w:rPr>
        <w:t>wom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 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ace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1"/>
        </w:rPr>
        <w:t xml:space="preserve"> </w:t>
      </w:r>
      <w:r>
        <w:rPr>
          <w:rFonts w:ascii="Verdana" w:hAnsi="Verdana"/>
          <w:color w:val="535353"/>
        </w:rPr>
        <w:t>ge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r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st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12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bec</w:t>
      </w:r>
      <w:r>
        <w:rPr>
          <w:color w:val="535353"/>
        </w:rPr>
        <w:t>om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1"/>
        </w:rPr>
        <w:t xml:space="preserve"> </w:t>
      </w:r>
      <w:r>
        <w:rPr>
          <w:color w:val="535353"/>
        </w:rPr>
        <w:t>k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be</w:t>
      </w:r>
      <w:r>
        <w:rPr>
          <w:color w:val="535353"/>
        </w:rPr>
        <w:t>rs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21"/>
        </w:rPr>
        <w:t xml:space="preserve"> </w:t>
      </w:r>
      <w:r>
        <w:rPr>
          <w:rFonts w:ascii="Verdana" w:hAnsi="Verdana"/>
          <w:color w:val="535353"/>
        </w:rPr>
        <w:t>NASA</w:t>
      </w:r>
      <w:r>
        <w:rPr>
          <w:color w:val="535353"/>
        </w:rPr>
        <w:t>.</w:t>
      </w:r>
    </w:p>
    <w:p w:rsidR="009F0D76" w:rsidRDefault="009F0D76">
      <w:pPr>
        <w:pStyle w:val="BodyText"/>
        <w:spacing w:before="13"/>
        <w:rPr>
          <w:sz w:val="20"/>
        </w:rPr>
      </w:pPr>
    </w:p>
    <w:p w:rsidR="009F0D76" w:rsidRDefault="00BA5C19">
      <w:pPr>
        <w:pStyle w:val="BodyText"/>
        <w:ind w:left="891"/>
        <w:rPr>
          <w:rFonts w:ascii="Arial"/>
        </w:rPr>
      </w:pPr>
      <w:r>
        <w:rPr>
          <w:rFonts w:ascii="Verdana"/>
          <w:color w:val="535353"/>
          <w:w w:val="105"/>
        </w:rPr>
        <w:t>Q</w:t>
      </w:r>
      <w:r>
        <w:rPr>
          <w:rFonts w:ascii="Arial"/>
          <w:color w:val="535353"/>
          <w:w w:val="105"/>
        </w:rPr>
        <w:t>u</w:t>
      </w:r>
      <w:r>
        <w:rPr>
          <w:rFonts w:ascii="Verdana"/>
          <w:color w:val="535353"/>
          <w:w w:val="105"/>
        </w:rPr>
        <w:t>ee</w:t>
      </w:r>
      <w:r>
        <w:rPr>
          <w:rFonts w:ascii="Arial"/>
          <w:color w:val="535353"/>
          <w:w w:val="105"/>
        </w:rPr>
        <w:t>n o</w:t>
      </w:r>
      <w:r>
        <w:rPr>
          <w:rFonts w:ascii="Verdana"/>
          <w:color w:val="535353"/>
          <w:w w:val="105"/>
        </w:rPr>
        <w:t>f Ka</w:t>
      </w:r>
      <w:r>
        <w:rPr>
          <w:rFonts w:ascii="Arial"/>
          <w:color w:val="535353"/>
          <w:w w:val="105"/>
        </w:rPr>
        <w:t>tw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(</w:t>
      </w:r>
      <w:r>
        <w:rPr>
          <w:rFonts w:ascii="Verdana"/>
          <w:color w:val="535353"/>
          <w:w w:val="105"/>
        </w:rPr>
        <w:t>PG</w:t>
      </w:r>
      <w:r>
        <w:rPr>
          <w:rFonts w:ascii="Arial"/>
          <w:color w:val="535353"/>
          <w:w w:val="105"/>
        </w:rPr>
        <w:t>)</w:t>
      </w:r>
    </w:p>
    <w:p w:rsidR="009F0D76" w:rsidRDefault="00BA5C19">
      <w:pPr>
        <w:pStyle w:val="BodyText"/>
        <w:spacing w:before="43" w:line="216" w:lineRule="auto"/>
        <w:ind w:left="891" w:right="1195"/>
        <w:jc w:val="both"/>
      </w:pPr>
      <w:r>
        <w:rPr>
          <w:rFonts w:ascii="Verdana" w:hAnsi="Verdana"/>
          <w:color w:val="535353"/>
        </w:rPr>
        <w:t>Se</w:t>
      </w:r>
      <w:r>
        <w:rPr>
          <w:color w:val="535353"/>
        </w:rPr>
        <w:t>t</w:t>
      </w:r>
      <w:r>
        <w:rPr>
          <w:color w:val="535353"/>
          <w:spacing w:val="-40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Ka</w:t>
      </w:r>
      <w:r>
        <w:rPr>
          <w:color w:val="535353"/>
        </w:rPr>
        <w:t>tw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,</w:t>
      </w:r>
      <w:r>
        <w:rPr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Uga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da</w:t>
      </w:r>
      <w:r>
        <w:rPr>
          <w:color w:val="535353"/>
        </w:rPr>
        <w:t>,</w:t>
      </w:r>
      <w:r>
        <w:rPr>
          <w:color w:val="535353"/>
          <w:spacing w:val="-39"/>
        </w:rPr>
        <w:t xml:space="preserve"> </w:t>
      </w:r>
      <w:r>
        <w:rPr>
          <w:color w:val="535353"/>
        </w:rPr>
        <w:t>10-y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r-ol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48"/>
        </w:rPr>
        <w:t xml:space="preserve"> </w:t>
      </w:r>
      <w:r>
        <w:rPr>
          <w:rFonts w:ascii="Verdana" w:hAnsi="Verdana"/>
          <w:color w:val="535353"/>
        </w:rPr>
        <w:t>P</w:t>
      </w:r>
      <w:r>
        <w:rPr>
          <w:color w:val="535353"/>
        </w:rPr>
        <w:t>hion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48"/>
        </w:rPr>
        <w:t xml:space="preserve"> </w:t>
      </w:r>
      <w:r>
        <w:rPr>
          <w:rFonts w:ascii="Verdana" w:hAnsi="Verdana"/>
          <w:color w:val="535353"/>
        </w:rPr>
        <w:t>M</w:t>
      </w:r>
      <w:r>
        <w:rPr>
          <w:color w:val="535353"/>
        </w:rPr>
        <w:t>ut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si’s</w:t>
      </w:r>
      <w:r>
        <w:rPr>
          <w:color w:val="535353"/>
          <w:spacing w:val="-40"/>
        </w:rPr>
        <w:t xml:space="preserve"> </w:t>
      </w:r>
      <w:r>
        <w:rPr>
          <w:color w:val="535353"/>
        </w:rPr>
        <w:t>li</w:t>
      </w:r>
      <w:r>
        <w:rPr>
          <w:rFonts w:ascii="Verdana" w:hAnsi="Verdana"/>
          <w:color w:val="535353"/>
        </w:rPr>
        <w:t>fe</w:t>
      </w:r>
      <w:r>
        <w:rPr>
          <w:rFonts w:ascii="Verdana" w:hAnsi="Verdana"/>
          <w:color w:val="535353"/>
          <w:spacing w:val="-47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ge</w:t>
      </w:r>
      <w:r>
        <w:rPr>
          <w:color w:val="535353"/>
        </w:rPr>
        <w:t>s</w:t>
      </w:r>
      <w:r>
        <w:rPr>
          <w:color w:val="535353"/>
          <w:spacing w:val="-40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af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48"/>
        </w:rPr>
        <w:t xml:space="preserve"> </w:t>
      </w:r>
      <w:r>
        <w:rPr>
          <w:color w:val="535353"/>
        </w:rPr>
        <w:t>visitin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mission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ry</w:t>
      </w:r>
      <w:r>
        <w:rPr>
          <w:color w:val="535353"/>
          <w:spacing w:val="-49"/>
        </w:rPr>
        <w:t xml:space="preserve"> 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eac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48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49"/>
        </w:rPr>
        <w:t xml:space="preserve"> </w:t>
      </w:r>
      <w:r>
        <w:rPr>
          <w:color w:val="535353"/>
        </w:rPr>
        <w:t>how</w:t>
      </w:r>
      <w:r>
        <w:rPr>
          <w:color w:val="535353"/>
          <w:spacing w:val="-48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48"/>
        </w:rPr>
        <w:t xml:space="preserve"> </w:t>
      </w:r>
      <w:r>
        <w:rPr>
          <w:color w:val="535353"/>
        </w:rPr>
        <w:t>pl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</w:t>
      </w:r>
      <w:r>
        <w:rPr>
          <w:color w:val="535353"/>
          <w:spacing w:val="-49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ss.</w:t>
      </w:r>
      <w:r>
        <w:rPr>
          <w:color w:val="535353"/>
          <w:spacing w:val="-48"/>
        </w:rPr>
        <w:t xml:space="preserve"> </w:t>
      </w:r>
      <w:r>
        <w:rPr>
          <w:rFonts w:ascii="Verdana" w:hAnsi="Verdana"/>
          <w:color w:val="535353"/>
        </w:rPr>
        <w:t>S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57"/>
        </w:rPr>
        <w:t xml:space="preserve"> </w:t>
      </w:r>
      <w:r>
        <w:rPr>
          <w:rFonts w:ascii="Verdana" w:hAnsi="Verdana"/>
          <w:color w:val="535353"/>
        </w:rPr>
        <w:t>bec</w:t>
      </w:r>
      <w:r>
        <w:rPr>
          <w:color w:val="535353"/>
        </w:rPr>
        <w:t>om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4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49"/>
        </w:rPr>
        <w:t xml:space="preserve"> </w:t>
      </w:r>
      <w:r>
        <w:rPr>
          <w:color w:val="535353"/>
        </w:rPr>
        <w:t>int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tion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48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ss</w:t>
      </w:r>
      <w:r>
        <w:rPr>
          <w:color w:val="535353"/>
          <w:spacing w:val="-48"/>
        </w:rPr>
        <w:t xml:space="preserve"> </w:t>
      </w:r>
      <w:r>
        <w:rPr>
          <w:color w:val="535353"/>
        </w:rPr>
        <w:t>st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r,</w:t>
      </w:r>
      <w:r>
        <w:rPr>
          <w:color w:val="535353"/>
          <w:spacing w:val="-49"/>
        </w:rPr>
        <w:t xml:space="preserve"> </w:t>
      </w:r>
      <w:r>
        <w:rPr>
          <w:rFonts w:ascii="Verdana" w:hAnsi="Verdana"/>
          <w:color w:val="535353"/>
          <w:spacing w:val="-5"/>
        </w:rPr>
        <w:t>a</w:t>
      </w:r>
      <w:r>
        <w:rPr>
          <w:color w:val="535353"/>
          <w:spacing w:val="-5"/>
        </w:rPr>
        <w:t>n</w:t>
      </w:r>
      <w:r>
        <w:rPr>
          <w:rFonts w:ascii="Verdana" w:hAnsi="Verdana"/>
          <w:color w:val="535353"/>
          <w:spacing w:val="-5"/>
        </w:rPr>
        <w:t xml:space="preserve">d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ollow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how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sh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rFonts w:ascii="Verdana" w:hAnsi="Verdana"/>
          <w:color w:val="535353"/>
        </w:rPr>
        <w:t>face</w:t>
      </w:r>
      <w:r>
        <w:rPr>
          <w:color w:val="535353"/>
        </w:rPr>
        <w:t>s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pov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rty,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viol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>,</w:t>
      </w:r>
      <w:r>
        <w:rPr>
          <w:color w:val="535353"/>
          <w:spacing w:val="-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16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ism</w:t>
      </w:r>
      <w:r>
        <w:rPr>
          <w:color w:val="535353"/>
          <w:spacing w:val="-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lon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16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y.</w:t>
      </w:r>
    </w:p>
    <w:p w:rsidR="009F0D76" w:rsidRDefault="009F0D76">
      <w:pPr>
        <w:pStyle w:val="BodyText"/>
        <w:spacing w:before="13"/>
        <w:rPr>
          <w:sz w:val="20"/>
        </w:rPr>
      </w:pPr>
    </w:p>
    <w:p w:rsidR="009F0D76" w:rsidRDefault="00BA5C19">
      <w:pPr>
        <w:pStyle w:val="BodyText"/>
        <w:spacing w:before="1"/>
        <w:ind w:left="891"/>
        <w:rPr>
          <w:rFonts w:ascii="Arial"/>
        </w:rPr>
      </w:pP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k</w:t>
      </w:r>
      <w:r>
        <w:rPr>
          <w:rFonts w:ascii="Verdana"/>
          <w:color w:val="535353"/>
          <w:w w:val="105"/>
        </w:rPr>
        <w:t>ee</w:t>
      </w:r>
      <w:r>
        <w:rPr>
          <w:rFonts w:ascii="Arial"/>
          <w:color w:val="535353"/>
          <w:w w:val="105"/>
        </w:rPr>
        <w:t>l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h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 xml:space="preserve">d </w:t>
      </w:r>
      <w:r>
        <w:rPr>
          <w:rFonts w:ascii="Arial"/>
          <w:color w:val="535353"/>
          <w:w w:val="105"/>
        </w:rPr>
        <w:t>th</w:t>
      </w:r>
      <w:r>
        <w:rPr>
          <w:rFonts w:ascii="Verdana"/>
          <w:color w:val="535353"/>
          <w:w w:val="105"/>
        </w:rPr>
        <w:t xml:space="preserve">e Bee </w:t>
      </w:r>
      <w:r>
        <w:rPr>
          <w:rFonts w:ascii="Arial"/>
          <w:color w:val="535353"/>
          <w:w w:val="105"/>
        </w:rPr>
        <w:t>(</w:t>
      </w:r>
      <w:r>
        <w:rPr>
          <w:rFonts w:ascii="Verdana"/>
          <w:color w:val="535353"/>
          <w:w w:val="105"/>
        </w:rPr>
        <w:t>PG</w:t>
      </w:r>
      <w:r>
        <w:rPr>
          <w:rFonts w:ascii="Arial"/>
          <w:color w:val="535353"/>
          <w:w w:val="105"/>
        </w:rPr>
        <w:t>)</w:t>
      </w:r>
    </w:p>
    <w:p w:rsidR="009F0D76" w:rsidRDefault="00BA5C19">
      <w:pPr>
        <w:pStyle w:val="BodyText"/>
        <w:spacing w:before="42" w:line="216" w:lineRule="auto"/>
        <w:ind w:left="891" w:right="1195" w:firstLine="92"/>
        <w:jc w:val="both"/>
      </w:pP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1"/>
        </w:rPr>
        <w:t xml:space="preserve"> </w:t>
      </w:r>
      <w:r>
        <w:rPr>
          <w:color w:val="535353"/>
        </w:rPr>
        <w:t>story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ce</w:t>
      </w:r>
      <w:r>
        <w:rPr>
          <w:color w:val="535353"/>
        </w:rPr>
        <w:t>nt</w:t>
      </w:r>
      <w:r>
        <w:rPr>
          <w:rFonts w:ascii="Verdana"/>
          <w:color w:val="535353"/>
        </w:rPr>
        <w:t>e</w:t>
      </w:r>
      <w:r>
        <w:rPr>
          <w:color w:val="535353"/>
        </w:rPr>
        <w:t>rs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roun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1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color w:val="535353"/>
        </w:rPr>
        <w:t>n-y</w:t>
      </w:r>
      <w:r>
        <w:rPr>
          <w:rFonts w:ascii="Verdana"/>
          <w:color w:val="535353"/>
        </w:rPr>
        <w:t>ea</w:t>
      </w:r>
      <w:r>
        <w:rPr>
          <w:color w:val="535353"/>
        </w:rPr>
        <w:t>r-ol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0"/>
        </w:rPr>
        <w:t xml:space="preserve"> </w:t>
      </w:r>
      <w:r>
        <w:rPr>
          <w:rFonts w:ascii="Verdana"/>
          <w:color w:val="535353"/>
        </w:rPr>
        <w:t>g</w:t>
      </w:r>
      <w:r>
        <w:rPr>
          <w:color w:val="535353"/>
        </w:rPr>
        <w:t>irl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rom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south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L</w:t>
      </w:r>
      <w:r>
        <w:rPr>
          <w:color w:val="535353"/>
        </w:rPr>
        <w:t>os</w:t>
      </w:r>
      <w:r>
        <w:rPr>
          <w:color w:val="535353"/>
          <w:spacing w:val="-2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ge</w:t>
      </w:r>
      <w:r>
        <w:rPr>
          <w:color w:val="535353"/>
        </w:rPr>
        <w:t>l</w:t>
      </w:r>
      <w:r>
        <w:rPr>
          <w:rFonts w:ascii="Verdana"/>
          <w:color w:val="535353"/>
        </w:rPr>
        <w:t>e</w:t>
      </w:r>
      <w:r>
        <w:rPr>
          <w:color w:val="535353"/>
        </w:rPr>
        <w:t>s,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k</w:t>
      </w:r>
      <w:r>
        <w:rPr>
          <w:rFonts w:ascii="Verdana"/>
          <w:color w:val="535353"/>
        </w:rPr>
        <w:t>ee</w:t>
      </w:r>
      <w:r>
        <w:rPr>
          <w:color w:val="535353"/>
        </w:rPr>
        <w:t>l</w:t>
      </w:r>
      <w:r>
        <w:rPr>
          <w:rFonts w:ascii="Verdana"/>
          <w:color w:val="535353"/>
        </w:rPr>
        <w:t>a</w:t>
      </w:r>
      <w:r>
        <w:rPr>
          <w:color w:val="535353"/>
        </w:rPr>
        <w:t>h.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He</w:t>
      </w:r>
      <w:r>
        <w:rPr>
          <w:color w:val="535353"/>
        </w:rPr>
        <w:t>r moth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works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in</w:t>
      </w:r>
      <w:r>
        <w:rPr>
          <w:rFonts w:ascii="Verdana"/>
          <w:color w:val="535353"/>
        </w:rPr>
        <w:t>c</w:t>
      </w:r>
      <w:r>
        <w:rPr>
          <w:color w:val="535353"/>
        </w:rPr>
        <w:t>r</w:t>
      </w:r>
      <w:r>
        <w:rPr>
          <w:rFonts w:ascii="Verdana"/>
          <w:color w:val="535353"/>
        </w:rPr>
        <w:t>ed</w:t>
      </w:r>
      <w:r>
        <w:rPr>
          <w:color w:val="535353"/>
        </w:rPr>
        <w:t>i</w:t>
      </w:r>
      <w:r>
        <w:rPr>
          <w:rFonts w:ascii="Verdana"/>
          <w:color w:val="535353"/>
        </w:rPr>
        <w:t>b</w:t>
      </w:r>
      <w:r>
        <w:rPr>
          <w:color w:val="535353"/>
        </w:rPr>
        <w:t>ly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1"/>
        </w:rPr>
        <w:t xml:space="preserve"> </w:t>
      </w:r>
      <w:r>
        <w:rPr>
          <w:color w:val="535353"/>
        </w:rPr>
        <w:t>sh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1"/>
        </w:rPr>
        <w:t xml:space="preserve"> </w:t>
      </w:r>
      <w:r>
        <w:rPr>
          <w:color w:val="535353"/>
        </w:rPr>
        <w:t>lost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dad</w:t>
      </w:r>
      <w:r>
        <w:rPr>
          <w:rFonts w:ascii="Verdana"/>
          <w:color w:val="535353"/>
          <w:spacing w:val="-31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six.</w:t>
      </w:r>
      <w:r>
        <w:rPr>
          <w:color w:val="535353"/>
          <w:spacing w:val="-21"/>
        </w:rPr>
        <w:t xml:space="preserve"> </w:t>
      </w:r>
      <w:r>
        <w:rPr>
          <w:rFonts w:ascii="Verdana"/>
          <w:color w:val="535353"/>
        </w:rPr>
        <w:t>We</w:t>
      </w:r>
      <w:r>
        <w:rPr>
          <w:rFonts w:ascii="Verdana"/>
          <w:color w:val="535353"/>
          <w:spacing w:val="-31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/>
          <w:color w:val="535353"/>
        </w:rPr>
        <w:t>c</w:t>
      </w:r>
      <w:r>
        <w:rPr>
          <w:color w:val="535353"/>
        </w:rPr>
        <w:t>h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k</w:t>
      </w:r>
      <w:r>
        <w:rPr>
          <w:rFonts w:ascii="Verdana"/>
          <w:color w:val="535353"/>
        </w:rPr>
        <w:t>ee</w:t>
      </w:r>
      <w:r>
        <w:rPr>
          <w:color w:val="535353"/>
        </w:rPr>
        <w:t>l</w:t>
      </w:r>
      <w:r>
        <w:rPr>
          <w:rFonts w:ascii="Verdana"/>
          <w:color w:val="535353"/>
        </w:rPr>
        <w:t>a</w:t>
      </w:r>
      <w:r>
        <w:rPr>
          <w:color w:val="535353"/>
        </w:rPr>
        <w:t>h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3"/>
        </w:rPr>
        <w:t>l</w:t>
      </w:r>
      <w:r>
        <w:rPr>
          <w:rFonts w:ascii="Verdana"/>
          <w:color w:val="535353"/>
          <w:spacing w:val="-3"/>
        </w:rPr>
        <w:t>ea</w:t>
      </w:r>
      <w:r>
        <w:rPr>
          <w:color w:val="535353"/>
          <w:spacing w:val="-3"/>
        </w:rPr>
        <w:t xml:space="preserve">rns </w:t>
      </w:r>
      <w:r>
        <w:rPr>
          <w:color w:val="535353"/>
        </w:rPr>
        <w:t>to</w:t>
      </w:r>
      <w:r>
        <w:rPr>
          <w:color w:val="535353"/>
          <w:spacing w:val="-30"/>
        </w:rPr>
        <w:t xml:space="preserve"> </w:t>
      </w:r>
      <w:r>
        <w:rPr>
          <w:rFonts w:ascii="Verdana"/>
          <w:color w:val="535353"/>
        </w:rPr>
        <w:t>be</w:t>
      </w:r>
      <w:r>
        <w:rPr>
          <w:color w:val="535353"/>
        </w:rPr>
        <w:t>li</w:t>
      </w:r>
      <w:r>
        <w:rPr>
          <w:rFonts w:asci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8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9"/>
        </w:rPr>
        <w:t xml:space="preserve"> </w:t>
      </w:r>
      <w:r>
        <w:rPr>
          <w:rFonts w:ascii="Verdana"/>
          <w:color w:val="535353"/>
        </w:rPr>
        <w:t>ca</w:t>
      </w:r>
      <w:r>
        <w:rPr>
          <w:color w:val="535353"/>
        </w:rPr>
        <w:t>p</w:t>
      </w:r>
      <w:r>
        <w:rPr>
          <w:rFonts w:ascii="Verdana"/>
          <w:color w:val="535353"/>
        </w:rPr>
        <w:t>ab</w:t>
      </w:r>
      <w:r>
        <w:rPr>
          <w:color w:val="535353"/>
        </w:rPr>
        <w:t>iliti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3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8"/>
        </w:rPr>
        <w:t xml:space="preserve"> </w:t>
      </w:r>
      <w:r>
        <w:rPr>
          <w:color w:val="535353"/>
        </w:rPr>
        <w:t>ov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>c</w:t>
      </w:r>
      <w:r>
        <w:rPr>
          <w:color w:val="535353"/>
        </w:rPr>
        <w:t>om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8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ll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ge</w:t>
      </w:r>
      <w:r>
        <w:rPr>
          <w:color w:val="535353"/>
        </w:rPr>
        <w:t>s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9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omp</w:t>
      </w:r>
      <w:r>
        <w:rPr>
          <w:rFonts w:ascii="Verdana"/>
          <w:color w:val="535353"/>
        </w:rPr>
        <w:t>e</w:t>
      </w:r>
      <w:r>
        <w:rPr>
          <w:color w:val="535353"/>
        </w:rPr>
        <w:t>t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9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29"/>
        </w:rPr>
        <w:t xml:space="preserve"> </w:t>
      </w:r>
      <w:r>
        <w:rPr>
          <w:color w:val="535353"/>
        </w:rPr>
        <w:t>sp</w:t>
      </w:r>
      <w:r>
        <w:rPr>
          <w:rFonts w:ascii="Verdana"/>
          <w:color w:val="535353"/>
        </w:rPr>
        <w:t>e</w:t>
      </w:r>
      <w:r>
        <w:rPr>
          <w:color w:val="535353"/>
        </w:rPr>
        <w:t>llin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39"/>
        </w:rPr>
        <w:t xml:space="preserve"> </w:t>
      </w:r>
      <w:r>
        <w:rPr>
          <w:rFonts w:ascii="Verdana"/>
          <w:color w:val="535353"/>
        </w:rPr>
        <w:t>bee</w:t>
      </w:r>
      <w:r>
        <w:rPr>
          <w:color w:val="535353"/>
        </w:rPr>
        <w:t>s.</w:t>
      </w:r>
    </w:p>
    <w:p w:rsidR="009F0D76" w:rsidRDefault="009F0D76">
      <w:pPr>
        <w:pStyle w:val="BodyText"/>
        <w:spacing w:before="14"/>
        <w:rPr>
          <w:sz w:val="20"/>
        </w:rPr>
      </w:pPr>
    </w:p>
    <w:p w:rsidR="009F0D76" w:rsidRDefault="00BA5C19">
      <w:pPr>
        <w:pStyle w:val="BodyText"/>
        <w:ind w:left="891"/>
        <w:rPr>
          <w:rFonts w:ascii="Arial"/>
        </w:rPr>
      </w:pPr>
      <w:r>
        <w:rPr>
          <w:rFonts w:ascii="Verdana"/>
          <w:color w:val="535353"/>
          <w:w w:val="105"/>
        </w:rPr>
        <w:t>T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e B</w:t>
      </w:r>
      <w:r>
        <w:rPr>
          <w:rFonts w:ascii="Arial"/>
          <w:color w:val="535353"/>
          <w:w w:val="105"/>
        </w:rPr>
        <w:t xml:space="preserve">oy who </w:t>
      </w:r>
      <w:r>
        <w:rPr>
          <w:rFonts w:ascii="Verdana"/>
          <w:color w:val="535353"/>
          <w:w w:val="105"/>
        </w:rPr>
        <w:t>Ha</w:t>
      </w:r>
      <w:r>
        <w:rPr>
          <w:rFonts w:ascii="Arial"/>
          <w:color w:val="535353"/>
          <w:w w:val="105"/>
        </w:rPr>
        <w:t>rn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ss</w:t>
      </w:r>
      <w:r>
        <w:rPr>
          <w:rFonts w:ascii="Verdana"/>
          <w:color w:val="535353"/>
          <w:w w:val="105"/>
        </w:rPr>
        <w:t xml:space="preserve">ed </w:t>
      </w:r>
      <w:r>
        <w:rPr>
          <w:rFonts w:ascii="Arial"/>
          <w:color w:val="535353"/>
          <w:w w:val="105"/>
        </w:rPr>
        <w:t>th</w:t>
      </w:r>
      <w:r>
        <w:rPr>
          <w:rFonts w:ascii="Verdana"/>
          <w:color w:val="535353"/>
          <w:w w:val="105"/>
        </w:rPr>
        <w:t>e W</w:t>
      </w:r>
      <w:r>
        <w:rPr>
          <w:rFonts w:ascii="Arial"/>
          <w:color w:val="535353"/>
          <w:w w:val="105"/>
        </w:rPr>
        <w:t>in</w:t>
      </w:r>
      <w:r>
        <w:rPr>
          <w:rFonts w:ascii="Verdana"/>
          <w:color w:val="535353"/>
          <w:w w:val="105"/>
        </w:rPr>
        <w:t xml:space="preserve">d </w:t>
      </w:r>
      <w:r>
        <w:rPr>
          <w:rFonts w:ascii="Arial"/>
          <w:color w:val="535353"/>
          <w:w w:val="105"/>
        </w:rPr>
        <w:t>(</w:t>
      </w:r>
      <w:r>
        <w:rPr>
          <w:rFonts w:ascii="Verdana"/>
          <w:color w:val="535353"/>
          <w:w w:val="105"/>
        </w:rPr>
        <w:t>PG</w:t>
      </w:r>
      <w:r>
        <w:rPr>
          <w:rFonts w:ascii="Arial"/>
          <w:color w:val="535353"/>
          <w:w w:val="105"/>
        </w:rPr>
        <w:t>)</w:t>
      </w:r>
    </w:p>
    <w:p w:rsidR="009F0D76" w:rsidRDefault="00BA5C19">
      <w:pPr>
        <w:pStyle w:val="BodyText"/>
        <w:spacing w:before="42" w:line="216" w:lineRule="auto"/>
        <w:ind w:left="891" w:right="1190"/>
        <w:jc w:val="both"/>
      </w:pPr>
      <w:r>
        <w:rPr>
          <w:rFonts w:ascii="Verdana"/>
          <w:color w:val="535353"/>
        </w:rPr>
        <w:t>Ba</w:t>
      </w:r>
      <w:r>
        <w:rPr>
          <w:color w:val="535353"/>
        </w:rPr>
        <w:t>s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22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14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22"/>
        </w:rPr>
        <w:t xml:space="preserve"> </w:t>
      </w:r>
      <w:r>
        <w:rPr>
          <w:color w:val="535353"/>
        </w:rPr>
        <w:t>tru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2"/>
        </w:rPr>
        <w:t xml:space="preserve"> </w:t>
      </w:r>
      <w:r>
        <w:rPr>
          <w:color w:val="535353"/>
        </w:rPr>
        <w:t>story,</w:t>
      </w:r>
      <w:r>
        <w:rPr>
          <w:color w:val="535353"/>
          <w:spacing w:val="-13"/>
        </w:rPr>
        <w:t xml:space="preserve"> </w:t>
      </w:r>
      <w:r>
        <w:rPr>
          <w:color w:val="535353"/>
        </w:rPr>
        <w:t>this</w:t>
      </w:r>
      <w:r>
        <w:rPr>
          <w:color w:val="535353"/>
          <w:spacing w:val="-14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ilm</w:t>
      </w:r>
      <w:r>
        <w:rPr>
          <w:color w:val="535353"/>
          <w:spacing w:val="-14"/>
        </w:rPr>
        <w:t xml:space="preserve"> </w:t>
      </w:r>
      <w:r>
        <w:rPr>
          <w:rFonts w:ascii="Verdana"/>
          <w:color w:val="535353"/>
        </w:rPr>
        <w:t>de</w:t>
      </w:r>
      <w:r>
        <w:rPr>
          <w:color w:val="535353"/>
        </w:rPr>
        <w:t>pi</w:t>
      </w:r>
      <w:r>
        <w:rPr>
          <w:rFonts w:ascii="Verdana"/>
          <w:color w:val="535353"/>
        </w:rPr>
        <w:t>c</w:t>
      </w:r>
      <w:r>
        <w:rPr>
          <w:color w:val="535353"/>
        </w:rPr>
        <w:t>ts</w:t>
      </w:r>
      <w:r>
        <w:rPr>
          <w:color w:val="535353"/>
          <w:spacing w:val="-13"/>
        </w:rPr>
        <w:t xml:space="preserve"> </w:t>
      </w:r>
      <w:r>
        <w:rPr>
          <w:rFonts w:ascii="Verdana"/>
          <w:color w:val="535353"/>
        </w:rPr>
        <w:t>W</w:t>
      </w:r>
      <w:r>
        <w:rPr>
          <w:color w:val="535353"/>
        </w:rPr>
        <w:t>illi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color w:val="535353"/>
          <w:spacing w:val="-14"/>
        </w:rPr>
        <w:t xml:space="preserve"> </w:t>
      </w:r>
      <w:r>
        <w:rPr>
          <w:rFonts w:ascii="Verdana"/>
          <w:color w:val="535353"/>
        </w:rPr>
        <w:t>Ka</w:t>
      </w:r>
      <w:r>
        <w:rPr>
          <w:color w:val="535353"/>
        </w:rPr>
        <w:t>mkw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ba</w:t>
      </w:r>
      <w:r>
        <w:rPr>
          <w:color w:val="535353"/>
        </w:rPr>
        <w:t>,</w:t>
      </w:r>
      <w:r>
        <w:rPr>
          <w:color w:val="535353"/>
          <w:spacing w:val="-14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22"/>
        </w:rPr>
        <w:t xml:space="preserve"> </w:t>
      </w:r>
      <w:r>
        <w:rPr>
          <w:color w:val="535353"/>
        </w:rPr>
        <w:t>13-y</w:t>
      </w:r>
      <w:r>
        <w:rPr>
          <w:rFonts w:ascii="Verdana"/>
          <w:color w:val="535353"/>
        </w:rPr>
        <w:t>ea</w:t>
      </w:r>
      <w:r>
        <w:rPr>
          <w:color w:val="535353"/>
        </w:rPr>
        <w:t>r-ol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1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oy</w:t>
      </w:r>
      <w:r>
        <w:rPr>
          <w:color w:val="535353"/>
          <w:spacing w:val="-14"/>
        </w:rPr>
        <w:t xml:space="preserve"> </w:t>
      </w:r>
      <w:r>
        <w:rPr>
          <w:color w:val="535353"/>
          <w:spacing w:val="-4"/>
        </w:rPr>
        <w:t xml:space="preserve">who </w:t>
      </w:r>
      <w:r>
        <w:rPr>
          <w:rFonts w:ascii="Verdana"/>
          <w:color w:val="535353"/>
        </w:rPr>
        <w:t>de</w:t>
      </w:r>
      <w:r>
        <w:rPr>
          <w:color w:val="535353"/>
        </w:rPr>
        <w:t>vis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 xml:space="preserve">a 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y to s</w:t>
      </w:r>
      <w:r>
        <w:rPr>
          <w:rFonts w:asci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 xml:space="preserve">his </w:t>
      </w:r>
      <w:r>
        <w:rPr>
          <w:rFonts w:ascii="Verdana"/>
          <w:color w:val="535353"/>
        </w:rPr>
        <w:t>Ma</w:t>
      </w:r>
      <w:r>
        <w:rPr>
          <w:color w:val="535353"/>
        </w:rPr>
        <w:t>l</w:t>
      </w:r>
      <w:r>
        <w:rPr>
          <w:rFonts w:ascii="Verdana"/>
          <w:color w:val="535353"/>
        </w:rPr>
        <w:t>a</w:t>
      </w:r>
      <w:r>
        <w:rPr>
          <w:color w:val="535353"/>
        </w:rPr>
        <w:t>wi vill</w:t>
      </w:r>
      <w:r>
        <w:rPr>
          <w:rFonts w:ascii="Verdana"/>
          <w:color w:val="535353"/>
        </w:rPr>
        <w:t>age f</w:t>
      </w:r>
      <w:r>
        <w:rPr>
          <w:color w:val="535353"/>
        </w:rPr>
        <w:t>rom</w:t>
      </w:r>
      <w:r>
        <w:rPr>
          <w:color w:val="535353"/>
          <w:spacing w:val="-50"/>
        </w:rPr>
        <w:t xml:space="preserve"> </w:t>
      </w:r>
      <w:r>
        <w:rPr>
          <w:rFonts w:ascii="Verdana"/>
          <w:color w:val="535353"/>
        </w:rPr>
        <w:t>fa</w:t>
      </w:r>
      <w:r>
        <w:rPr>
          <w:color w:val="535353"/>
        </w:rPr>
        <w:t>min</w:t>
      </w:r>
      <w:r>
        <w:rPr>
          <w:rFonts w:ascii="Verdana"/>
          <w:color w:val="535353"/>
        </w:rPr>
        <w:t>e</w:t>
      </w:r>
      <w:r>
        <w:rPr>
          <w:color w:val="535353"/>
        </w:rPr>
        <w:t>.</w:t>
      </w:r>
    </w:p>
    <w:p w:rsidR="009F0D76" w:rsidRDefault="009F0D76">
      <w:pPr>
        <w:pStyle w:val="BodyText"/>
        <w:rPr>
          <w:sz w:val="21"/>
        </w:rPr>
      </w:pPr>
    </w:p>
    <w:p w:rsidR="009F0D76" w:rsidRDefault="00BA5C19">
      <w:pPr>
        <w:pStyle w:val="BodyText"/>
        <w:ind w:left="891"/>
        <w:rPr>
          <w:rFonts w:ascii="Arial"/>
        </w:rPr>
      </w:pPr>
      <w:r>
        <w:rPr>
          <w:rFonts w:ascii="Verdana"/>
          <w:color w:val="535353"/>
          <w:w w:val="110"/>
        </w:rPr>
        <w:t>T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e Pa</w:t>
      </w:r>
      <w:r>
        <w:rPr>
          <w:rFonts w:ascii="Arial"/>
          <w:color w:val="535353"/>
          <w:w w:val="110"/>
        </w:rPr>
        <w:t>intin</w:t>
      </w:r>
      <w:r>
        <w:rPr>
          <w:rFonts w:ascii="Verdana"/>
          <w:color w:val="535353"/>
          <w:w w:val="110"/>
        </w:rPr>
        <w:t xml:space="preserve">g </w:t>
      </w:r>
      <w:r>
        <w:rPr>
          <w:rFonts w:ascii="Arial"/>
          <w:color w:val="535353"/>
          <w:w w:val="110"/>
        </w:rPr>
        <w:t>(</w:t>
      </w:r>
      <w:r>
        <w:rPr>
          <w:rFonts w:ascii="Verdana"/>
          <w:color w:val="535353"/>
          <w:w w:val="110"/>
        </w:rPr>
        <w:t>U</w:t>
      </w:r>
      <w:r>
        <w:rPr>
          <w:rFonts w:ascii="Arial"/>
          <w:color w:val="535353"/>
          <w:w w:val="110"/>
        </w:rPr>
        <w:t>)</w:t>
      </w:r>
    </w:p>
    <w:p w:rsidR="009F0D76" w:rsidRDefault="00BA5C19">
      <w:pPr>
        <w:pStyle w:val="BodyText"/>
        <w:spacing w:before="43" w:line="216" w:lineRule="auto"/>
        <w:ind w:left="891" w:right="1186"/>
        <w:jc w:val="both"/>
      </w:pP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nim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12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t</w:t>
      </w:r>
      <w:r>
        <w:rPr>
          <w:rFonts w:ascii="Verdana"/>
          <w:color w:val="535353"/>
        </w:rPr>
        <w:t>a</w:t>
      </w:r>
      <w:r>
        <w:rPr>
          <w:color w:val="535353"/>
        </w:rPr>
        <w:t>phor</w:t>
      </w:r>
      <w:r>
        <w:rPr>
          <w:color w:val="535353"/>
          <w:spacing w:val="-4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ism.</w:t>
      </w:r>
      <w:r>
        <w:rPr>
          <w:color w:val="535353"/>
          <w:spacing w:val="-3"/>
        </w:rPr>
        <w:t xml:space="preserve"> </w:t>
      </w:r>
      <w:r>
        <w:rPr>
          <w:rFonts w:ascii="Verdana"/>
          <w:color w:val="535353"/>
        </w:rPr>
        <w:t>O</w:t>
      </w:r>
      <w:r>
        <w:rPr>
          <w:color w:val="535353"/>
        </w:rPr>
        <w:t>ri</w:t>
      </w:r>
      <w:r>
        <w:rPr>
          <w:rFonts w:ascii="Verdana"/>
          <w:color w:val="535353"/>
        </w:rPr>
        <w:t>g</w:t>
      </w:r>
      <w:r>
        <w:rPr>
          <w:color w:val="535353"/>
        </w:rPr>
        <w:t>in</w:t>
      </w:r>
      <w:r>
        <w:rPr>
          <w:rFonts w:ascii="Verdana"/>
          <w:color w:val="535353"/>
        </w:rPr>
        <w:t>a</w:t>
      </w:r>
      <w:r>
        <w:rPr>
          <w:color w:val="535353"/>
        </w:rPr>
        <w:t>lly</w:t>
      </w:r>
      <w:r>
        <w:rPr>
          <w:color w:val="535353"/>
          <w:spacing w:val="-4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12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c</w:t>
      </w:r>
      <w:r>
        <w:rPr>
          <w:color w:val="535353"/>
        </w:rPr>
        <w:t>h</w:t>
      </w:r>
      <w:r>
        <w:rPr>
          <w:color w:val="535353"/>
          <w:spacing w:val="-3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ilm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2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xplor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2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12"/>
        </w:rPr>
        <w:t xml:space="preserve"> </w:t>
      </w:r>
      <w:r>
        <w:rPr>
          <w:color w:val="535353"/>
        </w:rPr>
        <w:t>kin</w:t>
      </w:r>
      <w:r>
        <w:rPr>
          <w:rFonts w:ascii="Verdana"/>
          <w:color w:val="535353"/>
        </w:rPr>
        <w:t>gd</w:t>
      </w:r>
      <w:r>
        <w:rPr>
          <w:color w:val="535353"/>
        </w:rPr>
        <w:t>om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 xml:space="preserve">is </w:t>
      </w:r>
      <w:r>
        <w:rPr>
          <w:rFonts w:ascii="Verdana"/>
          <w:color w:val="535353"/>
        </w:rPr>
        <w:t>d</w:t>
      </w:r>
      <w:r>
        <w:rPr>
          <w:color w:val="535353"/>
        </w:rPr>
        <w:t>ivi</w:t>
      </w:r>
      <w:r>
        <w:rPr>
          <w:rFonts w:ascii="Verdana"/>
          <w:color w:val="535353"/>
        </w:rPr>
        <w:t xml:space="preserve">ded </w:t>
      </w:r>
      <w:r>
        <w:rPr>
          <w:color w:val="535353"/>
        </w:rPr>
        <w:t>into 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thr</w:t>
      </w:r>
      <w:r>
        <w:rPr>
          <w:rFonts w:ascii="Verdana"/>
          <w:color w:val="535353"/>
        </w:rPr>
        <w:t>ee ca</w:t>
      </w:r>
      <w:r>
        <w:rPr>
          <w:color w:val="535353"/>
        </w:rPr>
        <w:t>st</w:t>
      </w:r>
      <w:r>
        <w:rPr>
          <w:rFonts w:ascii="Verdana"/>
          <w:color w:val="535353"/>
        </w:rPr>
        <w:t>e</w:t>
      </w:r>
      <w:r>
        <w:rPr>
          <w:color w:val="535353"/>
        </w:rPr>
        <w:t>s: 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imp</w:t>
      </w:r>
      <w:r>
        <w:rPr>
          <w:rFonts w:ascii="Verdana"/>
          <w:color w:val="535353"/>
        </w:rPr>
        <w:t>eccab</w:t>
      </w:r>
      <w:r>
        <w:rPr>
          <w:color w:val="535353"/>
        </w:rPr>
        <w:t>ly p</w:t>
      </w:r>
      <w:r>
        <w:rPr>
          <w:rFonts w:ascii="Verdana"/>
          <w:color w:val="535353"/>
        </w:rPr>
        <w:t>a</w:t>
      </w:r>
      <w:r>
        <w:rPr>
          <w:color w:val="535353"/>
        </w:rPr>
        <w:t>int</w:t>
      </w:r>
      <w:r>
        <w:rPr>
          <w:rFonts w:ascii="Verdana"/>
          <w:color w:val="535353"/>
        </w:rPr>
        <w:t>ed A</w:t>
      </w:r>
      <w:r>
        <w:rPr>
          <w:color w:val="535353"/>
        </w:rPr>
        <w:t>ll</w:t>
      </w:r>
      <w:r>
        <w:rPr>
          <w:rFonts w:ascii="Verdana"/>
          <w:color w:val="535353"/>
        </w:rPr>
        <w:t>d</w:t>
      </w:r>
      <w:r>
        <w:rPr>
          <w:color w:val="535353"/>
        </w:rPr>
        <w:t>unns; th</w:t>
      </w:r>
      <w:r>
        <w:rPr>
          <w:rFonts w:ascii="Verdana"/>
          <w:color w:val="535353"/>
        </w:rPr>
        <w:t>e Ha</w:t>
      </w:r>
      <w:r>
        <w:rPr>
          <w:color w:val="535353"/>
        </w:rPr>
        <w:t>l</w:t>
      </w:r>
      <w:r>
        <w:rPr>
          <w:rFonts w:ascii="Verdana"/>
          <w:color w:val="535353"/>
        </w:rPr>
        <w:t>f</w:t>
      </w:r>
      <w:r>
        <w:rPr>
          <w:color w:val="535353"/>
        </w:rPr>
        <w:t>i</w:t>
      </w:r>
      <w:r>
        <w:rPr>
          <w:rFonts w:ascii="Verdana"/>
          <w:color w:val="535353"/>
        </w:rPr>
        <w:t>e</w:t>
      </w:r>
      <w:r>
        <w:rPr>
          <w:color w:val="535353"/>
        </w:rPr>
        <w:t>s who</w:t>
      </w:r>
      <w:r>
        <w:rPr>
          <w:color w:val="535353"/>
          <w:spacing w:val="-26"/>
        </w:rPr>
        <w:t xml:space="preserve"> </w:t>
      </w:r>
      <w:r>
        <w:rPr>
          <w:color w:val="535353"/>
          <w:spacing w:val="-4"/>
        </w:rPr>
        <w:t>th</w:t>
      </w:r>
      <w:r>
        <w:rPr>
          <w:rFonts w:ascii="Verdana"/>
          <w:color w:val="535353"/>
          <w:spacing w:val="-4"/>
        </w:rPr>
        <w:t xml:space="preserve">e </w:t>
      </w:r>
      <w:r>
        <w:rPr>
          <w:rFonts w:ascii="Verdana"/>
          <w:color w:val="535353"/>
        </w:rPr>
        <w:t>Pa</w:t>
      </w:r>
      <w:r>
        <w:rPr>
          <w:color w:val="535353"/>
        </w:rPr>
        <w:t>int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l</w:t>
      </w:r>
      <w:r>
        <w:rPr>
          <w:rFonts w:ascii="Verdana"/>
          <w:color w:val="535353"/>
        </w:rPr>
        <w:t>ef</w:t>
      </w:r>
      <w:r>
        <w:rPr>
          <w:color w:val="535353"/>
        </w:rPr>
        <w:t>t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in</w:t>
      </w:r>
      <w:r>
        <w:rPr>
          <w:rFonts w:ascii="Verdana"/>
          <w:color w:val="535353"/>
        </w:rPr>
        <w:t>c</w:t>
      </w:r>
      <w:r>
        <w:rPr>
          <w:color w:val="535353"/>
        </w:rPr>
        <w:t>ompl</w:t>
      </w:r>
      <w:r>
        <w:rPr>
          <w:rFonts w:ascii="Verdana"/>
          <w:color w:val="535353"/>
        </w:rPr>
        <w:t>e</w:t>
      </w:r>
      <w:r>
        <w:rPr>
          <w:color w:val="535353"/>
        </w:rPr>
        <w:t>t</w:t>
      </w:r>
      <w:r>
        <w:rPr>
          <w:rFonts w:ascii="Verdana"/>
          <w:color w:val="535353"/>
        </w:rPr>
        <w:t>e</w:t>
      </w:r>
      <w:r>
        <w:rPr>
          <w:color w:val="535353"/>
        </w:rPr>
        <w:t>;</w:t>
      </w:r>
      <w:r>
        <w:rPr>
          <w:color w:val="535353"/>
          <w:spacing w:val="-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6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6"/>
        </w:rPr>
        <w:t xml:space="preserve"> </w:t>
      </w:r>
      <w:r>
        <w:rPr>
          <w:color w:val="535353"/>
        </w:rPr>
        <w:t>untou</w:t>
      </w:r>
      <w:r>
        <w:rPr>
          <w:rFonts w:asci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/>
          <w:color w:val="535353"/>
        </w:rPr>
        <w:t>ab</w:t>
      </w:r>
      <w:r>
        <w:rPr>
          <w:color w:val="535353"/>
        </w:rPr>
        <w:t>l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6"/>
        </w:rPr>
        <w:t xml:space="preserve"> </w:t>
      </w:r>
      <w:r>
        <w:rPr>
          <w:rFonts w:ascii="Verdana"/>
          <w:color w:val="535353"/>
        </w:rPr>
        <w:t>S</w:t>
      </w:r>
      <w:r>
        <w:rPr>
          <w:color w:val="535353"/>
        </w:rPr>
        <w:t>k</w:t>
      </w:r>
      <w:r>
        <w:rPr>
          <w:rFonts w:ascii="Verdana"/>
          <w:color w:val="535353"/>
        </w:rPr>
        <w:t>e</w:t>
      </w:r>
      <w:r>
        <w:rPr>
          <w:color w:val="535353"/>
        </w:rPr>
        <w:t>t</w:t>
      </w:r>
      <w:r>
        <w:rPr>
          <w:rFonts w:ascii="Verdana"/>
          <w:color w:val="535353"/>
        </w:rPr>
        <w:t>c</w:t>
      </w:r>
      <w:r>
        <w:rPr>
          <w:color w:val="535353"/>
        </w:rPr>
        <w:t>hi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</w:p>
    <w:p w:rsidR="009F0D76" w:rsidRDefault="009F0D76">
      <w:pPr>
        <w:pStyle w:val="BodyText"/>
        <w:spacing w:before="2"/>
        <w:rPr>
          <w:sz w:val="18"/>
        </w:rPr>
      </w:pPr>
    </w:p>
    <w:p w:rsidR="009F0D76" w:rsidRDefault="00BA5C19">
      <w:pPr>
        <w:pStyle w:val="BodyText"/>
        <w:spacing w:before="42"/>
        <w:ind w:left="891"/>
        <w:jc w:val="both"/>
        <w:rPr>
          <w:rFonts w:ascii="Arial"/>
        </w:rPr>
      </w:pPr>
      <w:r>
        <w:rPr>
          <w:rFonts w:ascii="Verdana"/>
          <w:color w:val="535353"/>
          <w:w w:val="105"/>
        </w:rPr>
        <w:t>T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e P</w:t>
      </w:r>
      <w:r>
        <w:rPr>
          <w:rFonts w:ascii="Arial"/>
          <w:color w:val="535353"/>
          <w:w w:val="105"/>
        </w:rPr>
        <w:t>rin</w:t>
      </w:r>
      <w:r>
        <w:rPr>
          <w:rFonts w:ascii="Verdana"/>
          <w:color w:val="535353"/>
          <w:w w:val="105"/>
        </w:rPr>
        <w:t>ce</w:t>
      </w:r>
      <w:r>
        <w:rPr>
          <w:rFonts w:ascii="Arial"/>
          <w:color w:val="535353"/>
          <w:w w:val="105"/>
        </w:rPr>
        <w:t xml:space="preserve">ss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 xml:space="preserve">d </w:t>
      </w:r>
      <w:r>
        <w:rPr>
          <w:rFonts w:ascii="Arial"/>
          <w:color w:val="535353"/>
          <w:w w:val="105"/>
        </w:rPr>
        <w:t>th</w:t>
      </w:r>
      <w:r>
        <w:rPr>
          <w:rFonts w:ascii="Verdana"/>
          <w:color w:val="535353"/>
          <w:w w:val="105"/>
        </w:rPr>
        <w:t>e F</w:t>
      </w:r>
      <w:r>
        <w:rPr>
          <w:rFonts w:ascii="Arial"/>
          <w:color w:val="535353"/>
          <w:w w:val="105"/>
        </w:rPr>
        <w:t>ro</w:t>
      </w:r>
      <w:r>
        <w:rPr>
          <w:rFonts w:ascii="Verdana"/>
          <w:color w:val="535353"/>
          <w:w w:val="105"/>
        </w:rPr>
        <w:t xml:space="preserve">g </w:t>
      </w:r>
      <w:r>
        <w:rPr>
          <w:rFonts w:ascii="Arial"/>
          <w:color w:val="535353"/>
          <w:w w:val="105"/>
        </w:rPr>
        <w:t>(</w:t>
      </w:r>
      <w:r>
        <w:rPr>
          <w:rFonts w:ascii="Verdana"/>
          <w:color w:val="535353"/>
          <w:w w:val="105"/>
        </w:rPr>
        <w:t>PG</w:t>
      </w:r>
      <w:r>
        <w:rPr>
          <w:rFonts w:ascii="Arial"/>
          <w:color w:val="535353"/>
          <w:w w:val="105"/>
        </w:rPr>
        <w:t>)</w:t>
      </w:r>
    </w:p>
    <w:p w:rsidR="009F0D76" w:rsidRDefault="00BA5C19">
      <w:pPr>
        <w:pStyle w:val="BodyText"/>
        <w:spacing w:before="43" w:line="216" w:lineRule="auto"/>
        <w:ind w:left="891" w:right="1188"/>
        <w:jc w:val="both"/>
      </w:pPr>
      <w:r>
        <w:rPr>
          <w:rFonts w:ascii="Verdana" w:hAnsi="Verdana"/>
          <w:color w:val="535353"/>
        </w:rPr>
        <w:t>D</w:t>
      </w:r>
      <w:r>
        <w:rPr>
          <w:color w:val="535353"/>
        </w:rPr>
        <w:t>isn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y’s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irst on-s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ee</w:t>
      </w:r>
      <w:r>
        <w:rPr>
          <w:color w:val="535353"/>
        </w:rPr>
        <w:t xml:space="preserve">n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 xml:space="preserve">k </w:t>
      </w:r>
      <w:r>
        <w:rPr>
          <w:rFonts w:ascii="Verdana" w:hAnsi="Verdana"/>
          <w:color w:val="535353"/>
        </w:rPr>
        <w:t>P</w:t>
      </w:r>
      <w:r>
        <w:rPr>
          <w:color w:val="535353"/>
        </w:rPr>
        <w:t>rin</w:t>
      </w:r>
      <w:r>
        <w:rPr>
          <w:rFonts w:ascii="Verdana" w:hAnsi="Verdana"/>
          <w:color w:val="535353"/>
        </w:rPr>
        <w:t>ce</w:t>
      </w:r>
      <w:r>
        <w:rPr>
          <w:color w:val="535353"/>
        </w:rPr>
        <w:t xml:space="preserve">ss, this story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 xml:space="preserve">ollows </w:t>
      </w:r>
      <w:r>
        <w:rPr>
          <w:rFonts w:ascii="Verdana" w:hAnsi="Verdana"/>
          <w:color w:val="535353"/>
        </w:rPr>
        <w:t>T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on 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 journ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y </w:t>
      </w:r>
      <w:r>
        <w:rPr>
          <w:color w:val="535353"/>
          <w:spacing w:val="-6"/>
        </w:rPr>
        <w:t xml:space="preserve">to </w:t>
      </w:r>
      <w:r>
        <w:rPr>
          <w:color w:val="535353"/>
        </w:rPr>
        <w:t>op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28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own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ur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nt.</w:t>
      </w:r>
      <w:r>
        <w:rPr>
          <w:color w:val="535353"/>
          <w:spacing w:val="-2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27"/>
        </w:rPr>
        <w:t xml:space="preserve"> </w:t>
      </w:r>
      <w:r>
        <w:rPr>
          <w:color w:val="535353"/>
        </w:rPr>
        <w:t>kin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-h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rt</w:t>
      </w:r>
      <w:r>
        <w:rPr>
          <w:rFonts w:ascii="Verdana" w:hAnsi="Verdana"/>
          <w:color w:val="535353"/>
        </w:rPr>
        <w:t>ed</w:t>
      </w:r>
      <w:r>
        <w:rPr>
          <w:color w:val="535353"/>
        </w:rPr>
        <w:t>,</w:t>
      </w:r>
      <w:r>
        <w:rPr>
          <w:color w:val="535353"/>
          <w:spacing w:val="-20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unny,</w:t>
      </w:r>
      <w:r>
        <w:rPr>
          <w:color w:val="535353"/>
          <w:spacing w:val="-19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8"/>
        </w:rPr>
        <w:t xml:space="preserve"> </w:t>
      </w:r>
      <w:r>
        <w:rPr>
          <w:color w:val="535353"/>
        </w:rPr>
        <w:t>lov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ly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story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27"/>
        </w:rPr>
        <w:t xml:space="preserve"> </w:t>
      </w:r>
      <w:r>
        <w:rPr>
          <w:color w:val="535353"/>
        </w:rPr>
        <w:t>turnin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ro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prin</w:t>
      </w:r>
      <w:r>
        <w:rPr>
          <w:rFonts w:ascii="Verdana" w:hAnsi="Verdana"/>
          <w:color w:val="535353"/>
        </w:rPr>
        <w:t>ce bac</w:t>
      </w:r>
      <w:r>
        <w:rPr>
          <w:color w:val="535353"/>
        </w:rPr>
        <w:t xml:space="preserve">k into 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hum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21"/>
        </w:rPr>
        <w:t xml:space="preserve"> </w:t>
      </w:r>
      <w:r>
        <w:rPr>
          <w:rFonts w:ascii="Verdana" w:hAnsi="Verdana"/>
          <w:color w:val="535353"/>
        </w:rPr>
        <w:t>be</w:t>
      </w:r>
      <w:r>
        <w:rPr>
          <w:color w:val="535353"/>
        </w:rPr>
        <w:t>in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.</w:t>
      </w:r>
    </w:p>
    <w:p w:rsidR="009F0D76" w:rsidRDefault="00BA5C19">
      <w:pPr>
        <w:spacing w:line="412" w:lineRule="exact"/>
        <w:ind w:right="163"/>
        <w:jc w:val="right"/>
        <w:rPr>
          <w:rFonts w:ascii="Century Gothic"/>
          <w:sz w:val="42"/>
        </w:rPr>
      </w:pPr>
      <w:r>
        <w:rPr>
          <w:rFonts w:ascii="Century Gothic"/>
          <w:color w:val="535353"/>
          <w:w w:val="90"/>
          <w:sz w:val="42"/>
        </w:rPr>
        <w:t>16.)</w:t>
      </w:r>
    </w:p>
    <w:p w:rsidR="009F0D76" w:rsidRDefault="009F0D76">
      <w:pPr>
        <w:spacing w:line="412" w:lineRule="exact"/>
        <w:jc w:val="right"/>
        <w:rPr>
          <w:rFonts w:ascii="Century Gothic"/>
          <w:sz w:val="42"/>
        </w:rPr>
        <w:sectPr w:rsidR="009F0D76">
          <w:pgSz w:w="11910" w:h="16850"/>
          <w:pgMar w:top="560" w:right="0" w:bottom="0" w:left="0" w:header="720" w:footer="720" w:gutter="0"/>
          <w:cols w:space="720"/>
        </w:sectPr>
      </w:pPr>
    </w:p>
    <w:p w:rsidR="009F0D76" w:rsidRDefault="00BA5C19">
      <w:pPr>
        <w:pStyle w:val="BodyText"/>
        <w:spacing w:before="27"/>
        <w:ind w:left="1041"/>
        <w:rPr>
          <w:rFonts w:ascii="Arial"/>
        </w:rPr>
      </w:pP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>o</w:t>
      </w:r>
      <w:r>
        <w:rPr>
          <w:rFonts w:ascii="Verdana"/>
          <w:color w:val="535353"/>
          <w:w w:val="110"/>
        </w:rPr>
        <w:t>ac</w:t>
      </w:r>
      <w:r>
        <w:rPr>
          <w:rFonts w:ascii="Arial"/>
          <w:color w:val="535353"/>
          <w:w w:val="110"/>
        </w:rPr>
        <w:t xml:space="preserve">h </w:t>
      </w:r>
      <w:r>
        <w:rPr>
          <w:rFonts w:ascii="Verdana"/>
          <w:color w:val="535353"/>
          <w:w w:val="110"/>
        </w:rPr>
        <w:t>Ca</w:t>
      </w:r>
      <w:r>
        <w:rPr>
          <w:rFonts w:ascii="Arial"/>
          <w:color w:val="535353"/>
          <w:w w:val="110"/>
        </w:rPr>
        <w:t>rt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r (12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)</w:t>
      </w:r>
    </w:p>
    <w:p w:rsidR="009F0D76" w:rsidRDefault="00BA5C19">
      <w:pPr>
        <w:pStyle w:val="BodyText"/>
        <w:spacing w:before="42" w:line="216" w:lineRule="auto"/>
        <w:ind w:left="1041" w:right="1034"/>
        <w:jc w:val="both"/>
      </w:pPr>
      <w:r>
        <w:rPr>
          <w:rFonts w:ascii="Verdana"/>
          <w:color w:val="535353"/>
        </w:rPr>
        <w:t>Ba</w:t>
      </w:r>
      <w:r>
        <w:rPr>
          <w:color w:val="535353"/>
        </w:rPr>
        <w:t>s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31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21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1"/>
        </w:rPr>
        <w:t xml:space="preserve"> </w:t>
      </w:r>
      <w:r>
        <w:rPr>
          <w:color w:val="535353"/>
        </w:rPr>
        <w:t>tru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0"/>
        </w:rPr>
        <w:t xml:space="preserve"> </w:t>
      </w:r>
      <w:r>
        <w:rPr>
          <w:color w:val="535353"/>
        </w:rPr>
        <w:t>story,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0"/>
        </w:rPr>
        <w:t xml:space="preserve"> </w:t>
      </w:r>
      <w:r>
        <w:rPr>
          <w:color w:val="535353"/>
        </w:rPr>
        <w:t>sports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stor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1"/>
        </w:rPr>
        <w:t xml:space="preserve"> </w:t>
      </w:r>
      <w:r>
        <w:rPr>
          <w:color w:val="535353"/>
        </w:rPr>
        <w:t>own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1"/>
        </w:rPr>
        <w:t xml:space="preserve"> </w:t>
      </w:r>
      <w:r>
        <w:rPr>
          <w:rFonts w:ascii="Verdana"/>
          <w:color w:val="535353"/>
        </w:rPr>
        <w:t>acce</w:t>
      </w:r>
      <w:r>
        <w:rPr>
          <w:color w:val="535353"/>
        </w:rPr>
        <w:t>pts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0"/>
        </w:rPr>
        <w:t xml:space="preserve"> </w:t>
      </w:r>
      <w:r>
        <w:rPr>
          <w:color w:val="535353"/>
        </w:rPr>
        <w:t>jo</w:t>
      </w:r>
      <w:r>
        <w:rPr>
          <w:rFonts w:ascii="Verdana"/>
          <w:color w:val="535353"/>
        </w:rPr>
        <w:t>b</w:t>
      </w:r>
      <w:r>
        <w:rPr>
          <w:rFonts w:ascii="Verdana"/>
          <w:color w:val="535353"/>
          <w:spacing w:val="-31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0"/>
        </w:rPr>
        <w:t xml:space="preserve"> </w:t>
      </w:r>
      <w:r>
        <w:rPr>
          <w:rFonts w:ascii="Verdana"/>
          <w:color w:val="535353"/>
        </w:rPr>
        <w:t>ba</w:t>
      </w:r>
      <w:r>
        <w:rPr>
          <w:color w:val="535353"/>
        </w:rPr>
        <w:t>sk</w:t>
      </w:r>
      <w:r>
        <w:rPr>
          <w:rFonts w:ascii="Verdana"/>
          <w:color w:val="535353"/>
        </w:rPr>
        <w:t>e</w:t>
      </w:r>
      <w:r>
        <w:rPr>
          <w:color w:val="535353"/>
        </w:rPr>
        <w:t>t</w:t>
      </w:r>
      <w:r>
        <w:rPr>
          <w:rFonts w:ascii="Verdana"/>
          <w:color w:val="535353"/>
        </w:rPr>
        <w:t>ba</w:t>
      </w:r>
      <w:r>
        <w:rPr>
          <w:color w:val="535353"/>
        </w:rPr>
        <w:t>ll</w:t>
      </w:r>
      <w:r>
        <w:rPr>
          <w:color w:val="535353"/>
          <w:spacing w:val="-21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</w:t>
      </w:r>
      <w:r>
        <w:rPr>
          <w:rFonts w:ascii="Verdana"/>
          <w:color w:val="535353"/>
        </w:rPr>
        <w:t>ac</w:t>
      </w:r>
      <w:r>
        <w:rPr>
          <w:color w:val="535353"/>
        </w:rPr>
        <w:t>h</w:t>
      </w:r>
      <w:r>
        <w:rPr>
          <w:color w:val="535353"/>
          <w:spacing w:val="-22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22"/>
        </w:rPr>
        <w:t xml:space="preserve"> </w:t>
      </w:r>
      <w:r>
        <w:rPr>
          <w:color w:val="535353"/>
          <w:spacing w:val="-4"/>
        </w:rPr>
        <w:t xml:space="preserve">his </w:t>
      </w:r>
      <w:r>
        <w:rPr>
          <w:color w:val="535353"/>
        </w:rPr>
        <w:t>ol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hi</w:t>
      </w:r>
      <w:r>
        <w:rPr>
          <w:rFonts w:ascii="Verdana"/>
          <w:color w:val="535353"/>
        </w:rPr>
        <w:t>g</w:t>
      </w:r>
      <w:r>
        <w:rPr>
          <w:color w:val="535353"/>
        </w:rPr>
        <w:t>h s</w:t>
      </w:r>
      <w:r>
        <w:rPr>
          <w:rFonts w:ascii="Verdana"/>
          <w:color w:val="535353"/>
        </w:rPr>
        <w:t>c</w:t>
      </w:r>
      <w:r>
        <w:rPr>
          <w:color w:val="535353"/>
        </w:rPr>
        <w:t xml:space="preserve">hool. </w:t>
      </w:r>
      <w:r>
        <w:rPr>
          <w:rFonts w:ascii="Verdana"/>
          <w:color w:val="535353"/>
        </w:rPr>
        <w:t xml:space="preserve">He </w:t>
      </w:r>
      <w:r>
        <w:rPr>
          <w:color w:val="535353"/>
        </w:rPr>
        <w:t>s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ts out on </w:t>
      </w:r>
      <w:r>
        <w:rPr>
          <w:rFonts w:ascii="Verdana"/>
          <w:color w:val="535353"/>
        </w:rPr>
        <w:t xml:space="preserve">a </w:t>
      </w:r>
      <w:r>
        <w:rPr>
          <w:color w:val="535353"/>
        </w:rPr>
        <w:t xml:space="preserve">mission to </w:t>
      </w:r>
      <w:r>
        <w:rPr>
          <w:rFonts w:asci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ge </w:t>
      </w:r>
      <w:r>
        <w:rPr>
          <w:color w:val="535353"/>
        </w:rPr>
        <w:t>thin</w:t>
      </w:r>
      <w:r>
        <w:rPr>
          <w:rFonts w:ascii="Verdana"/>
          <w:color w:val="535353"/>
        </w:rPr>
        <w:t>g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a</w:t>
      </w:r>
      <w:r>
        <w:rPr>
          <w:color w:val="535353"/>
        </w:rPr>
        <w:t>ttitu</w:t>
      </w:r>
      <w:r>
        <w:rPr>
          <w:rFonts w:ascii="Verdana"/>
          <w:color w:val="535353"/>
        </w:rPr>
        <w:t>de</w:t>
      </w:r>
      <w:r>
        <w:rPr>
          <w:color w:val="535353"/>
        </w:rPr>
        <w:t>s surroun</w:t>
      </w:r>
      <w:r>
        <w:rPr>
          <w:rFonts w:ascii="Verdana"/>
          <w:color w:val="535353"/>
        </w:rPr>
        <w:t>d</w:t>
      </w:r>
      <w:r>
        <w:rPr>
          <w:color w:val="535353"/>
        </w:rPr>
        <w:t>in</w:t>
      </w:r>
      <w:r>
        <w:rPr>
          <w:rFonts w:ascii="Verdana"/>
          <w:color w:val="535353"/>
        </w:rPr>
        <w:t xml:space="preserve">g 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/>
          <w:color w:val="535353"/>
        </w:rPr>
        <w:t>a</w:t>
      </w:r>
      <w:r>
        <w:rPr>
          <w:color w:val="535353"/>
        </w:rPr>
        <w:t>tionships</w:t>
      </w:r>
      <w:r>
        <w:rPr>
          <w:color w:val="535353"/>
          <w:spacing w:val="-41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41"/>
        </w:rPr>
        <w:t xml:space="preserve"> </w:t>
      </w:r>
      <w:r>
        <w:rPr>
          <w:color w:val="535353"/>
        </w:rPr>
        <w:t>oth</w:t>
      </w:r>
      <w:r>
        <w:rPr>
          <w:rFonts w:ascii="Verdana"/>
          <w:color w:val="535353"/>
        </w:rPr>
        <w:t>e</w:t>
      </w:r>
      <w:r>
        <w:rPr>
          <w:color w:val="535353"/>
        </w:rPr>
        <w:t>rs,</w:t>
      </w:r>
      <w:r>
        <w:rPr>
          <w:color w:val="535353"/>
          <w:spacing w:val="-41"/>
        </w:rPr>
        <w:t xml:space="preserve"> </w:t>
      </w:r>
      <w:r>
        <w:rPr>
          <w:color w:val="535353"/>
        </w:rPr>
        <w:t>kin</w:t>
      </w:r>
      <w:r>
        <w:rPr>
          <w:rFonts w:ascii="Verdana"/>
          <w:color w:val="535353"/>
        </w:rPr>
        <w:t>d</w:t>
      </w:r>
      <w:r>
        <w:rPr>
          <w:color w:val="535353"/>
        </w:rPr>
        <w:t>n</w:t>
      </w:r>
      <w:r>
        <w:rPr>
          <w:rFonts w:ascii="Verdana"/>
          <w:color w:val="535353"/>
        </w:rPr>
        <w:t>e</w:t>
      </w:r>
      <w:r>
        <w:rPr>
          <w:color w:val="535353"/>
        </w:rPr>
        <w:t>ss,</w:t>
      </w:r>
      <w:r>
        <w:rPr>
          <w:color w:val="535353"/>
          <w:spacing w:val="-4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50"/>
        </w:rPr>
        <w:t xml:space="preserve"> </w:t>
      </w:r>
      <w:r>
        <w:rPr>
          <w:rFonts w:ascii="Verdana"/>
          <w:color w:val="535353"/>
        </w:rPr>
        <w:t>ed</w:t>
      </w:r>
      <w:r>
        <w:rPr>
          <w:color w:val="535353"/>
        </w:rPr>
        <w:t>u</w:t>
      </w:r>
      <w:r>
        <w:rPr>
          <w:rFonts w:ascii="Verdana"/>
          <w:color w:val="535353"/>
        </w:rPr>
        <w:t>ca</w:t>
      </w:r>
      <w:r>
        <w:rPr>
          <w:color w:val="535353"/>
        </w:rPr>
        <w:t>tion</w:t>
      </w:r>
      <w:r>
        <w:rPr>
          <w:color w:val="535353"/>
          <w:spacing w:val="-41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40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nsur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50"/>
        </w:rPr>
        <w:t xml:space="preserve"> </w:t>
      </w:r>
      <w:r>
        <w:rPr>
          <w:color w:val="535353"/>
        </w:rPr>
        <w:t>his</w:t>
      </w:r>
      <w:r>
        <w:rPr>
          <w:color w:val="535353"/>
          <w:spacing w:val="-40"/>
        </w:rPr>
        <w:t xml:space="preserve"> </w:t>
      </w:r>
      <w:r>
        <w:rPr>
          <w:color w:val="535353"/>
        </w:rPr>
        <w:t>t</w:t>
      </w:r>
      <w:r>
        <w:rPr>
          <w:rFonts w:ascii="Verdana"/>
          <w:color w:val="535353"/>
        </w:rPr>
        <w:t>ea</w:t>
      </w:r>
      <w:r>
        <w:rPr>
          <w:color w:val="535353"/>
        </w:rPr>
        <w:t>m</w:t>
      </w:r>
      <w:r>
        <w:rPr>
          <w:color w:val="535353"/>
          <w:spacing w:val="-41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41"/>
        </w:rPr>
        <w:t xml:space="preserve"> </w:t>
      </w:r>
      <w:r>
        <w:rPr>
          <w:rFonts w:ascii="Verdana"/>
          <w:color w:val="535353"/>
        </w:rPr>
        <w:t>acce</w:t>
      </w:r>
      <w:r>
        <w:rPr>
          <w:color w:val="535353"/>
        </w:rPr>
        <w:t>ss</w:t>
      </w:r>
      <w:r>
        <w:rPr>
          <w:color w:val="535353"/>
          <w:spacing w:val="-41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40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 be</w:t>
      </w:r>
      <w:r>
        <w:rPr>
          <w:color w:val="535353"/>
        </w:rPr>
        <w:t>st opportuniti</w:t>
      </w:r>
      <w:r>
        <w:rPr>
          <w:rFonts w:ascii="Verdana"/>
          <w:color w:val="535353"/>
        </w:rPr>
        <w:t>e</w:t>
      </w:r>
      <w:r>
        <w:rPr>
          <w:color w:val="535353"/>
        </w:rPr>
        <w:t>s in li</w:t>
      </w:r>
      <w:r>
        <w:rPr>
          <w:rFonts w:ascii="Verdana"/>
          <w:color w:val="535353"/>
        </w:rPr>
        <w:t>fe af</w:t>
      </w:r>
      <w:r>
        <w:rPr>
          <w:color w:val="535353"/>
        </w:rPr>
        <w:t>t</w:t>
      </w:r>
      <w:r>
        <w:rPr>
          <w:rFonts w:ascii="Verdana"/>
          <w:color w:val="535353"/>
        </w:rPr>
        <w:t>e</w:t>
      </w:r>
      <w:r>
        <w:rPr>
          <w:color w:val="535353"/>
        </w:rPr>
        <w:t>r hi</w:t>
      </w:r>
      <w:r>
        <w:rPr>
          <w:rFonts w:ascii="Verdana"/>
          <w:color w:val="535353"/>
        </w:rPr>
        <w:t>g</w:t>
      </w:r>
      <w:r>
        <w:rPr>
          <w:color w:val="535353"/>
        </w:rPr>
        <w:t>h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c</w:t>
      </w:r>
      <w:r>
        <w:rPr>
          <w:color w:val="535353"/>
        </w:rPr>
        <w:t>hool.</w:t>
      </w:r>
    </w:p>
    <w:p w:rsidR="009F0D76" w:rsidRDefault="009F0D76">
      <w:pPr>
        <w:pStyle w:val="BodyText"/>
        <w:spacing w:before="12"/>
        <w:rPr>
          <w:sz w:val="20"/>
        </w:rPr>
      </w:pPr>
    </w:p>
    <w:p w:rsidR="009F0D76" w:rsidRDefault="00BA5C19">
      <w:pPr>
        <w:pStyle w:val="BodyText"/>
        <w:ind w:left="1041"/>
        <w:rPr>
          <w:rFonts w:ascii="Arial"/>
        </w:rPr>
      </w:pPr>
      <w:r>
        <w:rPr>
          <w:rFonts w:ascii="Verdana"/>
          <w:color w:val="535353"/>
          <w:w w:val="110"/>
        </w:rPr>
        <w:t>T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 xml:space="preserve">e </w:t>
      </w:r>
      <w:r>
        <w:rPr>
          <w:rFonts w:ascii="Arial"/>
          <w:color w:val="535353"/>
          <w:w w:val="110"/>
        </w:rPr>
        <w:t>pursuit o</w:t>
      </w:r>
      <w:r>
        <w:rPr>
          <w:rFonts w:ascii="Verdana"/>
          <w:color w:val="535353"/>
          <w:w w:val="110"/>
        </w:rPr>
        <w:t xml:space="preserve">f 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ppin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ss (12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)</w:t>
      </w:r>
    </w:p>
    <w:p w:rsidR="009F0D76" w:rsidRDefault="00BA5C19">
      <w:pPr>
        <w:pStyle w:val="BodyText"/>
        <w:spacing w:before="43" w:line="216" w:lineRule="auto"/>
        <w:ind w:left="1041" w:right="1042"/>
        <w:jc w:val="both"/>
      </w:pPr>
      <w:r>
        <w:rPr>
          <w:rFonts w:ascii="Verdana"/>
          <w:color w:val="535353"/>
        </w:rPr>
        <w:t>Ba</w:t>
      </w:r>
      <w:r>
        <w:rPr>
          <w:color w:val="535353"/>
        </w:rPr>
        <w:t>s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33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24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2"/>
        </w:rPr>
        <w:t xml:space="preserve"> </w:t>
      </w:r>
      <w:r>
        <w:rPr>
          <w:color w:val="535353"/>
        </w:rPr>
        <w:t>tru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2"/>
        </w:rPr>
        <w:t xml:space="preserve"> </w:t>
      </w:r>
      <w:r>
        <w:rPr>
          <w:color w:val="535353"/>
        </w:rPr>
        <w:t>story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2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2"/>
        </w:rPr>
        <w:t xml:space="preserve"> </w:t>
      </w:r>
      <w:r>
        <w:rPr>
          <w:rFonts w:ascii="Verdana"/>
          <w:color w:val="535353"/>
        </w:rPr>
        <w:t>fa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r-son</w:t>
      </w:r>
      <w:r>
        <w:rPr>
          <w:color w:val="535353"/>
          <w:spacing w:val="-24"/>
        </w:rPr>
        <w:t xml:space="preserve"> </w:t>
      </w:r>
      <w:r>
        <w:rPr>
          <w:rFonts w:ascii="Verdana"/>
          <w:color w:val="535353"/>
        </w:rPr>
        <w:t>fa</w:t>
      </w:r>
      <w:r>
        <w:rPr>
          <w:color w:val="535353"/>
        </w:rPr>
        <w:t>mily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2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ilm</w:t>
      </w:r>
      <w:r>
        <w:rPr>
          <w:color w:val="535353"/>
          <w:spacing w:val="-24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ollows</w:t>
      </w:r>
      <w:r>
        <w:rPr>
          <w:color w:val="535353"/>
          <w:spacing w:val="-24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2"/>
        </w:rPr>
        <w:t xml:space="preserve"> </w:t>
      </w:r>
      <w:r>
        <w:rPr>
          <w:rFonts w:ascii="Verdana"/>
          <w:color w:val="535353"/>
        </w:rPr>
        <w:t>fa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2"/>
        </w:rPr>
        <w:t xml:space="preserve"> </w:t>
      </w:r>
      <w:r>
        <w:rPr>
          <w:color w:val="535353"/>
        </w:rPr>
        <w:t>son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ris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3"/>
        </w:rPr>
        <w:t xml:space="preserve"> </w:t>
      </w:r>
      <w:r>
        <w:rPr>
          <w:rFonts w:ascii="Verdana"/>
          <w:color w:val="535353"/>
          <w:spacing w:val="-3"/>
        </w:rPr>
        <w:t>f</w:t>
      </w:r>
      <w:r>
        <w:rPr>
          <w:color w:val="535353"/>
          <w:spacing w:val="-3"/>
        </w:rPr>
        <w:t xml:space="preserve">rom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3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ottom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run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12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2"/>
        </w:rPr>
        <w:t xml:space="preserve"> </w:t>
      </w:r>
      <w:r>
        <w:rPr>
          <w:color w:val="535353"/>
        </w:rPr>
        <w:t>l</w:t>
      </w:r>
      <w:r>
        <w:rPr>
          <w:rFonts w:ascii="Verdana"/>
          <w:color w:val="535353"/>
        </w:rPr>
        <w:t>adde</w:t>
      </w:r>
      <w:r>
        <w:rPr>
          <w:color w:val="535353"/>
        </w:rPr>
        <w:t>r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3"/>
        </w:rPr>
        <w:t xml:space="preserve"> </w:t>
      </w:r>
      <w:r>
        <w:rPr>
          <w:color w:val="535353"/>
        </w:rPr>
        <w:t>1980s</w:t>
      </w:r>
      <w:r>
        <w:rPr>
          <w:color w:val="535353"/>
          <w:spacing w:val="-4"/>
        </w:rPr>
        <w:t xml:space="preserve"> </w:t>
      </w:r>
      <w:r>
        <w:rPr>
          <w:rFonts w:ascii="Verdana"/>
          <w:color w:val="535353"/>
        </w:rPr>
        <w:t>Sa</w:t>
      </w:r>
      <w:r>
        <w:rPr>
          <w:color w:val="535353"/>
        </w:rPr>
        <w:t>n</w:t>
      </w:r>
      <w:r>
        <w:rPr>
          <w:color w:val="535353"/>
          <w:spacing w:val="-3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c</w:t>
      </w:r>
      <w:r>
        <w:rPr>
          <w:color w:val="535353"/>
        </w:rPr>
        <w:t>is</w:t>
      </w:r>
      <w:r>
        <w:rPr>
          <w:rFonts w:ascii="Verdana"/>
          <w:color w:val="535353"/>
        </w:rPr>
        <w:t>c</w:t>
      </w:r>
      <w:r>
        <w:rPr>
          <w:color w:val="535353"/>
        </w:rPr>
        <w:t>o</w:t>
      </w:r>
    </w:p>
    <w:p w:rsidR="009F0D76" w:rsidRDefault="009F0D76">
      <w:pPr>
        <w:pStyle w:val="BodyText"/>
        <w:rPr>
          <w:sz w:val="21"/>
        </w:rPr>
      </w:pPr>
    </w:p>
    <w:p w:rsidR="009F0D76" w:rsidRDefault="00BA5C19">
      <w:pPr>
        <w:pStyle w:val="BodyText"/>
        <w:ind w:left="1041"/>
        <w:rPr>
          <w:rFonts w:ascii="Arial"/>
        </w:rPr>
      </w:pPr>
      <w:r>
        <w:rPr>
          <w:rFonts w:ascii="Verdana"/>
          <w:color w:val="535353"/>
          <w:w w:val="105"/>
        </w:rPr>
        <w:t>T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e Ha</w:t>
      </w:r>
      <w:r>
        <w:rPr>
          <w:rFonts w:ascii="Arial"/>
          <w:color w:val="535353"/>
          <w:w w:val="105"/>
        </w:rPr>
        <w:t>t</w:t>
      </w:r>
      <w:r>
        <w:rPr>
          <w:rFonts w:ascii="Verdana"/>
          <w:color w:val="535353"/>
          <w:w w:val="105"/>
        </w:rPr>
        <w:t>e Y</w:t>
      </w:r>
      <w:r>
        <w:rPr>
          <w:rFonts w:ascii="Arial"/>
          <w:color w:val="535353"/>
          <w:w w:val="105"/>
        </w:rPr>
        <w:t xml:space="preserve">ou </w:t>
      </w:r>
      <w:r>
        <w:rPr>
          <w:rFonts w:ascii="Verdana"/>
          <w:color w:val="535353"/>
          <w:w w:val="105"/>
        </w:rPr>
        <w:t>G</w:t>
      </w:r>
      <w:r>
        <w:rPr>
          <w:rFonts w:ascii="Arial"/>
          <w:color w:val="535353"/>
          <w:w w:val="105"/>
        </w:rPr>
        <w:t>iv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(12)</w:t>
      </w:r>
    </w:p>
    <w:p w:rsidR="009F0D76" w:rsidRDefault="00BA5C19">
      <w:pPr>
        <w:pStyle w:val="BodyText"/>
        <w:spacing w:before="42" w:line="216" w:lineRule="auto"/>
        <w:ind w:left="1041" w:right="1044"/>
        <w:jc w:val="both"/>
      </w:pPr>
      <w:r>
        <w:rPr>
          <w:rFonts w:ascii="Verdana"/>
          <w:color w:val="535353"/>
        </w:rPr>
        <w:t>Ba</w:t>
      </w:r>
      <w:r>
        <w:rPr>
          <w:color w:val="535353"/>
        </w:rPr>
        <w:t>s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37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7"/>
        </w:rPr>
        <w:t xml:space="preserve"> </w:t>
      </w:r>
      <w:r>
        <w:rPr>
          <w:color w:val="535353"/>
        </w:rPr>
        <w:t>nov</w:t>
      </w:r>
      <w:r>
        <w:rPr>
          <w:rFonts w:ascii="Verdana"/>
          <w:color w:val="535353"/>
        </w:rPr>
        <w:t>e</w:t>
      </w:r>
      <w:r>
        <w:rPr>
          <w:color w:val="535353"/>
        </w:rPr>
        <w:t>l</w:t>
      </w:r>
      <w:r>
        <w:rPr>
          <w:color w:val="535353"/>
          <w:spacing w:val="-29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6"/>
        </w:rPr>
        <w:t xml:space="preserve"> </w:t>
      </w:r>
      <w:r>
        <w:rPr>
          <w:color w:val="535353"/>
        </w:rPr>
        <w:t>inspir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37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y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7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28"/>
        </w:rPr>
        <w:t xml:space="preserve"> </w:t>
      </w:r>
      <w:r>
        <w:rPr>
          <w:rFonts w:ascii="Verdana"/>
          <w:color w:val="535353"/>
        </w:rPr>
        <w:t>L</w:t>
      </w:r>
      <w:r>
        <w:rPr>
          <w:color w:val="535353"/>
        </w:rPr>
        <w:t>iv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29"/>
        </w:rPr>
        <w:t xml:space="preserve"> </w:t>
      </w:r>
      <w:r>
        <w:rPr>
          <w:rFonts w:ascii="Verdana"/>
          <w:color w:val="535353"/>
        </w:rPr>
        <w:t>Ma</w:t>
      </w:r>
      <w:r>
        <w:rPr>
          <w:color w:val="535353"/>
        </w:rPr>
        <w:t>tt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8"/>
        </w:rPr>
        <w:t xml:space="preserve"> </w:t>
      </w:r>
      <w:r>
        <w:rPr>
          <w:rFonts w:ascii="Verdana"/>
          <w:color w:val="535353"/>
        </w:rPr>
        <w:t>M</w:t>
      </w:r>
      <w:r>
        <w:rPr>
          <w:color w:val="535353"/>
        </w:rPr>
        <w:t>ov</w:t>
      </w:r>
      <w:r>
        <w:rPr>
          <w:rFonts w:asci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this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story</w:t>
      </w:r>
      <w:r>
        <w:rPr>
          <w:color w:val="535353"/>
          <w:spacing w:val="-28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 xml:space="preserve">ollows </w:t>
      </w:r>
      <w:r>
        <w:rPr>
          <w:rFonts w:ascii="Verdana"/>
          <w:color w:val="535353"/>
        </w:rPr>
        <w:t>S</w:t>
      </w:r>
      <w:r>
        <w:rPr>
          <w:color w:val="535353"/>
        </w:rPr>
        <w:t>t</w:t>
      </w:r>
      <w:r>
        <w:rPr>
          <w:rFonts w:ascii="Verdana"/>
          <w:color w:val="535353"/>
        </w:rPr>
        <w:t>a</w:t>
      </w:r>
      <w:r>
        <w:rPr>
          <w:color w:val="535353"/>
        </w:rPr>
        <w:t>rr</w:t>
      </w:r>
      <w:r>
        <w:rPr>
          <w:color w:val="535353"/>
          <w:spacing w:val="-18"/>
        </w:rPr>
        <w:t xml:space="preserve"> </w:t>
      </w:r>
      <w:r>
        <w:rPr>
          <w:rFonts w:ascii="Verdana"/>
          <w:color w:val="535353"/>
        </w:rPr>
        <w:t>Ca</w:t>
      </w:r>
      <w:r>
        <w:rPr>
          <w:color w:val="535353"/>
        </w:rPr>
        <w:t>rt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1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6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5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ollow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journ</w:t>
      </w:r>
      <w:r>
        <w:rPr>
          <w:rFonts w:asci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1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sh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5"/>
        </w:rPr>
        <w:t xml:space="preserve"> </w:t>
      </w:r>
      <w:r>
        <w:rPr>
          <w:color w:val="535353"/>
        </w:rPr>
        <w:t>tri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sp</w:t>
      </w:r>
      <w:r>
        <w:rPr>
          <w:rFonts w:ascii="Verdana"/>
          <w:color w:val="535353"/>
        </w:rPr>
        <w:t>ea</w:t>
      </w:r>
      <w:r>
        <w:rPr>
          <w:color w:val="535353"/>
        </w:rPr>
        <w:t>k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up</w:t>
      </w:r>
      <w:r>
        <w:rPr>
          <w:color w:val="535353"/>
          <w:spacing w:val="-17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5"/>
        </w:rPr>
        <w:t xml:space="preserve"> </w:t>
      </w:r>
      <w:r>
        <w:rPr>
          <w:color w:val="535353"/>
        </w:rPr>
        <w:t>tr</w:t>
      </w:r>
      <w:r>
        <w:rPr>
          <w:rFonts w:ascii="Verdana"/>
          <w:color w:val="535353"/>
        </w:rPr>
        <w:t>ag</w:t>
      </w:r>
      <w:r>
        <w:rPr>
          <w:color w:val="535353"/>
        </w:rPr>
        <w:t>i</w:t>
      </w:r>
      <w:r>
        <w:rPr>
          <w:rFonts w:ascii="Verdana"/>
          <w:color w:val="535353"/>
        </w:rPr>
        <w:t>c</w:t>
      </w:r>
      <w:r>
        <w:rPr>
          <w:rFonts w:ascii="Verdana"/>
          <w:color w:val="535353"/>
          <w:spacing w:val="-26"/>
        </w:rPr>
        <w:t xml:space="preserve"> </w:t>
      </w:r>
      <w:r>
        <w:rPr>
          <w:rFonts w:ascii="Verdana"/>
          <w:color w:val="535353"/>
        </w:rPr>
        <w:t>dea</w:t>
      </w:r>
      <w:r>
        <w:rPr>
          <w:color w:val="535353"/>
        </w:rPr>
        <w:t>th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r </w:t>
      </w:r>
      <w:r>
        <w:rPr>
          <w:rFonts w:asci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/>
          <w:color w:val="535353"/>
        </w:rPr>
        <w:t>d</w:t>
      </w:r>
      <w:r>
        <w:rPr>
          <w:color w:val="535353"/>
        </w:rPr>
        <w:t>hoo</w:t>
      </w:r>
      <w:r>
        <w:rPr>
          <w:rFonts w:ascii="Verdana"/>
          <w:color w:val="535353"/>
        </w:rPr>
        <w:t>d f</w:t>
      </w:r>
      <w:r>
        <w:rPr>
          <w:color w:val="535353"/>
        </w:rPr>
        <w:t>ri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color w:val="535353"/>
        </w:rPr>
        <w:t>,</w:t>
      </w:r>
      <w:r>
        <w:rPr>
          <w:color w:val="535353"/>
          <w:spacing w:val="-10"/>
        </w:rPr>
        <w:t xml:space="preserve"> </w:t>
      </w:r>
      <w:r>
        <w:rPr>
          <w:rFonts w:ascii="Verdana"/>
          <w:color w:val="535353"/>
        </w:rPr>
        <w:t>K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lil.</w:t>
      </w:r>
    </w:p>
    <w:p w:rsidR="009F0D76" w:rsidRDefault="00BA5C19">
      <w:pPr>
        <w:pStyle w:val="Heading3"/>
        <w:spacing w:before="197"/>
        <w:ind w:left="537"/>
      </w:pPr>
      <w:r>
        <w:rPr>
          <w:color w:val="535353"/>
          <w:spacing w:val="-1"/>
          <w:w w:val="111"/>
        </w:rPr>
        <w:t>B</w:t>
      </w:r>
      <w:r>
        <w:rPr>
          <w:color w:val="535353"/>
          <w:w w:val="135"/>
        </w:rPr>
        <w:t>i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81"/>
        </w:rPr>
        <w:t>g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76"/>
        </w:rPr>
        <w:t>p</w:t>
      </w:r>
      <w:r>
        <w:rPr>
          <w:color w:val="535353"/>
          <w:spacing w:val="-1"/>
          <w:w w:val="87"/>
        </w:rPr>
        <w:t>h</w:t>
      </w:r>
      <w:r>
        <w:rPr>
          <w:color w:val="535353"/>
          <w:w w:val="135"/>
        </w:rPr>
        <w:t>i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</w:rPr>
        <w:t>a</w:t>
      </w:r>
      <w:r>
        <w:rPr>
          <w:color w:val="535353"/>
          <w:w w:val="152"/>
        </w:rPr>
        <w:t>l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136"/>
        </w:rPr>
        <w:t>f</w:t>
      </w:r>
      <w:r>
        <w:rPr>
          <w:color w:val="535353"/>
          <w:w w:val="135"/>
        </w:rPr>
        <w:t>i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81"/>
        </w:rPr>
        <w:t>m</w:t>
      </w:r>
      <w:r>
        <w:rPr>
          <w:color w:val="535353"/>
          <w:w w:val="131"/>
        </w:rPr>
        <w:t>s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120"/>
        </w:rPr>
        <w:t>(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69"/>
        </w:rPr>
        <w:t>r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87"/>
        </w:rPr>
        <w:t>h</w:t>
      </w:r>
      <w:r>
        <w:rPr>
          <w:color w:val="535353"/>
          <w:w w:val="135"/>
        </w:rPr>
        <w:t>i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04"/>
        </w:rPr>
        <w:t>n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74"/>
        </w:rPr>
        <w:t>d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76"/>
        </w:rPr>
        <w:t>p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  <w:w w:val="131"/>
        </w:rPr>
        <w:t>s</w:t>
      </w:r>
      <w:r>
        <w:rPr>
          <w:color w:val="535353"/>
          <w:w w:val="108"/>
        </w:rPr>
        <w:t>)</w:t>
      </w:r>
    </w:p>
    <w:p w:rsidR="009F0D76" w:rsidRDefault="009F0D76">
      <w:pPr>
        <w:pStyle w:val="BodyText"/>
        <w:spacing w:before="7"/>
        <w:rPr>
          <w:rFonts w:ascii="Century Gothic"/>
          <w:sz w:val="28"/>
        </w:rPr>
      </w:pPr>
    </w:p>
    <w:p w:rsidR="009F0D76" w:rsidRDefault="00BA5C19">
      <w:pPr>
        <w:pStyle w:val="BodyText"/>
        <w:spacing w:before="42"/>
        <w:ind w:left="1191"/>
        <w:rPr>
          <w:rFonts w:ascii="Arial"/>
        </w:rPr>
      </w:pPr>
      <w:r>
        <w:rPr>
          <w:rFonts w:ascii="Verdana"/>
          <w:color w:val="535353"/>
          <w:w w:val="110"/>
        </w:rPr>
        <w:t>Bec</w:t>
      </w:r>
      <w:r>
        <w:rPr>
          <w:rFonts w:ascii="Arial"/>
          <w:color w:val="535353"/>
          <w:w w:val="110"/>
        </w:rPr>
        <w:t>omin</w:t>
      </w:r>
      <w:r>
        <w:rPr>
          <w:rFonts w:ascii="Verdana"/>
          <w:color w:val="535353"/>
          <w:w w:val="110"/>
        </w:rPr>
        <w:t xml:space="preserve">g </w:t>
      </w:r>
      <w:r>
        <w:rPr>
          <w:rFonts w:ascii="Arial"/>
          <w:color w:val="535353"/>
          <w:w w:val="110"/>
        </w:rPr>
        <w:t>(</w:t>
      </w:r>
      <w:r>
        <w:rPr>
          <w:rFonts w:ascii="Verdana"/>
          <w:color w:val="535353"/>
          <w:w w:val="110"/>
        </w:rPr>
        <w:t>PG</w:t>
      </w:r>
      <w:r>
        <w:rPr>
          <w:rFonts w:ascii="Arial"/>
          <w:color w:val="535353"/>
          <w:w w:val="110"/>
        </w:rPr>
        <w:t>)</w:t>
      </w:r>
    </w:p>
    <w:p w:rsidR="009F0D76" w:rsidRDefault="00BA5C19">
      <w:pPr>
        <w:pStyle w:val="BodyText"/>
        <w:spacing w:before="43" w:line="216" w:lineRule="auto"/>
        <w:ind w:left="1191" w:right="891"/>
        <w:jc w:val="both"/>
      </w:pPr>
      <w:r>
        <w:rPr>
          <w:rFonts w:ascii="Verdana"/>
          <w:color w:val="535353"/>
        </w:rPr>
        <w:t>J</w:t>
      </w:r>
      <w:r>
        <w:rPr>
          <w:color w:val="535353"/>
        </w:rPr>
        <w:t xml:space="preserve">oin </w:t>
      </w:r>
      <w:r>
        <w:rPr>
          <w:rFonts w:ascii="Verdana"/>
          <w:color w:val="535353"/>
        </w:rPr>
        <w:t>f</w:t>
      </w:r>
      <w:r>
        <w:rPr>
          <w:color w:val="535353"/>
        </w:rPr>
        <w:t>orm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r </w:t>
      </w:r>
      <w:r>
        <w:rPr>
          <w:rFonts w:ascii="Verdana"/>
          <w:color w:val="535353"/>
        </w:rPr>
        <w:t>f</w:t>
      </w:r>
      <w:r>
        <w:rPr>
          <w:color w:val="535353"/>
        </w:rPr>
        <w:t>irst l</w:t>
      </w:r>
      <w:r>
        <w:rPr>
          <w:rFonts w:ascii="Verdana"/>
          <w:color w:val="535353"/>
        </w:rPr>
        <w:t>ad</w:t>
      </w:r>
      <w:r>
        <w:rPr>
          <w:color w:val="535353"/>
        </w:rPr>
        <w:t xml:space="preserve">y </w:t>
      </w:r>
      <w:r>
        <w:rPr>
          <w:rFonts w:ascii="Verdana"/>
          <w:color w:val="535353"/>
        </w:rPr>
        <w:t>M</w:t>
      </w:r>
      <w:r>
        <w:rPr>
          <w:color w:val="535353"/>
        </w:rPr>
        <w:t>i</w:t>
      </w:r>
      <w:r>
        <w:rPr>
          <w:rFonts w:asci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ll</w:t>
      </w:r>
      <w:r>
        <w:rPr>
          <w:rFonts w:ascii="Verdana"/>
          <w:color w:val="535353"/>
        </w:rPr>
        <w:t>e Oba</w:t>
      </w:r>
      <w:r>
        <w:rPr>
          <w:color w:val="535353"/>
        </w:rPr>
        <w:t>m</w:t>
      </w:r>
      <w:r>
        <w:rPr>
          <w:rFonts w:ascii="Verdana"/>
          <w:color w:val="535353"/>
        </w:rPr>
        <w:t xml:space="preserve">a </w:t>
      </w:r>
      <w:r>
        <w:rPr>
          <w:color w:val="535353"/>
        </w:rPr>
        <w:t xml:space="preserve">in </w:t>
      </w:r>
      <w:r>
        <w:rPr>
          <w:rFonts w:ascii="Verdana"/>
          <w:color w:val="535353"/>
        </w:rPr>
        <w:t>a</w:t>
      </w:r>
      <w:r>
        <w:rPr>
          <w:color w:val="535353"/>
        </w:rPr>
        <w:t>n intim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/>
          <w:color w:val="535353"/>
        </w:rPr>
        <w:t>e d</w:t>
      </w:r>
      <w:r>
        <w:rPr>
          <w:color w:val="535353"/>
        </w:rPr>
        <w:t>o</w:t>
      </w:r>
      <w:r>
        <w:rPr>
          <w:rFonts w:ascii="Verdana"/>
          <w:color w:val="535353"/>
        </w:rPr>
        <w:t>c</w:t>
      </w:r>
      <w:r>
        <w:rPr>
          <w:color w:val="535353"/>
        </w:rPr>
        <w:t>um</w:t>
      </w:r>
      <w:r>
        <w:rPr>
          <w:rFonts w:ascii="Verdana"/>
          <w:color w:val="535353"/>
        </w:rPr>
        <w:t>e</w:t>
      </w:r>
      <w:r>
        <w:rPr>
          <w:color w:val="535353"/>
        </w:rPr>
        <w:t>nt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ry look </w:t>
      </w:r>
      <w:r>
        <w:rPr>
          <w:rFonts w:ascii="Verdana"/>
          <w:color w:val="535353"/>
        </w:rPr>
        <w:t>a</w:t>
      </w:r>
      <w:r>
        <w:rPr>
          <w:color w:val="535353"/>
        </w:rPr>
        <w:t>t h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r </w:t>
      </w:r>
      <w:r>
        <w:rPr>
          <w:color w:val="535353"/>
          <w:spacing w:val="-4"/>
        </w:rPr>
        <w:t>li</w:t>
      </w:r>
      <w:r>
        <w:rPr>
          <w:rFonts w:ascii="Verdana"/>
          <w:color w:val="535353"/>
          <w:spacing w:val="-4"/>
        </w:rPr>
        <w:t>fe</w:t>
      </w:r>
      <w:r>
        <w:rPr>
          <w:color w:val="535353"/>
          <w:spacing w:val="-4"/>
        </w:rPr>
        <w:t>,</w:t>
      </w:r>
      <w:r>
        <w:rPr>
          <w:color w:val="535353"/>
          <w:spacing w:val="67"/>
        </w:rPr>
        <w:t xml:space="preserve"> </w:t>
      </w:r>
      <w:r>
        <w:rPr>
          <w:color w:val="535353"/>
        </w:rPr>
        <w:t>hop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 c</w:t>
      </w:r>
      <w:r>
        <w:rPr>
          <w:color w:val="535353"/>
        </w:rPr>
        <w:t>onn</w:t>
      </w:r>
      <w:r>
        <w:rPr>
          <w:rFonts w:ascii="Verdana"/>
          <w:color w:val="535353"/>
        </w:rPr>
        <w:t>ec</w:t>
      </w:r>
      <w:r>
        <w:rPr>
          <w:color w:val="535353"/>
        </w:rPr>
        <w:t>tion with oth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rs </w:t>
      </w:r>
      <w:r>
        <w:rPr>
          <w:rFonts w:ascii="Verdana"/>
          <w:color w:val="535353"/>
        </w:rPr>
        <w:t>a</w:t>
      </w:r>
      <w:r>
        <w:rPr>
          <w:color w:val="535353"/>
        </w:rPr>
        <w:t>s sh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tours with</w:t>
      </w:r>
    </w:p>
    <w:p w:rsidR="009F0D76" w:rsidRDefault="009F0D76">
      <w:pPr>
        <w:pStyle w:val="BodyText"/>
        <w:spacing w:before="15"/>
        <w:rPr>
          <w:sz w:val="20"/>
        </w:rPr>
      </w:pPr>
    </w:p>
    <w:p w:rsidR="009F0D76" w:rsidRDefault="00BA5C19">
      <w:pPr>
        <w:pStyle w:val="BodyText"/>
        <w:ind w:left="1191"/>
        <w:rPr>
          <w:rFonts w:ascii="Arial"/>
        </w:rPr>
      </w:pPr>
      <w:r>
        <w:rPr>
          <w:rFonts w:ascii="Verdana"/>
          <w:color w:val="535353"/>
          <w:w w:val="110"/>
        </w:rPr>
        <w:t>Bec</w:t>
      </w:r>
      <w:r>
        <w:rPr>
          <w:rFonts w:ascii="Arial"/>
          <w:color w:val="535353"/>
          <w:w w:val="110"/>
        </w:rPr>
        <w:t>omin</w:t>
      </w:r>
      <w:r>
        <w:rPr>
          <w:rFonts w:ascii="Verdana"/>
          <w:color w:val="535353"/>
          <w:w w:val="110"/>
        </w:rPr>
        <w:t>g Ma</w:t>
      </w:r>
      <w:r>
        <w:rPr>
          <w:rFonts w:ascii="Arial"/>
          <w:color w:val="535353"/>
          <w:w w:val="110"/>
        </w:rPr>
        <w:t>n</w:t>
      </w:r>
      <w:r>
        <w:rPr>
          <w:rFonts w:ascii="Verdana"/>
          <w:color w:val="535353"/>
          <w:w w:val="110"/>
        </w:rPr>
        <w:t>de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 xml:space="preserve">a </w:t>
      </w:r>
      <w:r>
        <w:rPr>
          <w:rFonts w:ascii="Arial"/>
          <w:color w:val="535353"/>
          <w:w w:val="110"/>
        </w:rPr>
        <w:t>(</w:t>
      </w:r>
      <w:r>
        <w:rPr>
          <w:rFonts w:ascii="Verdana"/>
          <w:color w:val="535353"/>
          <w:w w:val="110"/>
        </w:rPr>
        <w:t>L</w:t>
      </w:r>
      <w:r>
        <w:rPr>
          <w:rFonts w:ascii="Arial"/>
          <w:color w:val="535353"/>
          <w:w w:val="110"/>
        </w:rPr>
        <w:t>on</w:t>
      </w:r>
      <w:r>
        <w:rPr>
          <w:rFonts w:ascii="Verdana"/>
          <w:color w:val="535353"/>
          <w:w w:val="110"/>
        </w:rPr>
        <w:t>g</w:t>
      </w:r>
      <w:r>
        <w:rPr>
          <w:rFonts w:ascii="Verdana"/>
          <w:color w:val="535353"/>
          <w:spacing w:val="-54"/>
          <w:w w:val="110"/>
        </w:rPr>
        <w:t xml:space="preserve"> </w:t>
      </w:r>
      <w:r>
        <w:rPr>
          <w:rFonts w:ascii="Arial"/>
          <w:color w:val="535353"/>
          <w:w w:val="110"/>
        </w:rPr>
        <w:t>w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 xml:space="preserve">lk to </w:t>
      </w:r>
      <w:r>
        <w:rPr>
          <w:rFonts w:ascii="Verdana"/>
          <w:color w:val="535353"/>
          <w:w w:val="110"/>
        </w:rPr>
        <w:t>f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eed</w:t>
      </w:r>
      <w:r>
        <w:rPr>
          <w:rFonts w:ascii="Arial"/>
          <w:color w:val="535353"/>
          <w:w w:val="110"/>
        </w:rPr>
        <w:t>om) (12)</w:t>
      </w:r>
    </w:p>
    <w:p w:rsidR="009F0D76" w:rsidRDefault="00BA5C19">
      <w:pPr>
        <w:pStyle w:val="BodyText"/>
        <w:spacing w:before="43" w:line="216" w:lineRule="auto"/>
        <w:ind w:left="1191" w:right="893"/>
        <w:jc w:val="both"/>
      </w:pPr>
      <w:r>
        <w:rPr>
          <w:rFonts w:ascii="Verdana" w:hAnsi="Verdana"/>
          <w:color w:val="535353"/>
        </w:rPr>
        <w:t>A c</w:t>
      </w:r>
      <w:r>
        <w:rPr>
          <w:color w:val="535353"/>
        </w:rPr>
        <w:t>hroni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 Ne</w:t>
      </w:r>
      <w:r>
        <w:rPr>
          <w:color w:val="535353"/>
        </w:rPr>
        <w:t xml:space="preserve">lson </w:t>
      </w:r>
      <w:r>
        <w:rPr>
          <w:rFonts w:ascii="Verdana" w:hAnsi="Verdana"/>
          <w:color w:val="535353"/>
        </w:rPr>
        <w:t>Ma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's li</w:t>
      </w:r>
      <w:r>
        <w:rPr>
          <w:rFonts w:ascii="Verdana" w:hAnsi="Verdana"/>
          <w:color w:val="535353"/>
        </w:rPr>
        <w:t xml:space="preserve">fe </w:t>
      </w:r>
      <w:r>
        <w:rPr>
          <w:color w:val="535353"/>
        </w:rPr>
        <w:t>journ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y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 xml:space="preserve">rom his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hil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hoo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 xml:space="preserve">in </w:t>
      </w:r>
      <w:r>
        <w:rPr>
          <w:rFonts w:ascii="Verdana" w:hAnsi="Verdana"/>
          <w:color w:val="535353"/>
        </w:rPr>
        <w:t xml:space="preserve">a </w:t>
      </w:r>
      <w:r>
        <w:rPr>
          <w:color w:val="535353"/>
        </w:rPr>
        <w:t>rur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 vill</w:t>
      </w:r>
      <w:r>
        <w:rPr>
          <w:rFonts w:ascii="Verdana" w:hAnsi="Verdana"/>
          <w:color w:val="535353"/>
        </w:rPr>
        <w:t xml:space="preserve">age </w:t>
      </w:r>
      <w:r>
        <w:rPr>
          <w:color w:val="535353"/>
        </w:rPr>
        <w:t>throu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 to his in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u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ur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 xml:space="preserve">tion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 th</w:t>
      </w:r>
      <w:r>
        <w:rPr>
          <w:rFonts w:ascii="Verdana" w:hAnsi="Verdana"/>
          <w:color w:val="535353"/>
        </w:rPr>
        <w:t>e f</w:t>
      </w:r>
      <w:r>
        <w:rPr>
          <w:color w:val="535353"/>
        </w:rPr>
        <w:t xml:space="preserve">irst 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mo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 xml:space="preserve">lly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ec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 xml:space="preserve">ed </w:t>
      </w:r>
      <w:r>
        <w:rPr>
          <w:color w:val="535353"/>
        </w:rPr>
        <w:t>pr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si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nt o</w:t>
      </w:r>
      <w:r>
        <w:rPr>
          <w:rFonts w:ascii="Verdana" w:hAnsi="Verdana"/>
          <w:color w:val="535353"/>
        </w:rPr>
        <w:t>f S</w:t>
      </w:r>
      <w:r>
        <w:rPr>
          <w:color w:val="535353"/>
        </w:rPr>
        <w:t xml:space="preserve">outh </w:t>
      </w:r>
      <w:r>
        <w:rPr>
          <w:rFonts w:ascii="Verdana" w:hAnsi="Verdana"/>
          <w:color w:val="535353"/>
        </w:rPr>
        <w:t>Af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 xml:space="preserve">, 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pi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tin</w:t>
      </w:r>
      <w:r>
        <w:rPr>
          <w:rFonts w:ascii="Verdana" w:hAnsi="Verdana"/>
          <w:color w:val="535353"/>
        </w:rPr>
        <w:t>g Ma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’s vi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wpoint on th</w:t>
      </w:r>
      <w:r>
        <w:rPr>
          <w:rFonts w:ascii="Verdana" w:hAnsi="Verdana"/>
          <w:color w:val="535353"/>
        </w:rPr>
        <w:t>e a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</w:rPr>
        <w:t>y</w:t>
      </w:r>
      <w:r>
        <w:rPr>
          <w:rFonts w:ascii="Verdana" w:hAnsi="Verdana"/>
          <w:color w:val="535353"/>
        </w:rPr>
        <w:t>ea</w:t>
      </w:r>
      <w:r>
        <w:rPr>
          <w:color w:val="535353"/>
        </w:rPr>
        <w:t>rs.</w:t>
      </w:r>
    </w:p>
    <w:p w:rsidR="009F0D76" w:rsidRDefault="009F0D76">
      <w:pPr>
        <w:pStyle w:val="BodyText"/>
        <w:spacing w:before="13"/>
        <w:rPr>
          <w:sz w:val="20"/>
        </w:rPr>
      </w:pPr>
    </w:p>
    <w:p w:rsidR="009F0D76" w:rsidRDefault="00BA5C19">
      <w:pPr>
        <w:pStyle w:val="BodyText"/>
        <w:ind w:left="1191"/>
        <w:rPr>
          <w:rFonts w:ascii="Arial"/>
        </w:rPr>
      </w:pPr>
      <w:r>
        <w:rPr>
          <w:rFonts w:ascii="Verdana"/>
          <w:color w:val="535353"/>
          <w:w w:val="110"/>
        </w:rPr>
        <w:t>W</w:t>
      </w:r>
      <w:r>
        <w:rPr>
          <w:rFonts w:ascii="Arial"/>
          <w:color w:val="535353"/>
          <w:w w:val="110"/>
        </w:rPr>
        <w:t>ho kill</w:t>
      </w:r>
      <w:r>
        <w:rPr>
          <w:rFonts w:ascii="Verdana"/>
          <w:color w:val="535353"/>
          <w:w w:val="110"/>
        </w:rPr>
        <w:t>ed Ma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 xml:space="preserve">om </w:t>
      </w:r>
      <w:r>
        <w:rPr>
          <w:rFonts w:ascii="Verdana"/>
          <w:color w:val="535353"/>
          <w:w w:val="110"/>
        </w:rPr>
        <w:t>X</w:t>
      </w:r>
      <w:r>
        <w:rPr>
          <w:rFonts w:ascii="Arial"/>
          <w:color w:val="535353"/>
          <w:w w:val="110"/>
        </w:rPr>
        <w:t>? (12)</w:t>
      </w:r>
    </w:p>
    <w:p w:rsidR="009F0D76" w:rsidRDefault="00BA5C19">
      <w:pPr>
        <w:pStyle w:val="BodyText"/>
        <w:spacing w:before="43" w:line="216" w:lineRule="auto"/>
        <w:ind w:left="1191" w:right="886"/>
        <w:jc w:val="both"/>
      </w:pP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42"/>
        </w:rPr>
        <w:t xml:space="preserve"> </w:t>
      </w:r>
      <w:r>
        <w:rPr>
          <w:rFonts w:ascii="Verdana"/>
          <w:color w:val="535353"/>
        </w:rPr>
        <w:t>Ne</w:t>
      </w:r>
      <w:r>
        <w:rPr>
          <w:color w:val="535353"/>
        </w:rPr>
        <w:t>t</w:t>
      </w:r>
      <w:r>
        <w:rPr>
          <w:rFonts w:ascii="Verdana"/>
          <w:color w:val="535353"/>
        </w:rPr>
        <w:t>f</w:t>
      </w:r>
      <w:r>
        <w:rPr>
          <w:color w:val="535353"/>
        </w:rPr>
        <w:t>lix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minis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ollowin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41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2"/>
        </w:rPr>
        <w:t xml:space="preserve"> </w:t>
      </w:r>
      <w:r>
        <w:rPr>
          <w:color w:val="535353"/>
        </w:rPr>
        <w:t>work</w:t>
      </w:r>
      <w:r>
        <w:rPr>
          <w:color w:val="535353"/>
          <w:spacing w:val="-32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42"/>
        </w:rPr>
        <w:t xml:space="preserve"> </w:t>
      </w:r>
      <w:r>
        <w:rPr>
          <w:rFonts w:ascii="Verdana"/>
          <w:color w:val="535353"/>
        </w:rPr>
        <w:t>Abd</w:t>
      </w:r>
      <w:r>
        <w:rPr>
          <w:color w:val="535353"/>
        </w:rPr>
        <w:t>ur-</w:t>
      </w:r>
      <w:r>
        <w:rPr>
          <w:rFonts w:ascii="Verdana"/>
          <w:color w:val="535353"/>
        </w:rPr>
        <w:t>Ra</w:t>
      </w:r>
      <w:r>
        <w:rPr>
          <w:color w:val="535353"/>
        </w:rPr>
        <w:t>hm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M</w:t>
      </w:r>
      <w:r>
        <w:rPr>
          <w:color w:val="535353"/>
        </w:rPr>
        <w:t>uh</w:t>
      </w:r>
      <w:r>
        <w:rPr>
          <w:rFonts w:ascii="Verdana"/>
          <w:color w:val="535353"/>
        </w:rPr>
        <w:t>a</w:t>
      </w:r>
      <w:r>
        <w:rPr>
          <w:color w:val="535353"/>
        </w:rPr>
        <w:t>mm</w:t>
      </w:r>
      <w:r>
        <w:rPr>
          <w:rFonts w:ascii="Verdana"/>
          <w:color w:val="535353"/>
        </w:rPr>
        <w:t>ad</w:t>
      </w:r>
      <w:r>
        <w:rPr>
          <w:color w:val="535353"/>
        </w:rPr>
        <w:t>,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41"/>
        </w:rPr>
        <w:t xml:space="preserve"> </w:t>
      </w:r>
      <w:r>
        <w:rPr>
          <w:color w:val="535353"/>
        </w:rPr>
        <w:t>histori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33"/>
        </w:rPr>
        <w:t xml:space="preserve"> </w:t>
      </w:r>
      <w:r>
        <w:rPr>
          <w:color w:val="535353"/>
          <w:spacing w:val="-5"/>
        </w:rPr>
        <w:t xml:space="preserve">who 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bee</w:t>
      </w:r>
      <w:r>
        <w:rPr>
          <w:color w:val="535353"/>
        </w:rPr>
        <w:t>n inv</w:t>
      </w:r>
      <w:r>
        <w:rPr>
          <w:rFonts w:ascii="Verdana"/>
          <w:color w:val="535353"/>
        </w:rPr>
        <w:t>e</w:t>
      </w:r>
      <w:r>
        <w:rPr>
          <w:color w:val="535353"/>
        </w:rPr>
        <w:t>sti</w:t>
      </w:r>
      <w:r>
        <w:rPr>
          <w:rFonts w:ascii="Verdana"/>
          <w:color w:val="535353"/>
        </w:rPr>
        <w:t>ga</w:t>
      </w:r>
      <w:r>
        <w:rPr>
          <w:color w:val="535353"/>
        </w:rPr>
        <w:t>tin</w:t>
      </w:r>
      <w:r>
        <w:rPr>
          <w:rFonts w:ascii="Verdana"/>
          <w:color w:val="535353"/>
        </w:rPr>
        <w:t xml:space="preserve">g </w:t>
      </w:r>
      <w:r>
        <w:rPr>
          <w:color w:val="535353"/>
        </w:rPr>
        <w:t>th</w:t>
      </w:r>
      <w:r>
        <w:rPr>
          <w:rFonts w:ascii="Verdana"/>
          <w:color w:val="535353"/>
        </w:rPr>
        <w:t>e a</w:t>
      </w:r>
      <w:r>
        <w:rPr>
          <w:color w:val="535353"/>
        </w:rPr>
        <w:t>ss</w:t>
      </w:r>
      <w:r>
        <w:rPr>
          <w:rFonts w:ascii="Verdana"/>
          <w:color w:val="535353"/>
        </w:rPr>
        <w:t>a</w:t>
      </w:r>
      <w:r>
        <w:rPr>
          <w:color w:val="535353"/>
        </w:rPr>
        <w:t>ssin</w:t>
      </w:r>
      <w:r>
        <w:rPr>
          <w:rFonts w:ascii="Verdana"/>
          <w:color w:val="535353"/>
        </w:rPr>
        <w:t>a</w:t>
      </w:r>
      <w:r>
        <w:rPr>
          <w:color w:val="535353"/>
        </w:rPr>
        <w:t>tion 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53"/>
        </w:rPr>
        <w:t xml:space="preserve"> </w:t>
      </w:r>
      <w:r>
        <w:rPr>
          <w:rFonts w:ascii="Verdana"/>
          <w:color w:val="535353"/>
        </w:rPr>
        <w:t>Ma</w:t>
      </w:r>
      <w:r>
        <w:rPr>
          <w:color w:val="535353"/>
        </w:rPr>
        <w:t>l</w:t>
      </w:r>
      <w:r>
        <w:rPr>
          <w:rFonts w:ascii="Verdana"/>
          <w:color w:val="535353"/>
        </w:rPr>
        <w:t>c</w:t>
      </w:r>
      <w:r>
        <w:rPr>
          <w:color w:val="535353"/>
        </w:rPr>
        <w:t>olm</w:t>
      </w:r>
    </w:p>
    <w:p w:rsidR="009F0D76" w:rsidRDefault="009F0D76">
      <w:pPr>
        <w:pStyle w:val="BodyText"/>
        <w:spacing w:before="15"/>
        <w:rPr>
          <w:sz w:val="20"/>
        </w:rPr>
      </w:pPr>
    </w:p>
    <w:p w:rsidR="009F0D76" w:rsidRDefault="00BA5C19">
      <w:pPr>
        <w:pStyle w:val="BodyText"/>
        <w:ind w:left="1191"/>
        <w:rPr>
          <w:rFonts w:ascii="Arial"/>
        </w:rPr>
      </w:pPr>
      <w:r>
        <w:rPr>
          <w:rFonts w:ascii="Verdana"/>
          <w:color w:val="535353"/>
          <w:w w:val="110"/>
        </w:rPr>
        <w:t>X</w:t>
      </w:r>
      <w:r>
        <w:rPr>
          <w:rFonts w:ascii="Arial"/>
          <w:color w:val="535353"/>
          <w:w w:val="110"/>
        </w:rPr>
        <w:t>.</w:t>
      </w:r>
      <w:r>
        <w:rPr>
          <w:rFonts w:ascii="Verdana"/>
          <w:color w:val="535353"/>
          <w:w w:val="110"/>
        </w:rPr>
        <w:t>Ra</w:t>
      </w:r>
      <w:r>
        <w:rPr>
          <w:rFonts w:ascii="Arial"/>
          <w:color w:val="535353"/>
          <w:w w:val="110"/>
        </w:rPr>
        <w:t>y (15)</w:t>
      </w:r>
    </w:p>
    <w:p w:rsidR="009F0D76" w:rsidRDefault="00BA5C19">
      <w:pPr>
        <w:pStyle w:val="BodyText"/>
        <w:spacing w:before="43" w:line="216" w:lineRule="auto"/>
        <w:ind w:left="1191" w:right="889"/>
        <w:jc w:val="both"/>
      </w:pP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12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d</w:t>
      </w:r>
      <w:r>
        <w:rPr>
          <w:color w:val="535353"/>
        </w:rPr>
        <w:t>-winnin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in</w:t>
      </w:r>
      <w:r>
        <w:rPr>
          <w:rFonts w:ascii="Verdana"/>
          <w:color w:val="535353"/>
        </w:rPr>
        <w:t>de</w:t>
      </w:r>
      <w:r>
        <w:rPr>
          <w:color w:val="535353"/>
        </w:rPr>
        <w:t>p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de</w:t>
      </w:r>
      <w:r>
        <w:rPr>
          <w:color w:val="535353"/>
        </w:rPr>
        <w:t>nt</w:t>
      </w:r>
      <w:r>
        <w:rPr>
          <w:color w:val="535353"/>
          <w:spacing w:val="-12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ilm</w:t>
      </w:r>
      <w:r>
        <w:rPr>
          <w:color w:val="535353"/>
          <w:spacing w:val="-11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</w:t>
      </w:r>
      <w:r>
        <w:rPr>
          <w:rFonts w:ascii="Verdana"/>
          <w:color w:val="535353"/>
        </w:rPr>
        <w:t>c</w:t>
      </w:r>
      <w:r>
        <w:rPr>
          <w:color w:val="535353"/>
        </w:rPr>
        <w:t>usin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20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11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0"/>
        </w:rPr>
        <w:t xml:space="preserve"> </w:t>
      </w:r>
      <w:r>
        <w:rPr>
          <w:color w:val="535353"/>
        </w:rPr>
        <w:t>li</w:t>
      </w:r>
      <w:r>
        <w:rPr>
          <w:rFonts w:ascii="Verdana"/>
          <w:color w:val="535353"/>
        </w:rPr>
        <w:t>fe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0"/>
        </w:rPr>
        <w:t xml:space="preserve"> </w:t>
      </w:r>
      <w:r>
        <w:rPr>
          <w:rFonts w:ascii="Verdana"/>
          <w:color w:val="535353"/>
        </w:rPr>
        <w:t>Ra</w:t>
      </w:r>
      <w:r>
        <w:rPr>
          <w:color w:val="535353"/>
        </w:rPr>
        <w:t>y</w:t>
      </w:r>
      <w:r>
        <w:rPr>
          <w:color w:val="535353"/>
          <w:spacing w:val="-11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rl</w:t>
      </w:r>
      <w:r>
        <w:rPr>
          <w:rFonts w:ascii="Verdana"/>
          <w:color w:val="535353"/>
        </w:rPr>
        <w:t>e</w:t>
      </w:r>
      <w:r>
        <w:rPr>
          <w:color w:val="535353"/>
        </w:rPr>
        <w:t>s,</w:t>
      </w:r>
      <w:r>
        <w:rPr>
          <w:color w:val="535353"/>
          <w:spacing w:val="-12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pion</w:t>
      </w:r>
      <w:r>
        <w:rPr>
          <w:rFonts w:ascii="Verdana"/>
          <w:color w:val="535353"/>
        </w:rPr>
        <w:t>ee</w:t>
      </w:r>
      <w:r>
        <w:rPr>
          <w:color w:val="535353"/>
        </w:rPr>
        <w:t>r</w:t>
      </w:r>
      <w:r>
        <w:rPr>
          <w:color w:val="535353"/>
          <w:spacing w:val="-12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soul musi</w:t>
      </w:r>
      <w:r>
        <w:rPr>
          <w:rFonts w:ascii="Verdana"/>
          <w:color w:val="535353"/>
        </w:rPr>
        <w:t xml:space="preserve">c </w:t>
      </w:r>
      <w:r>
        <w:rPr>
          <w:color w:val="535353"/>
        </w:rPr>
        <w:t>with on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most r</w:t>
      </w:r>
      <w:r>
        <w:rPr>
          <w:rFonts w:ascii="Verdana"/>
          <w:color w:val="535353"/>
        </w:rPr>
        <w:t>ec</w:t>
      </w:r>
      <w:r>
        <w:rPr>
          <w:color w:val="535353"/>
        </w:rPr>
        <w:t>o</w:t>
      </w:r>
      <w:r>
        <w:rPr>
          <w:rFonts w:ascii="Verdana"/>
          <w:color w:val="535353"/>
        </w:rPr>
        <w:t>g</w:t>
      </w:r>
      <w:r>
        <w:rPr>
          <w:color w:val="535353"/>
        </w:rPr>
        <w:t>nis</w:t>
      </w:r>
      <w:r>
        <w:rPr>
          <w:rFonts w:ascii="Verdana"/>
          <w:color w:val="535353"/>
        </w:rPr>
        <w:t>ab</w:t>
      </w:r>
      <w:r>
        <w:rPr>
          <w:color w:val="535353"/>
        </w:rPr>
        <w:t>l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voi</w:t>
      </w:r>
      <w:r>
        <w:rPr>
          <w:rFonts w:ascii="Verdana"/>
          <w:color w:val="535353"/>
        </w:rPr>
        <w:t>ce</w:t>
      </w:r>
      <w:r>
        <w:rPr>
          <w:color w:val="535353"/>
        </w:rPr>
        <w:t xml:space="preserve">s in 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 musi</w:t>
      </w:r>
      <w:r>
        <w:rPr>
          <w:rFonts w:ascii="Verdana"/>
          <w:color w:val="535353"/>
        </w:rPr>
        <w:t xml:space="preserve">c </w:t>
      </w:r>
      <w:r>
        <w:rPr>
          <w:color w:val="535353"/>
        </w:rPr>
        <w:t>who w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nt </w:t>
      </w:r>
      <w:r>
        <w:rPr>
          <w:rFonts w:ascii="Verdana"/>
          <w:color w:val="535353"/>
        </w:rPr>
        <w:t>b</w:t>
      </w:r>
      <w:r>
        <w:rPr>
          <w:color w:val="535353"/>
        </w:rPr>
        <w:t>lin</w:t>
      </w:r>
      <w:r>
        <w:rPr>
          <w:rFonts w:ascii="Verdana"/>
          <w:color w:val="535353"/>
        </w:rPr>
        <w:t>d a</w:t>
      </w:r>
      <w:r>
        <w:rPr>
          <w:color w:val="535353"/>
        </w:rPr>
        <w:t>t th</w:t>
      </w:r>
      <w:r>
        <w:rPr>
          <w:rFonts w:ascii="Verdana"/>
          <w:color w:val="535353"/>
        </w:rPr>
        <w:t xml:space="preserve">e age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4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</w:p>
    <w:p w:rsidR="009F0D76" w:rsidRDefault="009F0D76">
      <w:pPr>
        <w:pStyle w:val="BodyText"/>
        <w:spacing w:before="13"/>
        <w:rPr>
          <w:sz w:val="20"/>
        </w:rPr>
      </w:pPr>
    </w:p>
    <w:p w:rsidR="009F0D76" w:rsidRDefault="00BA5C19">
      <w:pPr>
        <w:pStyle w:val="BodyText"/>
        <w:ind w:left="1191"/>
        <w:rPr>
          <w:rFonts w:ascii="Arial"/>
        </w:rPr>
      </w:pPr>
      <w:r>
        <w:rPr>
          <w:rFonts w:ascii="Verdana"/>
          <w:color w:val="535353"/>
          <w:w w:val="120"/>
        </w:rPr>
        <w:t>A</w:t>
      </w:r>
      <w:r>
        <w:rPr>
          <w:rFonts w:ascii="Arial"/>
          <w:color w:val="535353"/>
          <w:w w:val="120"/>
        </w:rPr>
        <w:t>li (15)</w:t>
      </w:r>
    </w:p>
    <w:p w:rsidR="009F0D76" w:rsidRDefault="00BA5C19">
      <w:pPr>
        <w:pStyle w:val="BodyText"/>
        <w:spacing w:before="43" w:line="216" w:lineRule="auto"/>
        <w:ind w:left="1191" w:right="886"/>
        <w:jc w:val="both"/>
      </w:pP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7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io</w:t>
      </w:r>
      <w:r>
        <w:rPr>
          <w:rFonts w:ascii="Verdana"/>
          <w:color w:val="535353"/>
        </w:rPr>
        <w:t>g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phy</w:t>
      </w:r>
      <w:r>
        <w:rPr>
          <w:color w:val="535353"/>
          <w:spacing w:val="-29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7"/>
        </w:rPr>
        <w:t xml:space="preserve"> </w:t>
      </w:r>
      <w:r>
        <w:rPr>
          <w:rFonts w:ascii="Verdana"/>
          <w:color w:val="535353"/>
        </w:rPr>
        <w:t>M</w:t>
      </w:r>
      <w:r>
        <w:rPr>
          <w:color w:val="535353"/>
        </w:rPr>
        <w:t>uh</w:t>
      </w:r>
      <w:r>
        <w:rPr>
          <w:rFonts w:ascii="Verdana"/>
          <w:color w:val="535353"/>
        </w:rPr>
        <w:t>a</w:t>
      </w:r>
      <w:r>
        <w:rPr>
          <w:color w:val="535353"/>
        </w:rPr>
        <w:t>mm</w:t>
      </w:r>
      <w:r>
        <w:rPr>
          <w:rFonts w:ascii="Verdana"/>
          <w:color w:val="535353"/>
        </w:rPr>
        <w:t>ad</w:t>
      </w:r>
      <w:r>
        <w:rPr>
          <w:rFonts w:ascii="Verdana"/>
          <w:color w:val="535353"/>
          <w:spacing w:val="-3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li</w:t>
      </w:r>
      <w:r>
        <w:rPr>
          <w:color w:val="535353"/>
          <w:spacing w:val="-28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ollowin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37"/>
        </w:rPr>
        <w:t xml:space="preserve"> </w:t>
      </w:r>
      <w:r>
        <w:rPr>
          <w:color w:val="535353"/>
        </w:rPr>
        <w:t>his</w:t>
      </w:r>
      <w:r>
        <w:rPr>
          <w:color w:val="535353"/>
          <w:spacing w:val="-28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ea</w:t>
      </w:r>
      <w:r>
        <w:rPr>
          <w:color w:val="535353"/>
        </w:rPr>
        <w:t>vyw</w:t>
      </w:r>
      <w:r>
        <w:rPr>
          <w:rFonts w:ascii="Verdana"/>
          <w:color w:val="535353"/>
        </w:rPr>
        <w:t>e</w:t>
      </w:r>
      <w:r>
        <w:rPr>
          <w:color w:val="535353"/>
        </w:rPr>
        <w:t>i</w:t>
      </w:r>
      <w:r>
        <w:rPr>
          <w:rFonts w:ascii="Verdana"/>
          <w:color w:val="535353"/>
        </w:rPr>
        <w:t>g</w:t>
      </w:r>
      <w:r>
        <w:rPr>
          <w:color w:val="535353"/>
        </w:rPr>
        <w:t>ht</w:t>
      </w:r>
      <w:r>
        <w:rPr>
          <w:color w:val="535353"/>
          <w:spacing w:val="-28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oxin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37"/>
        </w:rPr>
        <w:t xml:space="preserve"> </w:t>
      </w:r>
      <w:r>
        <w:rPr>
          <w:rFonts w:ascii="Verdana"/>
          <w:color w:val="535353"/>
        </w:rPr>
        <w:t>ca</w:t>
      </w:r>
      <w:r>
        <w:rPr>
          <w:color w:val="535353"/>
        </w:rPr>
        <w:t>r</w:t>
      </w:r>
      <w:r>
        <w:rPr>
          <w:rFonts w:ascii="Verdana"/>
          <w:color w:val="535353"/>
        </w:rPr>
        <w:t>ee</w:t>
      </w:r>
      <w:r>
        <w:rPr>
          <w:color w:val="535353"/>
        </w:rPr>
        <w:t>r,</w:t>
      </w:r>
      <w:r>
        <w:rPr>
          <w:color w:val="535353"/>
          <w:spacing w:val="-28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onv</w:t>
      </w:r>
      <w:r>
        <w:rPr>
          <w:rFonts w:ascii="Verdana"/>
          <w:color w:val="535353"/>
        </w:rPr>
        <w:t>e</w:t>
      </w:r>
      <w:r>
        <w:rPr>
          <w:color w:val="535353"/>
        </w:rPr>
        <w:t>rsion</w:t>
      </w:r>
      <w:r>
        <w:rPr>
          <w:color w:val="535353"/>
          <w:spacing w:val="-29"/>
        </w:rPr>
        <w:t xml:space="preserve"> </w:t>
      </w:r>
      <w:r>
        <w:rPr>
          <w:color w:val="535353"/>
        </w:rPr>
        <w:t xml:space="preserve">to </w:t>
      </w:r>
      <w:r>
        <w:rPr>
          <w:rFonts w:ascii="Verdana"/>
          <w:color w:val="535353"/>
        </w:rPr>
        <w:t>I</w:t>
      </w:r>
      <w:r>
        <w:rPr>
          <w:color w:val="535353"/>
        </w:rPr>
        <w:t>sl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color w:val="535353"/>
          <w:spacing w:val="-16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3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riti</w:t>
      </w:r>
      <w:r>
        <w:rPr>
          <w:rFonts w:ascii="Verdana"/>
          <w:color w:val="535353"/>
        </w:rPr>
        <w:t>c</w:t>
      </w:r>
      <w:r>
        <w:rPr>
          <w:color w:val="535353"/>
        </w:rPr>
        <w:t>ism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4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3"/>
        </w:rPr>
        <w:t xml:space="preserve"> </w:t>
      </w:r>
      <w:r>
        <w:rPr>
          <w:rFonts w:ascii="Verdana"/>
          <w:color w:val="535353"/>
        </w:rPr>
        <w:t>V</w:t>
      </w:r>
      <w:r>
        <w:rPr>
          <w:color w:val="535353"/>
        </w:rPr>
        <w:t>i</w:t>
      </w:r>
      <w:r>
        <w:rPr>
          <w:rFonts w:ascii="Verdana"/>
          <w:color w:val="535353"/>
        </w:rPr>
        <w:t>e</w:t>
      </w:r>
      <w:r>
        <w:rPr>
          <w:color w:val="535353"/>
        </w:rPr>
        <w:t>tn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color w:val="535353"/>
          <w:spacing w:val="-15"/>
        </w:rPr>
        <w:t xml:space="preserve"> </w:t>
      </w:r>
      <w:r>
        <w:rPr>
          <w:rFonts w:ascii="Verdana"/>
          <w:color w:val="535353"/>
        </w:rPr>
        <w:t>Wa</w:t>
      </w:r>
      <w:r>
        <w:rPr>
          <w:color w:val="535353"/>
        </w:rPr>
        <w:t>r</w:t>
      </w:r>
      <w:r>
        <w:rPr>
          <w:color w:val="535353"/>
          <w:spacing w:val="-16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urin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23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23"/>
        </w:rPr>
        <w:t xml:space="preserve"> </w:t>
      </w:r>
      <w:r>
        <w:rPr>
          <w:color w:val="535353"/>
        </w:rPr>
        <w:t>tim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4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3"/>
        </w:rPr>
        <w:t xml:space="preserve"> </w:t>
      </w:r>
      <w:r>
        <w:rPr>
          <w:color w:val="535353"/>
        </w:rPr>
        <w:t>so</w:t>
      </w:r>
      <w:r>
        <w:rPr>
          <w:rFonts w:asci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1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4"/>
        </w:rPr>
        <w:t xml:space="preserve"> </w:t>
      </w:r>
      <w:r>
        <w:rPr>
          <w:color w:val="535353"/>
        </w:rPr>
        <w:t>politi</w:t>
      </w:r>
      <w:r>
        <w:rPr>
          <w:rFonts w:ascii="Verdana"/>
          <w:color w:val="535353"/>
        </w:rPr>
        <w:t>ca</w:t>
      </w:r>
      <w:r>
        <w:rPr>
          <w:color w:val="535353"/>
        </w:rPr>
        <w:t>l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uph</w:t>
      </w:r>
      <w:r>
        <w:rPr>
          <w:rFonts w:ascii="Verdana"/>
          <w:color w:val="535353"/>
        </w:rPr>
        <w:t>ea</w:t>
      </w:r>
      <w:r>
        <w:rPr>
          <w:color w:val="535353"/>
        </w:rPr>
        <w:t>v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l </w:t>
      </w:r>
      <w:r>
        <w:rPr>
          <w:rFonts w:ascii="Verdana"/>
          <w:color w:val="535353"/>
        </w:rPr>
        <w:t>f</w:t>
      </w:r>
      <w:r>
        <w:rPr>
          <w:color w:val="535353"/>
        </w:rPr>
        <w:t>ollowin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18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ss</w:t>
      </w:r>
      <w:r>
        <w:rPr>
          <w:rFonts w:ascii="Verdana"/>
          <w:color w:val="535353"/>
        </w:rPr>
        <w:t>a</w:t>
      </w:r>
      <w:r>
        <w:rPr>
          <w:color w:val="535353"/>
        </w:rPr>
        <w:t>ssin</w:t>
      </w:r>
      <w:r>
        <w:rPr>
          <w:rFonts w:ascii="Verdana"/>
          <w:color w:val="535353"/>
        </w:rPr>
        <w:t>a</w:t>
      </w:r>
      <w:r>
        <w:rPr>
          <w:color w:val="535353"/>
        </w:rPr>
        <w:t>tions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7"/>
        </w:rPr>
        <w:t xml:space="preserve"> </w:t>
      </w:r>
      <w:r>
        <w:rPr>
          <w:rFonts w:ascii="Verdana"/>
          <w:color w:val="535353"/>
        </w:rPr>
        <w:t>Ma</w:t>
      </w:r>
      <w:r>
        <w:rPr>
          <w:color w:val="535353"/>
        </w:rPr>
        <w:t>l</w:t>
      </w:r>
      <w:r>
        <w:rPr>
          <w:rFonts w:ascii="Verdana"/>
          <w:color w:val="535353"/>
        </w:rPr>
        <w:t>c</w:t>
      </w:r>
      <w:r>
        <w:rPr>
          <w:color w:val="535353"/>
        </w:rPr>
        <w:t>olm</w:t>
      </w:r>
      <w:r>
        <w:rPr>
          <w:color w:val="535353"/>
          <w:spacing w:val="-8"/>
        </w:rPr>
        <w:t xml:space="preserve"> </w:t>
      </w:r>
      <w:r>
        <w:rPr>
          <w:rFonts w:ascii="Verdana"/>
          <w:color w:val="535353"/>
        </w:rPr>
        <w:t>X</w:t>
      </w:r>
      <w:r>
        <w:rPr>
          <w:rFonts w:ascii="Verdana"/>
          <w:color w:val="535353"/>
          <w:spacing w:val="-17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7"/>
        </w:rPr>
        <w:t xml:space="preserve"> </w:t>
      </w:r>
      <w:r>
        <w:rPr>
          <w:rFonts w:ascii="Verdana"/>
          <w:color w:val="535353"/>
        </w:rPr>
        <w:t>Ma</w:t>
      </w:r>
      <w:r>
        <w:rPr>
          <w:color w:val="535353"/>
        </w:rPr>
        <w:t>rtin</w:t>
      </w:r>
      <w:r>
        <w:rPr>
          <w:color w:val="535353"/>
          <w:spacing w:val="-8"/>
        </w:rPr>
        <w:t xml:space="preserve"> </w:t>
      </w:r>
      <w:r>
        <w:rPr>
          <w:rFonts w:ascii="Verdana"/>
          <w:color w:val="535353"/>
        </w:rPr>
        <w:t>L</w:t>
      </w:r>
      <w:r>
        <w:rPr>
          <w:color w:val="535353"/>
        </w:rPr>
        <w:t>uth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8"/>
        </w:rPr>
        <w:t xml:space="preserve"> </w:t>
      </w:r>
      <w:r>
        <w:rPr>
          <w:rFonts w:ascii="Verdana"/>
          <w:color w:val="535353"/>
        </w:rPr>
        <w:t>K</w:t>
      </w:r>
      <w:r>
        <w:rPr>
          <w:color w:val="535353"/>
        </w:rPr>
        <w:t>in</w:t>
      </w:r>
      <w:r>
        <w:rPr>
          <w:rFonts w:ascii="Verdana"/>
          <w:color w:val="535353"/>
        </w:rPr>
        <w:t>g</w:t>
      </w:r>
      <w:r>
        <w:rPr>
          <w:color w:val="535353"/>
        </w:rPr>
        <w:t>.</w:t>
      </w:r>
    </w:p>
    <w:p w:rsidR="009F0D76" w:rsidRDefault="009F0D76">
      <w:pPr>
        <w:pStyle w:val="BodyText"/>
        <w:spacing w:before="13"/>
        <w:rPr>
          <w:sz w:val="20"/>
        </w:rPr>
      </w:pPr>
    </w:p>
    <w:p w:rsidR="009F0D76" w:rsidRDefault="00BA5C19">
      <w:pPr>
        <w:pStyle w:val="BodyText"/>
        <w:ind w:left="1191"/>
        <w:rPr>
          <w:rFonts w:ascii="Arial"/>
        </w:rPr>
      </w:pPr>
      <w:r>
        <w:rPr>
          <w:rFonts w:ascii="Verdana"/>
          <w:color w:val="535353"/>
          <w:w w:val="110"/>
        </w:rPr>
        <w:t>Ma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c</w:t>
      </w:r>
      <w:r>
        <w:rPr>
          <w:rFonts w:ascii="Arial"/>
          <w:color w:val="535353"/>
          <w:w w:val="110"/>
        </w:rPr>
        <w:t xml:space="preserve">olm </w:t>
      </w:r>
      <w:r>
        <w:rPr>
          <w:rFonts w:ascii="Verdana"/>
          <w:color w:val="535353"/>
          <w:w w:val="110"/>
        </w:rPr>
        <w:t xml:space="preserve">X </w:t>
      </w:r>
      <w:r>
        <w:rPr>
          <w:rFonts w:ascii="Arial"/>
          <w:color w:val="535353"/>
          <w:w w:val="110"/>
        </w:rPr>
        <w:t>(15)</w:t>
      </w:r>
    </w:p>
    <w:p w:rsidR="009F0D76" w:rsidRDefault="00BA5C19">
      <w:pPr>
        <w:pStyle w:val="BodyText"/>
        <w:spacing w:before="43" w:line="216" w:lineRule="auto"/>
        <w:ind w:left="1191" w:right="897"/>
        <w:jc w:val="both"/>
      </w:pP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29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color w:val="535353"/>
        </w:rPr>
        <w:t>tis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29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iopi</w:t>
      </w:r>
      <w:r>
        <w:rPr>
          <w:rFonts w:ascii="Verdana"/>
          <w:color w:val="535353"/>
        </w:rPr>
        <w:t>c</w:t>
      </w:r>
      <w:r>
        <w:rPr>
          <w:rFonts w:ascii="Verdana"/>
          <w:color w:val="535353"/>
          <w:spacing w:val="-29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ollowin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k</w:t>
      </w:r>
      <w:r>
        <w:rPr>
          <w:rFonts w:asci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21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color w:val="535353"/>
        </w:rPr>
        <w:t>nts</w:t>
      </w:r>
      <w:r>
        <w:rPr>
          <w:color w:val="535353"/>
          <w:spacing w:val="-21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li</w:t>
      </w:r>
      <w:r>
        <w:rPr>
          <w:rFonts w:ascii="Verdana"/>
          <w:color w:val="535353"/>
        </w:rPr>
        <w:t>fe</w:t>
      </w:r>
      <w:r>
        <w:rPr>
          <w:rFonts w:ascii="Verdana"/>
          <w:color w:val="535353"/>
          <w:spacing w:val="-29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up</w:t>
      </w:r>
      <w:r>
        <w:rPr>
          <w:rFonts w:ascii="Verdana"/>
          <w:color w:val="535353"/>
        </w:rPr>
        <w:t>b</w:t>
      </w:r>
      <w:r>
        <w:rPr>
          <w:color w:val="535353"/>
        </w:rPr>
        <w:t>rin</w:t>
      </w:r>
      <w:r>
        <w:rPr>
          <w:rFonts w:ascii="Verdana"/>
          <w:color w:val="535353"/>
        </w:rPr>
        <w:t>g</w:t>
      </w:r>
      <w:r>
        <w:rPr>
          <w:color w:val="535353"/>
        </w:rPr>
        <w:t>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9"/>
        </w:rPr>
        <w:t xml:space="preserve"> </w:t>
      </w:r>
      <w:r>
        <w:rPr>
          <w:rFonts w:ascii="Verdana"/>
          <w:color w:val="535353"/>
        </w:rPr>
        <w:t>Ma</w:t>
      </w:r>
      <w:r>
        <w:rPr>
          <w:color w:val="535353"/>
        </w:rPr>
        <w:t>l</w:t>
      </w:r>
      <w:r>
        <w:rPr>
          <w:rFonts w:ascii="Verdana"/>
          <w:color w:val="535353"/>
        </w:rPr>
        <w:t>c</w:t>
      </w:r>
      <w:r>
        <w:rPr>
          <w:color w:val="535353"/>
        </w:rPr>
        <w:t>olm</w:t>
      </w:r>
      <w:r>
        <w:rPr>
          <w:color w:val="535353"/>
          <w:spacing w:val="-20"/>
        </w:rPr>
        <w:t xml:space="preserve"> </w:t>
      </w:r>
      <w:r>
        <w:rPr>
          <w:rFonts w:ascii="Verdana"/>
          <w:color w:val="535353"/>
        </w:rPr>
        <w:t>X</w:t>
      </w:r>
      <w:r>
        <w:rPr>
          <w:color w:val="535353"/>
        </w:rPr>
        <w:t>,</w:t>
      </w:r>
      <w:r>
        <w:rPr>
          <w:color w:val="535353"/>
          <w:spacing w:val="-21"/>
        </w:rPr>
        <w:t xml:space="preserve"> </w:t>
      </w:r>
      <w:r>
        <w:rPr>
          <w:color w:val="535353"/>
          <w:spacing w:val="-4"/>
        </w:rPr>
        <w:t>on</w:t>
      </w:r>
      <w:r>
        <w:rPr>
          <w:rFonts w:ascii="Verdana"/>
          <w:color w:val="535353"/>
          <w:spacing w:val="-4"/>
        </w:rPr>
        <w:t xml:space="preserve">e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9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8"/>
        </w:rPr>
        <w:t xml:space="preserve"> </w:t>
      </w:r>
      <w:r>
        <w:rPr>
          <w:color w:val="535353"/>
        </w:rPr>
        <w:t>most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e</w:t>
      </w:r>
      <w:r>
        <w:rPr>
          <w:color w:val="535353"/>
        </w:rPr>
        <w:t>ll-known</w:t>
      </w:r>
      <w:r>
        <w:rPr>
          <w:color w:val="535353"/>
          <w:spacing w:val="-9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ivil</w:t>
      </w:r>
      <w:r>
        <w:rPr>
          <w:color w:val="535353"/>
          <w:spacing w:val="-10"/>
        </w:rPr>
        <w:t xml:space="preserve"> </w:t>
      </w:r>
      <w:r>
        <w:rPr>
          <w:color w:val="535353"/>
        </w:rPr>
        <w:t>ri</w:t>
      </w:r>
      <w:r>
        <w:rPr>
          <w:rFonts w:ascii="Verdana"/>
          <w:color w:val="535353"/>
        </w:rPr>
        <w:t>g</w:t>
      </w:r>
      <w:r>
        <w:rPr>
          <w:color w:val="535353"/>
        </w:rPr>
        <w:t>hts</w:t>
      </w:r>
      <w:r>
        <w:rPr>
          <w:color w:val="535353"/>
          <w:spacing w:val="-9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8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10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mpow</w:t>
      </w:r>
      <w:r>
        <w:rPr>
          <w:rFonts w:ascii="Verdana"/>
          <w:color w:val="535353"/>
        </w:rPr>
        <w:t>e</w:t>
      </w:r>
      <w:r>
        <w:rPr>
          <w:color w:val="535353"/>
        </w:rPr>
        <w:t>rm</w:t>
      </w:r>
      <w:r>
        <w:rPr>
          <w:rFonts w:asci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9"/>
        </w:rPr>
        <w:t xml:space="preserve"> </w:t>
      </w:r>
      <w:r>
        <w:rPr>
          <w:rFonts w:ascii="Verdana"/>
          <w:color w:val="535353"/>
        </w:rPr>
        <w:t>ac</w:t>
      </w:r>
      <w:r>
        <w:rPr>
          <w:color w:val="535353"/>
        </w:rPr>
        <w:t>tivists.</w:t>
      </w:r>
    </w:p>
    <w:p w:rsidR="009F0D76" w:rsidRDefault="009F0D76">
      <w:pPr>
        <w:pStyle w:val="BodyText"/>
        <w:spacing w:before="4"/>
        <w:rPr>
          <w:sz w:val="18"/>
        </w:rPr>
      </w:pPr>
    </w:p>
    <w:p w:rsidR="009F0D76" w:rsidRDefault="009F0D76">
      <w:pPr>
        <w:rPr>
          <w:sz w:val="18"/>
        </w:rPr>
        <w:sectPr w:rsidR="009F0D76">
          <w:pgSz w:w="11910" w:h="16850"/>
          <w:pgMar w:top="760" w:right="0" w:bottom="0" w:left="0" w:header="720" w:footer="720" w:gutter="0"/>
          <w:cols w:space="720"/>
        </w:sectPr>
      </w:pPr>
    </w:p>
    <w:p w:rsidR="009F0D76" w:rsidRDefault="00BA5C19">
      <w:pPr>
        <w:pStyle w:val="BodyText"/>
        <w:spacing w:before="42"/>
        <w:ind w:left="1191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168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3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E10FA2" id="Rectangle 20" o:spid="_x0000_s1026" style="position:absolute;margin-left:0;margin-top:0;width:595.5pt;height:842.25pt;z-index:-1620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" fillcolor="#fff9f1" stroked="f">
                <w10:wrap anchorx="page" anchory="page"/>
              </v:rect>
            </w:pict>
          </mc:Fallback>
        </mc:AlternateContent>
      </w:r>
      <w:r>
        <w:rPr>
          <w:rFonts w:ascii="Verdana"/>
          <w:color w:val="535353"/>
          <w:w w:val="105"/>
        </w:rPr>
        <w:t>W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t </w:t>
      </w:r>
      <w:r>
        <w:rPr>
          <w:rFonts w:ascii="Verdana"/>
          <w:color w:val="535353"/>
          <w:w w:val="105"/>
        </w:rPr>
        <w:t>Ha</w:t>
      </w:r>
      <w:r>
        <w:rPr>
          <w:rFonts w:ascii="Arial"/>
          <w:color w:val="535353"/>
          <w:w w:val="105"/>
        </w:rPr>
        <w:t>pp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ed</w:t>
      </w:r>
      <w:r>
        <w:rPr>
          <w:rFonts w:ascii="Arial"/>
          <w:color w:val="535353"/>
          <w:w w:val="105"/>
        </w:rPr>
        <w:t xml:space="preserve">, </w:t>
      </w:r>
      <w:r>
        <w:rPr>
          <w:rFonts w:ascii="Verdana"/>
          <w:color w:val="535353"/>
          <w:w w:val="105"/>
        </w:rPr>
        <w:t>M</w:t>
      </w:r>
      <w:r>
        <w:rPr>
          <w:rFonts w:ascii="Arial"/>
          <w:color w:val="535353"/>
          <w:w w:val="105"/>
        </w:rPr>
        <w:t xml:space="preserve">iss </w:t>
      </w:r>
      <w:r>
        <w:rPr>
          <w:rFonts w:ascii="Verdana"/>
          <w:color w:val="535353"/>
          <w:w w:val="105"/>
        </w:rPr>
        <w:t>S</w:t>
      </w:r>
      <w:r>
        <w:rPr>
          <w:rFonts w:ascii="Arial"/>
          <w:color w:val="535353"/>
          <w:w w:val="105"/>
        </w:rPr>
        <w:t>imon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? (15)</w:t>
      </w:r>
    </w:p>
    <w:p w:rsidR="009F0D76" w:rsidRDefault="00BA5C19">
      <w:pPr>
        <w:pStyle w:val="BodyText"/>
        <w:spacing w:before="42" w:line="216" w:lineRule="auto"/>
        <w:ind w:left="1191"/>
      </w:pPr>
      <w:r>
        <w:rPr>
          <w:rFonts w:ascii="Verdana"/>
          <w:color w:val="535353"/>
        </w:rPr>
        <w:t>A b</w:t>
      </w:r>
      <w:r>
        <w:rPr>
          <w:color w:val="535353"/>
        </w:rPr>
        <w:t>io</w:t>
      </w:r>
      <w:r>
        <w:rPr>
          <w:rFonts w:ascii="Verdana"/>
          <w:color w:val="535353"/>
        </w:rPr>
        <w:t>g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phy 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li</w:t>
      </w:r>
      <w:r>
        <w:rPr>
          <w:rFonts w:ascii="Verdana"/>
          <w:color w:val="535353"/>
        </w:rPr>
        <w:t xml:space="preserve">fe </w:t>
      </w:r>
      <w:r>
        <w:rPr>
          <w:color w:val="535353"/>
        </w:rPr>
        <w:t>o</w:t>
      </w:r>
      <w:r>
        <w:rPr>
          <w:rFonts w:ascii="Verdana"/>
          <w:color w:val="535353"/>
        </w:rPr>
        <w:t>f 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 sin</w:t>
      </w:r>
      <w:r>
        <w:rPr>
          <w:rFonts w:ascii="Verdana"/>
          <w:color w:val="535353"/>
        </w:rPr>
        <w:t>ge</w:t>
      </w:r>
      <w:r>
        <w:rPr>
          <w:color w:val="535353"/>
        </w:rPr>
        <w:t xml:space="preserve">r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 c</w:t>
      </w:r>
      <w:r>
        <w:rPr>
          <w:color w:val="535353"/>
        </w:rPr>
        <w:t>ivil ri</w:t>
      </w:r>
      <w:r>
        <w:rPr>
          <w:rFonts w:ascii="Verdana"/>
          <w:color w:val="535353"/>
        </w:rPr>
        <w:t>g</w:t>
      </w:r>
      <w:r>
        <w:rPr>
          <w:color w:val="535353"/>
        </w:rPr>
        <w:t xml:space="preserve">hts </w:t>
      </w:r>
      <w:r>
        <w:rPr>
          <w:rFonts w:ascii="Verdana"/>
          <w:color w:val="535353"/>
        </w:rPr>
        <w:t>ac</w:t>
      </w:r>
      <w:r>
        <w:rPr>
          <w:color w:val="535353"/>
        </w:rPr>
        <w:t xml:space="preserve">tivist </w:t>
      </w:r>
      <w:r>
        <w:rPr>
          <w:rFonts w:ascii="Verdana"/>
          <w:color w:val="535353"/>
        </w:rPr>
        <w:t>N</w:t>
      </w:r>
      <w:r>
        <w:rPr>
          <w:color w:val="535353"/>
        </w:rPr>
        <w:t>in</w:t>
      </w:r>
      <w:r>
        <w:rPr>
          <w:rFonts w:ascii="Verdana"/>
          <w:color w:val="535353"/>
        </w:rPr>
        <w:t>a S</w:t>
      </w:r>
      <w:r>
        <w:rPr>
          <w:color w:val="535353"/>
        </w:rPr>
        <w:t>imon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, </w:t>
      </w:r>
      <w:r>
        <w:rPr>
          <w:rFonts w:ascii="Verdana"/>
          <w:color w:val="535353"/>
        </w:rPr>
        <w:t>c</w:t>
      </w:r>
      <w:r>
        <w:rPr>
          <w:color w:val="535353"/>
        </w:rPr>
        <w:t>om</w:t>
      </w:r>
      <w:r>
        <w:rPr>
          <w:rFonts w:ascii="Verdana"/>
          <w:color w:val="535353"/>
        </w:rPr>
        <w:t>b</w:t>
      </w:r>
      <w:r>
        <w:rPr>
          <w:color w:val="535353"/>
        </w:rPr>
        <w:t>inin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42"/>
        </w:rPr>
        <w:t xml:space="preserve"> </w:t>
      </w:r>
      <w:r>
        <w:rPr>
          <w:color w:val="535353"/>
        </w:rPr>
        <w:t>unr</w:t>
      </w:r>
      <w:r>
        <w:rPr>
          <w:rFonts w:asci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/>
          <w:color w:val="535353"/>
        </w:rPr>
        <w:t>ea</w:t>
      </w:r>
      <w:r>
        <w:rPr>
          <w:color w:val="535353"/>
        </w:rPr>
        <w:t>s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41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c</w:t>
      </w:r>
      <w:r>
        <w:rPr>
          <w:color w:val="535353"/>
        </w:rPr>
        <w:t>hiv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1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oot</w:t>
      </w:r>
      <w:r>
        <w:rPr>
          <w:rFonts w:ascii="Verdana"/>
          <w:color w:val="535353"/>
        </w:rPr>
        <w:t>age</w:t>
      </w:r>
      <w:r>
        <w:rPr>
          <w:rFonts w:ascii="Verdana"/>
          <w:color w:val="535353"/>
          <w:spacing w:val="-41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1"/>
        </w:rPr>
        <w:t xml:space="preserve"> </w:t>
      </w:r>
      <w:r>
        <w:rPr>
          <w:color w:val="535353"/>
        </w:rPr>
        <w:t>int</w:t>
      </w:r>
      <w:r>
        <w:rPr>
          <w:rFonts w:ascii="Verdana"/>
          <w:color w:val="535353"/>
        </w:rPr>
        <w:t>e</w:t>
      </w:r>
      <w:r>
        <w:rPr>
          <w:color w:val="535353"/>
        </w:rPr>
        <w:t>rvi</w:t>
      </w:r>
      <w:r>
        <w:rPr>
          <w:rFonts w:ascii="Verdana"/>
          <w:color w:val="535353"/>
        </w:rPr>
        <w:t>e</w:t>
      </w:r>
      <w:r>
        <w:rPr>
          <w:color w:val="535353"/>
        </w:rPr>
        <w:t>ws</w:t>
      </w:r>
      <w:r>
        <w:rPr>
          <w:color w:val="535353"/>
          <w:spacing w:val="-32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32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32"/>
        </w:rPr>
        <w:t xml:space="preserve"> </w:t>
      </w:r>
      <w:r>
        <w:rPr>
          <w:rFonts w:ascii="Verdana"/>
          <w:color w:val="535353"/>
        </w:rPr>
        <w:t>da</w:t>
      </w:r>
      <w:r>
        <w:rPr>
          <w:color w:val="535353"/>
        </w:rPr>
        <w:t>u</w:t>
      </w:r>
      <w:r>
        <w:rPr>
          <w:rFonts w:ascii="Verdana"/>
          <w:color w:val="535353"/>
        </w:rPr>
        <w:t>g</w:t>
      </w:r>
      <w:r>
        <w:rPr>
          <w:color w:val="535353"/>
        </w:rPr>
        <w:t>ht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1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ri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color w:val="535353"/>
        </w:rPr>
        <w:t>s.</w:t>
      </w:r>
    </w:p>
    <w:p w:rsidR="009F0D76" w:rsidRDefault="00BA5C19">
      <w:pPr>
        <w:pStyle w:val="BodyText"/>
        <w:spacing w:before="12"/>
        <w:rPr>
          <w:sz w:val="53"/>
        </w:rPr>
      </w:pPr>
      <w:r>
        <w:br w:type="column"/>
      </w:r>
    </w:p>
    <w:p w:rsidR="009F0D76" w:rsidRDefault="00BA5C19">
      <w:pPr>
        <w:pStyle w:val="Heading2"/>
        <w:ind w:left="-1"/>
        <w:jc w:val="left"/>
      </w:pPr>
      <w:r>
        <w:rPr>
          <w:color w:val="535353"/>
        </w:rPr>
        <w:t>17.)</w:t>
      </w:r>
    </w:p>
    <w:p w:rsidR="009F0D76" w:rsidRDefault="009F0D76">
      <w:pPr>
        <w:sectPr w:rsidR="009F0D76">
          <w:type w:val="continuous"/>
          <w:pgSz w:w="11910" w:h="16850"/>
          <w:pgMar w:top="840" w:right="0" w:bottom="280" w:left="0" w:header="720" w:footer="720" w:gutter="0"/>
          <w:cols w:num="2" w:space="720" w:equalWidth="0">
            <w:col w:w="11013" w:space="40"/>
            <w:col w:w="857"/>
          </w:cols>
        </w:sectPr>
      </w:pPr>
    </w:p>
    <w:p w:rsidR="009F0D76" w:rsidRDefault="00BA5C19">
      <w:pPr>
        <w:pStyle w:val="BodyText"/>
        <w:spacing w:before="18"/>
        <w:ind w:left="1056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21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35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3DAC7A" id="Rectangle 19" o:spid="_x0000_s1026" style="position:absolute;margin-left:0;margin-top:0;width:595.5pt;height:842.25pt;z-index:-1620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" fillcolor="#fff9f1" stroked="f">
                <w10:wrap anchorx="page" anchory="page"/>
              </v:rect>
            </w:pict>
          </mc:Fallback>
        </mc:AlternateContent>
      </w:r>
      <w:r>
        <w:rPr>
          <w:rFonts w:ascii="Verdana"/>
          <w:color w:val="535353"/>
          <w:w w:val="110"/>
        </w:rPr>
        <w:t>K</w:t>
      </w:r>
      <w:r>
        <w:rPr>
          <w:rFonts w:ascii="Arial"/>
          <w:color w:val="535353"/>
          <w:w w:val="110"/>
        </w:rPr>
        <w:t>in</w:t>
      </w:r>
      <w:r>
        <w:rPr>
          <w:rFonts w:ascii="Verdana"/>
          <w:color w:val="535353"/>
          <w:w w:val="110"/>
        </w:rPr>
        <w:t xml:space="preserve">g </w:t>
      </w:r>
      <w:r>
        <w:rPr>
          <w:rFonts w:ascii="Arial"/>
          <w:color w:val="535353"/>
          <w:w w:val="110"/>
        </w:rPr>
        <w:t>in th</w:t>
      </w:r>
      <w:r>
        <w:rPr>
          <w:rFonts w:ascii="Verdana"/>
          <w:color w:val="535353"/>
          <w:w w:val="110"/>
        </w:rPr>
        <w:t>e W</w:t>
      </w:r>
      <w:r>
        <w:rPr>
          <w:rFonts w:ascii="Arial"/>
          <w:color w:val="535353"/>
          <w:w w:val="110"/>
        </w:rPr>
        <w:t>il</w:t>
      </w:r>
      <w:r>
        <w:rPr>
          <w:rFonts w:ascii="Verdana"/>
          <w:color w:val="535353"/>
          <w:w w:val="110"/>
        </w:rPr>
        <w:t>de</w:t>
      </w:r>
      <w:r>
        <w:rPr>
          <w:rFonts w:ascii="Arial"/>
          <w:color w:val="535353"/>
          <w:w w:val="110"/>
        </w:rPr>
        <w:t>rn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ss (</w:t>
      </w:r>
      <w:r>
        <w:rPr>
          <w:rFonts w:ascii="Verdana"/>
          <w:color w:val="535353"/>
          <w:w w:val="110"/>
        </w:rPr>
        <w:t>R</w:t>
      </w:r>
      <w:r>
        <w:rPr>
          <w:rFonts w:ascii="Arial"/>
          <w:color w:val="535353"/>
          <w:w w:val="110"/>
        </w:rPr>
        <w:t>)</w:t>
      </w:r>
    </w:p>
    <w:p w:rsidR="009F0D76" w:rsidRDefault="00BA5C19">
      <w:pPr>
        <w:pStyle w:val="BodyText"/>
        <w:spacing w:before="43" w:line="216" w:lineRule="auto"/>
        <w:ind w:left="1056" w:right="1090"/>
      </w:pP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4"/>
        </w:rPr>
        <w:t xml:space="preserve"> </w:t>
      </w:r>
      <w:r>
        <w:rPr>
          <w:rFonts w:ascii="Verdana"/>
          <w:color w:val="535353"/>
        </w:rPr>
        <w:t>HBO</w:t>
      </w:r>
      <w:r>
        <w:rPr>
          <w:rFonts w:ascii="Verdana"/>
          <w:color w:val="535353"/>
          <w:spacing w:val="-34"/>
        </w:rPr>
        <w:t xml:space="preserve"> </w:t>
      </w:r>
      <w:r>
        <w:rPr>
          <w:color w:val="535353"/>
        </w:rPr>
        <w:t>pro</w:t>
      </w:r>
      <w:r>
        <w:rPr>
          <w:rFonts w:ascii="Verdana"/>
          <w:color w:val="535353"/>
        </w:rPr>
        <w:t>d</w:t>
      </w:r>
      <w:r>
        <w:rPr>
          <w:color w:val="535353"/>
        </w:rPr>
        <w:t>u</w:t>
      </w:r>
      <w:r>
        <w:rPr>
          <w:rFonts w:ascii="Verdana"/>
          <w:color w:val="535353"/>
        </w:rPr>
        <w:t>ced</w:t>
      </w:r>
      <w:r>
        <w:rPr>
          <w:rFonts w:ascii="Verdana"/>
          <w:color w:val="535353"/>
          <w:spacing w:val="-34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io</w:t>
      </w:r>
      <w:r>
        <w:rPr>
          <w:rFonts w:ascii="Verdana"/>
          <w:color w:val="535353"/>
        </w:rPr>
        <w:t>g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phy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3"/>
        </w:rPr>
        <w:t xml:space="preserve"> </w:t>
      </w:r>
      <w:r>
        <w:rPr>
          <w:color w:val="535353"/>
        </w:rPr>
        <w:t>l</w:t>
      </w:r>
      <w:r>
        <w:rPr>
          <w:rFonts w:ascii="Verdana"/>
          <w:color w:val="535353"/>
        </w:rPr>
        <w:t>a</w:t>
      </w:r>
      <w:r>
        <w:rPr>
          <w:color w:val="535353"/>
        </w:rPr>
        <w:t>st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18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months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4"/>
        </w:rPr>
        <w:t xml:space="preserve"> </w:t>
      </w:r>
      <w:r>
        <w:rPr>
          <w:rFonts w:ascii="Verdana"/>
          <w:color w:val="535353"/>
        </w:rPr>
        <w:t>Ma</w:t>
      </w:r>
      <w:r>
        <w:rPr>
          <w:color w:val="535353"/>
        </w:rPr>
        <w:t>rtin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</w:rPr>
        <w:t>L</w:t>
      </w:r>
      <w:r>
        <w:rPr>
          <w:color w:val="535353"/>
        </w:rPr>
        <w:t>uth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</w:rPr>
        <w:t>K</w:t>
      </w:r>
      <w:r>
        <w:rPr>
          <w:color w:val="535353"/>
        </w:rPr>
        <w:t>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33"/>
        </w:rPr>
        <w:t xml:space="preserve"> </w:t>
      </w:r>
      <w:r>
        <w:rPr>
          <w:rFonts w:ascii="Verdana"/>
          <w:color w:val="535353"/>
        </w:rPr>
        <w:t>J</w:t>
      </w:r>
      <w:r>
        <w:rPr>
          <w:color w:val="535353"/>
        </w:rPr>
        <w:t>r'.s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li</w:t>
      </w:r>
      <w:r>
        <w:rPr>
          <w:rFonts w:ascii="Verdana"/>
          <w:color w:val="535353"/>
        </w:rPr>
        <w:t>fe</w:t>
      </w:r>
      <w:r>
        <w:rPr>
          <w:color w:val="535353"/>
        </w:rPr>
        <w:t>.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  <w:spacing w:val="-4"/>
        </w:rPr>
        <w:t>Ve</w:t>
      </w:r>
      <w:r>
        <w:rPr>
          <w:color w:val="535353"/>
          <w:spacing w:val="-4"/>
        </w:rPr>
        <w:t xml:space="preserve">ry </w:t>
      </w:r>
      <w:r>
        <w:rPr>
          <w:rFonts w:ascii="Verdana"/>
          <w:color w:val="535353"/>
        </w:rPr>
        <w:t>c</w:t>
      </w:r>
      <w:r>
        <w:rPr>
          <w:color w:val="535353"/>
        </w:rPr>
        <w:t>urr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nt, </w:t>
      </w:r>
      <w:r>
        <w:rPr>
          <w:rFonts w:ascii="Verdana"/>
          <w:color w:val="535353"/>
        </w:rPr>
        <w:t>e</w:t>
      </w:r>
      <w:r>
        <w:rPr>
          <w:color w:val="535353"/>
        </w:rPr>
        <w:t>sp</w:t>
      </w:r>
      <w:r>
        <w:rPr>
          <w:rFonts w:ascii="Verdana"/>
          <w:color w:val="535353"/>
        </w:rPr>
        <w:t>ec</w:t>
      </w:r>
      <w:r>
        <w:rPr>
          <w:color w:val="535353"/>
        </w:rPr>
        <w:t>i</w:t>
      </w:r>
      <w:r>
        <w:rPr>
          <w:rFonts w:ascii="Verdana"/>
          <w:color w:val="535353"/>
        </w:rPr>
        <w:t>a</w:t>
      </w:r>
      <w:r>
        <w:rPr>
          <w:color w:val="535353"/>
        </w:rPr>
        <w:t>lly with th</w:t>
      </w:r>
      <w:r>
        <w:rPr>
          <w:rFonts w:ascii="Verdana"/>
          <w:color w:val="535353"/>
        </w:rPr>
        <w:t>e d</w:t>
      </w:r>
      <w:r>
        <w:rPr>
          <w:color w:val="535353"/>
        </w:rPr>
        <w:t>is</w:t>
      </w:r>
      <w:r>
        <w:rPr>
          <w:rFonts w:ascii="Verdana"/>
          <w:color w:val="535353"/>
        </w:rPr>
        <w:t>c</w:t>
      </w:r>
      <w:r>
        <w:rPr>
          <w:color w:val="535353"/>
        </w:rPr>
        <w:t>ussions 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non-viol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ce 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th</w:t>
      </w:r>
      <w:r>
        <w:rPr>
          <w:rFonts w:ascii="Verdana"/>
          <w:color w:val="535353"/>
        </w:rPr>
        <w:t>e c</w:t>
      </w:r>
      <w:r>
        <w:rPr>
          <w:color w:val="535353"/>
        </w:rPr>
        <w:t>urr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nt </w:t>
      </w:r>
      <w:r>
        <w:rPr>
          <w:rFonts w:ascii="Verdana"/>
          <w:color w:val="535353"/>
        </w:rPr>
        <w:t>d</w:t>
      </w:r>
      <w:r>
        <w:rPr>
          <w:color w:val="535353"/>
        </w:rPr>
        <w:t>is</w:t>
      </w:r>
      <w:r>
        <w:rPr>
          <w:rFonts w:ascii="Verdana"/>
          <w:color w:val="535353"/>
        </w:rPr>
        <w:t>c</w:t>
      </w:r>
      <w:r>
        <w:rPr>
          <w:color w:val="535353"/>
        </w:rPr>
        <w:t>ours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surroun</w:t>
      </w:r>
      <w:r>
        <w:rPr>
          <w:rFonts w:ascii="Verdana"/>
          <w:color w:val="535353"/>
        </w:rPr>
        <w:t>d</w:t>
      </w:r>
      <w:r>
        <w:rPr>
          <w:color w:val="535353"/>
        </w:rPr>
        <w:t>in</w:t>
      </w:r>
      <w:r>
        <w:rPr>
          <w:rFonts w:ascii="Verdana"/>
          <w:color w:val="535353"/>
        </w:rPr>
        <w:t xml:space="preserve">g </w:t>
      </w:r>
      <w:r>
        <w:rPr>
          <w:color w:val="535353"/>
        </w:rPr>
        <w:t>how to</w:t>
      </w:r>
      <w:r>
        <w:rPr>
          <w:color w:val="535353"/>
          <w:spacing w:val="-9"/>
        </w:rPr>
        <w:t xml:space="preserve"> </w:t>
      </w:r>
      <w:r>
        <w:rPr>
          <w:color w:val="535353"/>
        </w:rPr>
        <w:t>prot</w:t>
      </w:r>
      <w:r>
        <w:rPr>
          <w:rFonts w:ascii="Verdana"/>
          <w:color w:val="535353"/>
        </w:rPr>
        <w:t>e</w:t>
      </w:r>
      <w:r>
        <w:rPr>
          <w:color w:val="535353"/>
        </w:rPr>
        <w:t>st.</w:t>
      </w:r>
    </w:p>
    <w:p w:rsidR="009F0D76" w:rsidRDefault="009F0D76">
      <w:pPr>
        <w:pStyle w:val="BodyText"/>
        <w:spacing w:before="7"/>
        <w:rPr>
          <w:sz w:val="15"/>
        </w:rPr>
      </w:pPr>
    </w:p>
    <w:p w:rsidR="009F0D76" w:rsidRDefault="00BA5C19">
      <w:pPr>
        <w:pStyle w:val="Heading3"/>
        <w:spacing w:line="266" w:lineRule="auto"/>
        <w:ind w:right="1184"/>
      </w:pPr>
      <w:r>
        <w:rPr>
          <w:color w:val="535353"/>
          <w:spacing w:val="-1"/>
          <w:w w:val="58"/>
        </w:rPr>
        <w:t>C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11"/>
        </w:rPr>
        <w:t>x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  <w:w w:val="99"/>
        </w:rPr>
        <w:t>u</w:t>
      </w:r>
      <w:r>
        <w:rPr>
          <w:color w:val="535353"/>
          <w:spacing w:val="-1"/>
        </w:rPr>
        <w:t>a</w:t>
      </w:r>
      <w:r>
        <w:rPr>
          <w:color w:val="535353"/>
          <w:w w:val="152"/>
        </w:rPr>
        <w:t>l</w:t>
      </w:r>
      <w:r>
        <w:rPr>
          <w:color w:val="535353"/>
          <w:spacing w:val="5"/>
        </w:rPr>
        <w:t xml:space="preserve"> </w:t>
      </w:r>
      <w:r>
        <w:rPr>
          <w:color w:val="535353"/>
          <w:w w:val="97"/>
        </w:rPr>
        <w:t>/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76"/>
        </w:rPr>
        <w:t>p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152"/>
        </w:rPr>
        <w:t>l</w:t>
      </w:r>
      <w:r>
        <w:rPr>
          <w:color w:val="535353"/>
          <w:w w:val="135"/>
        </w:rPr>
        <w:t>i</w:t>
      </w:r>
      <w:r>
        <w:rPr>
          <w:color w:val="535353"/>
          <w:spacing w:val="-1"/>
          <w:w w:val="174"/>
        </w:rPr>
        <w:t>t</w:t>
      </w:r>
      <w:r>
        <w:rPr>
          <w:color w:val="535353"/>
          <w:w w:val="135"/>
        </w:rPr>
        <w:t>i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</w:rPr>
        <w:t>a</w:t>
      </w:r>
      <w:r>
        <w:rPr>
          <w:color w:val="535353"/>
          <w:w w:val="152"/>
        </w:rPr>
        <w:t>l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81"/>
        </w:rPr>
        <w:t>m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31"/>
        </w:rPr>
        <w:t>s</w:t>
      </w:r>
      <w:r>
        <w:rPr>
          <w:color w:val="535353"/>
          <w:w w:val="70"/>
        </w:rPr>
        <w:t>: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76"/>
        </w:rPr>
        <w:t>pp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76"/>
        </w:rPr>
        <w:t>p</w:t>
      </w:r>
      <w:r>
        <w:rPr>
          <w:color w:val="535353"/>
          <w:spacing w:val="-1"/>
          <w:w w:val="169"/>
        </w:rPr>
        <w:t>r</w:t>
      </w:r>
      <w:r>
        <w:rPr>
          <w:color w:val="535353"/>
          <w:w w:val="135"/>
        </w:rPr>
        <w:t>i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74"/>
        </w:rPr>
        <w:t>t</w:t>
      </w:r>
      <w:r>
        <w:rPr>
          <w:color w:val="535353"/>
          <w:w w:val="101"/>
        </w:rPr>
        <w:t>e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136"/>
        </w:rPr>
        <w:t>f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169"/>
        </w:rPr>
        <w:t>r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69"/>
        </w:rPr>
        <w:t>r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87"/>
        </w:rPr>
        <w:t>h</w:t>
      </w:r>
      <w:r>
        <w:rPr>
          <w:color w:val="535353"/>
          <w:w w:val="135"/>
        </w:rPr>
        <w:t>i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04"/>
        </w:rPr>
        <w:t xml:space="preserve">n 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74"/>
        </w:rPr>
        <w:t>d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76"/>
        </w:rPr>
        <w:t>p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174"/>
        </w:rPr>
        <w:t>t</w:t>
      </w:r>
      <w:r>
        <w:rPr>
          <w:color w:val="535353"/>
          <w:w w:val="131"/>
        </w:rPr>
        <w:t>s</w:t>
      </w:r>
    </w:p>
    <w:p w:rsidR="009F0D76" w:rsidRDefault="00BA5C19">
      <w:pPr>
        <w:pStyle w:val="BodyText"/>
        <w:spacing w:before="124"/>
        <w:ind w:left="1056"/>
        <w:rPr>
          <w:rFonts w:ascii="Arial"/>
        </w:rPr>
      </w:pPr>
      <w:r>
        <w:rPr>
          <w:rFonts w:ascii="Verdana"/>
          <w:color w:val="535353"/>
          <w:w w:val="110"/>
        </w:rPr>
        <w:t>G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ee</w:t>
      </w:r>
      <w:r>
        <w:rPr>
          <w:rFonts w:ascii="Arial"/>
          <w:color w:val="535353"/>
          <w:w w:val="110"/>
        </w:rPr>
        <w:t xml:space="preserve">n </w:t>
      </w:r>
      <w:r>
        <w:rPr>
          <w:rFonts w:ascii="Verdana"/>
          <w:color w:val="535353"/>
          <w:w w:val="110"/>
        </w:rPr>
        <w:t>B</w:t>
      </w:r>
      <w:r>
        <w:rPr>
          <w:rFonts w:ascii="Arial"/>
          <w:color w:val="535353"/>
          <w:w w:val="110"/>
        </w:rPr>
        <w:t>ook (12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)</w:t>
      </w:r>
    </w:p>
    <w:p w:rsidR="009F0D76" w:rsidRDefault="00BA5C19">
      <w:pPr>
        <w:pStyle w:val="BodyText"/>
        <w:spacing w:before="42" w:line="216" w:lineRule="auto"/>
        <w:ind w:left="1056" w:right="920"/>
      </w:pPr>
      <w:r>
        <w:rPr>
          <w:rFonts w:ascii="Verdana"/>
          <w:color w:val="535353"/>
        </w:rPr>
        <w:t>I</w:t>
      </w:r>
      <w:r>
        <w:rPr>
          <w:color w:val="535353"/>
        </w:rPr>
        <w:t>nspir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48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y</w:t>
      </w:r>
      <w:r>
        <w:rPr>
          <w:color w:val="535353"/>
          <w:spacing w:val="-39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47"/>
        </w:rPr>
        <w:t xml:space="preserve"> </w:t>
      </w:r>
      <w:r>
        <w:rPr>
          <w:color w:val="535353"/>
        </w:rPr>
        <w:t>tru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8"/>
        </w:rPr>
        <w:t xml:space="preserve"> </w:t>
      </w:r>
      <w:r>
        <w:rPr>
          <w:color w:val="535353"/>
        </w:rPr>
        <w:t>story,</w:t>
      </w:r>
      <w:r>
        <w:rPr>
          <w:color w:val="535353"/>
          <w:spacing w:val="-39"/>
        </w:rPr>
        <w:t xml:space="preserve"> </w:t>
      </w:r>
      <w:r>
        <w:rPr>
          <w:color w:val="535353"/>
        </w:rPr>
        <w:t>worl</w:t>
      </w:r>
      <w:r>
        <w:rPr>
          <w:rFonts w:ascii="Verdana"/>
          <w:color w:val="535353"/>
        </w:rPr>
        <w:t>d</w:t>
      </w:r>
      <w:r>
        <w:rPr>
          <w:color w:val="535353"/>
        </w:rPr>
        <w:t>-</w:t>
      </w:r>
      <w:r>
        <w:rPr>
          <w:rFonts w:ascii="Verdana"/>
          <w:color w:val="535353"/>
        </w:rPr>
        <w:t>c</w:t>
      </w:r>
      <w:r>
        <w:rPr>
          <w:color w:val="535353"/>
        </w:rPr>
        <w:t>l</w:t>
      </w:r>
      <w:r>
        <w:rPr>
          <w:rFonts w:ascii="Verdana"/>
          <w:color w:val="535353"/>
        </w:rPr>
        <w:t>a</w:t>
      </w:r>
      <w:r>
        <w:rPr>
          <w:color w:val="535353"/>
        </w:rPr>
        <w:t>ss</w:t>
      </w:r>
      <w:r>
        <w:rPr>
          <w:color w:val="535353"/>
          <w:spacing w:val="-38"/>
        </w:rPr>
        <w:t xml:space="preserve"> </w:t>
      </w:r>
      <w:r>
        <w:rPr>
          <w:rFonts w:ascii="Verdana"/>
          <w:color w:val="535353"/>
        </w:rPr>
        <w:t>Af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n-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39"/>
        </w:rPr>
        <w:t xml:space="preserve"> </w:t>
      </w:r>
      <w:r>
        <w:rPr>
          <w:color w:val="535353"/>
        </w:rPr>
        <w:t>pi</w:t>
      </w:r>
      <w:r>
        <w:rPr>
          <w:rFonts w:ascii="Verdana"/>
          <w:color w:val="535353"/>
        </w:rPr>
        <w:t>a</w:t>
      </w:r>
      <w:r>
        <w:rPr>
          <w:color w:val="535353"/>
        </w:rPr>
        <w:t>nist</w:t>
      </w:r>
      <w:r>
        <w:rPr>
          <w:color w:val="535353"/>
          <w:spacing w:val="-39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color w:val="535353"/>
          <w:spacing w:val="-39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on</w:t>
      </w:r>
      <w:r>
        <w:rPr>
          <w:color w:val="535353"/>
          <w:spacing w:val="-39"/>
        </w:rPr>
        <w:t xml:space="preserve"> </w:t>
      </w:r>
      <w:r>
        <w:rPr>
          <w:rFonts w:ascii="Verdana"/>
          <w:color w:val="535353"/>
        </w:rPr>
        <w:t>S</w:t>
      </w:r>
      <w:r>
        <w:rPr>
          <w:color w:val="535353"/>
        </w:rPr>
        <w:t>hirl</w:t>
      </w:r>
      <w:r>
        <w:rPr>
          <w:rFonts w:asci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38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/>
          <w:color w:val="535353"/>
        </w:rPr>
        <w:t>ba</w:t>
      </w:r>
      <w:r>
        <w:rPr>
          <w:color w:val="535353"/>
        </w:rPr>
        <w:t xml:space="preserve">rks on </w:t>
      </w:r>
      <w:r>
        <w:rPr>
          <w:rFonts w:ascii="Verdana"/>
          <w:color w:val="535353"/>
        </w:rPr>
        <w:t>a c</w:t>
      </w:r>
      <w:r>
        <w:rPr>
          <w:color w:val="535353"/>
        </w:rPr>
        <w:t>on</w:t>
      </w:r>
      <w:r>
        <w:rPr>
          <w:rFonts w:ascii="Verdana"/>
          <w:color w:val="535353"/>
        </w:rPr>
        <w:t>ce</w:t>
      </w:r>
      <w:r>
        <w:rPr>
          <w:color w:val="535353"/>
        </w:rPr>
        <w:t>rt tour 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th</w:t>
      </w:r>
      <w:r>
        <w:rPr>
          <w:rFonts w:ascii="Verdana"/>
          <w:color w:val="535353"/>
        </w:rPr>
        <w:t>e Dee</w:t>
      </w:r>
      <w:r>
        <w:rPr>
          <w:color w:val="535353"/>
        </w:rPr>
        <w:t xml:space="preserve">p </w:t>
      </w:r>
      <w:r>
        <w:rPr>
          <w:rFonts w:ascii="Verdana"/>
          <w:color w:val="535353"/>
        </w:rPr>
        <w:t>S</w:t>
      </w:r>
      <w:r>
        <w:rPr>
          <w:color w:val="535353"/>
        </w:rPr>
        <w:t>outh in 1962, r</w:t>
      </w:r>
      <w:r>
        <w:rPr>
          <w:rFonts w:ascii="Verdana"/>
          <w:color w:val="535353"/>
        </w:rPr>
        <w:t>ec</w:t>
      </w:r>
      <w:r>
        <w:rPr>
          <w:color w:val="535353"/>
        </w:rPr>
        <w:t>ruitin</w:t>
      </w:r>
      <w:r>
        <w:rPr>
          <w:rFonts w:ascii="Verdana"/>
          <w:color w:val="535353"/>
        </w:rPr>
        <w:t xml:space="preserve">g a </w:t>
      </w:r>
      <w:r>
        <w:rPr>
          <w:color w:val="535353"/>
        </w:rPr>
        <w:t>tou</w:t>
      </w:r>
      <w:r>
        <w:rPr>
          <w:rFonts w:ascii="Verdana"/>
          <w:color w:val="535353"/>
        </w:rPr>
        <w:t>g</w:t>
      </w:r>
      <w:r>
        <w:rPr>
          <w:color w:val="535353"/>
        </w:rPr>
        <w:t>h-t</w:t>
      </w:r>
      <w:r>
        <w:rPr>
          <w:rFonts w:ascii="Verdana"/>
          <w:color w:val="535353"/>
        </w:rPr>
        <w:t>a</w:t>
      </w:r>
      <w:r>
        <w:rPr>
          <w:color w:val="535353"/>
        </w:rPr>
        <w:t>lkin</w:t>
      </w:r>
      <w:r>
        <w:rPr>
          <w:rFonts w:ascii="Verdana"/>
          <w:color w:val="535353"/>
        </w:rPr>
        <w:t>g I</w:t>
      </w:r>
      <w:r>
        <w:rPr>
          <w:color w:val="535353"/>
        </w:rPr>
        <w:t>t</w:t>
      </w:r>
      <w:r>
        <w:rPr>
          <w:rFonts w:ascii="Verdana"/>
          <w:color w:val="535353"/>
        </w:rPr>
        <w:t>a</w:t>
      </w:r>
      <w:r>
        <w:rPr>
          <w:color w:val="535353"/>
        </w:rPr>
        <w:t>li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n- 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oun</w:t>
      </w:r>
      <w:r>
        <w:rPr>
          <w:rFonts w:ascii="Verdana"/>
          <w:color w:val="535353"/>
        </w:rPr>
        <w:t>ce</w:t>
      </w:r>
      <w:r>
        <w:rPr>
          <w:color w:val="535353"/>
        </w:rPr>
        <w:t>r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rom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3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ronx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34"/>
        </w:rPr>
        <w:t xml:space="preserve"> </w:t>
      </w:r>
      <w:r>
        <w:rPr>
          <w:color w:val="535353"/>
        </w:rPr>
        <w:t>his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riv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3"/>
        </w:rPr>
        <w:t xml:space="preserve"> </w:t>
      </w:r>
      <w:r>
        <w:rPr>
          <w:color w:val="535353"/>
        </w:rPr>
        <w:t>prot</w:t>
      </w:r>
      <w:r>
        <w:rPr>
          <w:rFonts w:ascii="Verdana"/>
          <w:color w:val="535353"/>
        </w:rPr>
        <w:t>ec</w:t>
      </w:r>
      <w:r>
        <w:rPr>
          <w:color w:val="535353"/>
        </w:rPr>
        <w:t>tion.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2"/>
        </w:rPr>
        <w:t xml:space="preserve"> </w:t>
      </w:r>
      <w:r>
        <w:rPr>
          <w:color w:val="535353"/>
        </w:rPr>
        <w:t>two</w:t>
      </w:r>
      <w:r>
        <w:rPr>
          <w:color w:val="535353"/>
          <w:spacing w:val="-34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de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color w:val="535353"/>
        </w:rPr>
        <w:t>lop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  <w:spacing w:val="-7"/>
        </w:rPr>
        <w:t>a</w:t>
      </w:r>
      <w:r>
        <w:rPr>
          <w:color w:val="535353"/>
          <w:spacing w:val="-7"/>
        </w:rPr>
        <w:t xml:space="preserve">n </w:t>
      </w:r>
      <w:r>
        <w:rPr>
          <w:color w:val="535353"/>
        </w:rPr>
        <w:t>un</w:t>
      </w:r>
      <w:r>
        <w:rPr>
          <w:rFonts w:ascii="Verdana"/>
          <w:color w:val="535353"/>
        </w:rPr>
        <w:t>e</w:t>
      </w:r>
      <w:r>
        <w:rPr>
          <w:color w:val="535353"/>
        </w:rPr>
        <w:t>xp</w:t>
      </w:r>
      <w:r>
        <w:rPr>
          <w:rFonts w:ascii="Verdana"/>
          <w:color w:val="535353"/>
        </w:rPr>
        <w:t>ec</w:t>
      </w:r>
      <w:r>
        <w:rPr>
          <w:color w:val="535353"/>
        </w:rPr>
        <w:t>t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on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whil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on</w:t>
      </w:r>
      <w:r>
        <w:rPr>
          <w:rFonts w:ascii="Verdana"/>
          <w:color w:val="535353"/>
        </w:rPr>
        <w:t>f</w:t>
      </w:r>
      <w:r>
        <w:rPr>
          <w:color w:val="535353"/>
        </w:rPr>
        <w:t>rontin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ism</w:t>
      </w:r>
      <w:r>
        <w:rPr>
          <w:color w:val="535353"/>
          <w:spacing w:val="-19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da</w:t>
      </w:r>
      <w:r>
        <w:rPr>
          <w:color w:val="535353"/>
        </w:rPr>
        <w:t>n</w:t>
      </w:r>
      <w:r>
        <w:rPr>
          <w:rFonts w:ascii="Verdana"/>
          <w:color w:val="535353"/>
        </w:rPr>
        <w:t>ge</w:t>
      </w:r>
      <w:r>
        <w:rPr>
          <w:color w:val="535353"/>
        </w:rPr>
        <w:t>r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2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19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eg</w:t>
      </w:r>
      <w:r>
        <w:rPr>
          <w:color w:val="535353"/>
        </w:rPr>
        <w:t>r</w:t>
      </w:r>
      <w:r>
        <w:rPr>
          <w:rFonts w:ascii="Verdana"/>
          <w:color w:val="535353"/>
        </w:rPr>
        <w:t>ega</w:t>
      </w:r>
      <w:r>
        <w:rPr>
          <w:color w:val="535353"/>
        </w:rPr>
        <w:t>tion.</w:t>
      </w:r>
    </w:p>
    <w:p w:rsidR="009F0D76" w:rsidRDefault="009F0D76">
      <w:pPr>
        <w:pStyle w:val="BodyText"/>
        <w:spacing w:before="12"/>
        <w:rPr>
          <w:sz w:val="20"/>
        </w:rPr>
      </w:pPr>
    </w:p>
    <w:p w:rsidR="009F0D76" w:rsidRDefault="00BA5C19">
      <w:pPr>
        <w:pStyle w:val="BodyText"/>
        <w:ind w:left="1056"/>
        <w:rPr>
          <w:rFonts w:ascii="Arial"/>
        </w:rPr>
      </w:pPr>
      <w:r>
        <w:rPr>
          <w:rFonts w:ascii="Verdana"/>
          <w:color w:val="535353"/>
          <w:w w:val="110"/>
        </w:rPr>
        <w:t>T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e He</w:t>
      </w:r>
      <w:r>
        <w:rPr>
          <w:rFonts w:ascii="Arial"/>
          <w:color w:val="535353"/>
          <w:w w:val="110"/>
        </w:rPr>
        <w:t>lp (12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)</w:t>
      </w:r>
    </w:p>
    <w:p w:rsidR="009F0D76" w:rsidRDefault="00BA5C19">
      <w:pPr>
        <w:pStyle w:val="BodyText"/>
        <w:spacing w:before="43" w:line="216" w:lineRule="auto"/>
        <w:ind w:left="1056" w:right="853"/>
      </w:pP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rio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t</w:t>
      </w:r>
      <w:r>
        <w:rPr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urin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ivil</w:t>
      </w:r>
      <w:r>
        <w:rPr>
          <w:color w:val="535353"/>
          <w:spacing w:val="-22"/>
        </w:rPr>
        <w:t xml:space="preserve"> </w:t>
      </w:r>
      <w:r>
        <w:rPr>
          <w:rFonts w:ascii="Verdana" w:hAnsi="Verdana"/>
          <w:color w:val="535353"/>
        </w:rPr>
        <w:t>R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hts</w:t>
      </w:r>
      <w:r>
        <w:rPr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M</w:t>
      </w:r>
      <w:r>
        <w:rPr>
          <w:color w:val="535353"/>
        </w:rPr>
        <w:t>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1963</w:t>
      </w:r>
      <w:r>
        <w:rPr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M</w:t>
      </w:r>
      <w:r>
        <w:rPr>
          <w:color w:val="535353"/>
        </w:rPr>
        <w:t>ississippi</w:t>
      </w:r>
      <w:r>
        <w:rPr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ollowin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story o</w:t>
      </w:r>
      <w:r>
        <w:rPr>
          <w:rFonts w:ascii="Verdana" w:hAnsi="Verdana"/>
          <w:color w:val="535353"/>
        </w:rPr>
        <w:t xml:space="preserve">f a </w:t>
      </w:r>
      <w:r>
        <w:rPr>
          <w:color w:val="535353"/>
        </w:rPr>
        <w:t>youn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whit</w:t>
      </w:r>
      <w:r>
        <w:rPr>
          <w:rFonts w:ascii="Verdana" w:hAnsi="Verdana"/>
          <w:color w:val="535353"/>
        </w:rPr>
        <w:t>e a</w:t>
      </w:r>
      <w:r>
        <w:rPr>
          <w:color w:val="535353"/>
        </w:rPr>
        <w:t>spirin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journ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list “</w:t>
      </w:r>
      <w:r>
        <w:rPr>
          <w:rFonts w:ascii="Verdana" w:hAnsi="Verdana"/>
          <w:color w:val="535353"/>
        </w:rPr>
        <w:t>S</w:t>
      </w:r>
      <w:r>
        <w:rPr>
          <w:color w:val="535353"/>
        </w:rPr>
        <w:t>k</w:t>
      </w:r>
      <w:r>
        <w:rPr>
          <w:rFonts w:ascii="Verdana" w:hAnsi="Verdana"/>
          <w:color w:val="535353"/>
        </w:rPr>
        <w:t>ee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r” who writ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 xml:space="preserve">s </w:t>
      </w:r>
      <w:r>
        <w:rPr>
          <w:rFonts w:ascii="Verdana" w:hAnsi="Verdana"/>
          <w:color w:val="535353"/>
        </w:rPr>
        <w:t>a b</w:t>
      </w:r>
      <w:r>
        <w:rPr>
          <w:color w:val="535353"/>
        </w:rPr>
        <w:t xml:space="preserve">ook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rom th</w:t>
      </w:r>
      <w:r>
        <w:rPr>
          <w:rFonts w:ascii="Verdana" w:hAnsi="Verdana"/>
          <w:color w:val="535353"/>
        </w:rPr>
        <w:t xml:space="preserve">e </w:t>
      </w:r>
      <w:r>
        <w:rPr>
          <w:color w:val="535353"/>
        </w:rPr>
        <w:t>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rsp</w:t>
      </w:r>
      <w:r>
        <w:rPr>
          <w:rFonts w:ascii="Verdana" w:hAnsi="Verdana"/>
          <w:color w:val="535353"/>
        </w:rPr>
        <w:t>ec</w:t>
      </w:r>
      <w:r>
        <w:rPr>
          <w:color w:val="535353"/>
        </w:rPr>
        <w:t>tiv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6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45"/>
        </w:rPr>
        <w:t xml:space="preserve"> </w:t>
      </w:r>
      <w:r>
        <w:rPr>
          <w:color w:val="535353"/>
        </w:rPr>
        <w:t>two</w:t>
      </w:r>
      <w:r>
        <w:rPr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37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s,</w:t>
      </w:r>
      <w:r>
        <w:rPr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il</w:t>
      </w:r>
      <w:r>
        <w:rPr>
          <w:rFonts w:ascii="Verdana" w:hAnsi="Verdana"/>
          <w:color w:val="535353"/>
        </w:rPr>
        <w:t>ee</w:t>
      </w:r>
      <w:r>
        <w:rPr>
          <w:color w:val="535353"/>
        </w:rPr>
        <w:t>n</w:t>
      </w:r>
      <w:r>
        <w:rPr>
          <w:color w:val="535353"/>
          <w:spacing w:val="-37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rk</w:t>
      </w:r>
      <w:r>
        <w:rPr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45"/>
        </w:rPr>
        <w:t xml:space="preserve"> </w:t>
      </w:r>
      <w:r>
        <w:rPr>
          <w:rFonts w:ascii="Verdana" w:hAnsi="Verdana"/>
          <w:color w:val="535353"/>
        </w:rPr>
        <w:t>M</w:t>
      </w:r>
      <w:r>
        <w:rPr>
          <w:color w:val="535353"/>
        </w:rPr>
        <w:t>inny</w:t>
      </w:r>
      <w:r>
        <w:rPr>
          <w:color w:val="535353"/>
          <w:spacing w:val="-37"/>
        </w:rPr>
        <w:t xml:space="preserve"> </w:t>
      </w:r>
      <w:r>
        <w:rPr>
          <w:rFonts w:ascii="Verdana" w:hAnsi="Verdana"/>
          <w:color w:val="535353"/>
        </w:rPr>
        <w:t>Jac</w:t>
      </w:r>
      <w:r>
        <w:rPr>
          <w:color w:val="535353"/>
        </w:rPr>
        <w:t>kson,</w:t>
      </w:r>
      <w:r>
        <w:rPr>
          <w:color w:val="535353"/>
          <w:spacing w:val="-36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xposin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45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45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 xml:space="preserve">ism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color w:val="535353"/>
        </w:rPr>
        <w:t>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ships</w:t>
      </w:r>
      <w:r>
        <w:rPr>
          <w:color w:val="535353"/>
          <w:spacing w:val="-31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y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faced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color w:val="535353"/>
        </w:rPr>
        <w:t>with,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usin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color w:val="535353"/>
        </w:rPr>
        <w:t>li</w:t>
      </w:r>
      <w:r>
        <w:rPr>
          <w:rFonts w:ascii="Verdana" w:hAnsi="Verdana"/>
          <w:color w:val="535353"/>
        </w:rPr>
        <w:t>fe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ir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town</w:t>
      </w:r>
      <w:r>
        <w:rPr>
          <w:color w:val="535353"/>
          <w:spacing w:val="-31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be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aga</w:t>
      </w:r>
      <w:r>
        <w:rPr>
          <w:color w:val="535353"/>
        </w:rPr>
        <w:t>in. (not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:</w:t>
      </w:r>
      <w:r>
        <w:rPr>
          <w:color w:val="535353"/>
          <w:spacing w:val="-9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ilm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is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shown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pr</w:t>
      </w:r>
      <w:r>
        <w:rPr>
          <w:rFonts w:ascii="Verdana" w:hAnsi="Verdana"/>
          <w:color w:val="535353"/>
        </w:rPr>
        <w:t>ed</w:t>
      </w:r>
      <w:r>
        <w:rPr>
          <w:color w:val="535353"/>
        </w:rPr>
        <w:t>omin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ntly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throu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whit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ns/whit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storyt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ll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rs)</w:t>
      </w:r>
    </w:p>
    <w:p w:rsidR="009F0D76" w:rsidRDefault="009F0D76">
      <w:pPr>
        <w:pStyle w:val="BodyText"/>
        <w:spacing w:before="10"/>
        <w:rPr>
          <w:sz w:val="20"/>
        </w:rPr>
      </w:pPr>
    </w:p>
    <w:p w:rsidR="009F0D76" w:rsidRDefault="00BA5C19">
      <w:pPr>
        <w:pStyle w:val="BodyText"/>
        <w:ind w:left="1056"/>
        <w:rPr>
          <w:rFonts w:ascii="Arial"/>
        </w:rPr>
      </w:pP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m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ri</w:t>
      </w:r>
      <w:r>
        <w:rPr>
          <w:rFonts w:ascii="Verdana"/>
          <w:color w:val="535353"/>
          <w:w w:val="110"/>
        </w:rPr>
        <w:t>ca</w:t>
      </w:r>
      <w:r>
        <w:rPr>
          <w:rFonts w:ascii="Arial"/>
          <w:color w:val="535353"/>
          <w:w w:val="110"/>
        </w:rPr>
        <w:t xml:space="preserve">n </w:t>
      </w:r>
      <w:r>
        <w:rPr>
          <w:rFonts w:ascii="Verdana"/>
          <w:color w:val="535353"/>
          <w:w w:val="110"/>
        </w:rPr>
        <w:t>H</w:t>
      </w:r>
      <w:r>
        <w:rPr>
          <w:rFonts w:ascii="Arial"/>
          <w:color w:val="535353"/>
          <w:w w:val="110"/>
        </w:rPr>
        <w:t xml:space="preserve">istory </w:t>
      </w:r>
      <w:r>
        <w:rPr>
          <w:rFonts w:ascii="Verdana"/>
          <w:color w:val="535353"/>
          <w:w w:val="110"/>
        </w:rPr>
        <w:t xml:space="preserve">X </w:t>
      </w:r>
      <w:r>
        <w:rPr>
          <w:rFonts w:ascii="Arial"/>
          <w:color w:val="535353"/>
          <w:w w:val="110"/>
        </w:rPr>
        <w:t>(15)</w:t>
      </w:r>
    </w:p>
    <w:p w:rsidR="009F0D76" w:rsidRDefault="00BA5C19">
      <w:pPr>
        <w:pStyle w:val="BodyText"/>
        <w:spacing w:before="43" w:line="216" w:lineRule="auto"/>
        <w:ind w:left="1056" w:right="868"/>
      </w:pP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26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26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rim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4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4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ilm</w:t>
      </w:r>
      <w:r>
        <w:rPr>
          <w:color w:val="535353"/>
          <w:spacing w:val="-26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ollowin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34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5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orm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n</w:t>
      </w:r>
      <w:r>
        <w:rPr>
          <w:rFonts w:ascii="Verdana"/>
          <w:color w:val="535353"/>
        </w:rPr>
        <w:t>e</w:t>
      </w:r>
      <w:r>
        <w:rPr>
          <w:color w:val="535353"/>
        </w:rPr>
        <w:t>o-</w:t>
      </w:r>
      <w:r>
        <w:rPr>
          <w:rFonts w:ascii="Verdana"/>
          <w:color w:val="535353"/>
        </w:rPr>
        <w:t>Na</w:t>
      </w:r>
      <w:r>
        <w:rPr>
          <w:color w:val="535353"/>
        </w:rPr>
        <w:t>zi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imprison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34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or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killin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34"/>
        </w:rPr>
        <w:t xml:space="preserve"> </w:t>
      </w:r>
      <w:r>
        <w:rPr>
          <w:color w:val="535353"/>
        </w:rPr>
        <w:t xml:space="preserve">two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 xml:space="preserve">k youths who vows to </w:t>
      </w:r>
      <w:r>
        <w:rPr>
          <w:rFonts w:ascii="Verdana"/>
          <w:color w:val="535353"/>
        </w:rPr>
        <w:t>c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ge </w:t>
      </w:r>
      <w:r>
        <w:rPr>
          <w:color w:val="535353"/>
        </w:rPr>
        <w:t>his r</w:t>
      </w:r>
      <w:r>
        <w:rPr>
          <w:rFonts w:ascii="Verdana"/>
          <w:color w:val="535353"/>
        </w:rPr>
        <w:t>ac</w:t>
      </w:r>
      <w:r>
        <w:rPr>
          <w:color w:val="535353"/>
        </w:rPr>
        <w:t>ist, viol</w:t>
      </w:r>
      <w:r>
        <w:rPr>
          <w:rFonts w:ascii="Verdana"/>
          <w:color w:val="535353"/>
        </w:rPr>
        <w:t>e</w:t>
      </w:r>
      <w:r>
        <w:rPr>
          <w:color w:val="535353"/>
        </w:rPr>
        <w:t>nt w</w:t>
      </w:r>
      <w:r>
        <w:rPr>
          <w:rFonts w:ascii="Verdana"/>
          <w:color w:val="535353"/>
        </w:rPr>
        <w:t>a</w:t>
      </w:r>
      <w:r>
        <w:rPr>
          <w:color w:val="535353"/>
        </w:rPr>
        <w:t>ys, stru</w:t>
      </w:r>
      <w:r>
        <w:rPr>
          <w:rFonts w:ascii="Verdana"/>
          <w:color w:val="535353"/>
        </w:rPr>
        <w:t>gg</w:t>
      </w:r>
      <w:r>
        <w:rPr>
          <w:color w:val="535353"/>
        </w:rPr>
        <w:t>lin</w:t>
      </w:r>
      <w:r>
        <w:rPr>
          <w:rFonts w:ascii="Verdana"/>
          <w:color w:val="535353"/>
        </w:rPr>
        <w:t xml:space="preserve">g </w:t>
      </w:r>
      <w:r>
        <w:rPr>
          <w:color w:val="535353"/>
        </w:rPr>
        <w:t xml:space="preserve">with his own </w:t>
      </w:r>
      <w:r>
        <w:rPr>
          <w:rFonts w:ascii="Verdana"/>
          <w:color w:val="535353"/>
        </w:rPr>
        <w:t>dee</w:t>
      </w:r>
      <w:r>
        <w:rPr>
          <w:color w:val="535353"/>
        </w:rPr>
        <w:t>ply</w:t>
      </w:r>
      <w:r>
        <w:rPr>
          <w:color w:val="535353"/>
          <w:spacing w:val="-36"/>
        </w:rPr>
        <w:t xml:space="preserve"> </w:t>
      </w:r>
      <w:r>
        <w:rPr>
          <w:color w:val="535353"/>
        </w:rPr>
        <w:t>in</w:t>
      </w:r>
      <w:r>
        <w:rPr>
          <w:rFonts w:ascii="Verdana"/>
          <w:color w:val="535353"/>
        </w:rPr>
        <w:t>g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in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45"/>
        </w:rPr>
        <w:t xml:space="preserve"> </w:t>
      </w:r>
      <w:r>
        <w:rPr>
          <w:color w:val="535353"/>
        </w:rPr>
        <w:t>pr</w:t>
      </w:r>
      <w:r>
        <w:rPr>
          <w:rFonts w:ascii="Verdana"/>
          <w:color w:val="535353"/>
        </w:rPr>
        <w:t>e</w:t>
      </w:r>
      <w:r>
        <w:rPr>
          <w:color w:val="535353"/>
        </w:rPr>
        <w:t>ju</w:t>
      </w:r>
      <w:r>
        <w:rPr>
          <w:rFonts w:ascii="Verdana"/>
          <w:color w:val="535353"/>
        </w:rPr>
        <w:t>d</w:t>
      </w:r>
      <w:r>
        <w:rPr>
          <w:color w:val="535353"/>
        </w:rPr>
        <w:t>i</w:t>
      </w:r>
      <w:r>
        <w:rPr>
          <w:rFonts w:ascii="Verdana"/>
          <w:color w:val="535353"/>
        </w:rPr>
        <w:t>ce</w:t>
      </w:r>
      <w:r>
        <w:rPr>
          <w:color w:val="535353"/>
        </w:rPr>
        <w:t>s</w:t>
      </w:r>
      <w:r>
        <w:rPr>
          <w:color w:val="535353"/>
          <w:spacing w:val="-3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5"/>
        </w:rPr>
        <w:t xml:space="preserve"> </w:t>
      </w:r>
      <w:r>
        <w:rPr>
          <w:color w:val="535353"/>
        </w:rPr>
        <w:t>won</w:t>
      </w:r>
      <w:r>
        <w:rPr>
          <w:rFonts w:ascii="Verdana"/>
          <w:color w:val="535353"/>
        </w:rPr>
        <w:t>de</w:t>
      </w:r>
      <w:r>
        <w:rPr>
          <w:color w:val="535353"/>
        </w:rPr>
        <w:t>rin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44"/>
        </w:rPr>
        <w:t xml:space="preserve"> </w:t>
      </w:r>
      <w:r>
        <w:rPr>
          <w:color w:val="535353"/>
        </w:rPr>
        <w:t>i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45"/>
        </w:rPr>
        <w:t xml:space="preserve"> </w:t>
      </w:r>
      <w:r>
        <w:rPr>
          <w:color w:val="535353"/>
        </w:rPr>
        <w:t>his</w:t>
      </w:r>
      <w:r>
        <w:rPr>
          <w:color w:val="535353"/>
          <w:spacing w:val="-35"/>
        </w:rPr>
        <w:t xml:space="preserve"> </w:t>
      </w:r>
      <w:r>
        <w:rPr>
          <w:rFonts w:ascii="Verdana"/>
          <w:color w:val="535353"/>
        </w:rPr>
        <w:t>fa</w:t>
      </w:r>
      <w:r>
        <w:rPr>
          <w:color w:val="535353"/>
        </w:rPr>
        <w:t>mily</w:t>
      </w:r>
      <w:r>
        <w:rPr>
          <w:color w:val="535353"/>
          <w:spacing w:val="-36"/>
        </w:rPr>
        <w:t xml:space="preserve"> 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36"/>
        </w:rPr>
        <w:t xml:space="preserve"> </w:t>
      </w:r>
      <w:r>
        <w:rPr>
          <w:color w:val="535353"/>
        </w:rPr>
        <w:t>ov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>c</w:t>
      </w:r>
      <w:r>
        <w:rPr>
          <w:color w:val="535353"/>
        </w:rPr>
        <w:t>om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4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44"/>
        </w:rPr>
        <w:t xml:space="preserve"> </w:t>
      </w:r>
      <w:r>
        <w:rPr>
          <w:color w:val="535353"/>
        </w:rPr>
        <w:t>li</w:t>
      </w:r>
      <w:r>
        <w:rPr>
          <w:rFonts w:ascii="Verdana"/>
          <w:color w:val="535353"/>
        </w:rPr>
        <w:t>fe</w:t>
      </w:r>
      <w:r>
        <w:rPr>
          <w:color w:val="535353"/>
        </w:rPr>
        <w:t>tim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5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44"/>
        </w:rPr>
        <w:t xml:space="preserve"> </w:t>
      </w:r>
      <w:r>
        <w:rPr>
          <w:color w:val="535353"/>
          <w:spacing w:val="-3"/>
        </w:rPr>
        <w:t>h</w:t>
      </w:r>
      <w:r>
        <w:rPr>
          <w:rFonts w:ascii="Verdana"/>
          <w:color w:val="535353"/>
          <w:spacing w:val="-3"/>
        </w:rPr>
        <w:t>a</w:t>
      </w:r>
      <w:r>
        <w:rPr>
          <w:color w:val="535353"/>
          <w:spacing w:val="-3"/>
        </w:rPr>
        <w:t>t</w:t>
      </w:r>
      <w:r>
        <w:rPr>
          <w:rFonts w:ascii="Verdana"/>
          <w:color w:val="535353"/>
          <w:spacing w:val="-3"/>
        </w:rPr>
        <w:t>e</w:t>
      </w:r>
      <w:r>
        <w:rPr>
          <w:color w:val="535353"/>
          <w:spacing w:val="-3"/>
        </w:rPr>
        <w:t>.</w:t>
      </w:r>
    </w:p>
    <w:p w:rsidR="009F0D76" w:rsidRDefault="009F0D76">
      <w:pPr>
        <w:pStyle w:val="BodyText"/>
        <w:spacing w:before="13"/>
        <w:rPr>
          <w:sz w:val="20"/>
        </w:rPr>
      </w:pPr>
    </w:p>
    <w:p w:rsidR="009F0D76" w:rsidRDefault="00BA5C19">
      <w:pPr>
        <w:pStyle w:val="BodyText"/>
        <w:spacing w:before="1"/>
        <w:ind w:left="1056"/>
        <w:rPr>
          <w:rFonts w:ascii="Arial"/>
        </w:rPr>
      </w:pP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 xml:space="preserve">o </w:t>
      </w:r>
      <w:r>
        <w:rPr>
          <w:rFonts w:ascii="Verdana"/>
          <w:color w:val="535353"/>
          <w:w w:val="105"/>
        </w:rPr>
        <w:t>T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e R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>g</w:t>
      </w:r>
      <w:r>
        <w:rPr>
          <w:rFonts w:ascii="Arial"/>
          <w:color w:val="535353"/>
          <w:w w:val="105"/>
        </w:rPr>
        <w:t xml:space="preserve">ht </w:t>
      </w:r>
      <w:r>
        <w:rPr>
          <w:rFonts w:ascii="Verdana"/>
          <w:color w:val="535353"/>
          <w:w w:val="105"/>
        </w:rPr>
        <w:t>T</w:t>
      </w:r>
      <w:r>
        <w:rPr>
          <w:rFonts w:ascii="Arial"/>
          <w:color w:val="535353"/>
          <w:w w:val="105"/>
        </w:rPr>
        <w:t>hin</w:t>
      </w:r>
      <w:r>
        <w:rPr>
          <w:rFonts w:ascii="Verdana"/>
          <w:color w:val="535353"/>
          <w:w w:val="105"/>
        </w:rPr>
        <w:t xml:space="preserve">g </w:t>
      </w:r>
      <w:r>
        <w:rPr>
          <w:rFonts w:ascii="Arial"/>
          <w:color w:val="535353"/>
          <w:w w:val="105"/>
        </w:rPr>
        <w:t>(15)</w:t>
      </w:r>
    </w:p>
    <w:p w:rsidR="009F0D76" w:rsidRDefault="00BA5C19">
      <w:pPr>
        <w:pStyle w:val="BodyText"/>
        <w:spacing w:before="42" w:line="216" w:lineRule="auto"/>
        <w:ind w:left="1056" w:right="886"/>
      </w:pP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4"/>
        </w:rPr>
        <w:t xml:space="preserve"> </w:t>
      </w:r>
      <w:r>
        <w:rPr>
          <w:color w:val="535353"/>
        </w:rPr>
        <w:t>lo</w:t>
      </w:r>
      <w:r>
        <w:rPr>
          <w:rFonts w:ascii="Verdana"/>
          <w:color w:val="535353"/>
        </w:rPr>
        <w:t>ca</w:t>
      </w:r>
      <w:r>
        <w:rPr>
          <w:color w:val="535353"/>
        </w:rPr>
        <w:t>l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</w:rPr>
        <w:t>bec</w:t>
      </w:r>
      <w:r>
        <w:rPr>
          <w:color w:val="535353"/>
        </w:rPr>
        <w:t>om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ups</w:t>
      </w:r>
      <w:r>
        <w:rPr>
          <w:rFonts w:ascii="Verdana"/>
          <w:color w:val="535353"/>
        </w:rPr>
        <w:t>e</w:t>
      </w:r>
      <w:r>
        <w:rPr>
          <w:color w:val="535353"/>
        </w:rPr>
        <w:t>t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wh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3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ee</w:t>
      </w:r>
      <w:r>
        <w:rPr>
          <w:color w:val="535353"/>
        </w:rPr>
        <w:t>s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his</w:t>
      </w:r>
      <w:r>
        <w:rPr>
          <w:color w:val="535353"/>
          <w:spacing w:val="-25"/>
        </w:rPr>
        <w:t xml:space="preserve"> </w:t>
      </w:r>
      <w:r>
        <w:rPr>
          <w:color w:val="535353"/>
        </w:rPr>
        <w:t>lo</w:t>
      </w:r>
      <w:r>
        <w:rPr>
          <w:rFonts w:ascii="Verdana"/>
          <w:color w:val="535353"/>
        </w:rPr>
        <w:t>ca</w:t>
      </w:r>
      <w:r>
        <w:rPr>
          <w:color w:val="535353"/>
        </w:rPr>
        <w:t>l</w:t>
      </w:r>
      <w:r>
        <w:rPr>
          <w:color w:val="535353"/>
          <w:spacing w:val="-26"/>
        </w:rPr>
        <w:t xml:space="preserve"> </w:t>
      </w:r>
      <w:r>
        <w:rPr>
          <w:color w:val="535353"/>
        </w:rPr>
        <w:t>pizz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3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4"/>
        </w:rPr>
        <w:t xml:space="preserve"> </w:t>
      </w:r>
      <w:r>
        <w:rPr>
          <w:color w:val="535353"/>
        </w:rPr>
        <w:t>pr</w:t>
      </w:r>
      <w:r>
        <w:rPr>
          <w:rFonts w:ascii="Verdana"/>
          <w:color w:val="535353"/>
        </w:rPr>
        <w:t>ed</w:t>
      </w:r>
      <w:r>
        <w:rPr>
          <w:color w:val="535353"/>
        </w:rPr>
        <w:t>omin</w:t>
      </w:r>
      <w:r>
        <w:rPr>
          <w:rFonts w:ascii="Verdana"/>
          <w:color w:val="535353"/>
        </w:rPr>
        <w:t>a</w:t>
      </w:r>
      <w:r>
        <w:rPr>
          <w:color w:val="535353"/>
        </w:rPr>
        <w:t>ntly</w:t>
      </w:r>
      <w:r>
        <w:rPr>
          <w:color w:val="535353"/>
          <w:spacing w:val="-25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 n</w:t>
      </w:r>
      <w:r>
        <w:rPr>
          <w:rFonts w:ascii="Verdana"/>
          <w:color w:val="535353"/>
        </w:rPr>
        <w:t>e</w:t>
      </w:r>
      <w:r>
        <w:rPr>
          <w:color w:val="535353"/>
        </w:rPr>
        <w:t>i</w:t>
      </w:r>
      <w:r>
        <w:rPr>
          <w:rFonts w:ascii="Verdana"/>
          <w:color w:val="535353"/>
        </w:rPr>
        <w:t>g</w:t>
      </w:r>
      <w:r>
        <w:rPr>
          <w:color w:val="535353"/>
        </w:rPr>
        <w:t>h</w:t>
      </w:r>
      <w:r>
        <w:rPr>
          <w:rFonts w:ascii="Verdana"/>
          <w:color w:val="535353"/>
        </w:rPr>
        <w:t>b</w:t>
      </w:r>
      <w:r>
        <w:rPr>
          <w:color w:val="535353"/>
        </w:rPr>
        <w:t>ourhoo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52"/>
        </w:rPr>
        <w:t xml:space="preserve"> </w:t>
      </w:r>
      <w:r>
        <w:rPr>
          <w:color w:val="535353"/>
        </w:rPr>
        <w:t>only</w:t>
      </w:r>
      <w:r>
        <w:rPr>
          <w:color w:val="535353"/>
          <w:spacing w:val="-42"/>
        </w:rPr>
        <w:t xml:space="preserve"> </w:t>
      </w:r>
      <w:r>
        <w:rPr>
          <w:color w:val="535353"/>
        </w:rPr>
        <w:t>shows</w:t>
      </w:r>
      <w:r>
        <w:rPr>
          <w:color w:val="535353"/>
          <w:spacing w:val="-43"/>
        </w:rPr>
        <w:t xml:space="preserve"> </w:t>
      </w:r>
      <w:r>
        <w:rPr>
          <w:rFonts w:ascii="Verdana"/>
          <w:color w:val="535353"/>
        </w:rPr>
        <w:t>I</w:t>
      </w:r>
      <w:r>
        <w:rPr>
          <w:color w:val="535353"/>
        </w:rPr>
        <w:t>t</w:t>
      </w:r>
      <w:r>
        <w:rPr>
          <w:rFonts w:ascii="Verdana"/>
          <w:color w:val="535353"/>
        </w:rPr>
        <w:t>a</w:t>
      </w:r>
      <w:r>
        <w:rPr>
          <w:color w:val="535353"/>
        </w:rPr>
        <w:t>li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43"/>
        </w:rPr>
        <w:t xml:space="preserve"> </w:t>
      </w:r>
      <w:r>
        <w:rPr>
          <w:rFonts w:ascii="Verdana"/>
          <w:color w:val="535353"/>
        </w:rPr>
        <w:t>ac</w:t>
      </w:r>
      <w:r>
        <w:rPr>
          <w:color w:val="535353"/>
        </w:rPr>
        <w:t>tors</w:t>
      </w:r>
      <w:r>
        <w:rPr>
          <w:color w:val="535353"/>
          <w:spacing w:val="-42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43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ir</w:t>
      </w:r>
      <w:r>
        <w:rPr>
          <w:color w:val="535353"/>
          <w:spacing w:val="-43"/>
        </w:rPr>
        <w:t xml:space="preserve"> </w:t>
      </w:r>
      <w:r>
        <w:rPr>
          <w:rFonts w:ascii="Verdana"/>
          <w:color w:val="535353"/>
        </w:rPr>
        <w:t>Wa</w:t>
      </w:r>
      <w:r>
        <w:rPr>
          <w:color w:val="535353"/>
        </w:rPr>
        <w:t>ll</w:t>
      </w:r>
      <w:r>
        <w:rPr>
          <w:color w:val="535353"/>
          <w:spacing w:val="-42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51"/>
        </w:rPr>
        <w:t xml:space="preserve"> </w:t>
      </w:r>
      <w:r>
        <w:rPr>
          <w:rFonts w:ascii="Verdana"/>
          <w:color w:val="535353"/>
        </w:rPr>
        <w:t>Fa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,</w:t>
      </w:r>
      <w:r>
        <w:rPr>
          <w:color w:val="535353"/>
          <w:spacing w:val="-43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43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42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43"/>
        </w:rPr>
        <w:t xml:space="preserve"> </w:t>
      </w:r>
      <w:r>
        <w:rPr>
          <w:rFonts w:ascii="Verdana"/>
          <w:color w:val="535353"/>
        </w:rPr>
        <w:t>ac</w:t>
      </w:r>
      <w:r>
        <w:rPr>
          <w:color w:val="535353"/>
        </w:rPr>
        <w:t xml:space="preserve">tors. </w:t>
      </w: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0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ll</w:t>
      </w:r>
      <w:r>
        <w:rPr>
          <w:color w:val="535353"/>
          <w:spacing w:val="-31"/>
        </w:rPr>
        <w:t xml:space="preserve"> </w:t>
      </w:r>
      <w:r>
        <w:rPr>
          <w:rFonts w:ascii="Verdana"/>
          <w:color w:val="535353"/>
        </w:rPr>
        <w:t>bec</w:t>
      </w:r>
      <w:r>
        <w:rPr>
          <w:color w:val="535353"/>
        </w:rPr>
        <w:t>om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31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40"/>
        </w:rPr>
        <w:t xml:space="preserve"> </w:t>
      </w:r>
      <w:r>
        <w:rPr>
          <w:color w:val="535353"/>
        </w:rPr>
        <w:t>sym</w:t>
      </w:r>
      <w:r>
        <w:rPr>
          <w:rFonts w:ascii="Verdana"/>
          <w:color w:val="535353"/>
        </w:rPr>
        <w:t>b</w:t>
      </w:r>
      <w:r>
        <w:rPr>
          <w:color w:val="535353"/>
        </w:rPr>
        <w:t>ol</w:t>
      </w:r>
      <w:r>
        <w:rPr>
          <w:color w:val="535353"/>
          <w:spacing w:val="-31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9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ism</w:t>
      </w:r>
      <w:r>
        <w:rPr>
          <w:color w:val="535353"/>
          <w:spacing w:val="-31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0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0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31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9"/>
        </w:rPr>
        <w:t xml:space="preserve"> </w:t>
      </w:r>
      <w:r>
        <w:rPr>
          <w:color w:val="535353"/>
        </w:rPr>
        <w:t>n</w:t>
      </w:r>
      <w:r>
        <w:rPr>
          <w:rFonts w:ascii="Verdana"/>
          <w:color w:val="535353"/>
        </w:rPr>
        <w:t>e</w:t>
      </w:r>
      <w:r>
        <w:rPr>
          <w:color w:val="535353"/>
        </w:rPr>
        <w:t>i</w:t>
      </w:r>
      <w:r>
        <w:rPr>
          <w:rFonts w:ascii="Verdana"/>
          <w:color w:val="535353"/>
        </w:rPr>
        <w:t>g</w:t>
      </w:r>
      <w:r>
        <w:rPr>
          <w:color w:val="535353"/>
        </w:rPr>
        <w:t>h</w:t>
      </w:r>
      <w:r>
        <w:rPr>
          <w:rFonts w:ascii="Verdana"/>
          <w:color w:val="535353"/>
        </w:rPr>
        <w:t>b</w:t>
      </w:r>
      <w:r>
        <w:rPr>
          <w:color w:val="535353"/>
        </w:rPr>
        <w:t>ourhoo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0"/>
        </w:rPr>
        <w:t xml:space="preserve"> </w:t>
      </w:r>
      <w:r>
        <w:rPr>
          <w:color w:val="535353"/>
        </w:rPr>
        <w:t>t</w:t>
      </w:r>
      <w:r>
        <w:rPr>
          <w:rFonts w:ascii="Verdana"/>
          <w:color w:val="535353"/>
        </w:rPr>
        <w:t>e</w:t>
      </w:r>
      <w:r>
        <w:rPr>
          <w:color w:val="535353"/>
        </w:rPr>
        <w:t>nsions</w:t>
      </w:r>
      <w:r>
        <w:rPr>
          <w:color w:val="535353"/>
          <w:spacing w:val="-31"/>
        </w:rPr>
        <w:t xml:space="preserve"> </w:t>
      </w:r>
      <w:r>
        <w:rPr>
          <w:color w:val="535353"/>
        </w:rPr>
        <w:t>ris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on 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hott</w:t>
      </w:r>
      <w:r>
        <w:rPr>
          <w:rFonts w:ascii="Verdana"/>
          <w:color w:val="535353"/>
        </w:rPr>
        <w:t>e</w:t>
      </w:r>
      <w:r>
        <w:rPr>
          <w:color w:val="535353"/>
        </w:rPr>
        <w:t xml:space="preserve">st </w:t>
      </w:r>
      <w:r>
        <w:rPr>
          <w:rFonts w:ascii="Verdana"/>
          <w:color w:val="535353"/>
        </w:rPr>
        <w:t>da</w:t>
      </w:r>
      <w:r>
        <w:rPr>
          <w:color w:val="535353"/>
        </w:rPr>
        <w:t>y 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7"/>
        </w:rPr>
        <w:t xml:space="preserve"> </w:t>
      </w:r>
      <w:r>
        <w:rPr>
          <w:color w:val="535353"/>
        </w:rPr>
        <w:t>y</w:t>
      </w:r>
      <w:r>
        <w:rPr>
          <w:rFonts w:ascii="Verdana"/>
          <w:color w:val="535353"/>
        </w:rPr>
        <w:t>ea</w:t>
      </w:r>
      <w:r>
        <w:rPr>
          <w:color w:val="535353"/>
        </w:rPr>
        <w:t>r.</w:t>
      </w:r>
    </w:p>
    <w:p w:rsidR="009F0D76" w:rsidRDefault="009F0D76">
      <w:pPr>
        <w:pStyle w:val="BodyText"/>
        <w:spacing w:before="12"/>
        <w:rPr>
          <w:sz w:val="20"/>
        </w:rPr>
      </w:pPr>
    </w:p>
    <w:p w:rsidR="009F0D76" w:rsidRDefault="00BA5C19">
      <w:pPr>
        <w:pStyle w:val="BodyText"/>
        <w:ind w:left="1056"/>
        <w:rPr>
          <w:rFonts w:ascii="Arial"/>
        </w:rPr>
      </w:pPr>
      <w:r>
        <w:rPr>
          <w:rFonts w:ascii="Verdana"/>
          <w:color w:val="535353"/>
          <w:w w:val="120"/>
        </w:rPr>
        <w:t>M</w:t>
      </w:r>
      <w:r>
        <w:rPr>
          <w:rFonts w:ascii="Arial"/>
          <w:color w:val="535353"/>
          <w:w w:val="120"/>
        </w:rPr>
        <w:t>oonli</w:t>
      </w:r>
      <w:r>
        <w:rPr>
          <w:rFonts w:ascii="Verdana"/>
          <w:color w:val="535353"/>
          <w:w w:val="120"/>
        </w:rPr>
        <w:t>g</w:t>
      </w:r>
      <w:r>
        <w:rPr>
          <w:rFonts w:ascii="Arial"/>
          <w:color w:val="535353"/>
          <w:w w:val="120"/>
        </w:rPr>
        <w:t>ht (15)</w:t>
      </w:r>
    </w:p>
    <w:p w:rsidR="009F0D76" w:rsidRDefault="00BA5C19">
      <w:pPr>
        <w:pStyle w:val="BodyText"/>
        <w:spacing w:before="43" w:line="216" w:lineRule="auto"/>
        <w:ind w:left="1056" w:right="1144"/>
      </w:pP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3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irst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d</w:t>
      </w:r>
      <w:r>
        <w:rPr>
          <w:color w:val="535353"/>
        </w:rPr>
        <w:t>-winnin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43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ilm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with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ll-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ca</w:t>
      </w:r>
      <w:r>
        <w:rPr>
          <w:color w:val="535353"/>
        </w:rPr>
        <w:t>st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2"/>
        </w:rPr>
        <w:t xml:space="preserve"> </w:t>
      </w:r>
      <w:r>
        <w:rPr>
          <w:rFonts w:ascii="Verdana"/>
          <w:color w:val="535353"/>
        </w:rPr>
        <w:t>LGBTQ</w:t>
      </w:r>
      <w:r>
        <w:rPr>
          <w:color w:val="535353"/>
        </w:rPr>
        <w:t>-r</w:t>
      </w:r>
      <w:r>
        <w:rPr>
          <w:rFonts w:asci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43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ollowin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42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youth,</w:t>
      </w:r>
      <w:r>
        <w:rPr>
          <w:color w:val="535353"/>
          <w:spacing w:val="-40"/>
        </w:rPr>
        <w:t xml:space="preserve"> </w:t>
      </w:r>
      <w:r>
        <w:rPr>
          <w:rFonts w:ascii="Verdana"/>
          <w:color w:val="535353"/>
        </w:rPr>
        <w:t>ad</w:t>
      </w:r>
      <w:r>
        <w:rPr>
          <w:color w:val="535353"/>
        </w:rPr>
        <w:t>ol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rFonts w:ascii="Verdana"/>
          <w:color w:val="535353"/>
        </w:rPr>
        <w:t>ce</w:t>
      </w:r>
      <w:r>
        <w:rPr>
          <w:color w:val="535353"/>
        </w:rPr>
        <w:t>nt</w:t>
      </w:r>
      <w:r>
        <w:rPr>
          <w:color w:val="535353"/>
          <w:spacing w:val="-4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8"/>
        </w:rPr>
        <w:t xml:space="preserve"> </w:t>
      </w:r>
      <w:r>
        <w:rPr>
          <w:rFonts w:ascii="Verdana"/>
          <w:color w:val="535353"/>
        </w:rPr>
        <w:t>ea</w:t>
      </w:r>
      <w:r>
        <w:rPr>
          <w:color w:val="535353"/>
        </w:rPr>
        <w:t>rly</w:t>
      </w:r>
      <w:r>
        <w:rPr>
          <w:color w:val="535353"/>
          <w:spacing w:val="-40"/>
        </w:rPr>
        <w:t xml:space="preserve"> </w:t>
      </w:r>
      <w:r>
        <w:rPr>
          <w:rFonts w:ascii="Verdana"/>
          <w:color w:val="535353"/>
        </w:rPr>
        <w:t>ad</w:t>
      </w:r>
      <w:r>
        <w:rPr>
          <w:color w:val="535353"/>
        </w:rPr>
        <w:t>ult</w:t>
      </w:r>
      <w:r>
        <w:rPr>
          <w:color w:val="535353"/>
          <w:spacing w:val="-39"/>
        </w:rPr>
        <w:t xml:space="preserve"> </w:t>
      </w:r>
      <w:r>
        <w:rPr>
          <w:color w:val="535353"/>
        </w:rPr>
        <w:t>li</w:t>
      </w:r>
      <w:r>
        <w:rPr>
          <w:rFonts w:ascii="Verdana"/>
          <w:color w:val="535353"/>
        </w:rPr>
        <w:t>fe</w:t>
      </w:r>
      <w:r>
        <w:rPr>
          <w:rFonts w:ascii="Verdana"/>
          <w:color w:val="535353"/>
          <w:spacing w:val="-49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48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hiron,</w:t>
      </w:r>
      <w:r>
        <w:rPr>
          <w:color w:val="535353"/>
          <w:spacing w:val="-40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xplorin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48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8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i</w:t>
      </w:r>
      <w:r>
        <w:rPr>
          <w:rFonts w:ascii="Verdana"/>
          <w:color w:val="535353"/>
        </w:rPr>
        <w:t>ff</w:t>
      </w:r>
      <w:r>
        <w:rPr>
          <w:color w:val="535353"/>
        </w:rPr>
        <w:t>i</w:t>
      </w:r>
      <w:r>
        <w:rPr>
          <w:rFonts w:ascii="Verdana"/>
          <w:color w:val="535353"/>
        </w:rPr>
        <w:t>c</w:t>
      </w:r>
      <w:r>
        <w:rPr>
          <w:color w:val="535353"/>
        </w:rPr>
        <w:t>ulti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40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8"/>
        </w:rPr>
        <w:t xml:space="preserve"> </w:t>
      </w:r>
      <w:r>
        <w:rPr>
          <w:rFonts w:ascii="Verdana"/>
          <w:color w:val="535353"/>
        </w:rPr>
        <w:t>face</w:t>
      </w:r>
      <w:r>
        <w:rPr>
          <w:color w:val="535353"/>
        </w:rPr>
        <w:t>s</w:t>
      </w:r>
      <w:r>
        <w:rPr>
          <w:color w:val="535353"/>
          <w:spacing w:val="-40"/>
        </w:rPr>
        <w:t xml:space="preserve"> </w:t>
      </w:r>
      <w:r>
        <w:rPr>
          <w:color w:val="535353"/>
          <w:spacing w:val="-3"/>
        </w:rPr>
        <w:t xml:space="preserve">with </w:t>
      </w:r>
      <w:r>
        <w:rPr>
          <w:color w:val="535353"/>
        </w:rPr>
        <w:t>his</w:t>
      </w:r>
      <w:r>
        <w:rPr>
          <w:color w:val="535353"/>
          <w:spacing w:val="-5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e</w:t>
      </w:r>
      <w:r>
        <w:rPr>
          <w:color w:val="535353"/>
        </w:rPr>
        <w:t>xu</w:t>
      </w:r>
      <w:r>
        <w:rPr>
          <w:rFonts w:ascii="Verdana"/>
          <w:color w:val="535353"/>
        </w:rPr>
        <w:t>a</w:t>
      </w:r>
      <w:r>
        <w:rPr>
          <w:color w:val="535353"/>
        </w:rPr>
        <w:t>lity,</w:t>
      </w:r>
      <w:r>
        <w:rPr>
          <w:color w:val="535353"/>
          <w:spacing w:val="-4"/>
        </w:rPr>
        <w:t xml:space="preserve"> </w:t>
      </w:r>
      <w:r>
        <w:rPr>
          <w:color w:val="535353"/>
        </w:rPr>
        <w:t>i</w:t>
      </w:r>
      <w:r>
        <w:rPr>
          <w:rFonts w:ascii="Verdana"/>
          <w:color w:val="535353"/>
        </w:rPr>
        <w:t>de</w:t>
      </w:r>
      <w:r>
        <w:rPr>
          <w:color w:val="535353"/>
        </w:rPr>
        <w:t>ntity</w:t>
      </w:r>
      <w:r>
        <w:rPr>
          <w:color w:val="535353"/>
          <w:spacing w:val="-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4"/>
        </w:rPr>
        <w:t xml:space="preserve"> </w:t>
      </w:r>
      <w:r>
        <w:rPr>
          <w:rFonts w:ascii="Verdana"/>
          <w:color w:val="535353"/>
        </w:rPr>
        <w:t>ab</w:t>
      </w:r>
      <w:r>
        <w:rPr>
          <w:color w:val="535353"/>
        </w:rPr>
        <w:t>us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3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3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color w:val="535353"/>
        </w:rPr>
        <w:t>ur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13"/>
        </w:rPr>
        <w:t xml:space="preserve"> </w:t>
      </w:r>
      <w:r>
        <w:rPr>
          <w:rFonts w:ascii="Verdana"/>
          <w:color w:val="535353"/>
        </w:rPr>
        <w:t>g</w:t>
      </w:r>
      <w:r>
        <w:rPr>
          <w:color w:val="535353"/>
        </w:rPr>
        <w:t>rowin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14"/>
        </w:rPr>
        <w:t xml:space="preserve"> </w:t>
      </w:r>
      <w:r>
        <w:rPr>
          <w:color w:val="535353"/>
        </w:rPr>
        <w:t>up.</w:t>
      </w:r>
    </w:p>
    <w:p w:rsidR="009F0D76" w:rsidRDefault="009F0D76">
      <w:pPr>
        <w:pStyle w:val="BodyText"/>
        <w:rPr>
          <w:sz w:val="22"/>
        </w:rPr>
      </w:pPr>
    </w:p>
    <w:p w:rsidR="009F0D76" w:rsidRDefault="00BA5C19">
      <w:pPr>
        <w:pStyle w:val="Heading4"/>
      </w:pPr>
      <w:r>
        <w:rPr>
          <w:color w:val="535353"/>
          <w:spacing w:val="-1"/>
          <w:w w:val="99"/>
        </w:rPr>
        <w:t>H</w:t>
      </w:r>
      <w:r>
        <w:rPr>
          <w:color w:val="535353"/>
          <w:spacing w:val="-1"/>
          <w:w w:val="135"/>
        </w:rPr>
        <w:t>i</w:t>
      </w:r>
      <w:r>
        <w:rPr>
          <w:color w:val="535353"/>
          <w:spacing w:val="-1"/>
          <w:w w:val="131"/>
        </w:rPr>
        <w:t>s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35"/>
        </w:rPr>
        <w:t>i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</w:rPr>
        <w:t>a</w:t>
      </w:r>
      <w:r>
        <w:rPr>
          <w:color w:val="535353"/>
          <w:w w:val="151"/>
        </w:rPr>
        <w:t>l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36"/>
        </w:rPr>
        <w:t>f</w:t>
      </w:r>
      <w:r>
        <w:rPr>
          <w:color w:val="535353"/>
          <w:spacing w:val="-1"/>
          <w:w w:val="135"/>
        </w:rPr>
        <w:t>i</w:t>
      </w:r>
      <w:r>
        <w:rPr>
          <w:color w:val="535353"/>
          <w:spacing w:val="-1"/>
          <w:w w:val="151"/>
        </w:rPr>
        <w:t>l</w:t>
      </w:r>
      <w:r>
        <w:rPr>
          <w:color w:val="535353"/>
          <w:spacing w:val="-1"/>
          <w:w w:val="81"/>
        </w:rPr>
        <w:t>m</w:t>
      </w:r>
      <w:r>
        <w:rPr>
          <w:color w:val="535353"/>
          <w:w w:val="131"/>
        </w:rPr>
        <w:t>s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94"/>
        </w:rPr>
        <w:t>b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99"/>
        </w:rPr>
        <w:t>u</w:t>
      </w:r>
      <w:r>
        <w:rPr>
          <w:color w:val="535353"/>
          <w:w w:val="174"/>
        </w:rPr>
        <w:t>t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31"/>
        </w:rPr>
        <w:t>s</w:t>
      </w:r>
      <w:r>
        <w:rPr>
          <w:color w:val="535353"/>
          <w:spacing w:val="-1"/>
          <w:w w:val="151"/>
        </w:rPr>
        <w:t>l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28"/>
        </w:rPr>
        <w:t>v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19"/>
        </w:rPr>
        <w:t>y</w:t>
      </w:r>
      <w:r>
        <w:rPr>
          <w:color w:val="535353"/>
          <w:w w:val="70"/>
        </w:rPr>
        <w:t>: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76"/>
        </w:rPr>
        <w:t>pp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76"/>
        </w:rPr>
        <w:t>p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35"/>
        </w:rPr>
        <w:t>i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74"/>
        </w:rPr>
        <w:t>t</w:t>
      </w:r>
      <w:r>
        <w:rPr>
          <w:color w:val="535353"/>
          <w:w w:val="101"/>
        </w:rPr>
        <w:t>e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136"/>
        </w:rPr>
        <w:t>f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169"/>
        </w:rPr>
        <w:t>r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151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69"/>
        </w:rPr>
        <w:t>r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87"/>
        </w:rPr>
        <w:t>h</w:t>
      </w:r>
      <w:r>
        <w:rPr>
          <w:color w:val="535353"/>
          <w:spacing w:val="-1"/>
          <w:w w:val="135"/>
        </w:rPr>
        <w:t>i</w:t>
      </w:r>
      <w:r>
        <w:rPr>
          <w:color w:val="535353"/>
          <w:spacing w:val="-1"/>
          <w:w w:val="151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04"/>
        </w:rPr>
        <w:t>n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74"/>
        </w:rPr>
        <w:t>d</w:t>
      </w:r>
      <w:r>
        <w:rPr>
          <w:color w:val="535353"/>
          <w:spacing w:val="4"/>
        </w:rPr>
        <w:t xml:space="preserve"> </w:t>
      </w:r>
      <w:r>
        <w:rPr>
          <w:color w:val="535353"/>
          <w:spacing w:val="-1"/>
          <w:w w:val="76"/>
        </w:rPr>
        <w:t>p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174"/>
        </w:rPr>
        <w:t>t</w:t>
      </w:r>
      <w:r>
        <w:rPr>
          <w:color w:val="535353"/>
          <w:w w:val="131"/>
        </w:rPr>
        <w:t>s</w:t>
      </w:r>
    </w:p>
    <w:p w:rsidR="009F0D76" w:rsidRDefault="009F0D76">
      <w:pPr>
        <w:pStyle w:val="BodyText"/>
        <w:spacing w:before="10"/>
        <w:rPr>
          <w:rFonts w:ascii="Century Gothic"/>
          <w:sz w:val="22"/>
        </w:rPr>
      </w:pPr>
    </w:p>
    <w:p w:rsidR="009F0D76" w:rsidRDefault="00BA5C19">
      <w:pPr>
        <w:pStyle w:val="BodyText"/>
        <w:spacing w:line="350" w:lineRule="exact"/>
        <w:ind w:left="1056"/>
        <w:jc w:val="both"/>
      </w:pPr>
      <w:r>
        <w:rPr>
          <w:rFonts w:ascii="Verdana"/>
          <w:color w:val="535353"/>
          <w:w w:val="115"/>
        </w:rPr>
        <w:t>A</w:t>
      </w:r>
      <w:r>
        <w:rPr>
          <w:rFonts w:ascii="Arial"/>
          <w:color w:val="535353"/>
          <w:w w:val="115"/>
        </w:rPr>
        <w:t>mist</w:t>
      </w:r>
      <w:r>
        <w:rPr>
          <w:rFonts w:ascii="Verdana"/>
          <w:color w:val="535353"/>
          <w:w w:val="115"/>
        </w:rPr>
        <w:t xml:space="preserve">ad </w:t>
      </w:r>
      <w:r>
        <w:rPr>
          <w:rFonts w:ascii="Arial"/>
          <w:color w:val="535353"/>
          <w:w w:val="115"/>
        </w:rPr>
        <w:t>(15</w:t>
      </w:r>
      <w:r>
        <w:rPr>
          <w:color w:val="535353"/>
          <w:w w:val="115"/>
        </w:rPr>
        <w:t>)</w:t>
      </w:r>
    </w:p>
    <w:p w:rsidR="009F0D76" w:rsidRDefault="00BA5C19">
      <w:pPr>
        <w:pStyle w:val="BodyText"/>
        <w:spacing w:before="7" w:line="216" w:lineRule="auto"/>
        <w:ind w:left="1056" w:right="988"/>
        <w:jc w:val="both"/>
      </w:pP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24"/>
        </w:rPr>
        <w:t xml:space="preserve"> </w:t>
      </w:r>
      <w:r>
        <w:rPr>
          <w:color w:val="535353"/>
        </w:rPr>
        <w:t>histori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l</w:t>
      </w:r>
      <w:r>
        <w:rPr>
          <w:color w:val="535353"/>
          <w:spacing w:val="-15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ba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24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tru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nts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3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3"/>
        </w:rPr>
        <w:t xml:space="preserve"> </w:t>
      </w:r>
      <w:r>
        <w:rPr>
          <w:color w:val="535353"/>
        </w:rPr>
        <w:t>sl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4"/>
        </w:rPr>
        <w:t xml:space="preserve"> </w:t>
      </w:r>
      <w:r>
        <w:rPr>
          <w:color w:val="535353"/>
        </w:rPr>
        <w:t>ship</w:t>
      </w:r>
      <w:r>
        <w:rPr>
          <w:color w:val="535353"/>
          <w:spacing w:val="-15"/>
        </w:rPr>
        <w:t xml:space="preserve"> </w:t>
      </w:r>
      <w:r>
        <w:rPr>
          <w:color w:val="535353"/>
        </w:rPr>
        <w:t>“</w:t>
      </w:r>
      <w:r>
        <w:rPr>
          <w:rFonts w:ascii="Verdana" w:hAnsi="Verdana"/>
          <w:color w:val="535353"/>
        </w:rPr>
        <w:t>La</w:t>
      </w:r>
      <w:r>
        <w:rPr>
          <w:rFonts w:ascii="Verdana" w:hAnsi="Verdana"/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mist</w:t>
      </w:r>
      <w:r>
        <w:rPr>
          <w:rFonts w:ascii="Verdana" w:hAnsi="Verdana"/>
          <w:color w:val="535353"/>
        </w:rPr>
        <w:t>ad</w:t>
      </w:r>
      <w:r>
        <w:rPr>
          <w:color w:val="535353"/>
        </w:rPr>
        <w:t>”</w:t>
      </w:r>
      <w:r>
        <w:rPr>
          <w:color w:val="535353"/>
          <w:spacing w:val="-16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ollowin</w:t>
      </w:r>
      <w:r>
        <w:rPr>
          <w:rFonts w:ascii="Verdana" w:hAnsi="Verdana"/>
          <w:color w:val="535353"/>
        </w:rPr>
        <w:t xml:space="preserve">g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7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nts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18"/>
        </w:rPr>
        <w:t xml:space="preserve"> </w:t>
      </w:r>
      <w:r>
        <w:rPr>
          <w:color w:val="535353"/>
        </w:rPr>
        <w:t>whi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7"/>
        </w:rPr>
        <w:t xml:space="preserve"> </w:t>
      </w:r>
      <w:r>
        <w:rPr>
          <w:color w:val="535353"/>
        </w:rPr>
        <w:t>ki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pp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rFonts w:ascii="Verdana" w:hAnsi="Verdana"/>
          <w:color w:val="535353"/>
        </w:rPr>
        <w:t>Me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de</w:t>
      </w:r>
      <w:r>
        <w:rPr>
          <w:rFonts w:ascii="Verdana" w:hAnsi="Verdana"/>
          <w:color w:val="535353"/>
          <w:spacing w:val="-27"/>
        </w:rPr>
        <w:t xml:space="preserve"> </w:t>
      </w:r>
      <w:r>
        <w:rPr>
          <w:color w:val="535353"/>
        </w:rPr>
        <w:t>tri</w:t>
      </w:r>
      <w:r>
        <w:rPr>
          <w:rFonts w:ascii="Verdana" w:hAnsi="Verdana"/>
          <w:color w:val="535353"/>
        </w:rPr>
        <w:t>be</w:t>
      </w:r>
      <w:r>
        <w:rPr>
          <w:color w:val="535353"/>
        </w:rPr>
        <w:t>sm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aged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8"/>
        </w:rPr>
        <w:t xml:space="preserve"> </w:t>
      </w:r>
      <w:r>
        <w:rPr>
          <w:rFonts w:ascii="Verdana" w:hAnsi="Verdana"/>
          <w:color w:val="535353"/>
        </w:rPr>
        <w:t>ga</w:t>
      </w:r>
      <w:r>
        <w:rPr>
          <w:color w:val="535353"/>
        </w:rPr>
        <w:t>in</w:t>
      </w:r>
      <w:r>
        <w:rPr>
          <w:color w:val="535353"/>
          <w:spacing w:val="-18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ontrol</w:t>
      </w:r>
      <w:r>
        <w:rPr>
          <w:color w:val="535353"/>
          <w:spacing w:val="-17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26"/>
        </w:rPr>
        <w:t xml:space="preserve"> </w:t>
      </w:r>
      <w:r>
        <w:rPr>
          <w:color w:val="535353"/>
          <w:spacing w:val="-3"/>
        </w:rPr>
        <w:t>th</w:t>
      </w:r>
      <w:r>
        <w:rPr>
          <w:rFonts w:ascii="Verdana" w:hAnsi="Verdana"/>
          <w:color w:val="535353"/>
          <w:spacing w:val="-3"/>
        </w:rPr>
        <w:t>e</w:t>
      </w:r>
      <w:r>
        <w:rPr>
          <w:color w:val="535353"/>
          <w:spacing w:val="-3"/>
        </w:rPr>
        <w:t xml:space="preserve">ir 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ptor’s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ship,</w:t>
      </w:r>
      <w:r>
        <w:rPr>
          <w:color w:val="535353"/>
          <w:spacing w:val="-8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6"/>
        </w:rPr>
        <w:t xml:space="preserve"> </w:t>
      </w:r>
      <w:r>
        <w:rPr>
          <w:color w:val="535353"/>
        </w:rPr>
        <w:t>int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tion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8"/>
        </w:rPr>
        <w:t xml:space="preserve"> 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ega</w:t>
      </w:r>
      <w:r>
        <w:rPr>
          <w:color w:val="535353"/>
        </w:rPr>
        <w:t>l</w:t>
      </w:r>
      <w:r>
        <w:rPr>
          <w:color w:val="535353"/>
          <w:spacing w:val="-8"/>
        </w:rPr>
        <w:t xml:space="preserve"> </w:t>
      </w:r>
      <w:r>
        <w:rPr>
          <w:rFonts w:ascii="Verdana" w:hAnsi="Verdana"/>
          <w:color w:val="535353"/>
        </w:rPr>
        <w:t>ba</w:t>
      </w:r>
      <w:r>
        <w:rPr>
          <w:color w:val="535353"/>
        </w:rPr>
        <w:t>ttl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17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7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nsu</w:t>
      </w:r>
      <w:r>
        <w:rPr>
          <w:rFonts w:ascii="Verdana" w:hAnsi="Verdana"/>
          <w:color w:val="535353"/>
        </w:rPr>
        <w:t>ed</w:t>
      </w:r>
      <w:r>
        <w:rPr>
          <w:color w:val="535353"/>
        </w:rPr>
        <w:t>.</w:t>
      </w:r>
    </w:p>
    <w:p w:rsidR="009F0D76" w:rsidRDefault="009F0D76">
      <w:pPr>
        <w:pStyle w:val="BodyText"/>
        <w:spacing w:before="13"/>
        <w:rPr>
          <w:sz w:val="20"/>
        </w:rPr>
      </w:pPr>
    </w:p>
    <w:p w:rsidR="009F0D76" w:rsidRDefault="00BA5C19">
      <w:pPr>
        <w:pStyle w:val="BodyText"/>
        <w:spacing w:before="1"/>
        <w:ind w:left="1056"/>
        <w:jc w:val="both"/>
        <w:rPr>
          <w:rFonts w:ascii="Arial"/>
        </w:rPr>
      </w:pPr>
      <w:r>
        <w:rPr>
          <w:rFonts w:ascii="Arial"/>
          <w:color w:val="535353"/>
          <w:w w:val="110"/>
        </w:rPr>
        <w:t xml:space="preserve">12 </w:t>
      </w:r>
      <w:r>
        <w:rPr>
          <w:rFonts w:ascii="Verdana"/>
          <w:color w:val="535353"/>
          <w:w w:val="110"/>
        </w:rPr>
        <w:t>Yea</w:t>
      </w:r>
      <w:r>
        <w:rPr>
          <w:rFonts w:ascii="Arial"/>
          <w:color w:val="535353"/>
          <w:w w:val="110"/>
        </w:rPr>
        <w:t xml:space="preserve">rs </w:t>
      </w:r>
      <w:r>
        <w:rPr>
          <w:rFonts w:ascii="Verdana"/>
          <w:color w:val="535353"/>
          <w:w w:val="110"/>
        </w:rPr>
        <w:t>a S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v</w:t>
      </w:r>
      <w:r>
        <w:rPr>
          <w:rFonts w:ascii="Verdana"/>
          <w:color w:val="535353"/>
          <w:w w:val="110"/>
        </w:rPr>
        <w:t xml:space="preserve">e </w:t>
      </w:r>
      <w:r>
        <w:rPr>
          <w:rFonts w:ascii="Arial"/>
          <w:color w:val="535353"/>
          <w:w w:val="110"/>
        </w:rPr>
        <w:t>(15)</w:t>
      </w:r>
    </w:p>
    <w:p w:rsidR="009F0D76" w:rsidRDefault="00BA5C19">
      <w:pPr>
        <w:pStyle w:val="BodyText"/>
        <w:spacing w:before="42" w:line="216" w:lineRule="auto"/>
        <w:ind w:left="1056" w:right="990"/>
        <w:jc w:val="both"/>
      </w:pP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ada</w:t>
      </w:r>
      <w:r>
        <w:rPr>
          <w:color w:val="535353"/>
        </w:rPr>
        <w:t>pt</w:t>
      </w:r>
      <w:r>
        <w:rPr>
          <w:rFonts w:ascii="Verdana"/>
          <w:color w:val="535353"/>
        </w:rPr>
        <w:t>a</w:t>
      </w:r>
      <w:r>
        <w:rPr>
          <w:color w:val="535353"/>
        </w:rPr>
        <w:t>tion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41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2"/>
        </w:rPr>
        <w:t xml:space="preserve"> </w:t>
      </w:r>
      <w:r>
        <w:rPr>
          <w:color w:val="535353"/>
        </w:rPr>
        <w:t>1853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sl</w:t>
      </w:r>
      <w:r>
        <w:rPr>
          <w:rFonts w:asci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1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moir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y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S</w:t>
      </w:r>
      <w:r>
        <w:rPr>
          <w:color w:val="535353"/>
        </w:rPr>
        <w:t>olomon</w:t>
      </w:r>
      <w:r>
        <w:rPr>
          <w:color w:val="535353"/>
          <w:spacing w:val="-32"/>
        </w:rPr>
        <w:t xml:space="preserve"> </w:t>
      </w:r>
      <w:r>
        <w:rPr>
          <w:rFonts w:ascii="Verdana"/>
          <w:color w:val="535353"/>
        </w:rPr>
        <w:t>N</w:t>
      </w:r>
      <w:r>
        <w:rPr>
          <w:color w:val="535353"/>
        </w:rPr>
        <w:t>orthup,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this</w:t>
      </w:r>
      <w:r>
        <w:rPr>
          <w:color w:val="535353"/>
          <w:spacing w:val="-33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io</w:t>
      </w:r>
      <w:r>
        <w:rPr>
          <w:rFonts w:ascii="Verdana"/>
          <w:color w:val="535353"/>
        </w:rPr>
        <w:t>g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phi</w:t>
      </w:r>
      <w:r>
        <w:rPr>
          <w:rFonts w:ascii="Verdana"/>
          <w:color w:val="535353"/>
        </w:rPr>
        <w:t>ca</w:t>
      </w:r>
      <w:r>
        <w:rPr>
          <w:color w:val="535353"/>
        </w:rPr>
        <w:t>l</w:t>
      </w:r>
      <w:r>
        <w:rPr>
          <w:color w:val="535353"/>
          <w:spacing w:val="-33"/>
        </w:rPr>
        <w:t xml:space="preserve"> </w:t>
      </w:r>
      <w:r>
        <w:rPr>
          <w:color w:val="535353"/>
        </w:rPr>
        <w:t>p</w:t>
      </w:r>
      <w:r>
        <w:rPr>
          <w:rFonts w:ascii="Verdana"/>
          <w:color w:val="535353"/>
        </w:rPr>
        <w:t>e</w:t>
      </w:r>
      <w:r>
        <w:rPr>
          <w:color w:val="535353"/>
        </w:rPr>
        <w:t>rio</w:t>
      </w:r>
      <w:r>
        <w:rPr>
          <w:rFonts w:ascii="Verdana"/>
          <w:color w:val="535353"/>
        </w:rPr>
        <w:t>d d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29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ollows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his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li</w:t>
      </w:r>
      <w:r>
        <w:rPr>
          <w:rFonts w:ascii="Verdana"/>
          <w:color w:val="535353"/>
        </w:rPr>
        <w:t>fe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af</w:t>
      </w:r>
      <w:r>
        <w:rPr>
          <w:color w:val="535353"/>
        </w:rPr>
        <w:t>t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ki</w:t>
      </w:r>
      <w:r>
        <w:rPr>
          <w:rFonts w:ascii="Verdana"/>
          <w:color w:val="535353"/>
        </w:rPr>
        <w:t>d</w:t>
      </w:r>
      <w:r>
        <w:rPr>
          <w:color w:val="535353"/>
        </w:rPr>
        <w:t>n</w:t>
      </w:r>
      <w:r>
        <w:rPr>
          <w:rFonts w:ascii="Verdana"/>
          <w:color w:val="535353"/>
        </w:rPr>
        <w:t>a</w:t>
      </w:r>
      <w:r>
        <w:rPr>
          <w:color w:val="535353"/>
        </w:rPr>
        <w:t>pp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9"/>
        </w:rPr>
        <w:t xml:space="preserve"> </w:t>
      </w:r>
      <w:r>
        <w:rPr>
          <w:color w:val="535353"/>
        </w:rPr>
        <w:t>sol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into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sl</w:t>
      </w:r>
      <w:r>
        <w:rPr>
          <w:rFonts w:asci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/>
          <w:color w:val="535353"/>
        </w:rPr>
        <w:t>e</w:t>
      </w:r>
      <w:r>
        <w:rPr>
          <w:color w:val="535353"/>
        </w:rPr>
        <w:t>ry</w:t>
      </w:r>
      <w:r>
        <w:rPr>
          <w:color w:val="535353"/>
          <w:spacing w:val="-19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y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two</w:t>
      </w:r>
      <w:r>
        <w:rPr>
          <w:color w:val="535353"/>
          <w:spacing w:val="-19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onm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20"/>
        </w:rPr>
        <w:t xml:space="preserve"> </w:t>
      </w:r>
      <w:r>
        <w:rPr>
          <w:rFonts w:ascii="Verdana"/>
          <w:color w:val="535353"/>
          <w:spacing w:val="-4"/>
        </w:rPr>
        <w:t>f</w:t>
      </w:r>
      <w:r>
        <w:rPr>
          <w:color w:val="535353"/>
          <w:spacing w:val="-4"/>
        </w:rPr>
        <w:t>or</w:t>
      </w:r>
    </w:p>
    <w:p w:rsidR="009F0D76" w:rsidRDefault="00BA5C19">
      <w:pPr>
        <w:pStyle w:val="BodyText"/>
        <w:tabs>
          <w:tab w:val="left" w:pos="11051"/>
        </w:tabs>
        <w:spacing w:line="436" w:lineRule="exact"/>
        <w:ind w:left="1056"/>
        <w:rPr>
          <w:rFonts w:ascii="Century Gothic"/>
          <w:sz w:val="42"/>
        </w:rPr>
      </w:pPr>
      <w:r>
        <w:rPr>
          <w:color w:val="535353"/>
        </w:rPr>
        <w:t>12</w:t>
      </w:r>
      <w:r>
        <w:rPr>
          <w:color w:val="535353"/>
          <w:spacing w:val="-22"/>
        </w:rPr>
        <w:t xml:space="preserve"> </w:t>
      </w:r>
      <w:r>
        <w:rPr>
          <w:color w:val="535353"/>
        </w:rPr>
        <w:t>y</w:t>
      </w:r>
      <w:r>
        <w:rPr>
          <w:rFonts w:ascii="Verdana"/>
          <w:color w:val="535353"/>
        </w:rPr>
        <w:t>ea</w:t>
      </w:r>
      <w:r>
        <w:rPr>
          <w:color w:val="535353"/>
        </w:rPr>
        <w:t>rs</w:t>
      </w:r>
      <w:r>
        <w:rPr>
          <w:color w:val="535353"/>
          <w:spacing w:val="-21"/>
        </w:rPr>
        <w:t xml:space="preserve"> </w:t>
      </w:r>
      <w:r>
        <w:rPr>
          <w:rFonts w:ascii="Verdana"/>
          <w:color w:val="535353"/>
        </w:rPr>
        <w:t>bef</w:t>
      </w:r>
      <w:r>
        <w:rPr>
          <w:color w:val="535353"/>
        </w:rPr>
        <w:t>or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0"/>
        </w:rPr>
        <w:t xml:space="preserve"> </w:t>
      </w:r>
      <w:r>
        <w:rPr>
          <w:rFonts w:ascii="Verdana"/>
          <w:color w:val="535353"/>
        </w:rPr>
        <w:t>be</w:t>
      </w:r>
      <w:r>
        <w:rPr>
          <w:color w:val="535353"/>
        </w:rPr>
        <w:t>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30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/>
          <w:color w:val="535353"/>
        </w:rPr>
        <w:t>ea</w:t>
      </w:r>
      <w:r>
        <w:rPr>
          <w:color w:val="535353"/>
        </w:rPr>
        <w:t>s</w:t>
      </w:r>
      <w:r>
        <w:rPr>
          <w:rFonts w:ascii="Verdana"/>
          <w:color w:val="535353"/>
        </w:rPr>
        <w:t>ed</w:t>
      </w:r>
      <w:r>
        <w:rPr>
          <w:color w:val="535353"/>
        </w:rPr>
        <w:t>.</w:t>
      </w:r>
      <w:r>
        <w:rPr>
          <w:color w:val="535353"/>
        </w:rPr>
        <w:tab/>
      </w:r>
      <w:r>
        <w:rPr>
          <w:rFonts w:ascii="Century Gothic"/>
          <w:color w:val="535353"/>
          <w:position w:val="-10"/>
          <w:sz w:val="42"/>
        </w:rPr>
        <w:t>18.)</w:t>
      </w:r>
    </w:p>
    <w:p w:rsidR="009F0D76" w:rsidRDefault="009F0D76">
      <w:pPr>
        <w:spacing w:line="436" w:lineRule="exact"/>
        <w:rPr>
          <w:rFonts w:ascii="Century Gothic"/>
          <w:sz w:val="42"/>
        </w:rPr>
        <w:sectPr w:rsidR="009F0D76">
          <w:pgSz w:w="11910" w:h="16850"/>
          <w:pgMar w:top="660" w:right="0" w:bottom="0" w:left="0" w:header="720" w:footer="720" w:gutter="0"/>
          <w:cols w:space="720"/>
        </w:sectPr>
      </w:pPr>
    </w:p>
    <w:p w:rsidR="009F0D76" w:rsidRDefault="00BA5C19">
      <w:pPr>
        <w:pStyle w:val="Heading3"/>
        <w:spacing w:before="28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321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34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2C3587" id="Rectangle 18" o:spid="_x0000_s1026" style="position:absolute;margin-left:0;margin-top:0;width:595.5pt;height:842.25pt;z-index:-1620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" fillcolor="#fff9f1" stroked="f">
                <w10:wrap anchorx="page" anchory="page"/>
              </v:rect>
            </w:pict>
          </mc:Fallback>
        </mc:AlternateContent>
      </w:r>
      <w:r>
        <w:rPr>
          <w:color w:val="535353"/>
          <w:spacing w:val="-1"/>
          <w:w w:val="85"/>
        </w:rPr>
        <w:t>D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99"/>
        </w:rPr>
        <w:t>u</w:t>
      </w:r>
      <w:r>
        <w:rPr>
          <w:color w:val="535353"/>
          <w:spacing w:val="-1"/>
          <w:w w:val="81"/>
        </w:rPr>
        <w:t>m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174"/>
        </w:rPr>
        <w:t>t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69"/>
        </w:rPr>
        <w:t>r</w:t>
      </w:r>
      <w:r>
        <w:rPr>
          <w:color w:val="535353"/>
          <w:w w:val="135"/>
        </w:rPr>
        <w:t>i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31"/>
        </w:rPr>
        <w:t>s</w:t>
      </w:r>
      <w:r>
        <w:rPr>
          <w:color w:val="535353"/>
          <w:w w:val="70"/>
        </w:rPr>
        <w:t>: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76"/>
        </w:rPr>
        <w:t>pp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72"/>
        </w:rPr>
        <w:t>o</w:t>
      </w:r>
      <w:r>
        <w:rPr>
          <w:color w:val="535353"/>
          <w:spacing w:val="-1"/>
          <w:w w:val="76"/>
        </w:rPr>
        <w:t>p</w:t>
      </w:r>
      <w:r>
        <w:rPr>
          <w:color w:val="535353"/>
          <w:spacing w:val="-1"/>
          <w:w w:val="169"/>
        </w:rPr>
        <w:t>r</w:t>
      </w:r>
      <w:r>
        <w:rPr>
          <w:color w:val="535353"/>
          <w:w w:val="135"/>
        </w:rPr>
        <w:t>i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74"/>
        </w:rPr>
        <w:t>t</w:t>
      </w:r>
      <w:r>
        <w:rPr>
          <w:color w:val="535353"/>
          <w:w w:val="101"/>
        </w:rPr>
        <w:t>e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136"/>
        </w:rPr>
        <w:t>f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169"/>
        </w:rPr>
        <w:t>r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72"/>
        </w:rPr>
        <w:t>o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69"/>
        </w:rPr>
        <w:t>r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86"/>
        </w:rPr>
        <w:t>c</w:t>
      </w:r>
      <w:r>
        <w:rPr>
          <w:color w:val="535353"/>
          <w:spacing w:val="-1"/>
          <w:w w:val="87"/>
        </w:rPr>
        <w:t>h</w:t>
      </w:r>
      <w:r>
        <w:rPr>
          <w:color w:val="535353"/>
          <w:w w:val="135"/>
        </w:rPr>
        <w:t>i</w:t>
      </w:r>
      <w:r>
        <w:rPr>
          <w:color w:val="535353"/>
          <w:w w:val="152"/>
        </w:rPr>
        <w:t>l</w:t>
      </w:r>
      <w:r>
        <w:rPr>
          <w:color w:val="535353"/>
          <w:spacing w:val="-1"/>
          <w:w w:val="74"/>
        </w:rPr>
        <w:t>d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w w:val="104"/>
        </w:rPr>
        <w:t>n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04"/>
        </w:rPr>
        <w:t>n</w:t>
      </w:r>
      <w:r>
        <w:rPr>
          <w:color w:val="535353"/>
          <w:w w:val="74"/>
        </w:rPr>
        <w:t>d</w:t>
      </w:r>
      <w:r>
        <w:rPr>
          <w:color w:val="535353"/>
          <w:spacing w:val="5"/>
        </w:rPr>
        <w:t xml:space="preserve"> </w:t>
      </w:r>
      <w:r>
        <w:rPr>
          <w:color w:val="535353"/>
          <w:spacing w:val="-1"/>
          <w:w w:val="76"/>
        </w:rPr>
        <w:t>p</w:t>
      </w:r>
      <w:r>
        <w:rPr>
          <w:color w:val="535353"/>
          <w:spacing w:val="-1"/>
        </w:rPr>
        <w:t>a</w:t>
      </w:r>
      <w:r>
        <w:rPr>
          <w:color w:val="535353"/>
          <w:spacing w:val="-1"/>
          <w:w w:val="169"/>
        </w:rPr>
        <w:t>r</w:t>
      </w:r>
      <w:r>
        <w:rPr>
          <w:color w:val="535353"/>
          <w:spacing w:val="-1"/>
          <w:w w:val="101"/>
        </w:rPr>
        <w:t>e</w:t>
      </w:r>
      <w:r>
        <w:rPr>
          <w:color w:val="535353"/>
          <w:spacing w:val="-1"/>
          <w:w w:val="104"/>
        </w:rPr>
        <w:t>n</w:t>
      </w:r>
      <w:r>
        <w:rPr>
          <w:color w:val="535353"/>
          <w:spacing w:val="-1"/>
          <w:w w:val="174"/>
        </w:rPr>
        <w:t>t</w:t>
      </w:r>
      <w:r>
        <w:rPr>
          <w:color w:val="535353"/>
          <w:w w:val="131"/>
        </w:rPr>
        <w:t>s</w:t>
      </w:r>
    </w:p>
    <w:p w:rsidR="009F0D76" w:rsidRDefault="009F0D76">
      <w:pPr>
        <w:pStyle w:val="BodyText"/>
        <w:spacing w:before="7"/>
        <w:rPr>
          <w:rFonts w:ascii="Century Gothic"/>
          <w:sz w:val="29"/>
        </w:rPr>
      </w:pPr>
    </w:p>
    <w:p w:rsidR="009F0D76" w:rsidRDefault="00BA5C19">
      <w:pPr>
        <w:pStyle w:val="BodyText"/>
        <w:ind w:left="1191"/>
        <w:rPr>
          <w:rFonts w:ascii="Arial"/>
        </w:rPr>
      </w:pPr>
      <w:r>
        <w:rPr>
          <w:rFonts w:ascii="Arial"/>
          <w:color w:val="535353"/>
          <w:w w:val="120"/>
        </w:rPr>
        <w:t>13th (15)</w:t>
      </w:r>
    </w:p>
    <w:p w:rsidR="009F0D76" w:rsidRDefault="00BA5C19">
      <w:pPr>
        <w:pStyle w:val="BodyText"/>
        <w:spacing w:before="42" w:line="216" w:lineRule="auto"/>
        <w:ind w:left="1191" w:right="1434"/>
      </w:pP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50"/>
        </w:rPr>
        <w:t xml:space="preserve"> </w:t>
      </w:r>
      <w:r>
        <w:rPr>
          <w:color w:val="535353"/>
        </w:rPr>
        <w:t>pow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>f</w:t>
      </w:r>
      <w:r>
        <w:rPr>
          <w:color w:val="535353"/>
        </w:rPr>
        <w:t>ul</w:t>
      </w:r>
      <w:r>
        <w:rPr>
          <w:color w:val="535353"/>
          <w:spacing w:val="-41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o</w:t>
      </w:r>
      <w:r>
        <w:rPr>
          <w:rFonts w:ascii="Verdana"/>
          <w:color w:val="535353"/>
        </w:rPr>
        <w:t>c</w:t>
      </w:r>
      <w:r>
        <w:rPr>
          <w:color w:val="535353"/>
        </w:rPr>
        <w:t>um</w:t>
      </w:r>
      <w:r>
        <w:rPr>
          <w:rFonts w:ascii="Verdana"/>
          <w:color w:val="535353"/>
        </w:rPr>
        <w:t>e</w:t>
      </w:r>
      <w:r>
        <w:rPr>
          <w:color w:val="535353"/>
        </w:rPr>
        <w:t>nt</w:t>
      </w:r>
      <w:r>
        <w:rPr>
          <w:rFonts w:ascii="Verdana"/>
          <w:color w:val="535353"/>
        </w:rPr>
        <w:t>a</w:t>
      </w:r>
      <w:r>
        <w:rPr>
          <w:color w:val="535353"/>
        </w:rPr>
        <w:t>ry</w:t>
      </w:r>
      <w:r>
        <w:rPr>
          <w:color w:val="535353"/>
          <w:spacing w:val="-41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41"/>
        </w:rPr>
        <w:t xml:space="preserve"> </w:t>
      </w:r>
      <w:r>
        <w:rPr>
          <w:rFonts w:ascii="Verdana"/>
          <w:color w:val="535353"/>
        </w:rPr>
        <w:t>add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ss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41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</w:t>
      </w:r>
      <w:r>
        <w:rPr>
          <w:rFonts w:asci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41"/>
        </w:rPr>
        <w:t xml:space="preserve"> </w:t>
      </w:r>
      <w:r>
        <w:rPr>
          <w:color w:val="535353"/>
        </w:rPr>
        <w:t>issu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41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on</w:t>
      </w:r>
      <w:r>
        <w:rPr>
          <w:rFonts w:ascii="Verdana"/>
          <w:color w:val="535353"/>
        </w:rPr>
        <w:t>f</w:t>
      </w:r>
      <w:r>
        <w:rPr>
          <w:color w:val="535353"/>
        </w:rPr>
        <w:t>rontin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5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rFonts w:ascii="Verdana"/>
          <w:color w:val="535353"/>
          <w:spacing w:val="-50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41"/>
        </w:rPr>
        <w:t xml:space="preserve"> </w:t>
      </w:r>
      <w:r>
        <w:rPr>
          <w:color w:val="535353"/>
          <w:spacing w:val="-4"/>
        </w:rPr>
        <w:t xml:space="preserve">2016 </w:t>
      </w:r>
      <w:r>
        <w:rPr>
          <w:color w:val="535353"/>
        </w:rPr>
        <w:t>in</w:t>
      </w:r>
      <w:r>
        <w:rPr>
          <w:rFonts w:ascii="Verdana"/>
          <w:color w:val="535353"/>
        </w:rPr>
        <w:t>c</w:t>
      </w:r>
      <w:r>
        <w:rPr>
          <w:color w:val="535353"/>
        </w:rPr>
        <w:t>lu</w:t>
      </w:r>
      <w:r>
        <w:rPr>
          <w:rFonts w:ascii="Verdana"/>
          <w:color w:val="535353"/>
        </w:rPr>
        <w:t>d</w:t>
      </w:r>
      <w:r>
        <w:rPr>
          <w:color w:val="535353"/>
        </w:rPr>
        <w:t>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43"/>
        </w:rPr>
        <w:t xml:space="preserve"> </w:t>
      </w:r>
      <w:r>
        <w:rPr>
          <w:color w:val="535353"/>
        </w:rPr>
        <w:t>poli</w:t>
      </w:r>
      <w:r>
        <w:rPr>
          <w:rFonts w:ascii="Verdana"/>
          <w:color w:val="535353"/>
        </w:rPr>
        <w:t>ce</w:t>
      </w:r>
      <w:r>
        <w:rPr>
          <w:rFonts w:ascii="Verdana"/>
          <w:color w:val="535353"/>
          <w:spacing w:val="-43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rut</w:t>
      </w:r>
      <w:r>
        <w:rPr>
          <w:rFonts w:ascii="Verdana"/>
          <w:color w:val="535353"/>
        </w:rPr>
        <w:t>a</w:t>
      </w:r>
      <w:r>
        <w:rPr>
          <w:color w:val="535353"/>
        </w:rPr>
        <w:t>lity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2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color w:val="535353"/>
        </w:rPr>
        <w:t>ss</w:t>
      </w:r>
      <w:r>
        <w:rPr>
          <w:color w:val="535353"/>
          <w:spacing w:val="-34"/>
        </w:rPr>
        <w:t xml:space="preserve"> </w:t>
      </w:r>
      <w:r>
        <w:rPr>
          <w:color w:val="535353"/>
        </w:rPr>
        <w:t>in</w:t>
      </w:r>
      <w:r>
        <w:rPr>
          <w:rFonts w:ascii="Verdana"/>
          <w:color w:val="535353"/>
        </w:rPr>
        <w:t>ca</w:t>
      </w:r>
      <w:r>
        <w:rPr>
          <w:color w:val="535353"/>
        </w:rPr>
        <w:t>r</w:t>
      </w:r>
      <w:r>
        <w:rPr>
          <w:rFonts w:ascii="Verdana"/>
          <w:color w:val="535353"/>
        </w:rPr>
        <w:t>ce</w:t>
      </w:r>
      <w:r>
        <w:rPr>
          <w:color w:val="535353"/>
        </w:rPr>
        <w:t>r</w:t>
      </w:r>
      <w:r>
        <w:rPr>
          <w:rFonts w:ascii="Verdana"/>
          <w:color w:val="535353"/>
        </w:rPr>
        <w:t>a</w:t>
      </w:r>
      <w:r>
        <w:rPr>
          <w:color w:val="535353"/>
        </w:rPr>
        <w:t>tion</w:t>
      </w:r>
      <w:r>
        <w:rPr>
          <w:color w:val="535353"/>
          <w:spacing w:val="-34"/>
        </w:rPr>
        <w:t xml:space="preserve"> </w:t>
      </w:r>
      <w:r>
        <w:rPr>
          <w:color w:val="535353"/>
        </w:rPr>
        <w:t>(</w:t>
      </w:r>
      <w:r>
        <w:rPr>
          <w:rFonts w:ascii="Verdana"/>
          <w:color w:val="535353"/>
        </w:rPr>
        <w:t>c</w:t>
      </w:r>
      <w:r>
        <w:rPr>
          <w:color w:val="535353"/>
        </w:rPr>
        <w:t>urr</w:t>
      </w:r>
      <w:r>
        <w:rPr>
          <w:rFonts w:ascii="Verdana"/>
          <w:color w:val="535353"/>
        </w:rPr>
        <w:t>e</w:t>
      </w:r>
      <w:r>
        <w:rPr>
          <w:color w:val="535353"/>
        </w:rPr>
        <w:t>ntly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/>
          <w:color w:val="535353"/>
        </w:rPr>
        <w:t>a</w:t>
      </w:r>
      <w:r>
        <w:rPr>
          <w:color w:val="535353"/>
        </w:rPr>
        <w:t>il</w:t>
      </w:r>
      <w:r>
        <w:rPr>
          <w:rFonts w:ascii="Verdana"/>
          <w:color w:val="535353"/>
        </w:rPr>
        <w:t>ab</w:t>
      </w:r>
      <w:r>
        <w:rPr>
          <w:color w:val="535353"/>
        </w:rPr>
        <w:t>l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3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Ne</w:t>
      </w:r>
      <w:r>
        <w:rPr>
          <w:color w:val="535353"/>
        </w:rPr>
        <w:t>t</w:t>
      </w:r>
      <w:r>
        <w:rPr>
          <w:rFonts w:ascii="Verdana"/>
          <w:color w:val="535353"/>
        </w:rPr>
        <w:t>f</w:t>
      </w:r>
      <w:r>
        <w:rPr>
          <w:color w:val="535353"/>
        </w:rPr>
        <w:t>lix)</w:t>
      </w:r>
    </w:p>
    <w:p w:rsidR="009F0D76" w:rsidRDefault="009F0D76">
      <w:pPr>
        <w:pStyle w:val="BodyText"/>
        <w:rPr>
          <w:sz w:val="21"/>
        </w:rPr>
      </w:pPr>
    </w:p>
    <w:p w:rsidR="009F0D76" w:rsidRDefault="00BA5C19">
      <w:pPr>
        <w:pStyle w:val="BodyText"/>
        <w:ind w:left="1191"/>
        <w:rPr>
          <w:rFonts w:ascii="Arial"/>
        </w:rPr>
      </w:pPr>
      <w:r>
        <w:rPr>
          <w:rFonts w:ascii="Verdana"/>
          <w:color w:val="535353"/>
          <w:w w:val="110"/>
        </w:rPr>
        <w:t>T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e B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ac</w:t>
      </w:r>
      <w:r>
        <w:rPr>
          <w:rFonts w:ascii="Arial"/>
          <w:color w:val="535353"/>
          <w:w w:val="110"/>
        </w:rPr>
        <w:t xml:space="preserve">k </w:t>
      </w:r>
      <w:r>
        <w:rPr>
          <w:rFonts w:ascii="Verdana"/>
          <w:color w:val="535353"/>
          <w:w w:val="110"/>
        </w:rPr>
        <w:t>P</w:t>
      </w:r>
      <w:r>
        <w:rPr>
          <w:rFonts w:ascii="Arial"/>
          <w:color w:val="535353"/>
          <w:w w:val="110"/>
        </w:rPr>
        <w:t>ow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 xml:space="preserve">r </w:t>
      </w:r>
      <w:r>
        <w:rPr>
          <w:rFonts w:ascii="Verdana"/>
          <w:color w:val="535353"/>
          <w:w w:val="110"/>
        </w:rPr>
        <w:t>M</w:t>
      </w:r>
      <w:r>
        <w:rPr>
          <w:rFonts w:ascii="Arial"/>
          <w:color w:val="535353"/>
          <w:w w:val="110"/>
        </w:rPr>
        <w:t>ixt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p</w:t>
      </w:r>
      <w:r>
        <w:rPr>
          <w:rFonts w:ascii="Verdana"/>
          <w:color w:val="535353"/>
          <w:w w:val="110"/>
        </w:rPr>
        <w:t xml:space="preserve">e </w:t>
      </w:r>
      <w:r>
        <w:rPr>
          <w:rFonts w:ascii="Arial"/>
          <w:color w:val="535353"/>
          <w:w w:val="110"/>
        </w:rPr>
        <w:t>(12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)</w:t>
      </w:r>
    </w:p>
    <w:p w:rsidR="009F0D76" w:rsidRDefault="00BA5C19">
      <w:pPr>
        <w:pStyle w:val="BodyText"/>
        <w:spacing w:before="43" w:line="216" w:lineRule="auto"/>
        <w:ind w:left="1191" w:right="1229"/>
      </w:pP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um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ry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ilm,</w:t>
      </w:r>
      <w:r>
        <w:rPr>
          <w:color w:val="535353"/>
          <w:spacing w:val="-29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ir</w:t>
      </w:r>
      <w:r>
        <w:rPr>
          <w:rFonts w:ascii="Verdana" w:hAnsi="Verdana"/>
          <w:color w:val="535353"/>
        </w:rPr>
        <w:t>ec</w:t>
      </w:r>
      <w:r>
        <w:rPr>
          <w:color w:val="535353"/>
        </w:rPr>
        <w:t>t</w:t>
      </w:r>
      <w:r>
        <w:rPr>
          <w:rFonts w:ascii="Verdana" w:hAnsi="Verdana"/>
          <w:color w:val="535353"/>
        </w:rPr>
        <w:t>ed</w:t>
      </w:r>
      <w:r>
        <w:rPr>
          <w:rFonts w:ascii="Verdana" w:hAnsi="Verdana"/>
          <w:color w:val="535353"/>
          <w:spacing w:val="-39"/>
        </w:rPr>
        <w:t xml:space="preserve"> </w:t>
      </w:r>
      <w:r>
        <w:rPr>
          <w:rFonts w:ascii="Verdana" w:hAnsi="Verdana"/>
          <w:color w:val="535353"/>
        </w:rPr>
        <w:t>b</w:t>
      </w:r>
      <w:r>
        <w:rPr>
          <w:color w:val="535353"/>
        </w:rPr>
        <w:t>y</w:t>
      </w:r>
      <w:r>
        <w:rPr>
          <w:color w:val="535353"/>
          <w:spacing w:val="-29"/>
        </w:rPr>
        <w:t xml:space="preserve"> 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ör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30"/>
        </w:rPr>
        <w:t xml:space="preserve"> </w:t>
      </w:r>
      <w:r>
        <w:rPr>
          <w:rFonts w:ascii="Verdana" w:hAnsi="Verdana"/>
          <w:color w:val="535353"/>
        </w:rPr>
        <w:t>O</w:t>
      </w:r>
      <w:r>
        <w:rPr>
          <w:color w:val="535353"/>
        </w:rPr>
        <w:t>lsson,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</w:t>
      </w:r>
      <w:r>
        <w:rPr>
          <w:color w:val="535353"/>
          <w:spacing w:val="-29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min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8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volution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38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 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P</w:t>
      </w:r>
      <w:r>
        <w:rPr>
          <w:color w:val="535353"/>
        </w:rPr>
        <w:t>ow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mov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so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ty</w:t>
      </w:r>
      <w:r>
        <w:rPr>
          <w:color w:val="535353"/>
          <w:spacing w:val="-23"/>
        </w:rPr>
        <w:t xml:space="preserve">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rom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1967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1975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throu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2"/>
        </w:rPr>
        <w:t xml:space="preserve"> 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ns</w:t>
      </w:r>
      <w:r>
        <w:rPr>
          <w:color w:val="535353"/>
          <w:spacing w:val="-23"/>
        </w:rPr>
        <w:t xml:space="preserve"> </w:t>
      </w:r>
      <w:r>
        <w:rPr>
          <w:color w:val="535353"/>
          <w:spacing w:val="-8"/>
        </w:rPr>
        <w:t>o</w:t>
      </w:r>
      <w:r>
        <w:rPr>
          <w:rFonts w:ascii="Verdana" w:hAnsi="Verdana"/>
          <w:color w:val="535353"/>
          <w:spacing w:val="-8"/>
        </w:rPr>
        <w:t xml:space="preserve">f </w:t>
      </w:r>
      <w:r>
        <w:rPr>
          <w:rFonts w:ascii="Verdana" w:hAnsi="Verdana"/>
          <w:color w:val="535353"/>
        </w:rPr>
        <w:t>S</w:t>
      </w:r>
      <w:r>
        <w:rPr>
          <w:color w:val="535353"/>
        </w:rPr>
        <w:t>w</w:t>
      </w:r>
      <w:r>
        <w:rPr>
          <w:rFonts w:ascii="Verdana" w:hAnsi="Verdana"/>
          <w:color w:val="535353"/>
        </w:rPr>
        <w:t>ed</w:t>
      </w:r>
      <w:r>
        <w:rPr>
          <w:color w:val="535353"/>
        </w:rPr>
        <w:t xml:space="preserve">ish 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ilmm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k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rs</w:t>
      </w:r>
    </w:p>
    <w:p w:rsidR="009F0D76" w:rsidRDefault="009F0D76">
      <w:pPr>
        <w:pStyle w:val="BodyText"/>
        <w:spacing w:before="13"/>
        <w:rPr>
          <w:sz w:val="20"/>
        </w:rPr>
      </w:pPr>
    </w:p>
    <w:p w:rsidR="009F0D76" w:rsidRDefault="00BA5C19">
      <w:pPr>
        <w:pStyle w:val="BodyText"/>
        <w:spacing w:before="1"/>
        <w:ind w:left="1191"/>
        <w:rPr>
          <w:rFonts w:ascii="Arial"/>
        </w:rPr>
      </w:pPr>
      <w:r>
        <w:rPr>
          <w:rFonts w:ascii="Verdana"/>
          <w:color w:val="535353"/>
          <w:w w:val="105"/>
        </w:rPr>
        <w:t>W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n </w:t>
      </w:r>
      <w:r>
        <w:rPr>
          <w:rFonts w:ascii="Verdana"/>
          <w:color w:val="535353"/>
          <w:w w:val="105"/>
        </w:rPr>
        <w:t>T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y </w:t>
      </w:r>
      <w:r>
        <w:rPr>
          <w:rFonts w:ascii="Verdana"/>
          <w:color w:val="535353"/>
          <w:w w:val="105"/>
        </w:rPr>
        <w:t>See U</w:t>
      </w:r>
      <w:r>
        <w:rPr>
          <w:rFonts w:ascii="Arial"/>
          <w:color w:val="535353"/>
          <w:w w:val="105"/>
        </w:rPr>
        <w:t>s (15)</w:t>
      </w:r>
    </w:p>
    <w:p w:rsidR="009F0D76" w:rsidRDefault="00BA5C19">
      <w:pPr>
        <w:pStyle w:val="BodyText"/>
        <w:spacing w:before="42" w:line="216" w:lineRule="auto"/>
        <w:ind w:left="1191" w:right="1138"/>
      </w:pPr>
      <w:r>
        <w:rPr>
          <w:rFonts w:ascii="Verdana"/>
          <w:color w:val="535353"/>
        </w:rPr>
        <w:t>Ba</w:t>
      </w:r>
      <w:r>
        <w:rPr>
          <w:color w:val="535353"/>
        </w:rPr>
        <w:t>s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44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44"/>
        </w:rPr>
        <w:t xml:space="preserve"> </w:t>
      </w:r>
      <w:r>
        <w:rPr>
          <w:color w:val="535353"/>
        </w:rPr>
        <w:t>tru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3"/>
        </w:rPr>
        <w:t xml:space="preserve"> </w:t>
      </w:r>
      <w:r>
        <w:rPr>
          <w:color w:val="535353"/>
        </w:rPr>
        <w:t>story,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iv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4"/>
        </w:rPr>
        <w:t xml:space="preserve"> </w:t>
      </w:r>
      <w:r>
        <w:rPr>
          <w:color w:val="535353"/>
        </w:rPr>
        <w:t>t</w:t>
      </w:r>
      <w:r>
        <w:rPr>
          <w:rFonts w:ascii="Verdana"/>
          <w:color w:val="535353"/>
        </w:rPr>
        <w:t>ee</w:t>
      </w:r>
      <w:r>
        <w:rPr>
          <w:color w:val="535353"/>
        </w:rPr>
        <w:t>ns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rom</w:t>
      </w:r>
      <w:r>
        <w:rPr>
          <w:color w:val="535353"/>
          <w:spacing w:val="-35"/>
        </w:rPr>
        <w:t xml:space="preserve"> </w:t>
      </w:r>
      <w:r>
        <w:rPr>
          <w:rFonts w:ascii="Verdana"/>
          <w:color w:val="535353"/>
        </w:rPr>
        <w:t>Ha</w:t>
      </w:r>
      <w:r>
        <w:rPr>
          <w:color w:val="535353"/>
        </w:rPr>
        <w:t>rl</w:t>
      </w:r>
      <w:r>
        <w:rPr>
          <w:rFonts w:ascii="Verdana"/>
          <w:color w:val="535353"/>
        </w:rPr>
        <w:t>e</w:t>
      </w:r>
      <w:r>
        <w:rPr>
          <w:color w:val="535353"/>
        </w:rPr>
        <w:t>m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4"/>
        </w:rPr>
        <w:t xml:space="preserve"> </w:t>
      </w:r>
      <w:r>
        <w:rPr>
          <w:rFonts w:ascii="Verdana"/>
          <w:color w:val="535353"/>
        </w:rPr>
        <w:t>fa</w:t>
      </w:r>
      <w:r>
        <w:rPr>
          <w:color w:val="535353"/>
        </w:rPr>
        <w:t>ls</w:t>
      </w:r>
      <w:r>
        <w:rPr>
          <w:rFonts w:ascii="Verdana"/>
          <w:color w:val="535353"/>
        </w:rPr>
        <w:t>e</w:t>
      </w:r>
      <w:r>
        <w:rPr>
          <w:color w:val="535353"/>
        </w:rPr>
        <w:t>ly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acc</w:t>
      </w:r>
      <w:r>
        <w:rPr>
          <w:color w:val="535353"/>
        </w:rPr>
        <w:t>us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44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43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43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rut</w:t>
      </w:r>
      <w:r>
        <w:rPr>
          <w:rFonts w:ascii="Verdana"/>
          <w:color w:val="535353"/>
        </w:rPr>
        <w:t>a</w:t>
      </w:r>
      <w:r>
        <w:rPr>
          <w:color w:val="535353"/>
        </w:rPr>
        <w:t>l</w:t>
      </w:r>
      <w:r>
        <w:rPr>
          <w:color w:val="535353"/>
          <w:spacing w:val="-35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tt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34"/>
        </w:rPr>
        <w:t xml:space="preserve"> </w:t>
      </w:r>
      <w:r>
        <w:rPr>
          <w:color w:val="535353"/>
          <w:spacing w:val="-6"/>
        </w:rPr>
        <w:t xml:space="preserve">in </w:t>
      </w:r>
      <w:r>
        <w:rPr>
          <w:rFonts w:ascii="Verdana"/>
          <w:color w:val="535353"/>
        </w:rPr>
        <w:t>Ce</w:t>
      </w:r>
      <w:r>
        <w:rPr>
          <w:color w:val="535353"/>
        </w:rPr>
        <w:t>ntr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l </w:t>
      </w:r>
      <w:r>
        <w:rPr>
          <w:rFonts w:ascii="Verdana"/>
          <w:color w:val="535353"/>
        </w:rPr>
        <w:t>Pa</w:t>
      </w:r>
      <w:r>
        <w:rPr>
          <w:color w:val="535353"/>
        </w:rPr>
        <w:t>rk.</w:t>
      </w:r>
    </w:p>
    <w:p w:rsidR="009F0D76" w:rsidRDefault="009F0D76">
      <w:pPr>
        <w:pStyle w:val="BodyText"/>
        <w:rPr>
          <w:sz w:val="21"/>
        </w:rPr>
      </w:pPr>
    </w:p>
    <w:p w:rsidR="009F0D76" w:rsidRDefault="00BA5C19">
      <w:pPr>
        <w:pStyle w:val="BodyText"/>
        <w:ind w:left="1191"/>
        <w:rPr>
          <w:rFonts w:ascii="Arial" w:hAnsi="Arial"/>
        </w:rPr>
      </w:pPr>
      <w:r>
        <w:rPr>
          <w:rFonts w:ascii="Verdana" w:hAnsi="Verdana"/>
          <w:color w:val="535353"/>
          <w:w w:val="105"/>
        </w:rPr>
        <w:t>C</w:t>
      </w:r>
      <w:r>
        <w:rPr>
          <w:rFonts w:ascii="Arial" w:hAnsi="Arial"/>
          <w:color w:val="535353"/>
          <w:w w:val="105"/>
        </w:rPr>
        <w:t xml:space="preserve">hris </w:t>
      </w:r>
      <w:r>
        <w:rPr>
          <w:rFonts w:ascii="Verdana" w:hAnsi="Verdana"/>
          <w:color w:val="535353"/>
          <w:w w:val="105"/>
        </w:rPr>
        <w:t>R</w:t>
      </w:r>
      <w:r>
        <w:rPr>
          <w:rFonts w:ascii="Arial" w:hAnsi="Arial"/>
          <w:color w:val="535353"/>
          <w:w w:val="105"/>
        </w:rPr>
        <w:t>o</w:t>
      </w:r>
      <w:r>
        <w:rPr>
          <w:rFonts w:ascii="Verdana" w:hAnsi="Verdana"/>
          <w:color w:val="535353"/>
          <w:w w:val="105"/>
        </w:rPr>
        <w:t>c</w:t>
      </w:r>
      <w:r>
        <w:rPr>
          <w:rFonts w:ascii="Arial" w:hAnsi="Arial"/>
          <w:color w:val="535353"/>
          <w:w w:val="105"/>
        </w:rPr>
        <w:t xml:space="preserve">k’s </w:t>
      </w:r>
      <w:r>
        <w:rPr>
          <w:rFonts w:ascii="Verdana" w:hAnsi="Verdana"/>
          <w:color w:val="535353"/>
          <w:w w:val="105"/>
        </w:rPr>
        <w:t>G</w:t>
      </w:r>
      <w:r>
        <w:rPr>
          <w:rFonts w:ascii="Arial" w:hAnsi="Arial"/>
          <w:color w:val="535353"/>
          <w:w w:val="105"/>
        </w:rPr>
        <w:t>oo</w:t>
      </w:r>
      <w:r>
        <w:rPr>
          <w:rFonts w:ascii="Verdana" w:hAnsi="Verdana"/>
          <w:color w:val="535353"/>
          <w:w w:val="105"/>
        </w:rPr>
        <w:t>d Ha</w:t>
      </w:r>
      <w:r>
        <w:rPr>
          <w:rFonts w:ascii="Arial" w:hAnsi="Arial"/>
          <w:color w:val="535353"/>
          <w:w w:val="105"/>
        </w:rPr>
        <w:t>ir (</w:t>
      </w:r>
      <w:r>
        <w:rPr>
          <w:rFonts w:ascii="Verdana" w:hAnsi="Verdana"/>
          <w:color w:val="535353"/>
          <w:w w:val="105"/>
        </w:rPr>
        <w:t>PG</w:t>
      </w:r>
      <w:r>
        <w:rPr>
          <w:rFonts w:ascii="Arial" w:hAnsi="Arial"/>
          <w:color w:val="535353"/>
          <w:w w:val="105"/>
        </w:rPr>
        <w:t>-13)</w:t>
      </w:r>
    </w:p>
    <w:p w:rsidR="009F0D76" w:rsidRDefault="00BA5C19">
      <w:pPr>
        <w:pStyle w:val="BodyText"/>
        <w:spacing w:before="43" w:line="216" w:lineRule="auto"/>
        <w:ind w:left="1191" w:right="1097"/>
      </w:pPr>
      <w:r>
        <w:rPr>
          <w:rFonts w:ascii="Verdana"/>
          <w:color w:val="535353"/>
        </w:rPr>
        <w:t>A d</w:t>
      </w:r>
      <w:r>
        <w:rPr>
          <w:color w:val="535353"/>
        </w:rPr>
        <w:t>o</w:t>
      </w:r>
      <w:r>
        <w:rPr>
          <w:rFonts w:ascii="Verdana"/>
          <w:color w:val="535353"/>
        </w:rPr>
        <w:t>c</w:t>
      </w:r>
      <w:r>
        <w:rPr>
          <w:color w:val="535353"/>
        </w:rPr>
        <w:t>um</w:t>
      </w:r>
      <w:r>
        <w:rPr>
          <w:rFonts w:ascii="Verdana"/>
          <w:color w:val="535353"/>
        </w:rPr>
        <w:t>e</w:t>
      </w:r>
      <w:r>
        <w:rPr>
          <w:color w:val="535353"/>
        </w:rPr>
        <w:t>nt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ry </w:t>
      </w:r>
      <w:r>
        <w:rPr>
          <w:rFonts w:ascii="Verdana"/>
          <w:color w:val="535353"/>
        </w:rPr>
        <w:t>f</w:t>
      </w:r>
      <w:r>
        <w:rPr>
          <w:color w:val="535353"/>
        </w:rPr>
        <w:t xml:space="preserve">ilm </w:t>
      </w:r>
      <w:r>
        <w:rPr>
          <w:rFonts w:ascii="Verdana"/>
          <w:color w:val="535353"/>
        </w:rPr>
        <w:t>f</w:t>
      </w:r>
      <w:r>
        <w:rPr>
          <w:color w:val="535353"/>
        </w:rPr>
        <w:t>o</w:t>
      </w:r>
      <w:r>
        <w:rPr>
          <w:rFonts w:ascii="Verdana"/>
          <w:color w:val="535353"/>
        </w:rPr>
        <w:t>c</w:t>
      </w:r>
      <w:r>
        <w:rPr>
          <w:color w:val="535353"/>
        </w:rPr>
        <w:t>usin</w:t>
      </w:r>
      <w:r>
        <w:rPr>
          <w:rFonts w:ascii="Verdana"/>
          <w:color w:val="535353"/>
        </w:rPr>
        <w:t xml:space="preserve">g </w:t>
      </w:r>
      <w:r>
        <w:rPr>
          <w:color w:val="535353"/>
        </w:rPr>
        <w:t>on 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issu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 xml:space="preserve">how </w:t>
      </w:r>
      <w:r>
        <w:rPr>
          <w:rFonts w:ascii="Verdana"/>
          <w:color w:val="535353"/>
        </w:rPr>
        <w:t>Af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n-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 wom</w:t>
      </w:r>
      <w:r>
        <w:rPr>
          <w:rFonts w:ascii="Verdana"/>
          <w:color w:val="535353"/>
        </w:rPr>
        <w:t>e</w:t>
      </w:r>
      <w:r>
        <w:rPr>
          <w:color w:val="535353"/>
        </w:rPr>
        <w:t>n h</w:t>
      </w:r>
      <w:r>
        <w:rPr>
          <w:rFonts w:ascii="Verdana"/>
          <w:color w:val="535353"/>
        </w:rPr>
        <w:t>a</w:t>
      </w:r>
      <w:r>
        <w:rPr>
          <w:color w:val="535353"/>
        </w:rPr>
        <w:t>v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p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>ce</w:t>
      </w:r>
      <w:r>
        <w:rPr>
          <w:color w:val="535353"/>
        </w:rPr>
        <w:t>iv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53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ir</w:t>
      </w:r>
      <w:r>
        <w:rPr>
          <w:color w:val="535353"/>
          <w:spacing w:val="-43"/>
        </w:rPr>
        <w:t xml:space="preserve"> </w:t>
      </w:r>
      <w:r>
        <w:rPr>
          <w:color w:val="535353"/>
        </w:rPr>
        <w:t>h</w:t>
      </w:r>
      <w:r>
        <w:rPr>
          <w:rFonts w:ascii="Verdana"/>
          <w:color w:val="535353"/>
        </w:rPr>
        <w:t>a</w:t>
      </w:r>
      <w:r>
        <w:rPr>
          <w:color w:val="535353"/>
        </w:rPr>
        <w:t>ir</w:t>
      </w:r>
      <w:r>
        <w:rPr>
          <w:color w:val="535353"/>
          <w:spacing w:val="-44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52"/>
        </w:rPr>
        <w:t xml:space="preserve"> </w:t>
      </w:r>
      <w:r>
        <w:rPr>
          <w:color w:val="535353"/>
        </w:rPr>
        <w:t>histori</w:t>
      </w:r>
      <w:r>
        <w:rPr>
          <w:rFonts w:ascii="Verdana"/>
          <w:color w:val="535353"/>
        </w:rPr>
        <w:t>ca</w:t>
      </w:r>
      <w:r>
        <w:rPr>
          <w:color w:val="535353"/>
        </w:rPr>
        <w:t>lly</w:t>
      </w:r>
      <w:r>
        <w:rPr>
          <w:color w:val="535353"/>
          <w:spacing w:val="-43"/>
        </w:rPr>
        <w:t xml:space="preserve"> </w:t>
      </w:r>
      <w:r>
        <w:rPr>
          <w:color w:val="535353"/>
        </w:rPr>
        <w:t>styl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53"/>
        </w:rPr>
        <w:t xml:space="preserve"> </w:t>
      </w:r>
      <w:r>
        <w:rPr>
          <w:color w:val="535353"/>
        </w:rPr>
        <w:t>it,</w:t>
      </w:r>
      <w:r>
        <w:rPr>
          <w:color w:val="535353"/>
          <w:spacing w:val="-43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xplorin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52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53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urr</w:t>
      </w:r>
      <w:r>
        <w:rPr>
          <w:rFonts w:ascii="Verdana"/>
          <w:color w:val="535353"/>
        </w:rPr>
        <w:t>e</w:t>
      </w:r>
      <w:r>
        <w:rPr>
          <w:color w:val="535353"/>
        </w:rPr>
        <w:t>nt</w:t>
      </w:r>
      <w:r>
        <w:rPr>
          <w:color w:val="535353"/>
          <w:spacing w:val="-43"/>
        </w:rPr>
        <w:t xml:space="preserve"> </w:t>
      </w:r>
      <w:r>
        <w:rPr>
          <w:color w:val="535353"/>
        </w:rPr>
        <w:t>stylin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52"/>
        </w:rPr>
        <w:t xml:space="preserve"> </w:t>
      </w:r>
      <w:r>
        <w:rPr>
          <w:color w:val="535353"/>
        </w:rPr>
        <w:t>in</w:t>
      </w:r>
      <w:r>
        <w:rPr>
          <w:rFonts w:ascii="Verdana"/>
          <w:color w:val="535353"/>
        </w:rPr>
        <w:t>d</w:t>
      </w:r>
      <w:r>
        <w:rPr>
          <w:color w:val="535353"/>
        </w:rPr>
        <w:t>ustry</w:t>
      </w:r>
      <w:r>
        <w:rPr>
          <w:color w:val="535353"/>
          <w:spacing w:val="-44"/>
        </w:rPr>
        <w:t xml:space="preserve"> </w:t>
      </w:r>
      <w:r>
        <w:rPr>
          <w:rFonts w:ascii="Verdana"/>
          <w:color w:val="535353"/>
          <w:spacing w:val="-4"/>
        </w:rPr>
        <w:t>f</w:t>
      </w:r>
      <w:r>
        <w:rPr>
          <w:color w:val="535353"/>
          <w:spacing w:val="-4"/>
        </w:rPr>
        <w:t xml:space="preserve">or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 wom</w:t>
      </w:r>
      <w:r>
        <w:rPr>
          <w:rFonts w:ascii="Verdana"/>
          <w:color w:val="535353"/>
        </w:rPr>
        <w:t>e</w:t>
      </w:r>
      <w:r>
        <w:rPr>
          <w:color w:val="535353"/>
        </w:rPr>
        <w:t>n, im</w:t>
      </w:r>
      <w:r>
        <w:rPr>
          <w:rFonts w:ascii="Verdana"/>
          <w:color w:val="535353"/>
        </w:rPr>
        <w:t>age</w:t>
      </w:r>
      <w:r>
        <w:rPr>
          <w:color w:val="535353"/>
        </w:rPr>
        <w:t>s 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wh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t is </w:t>
      </w:r>
      <w:r>
        <w:rPr>
          <w:rFonts w:ascii="Verdana"/>
          <w:color w:val="535353"/>
        </w:rPr>
        <w:t>c</w:t>
      </w:r>
      <w:r>
        <w:rPr>
          <w:color w:val="535353"/>
        </w:rPr>
        <w:t>onsi</w:t>
      </w:r>
      <w:r>
        <w:rPr>
          <w:rFonts w:ascii="Verdana"/>
          <w:color w:val="535353"/>
        </w:rPr>
        <w:t>de</w:t>
      </w:r>
      <w:r>
        <w:rPr>
          <w:color w:val="535353"/>
        </w:rPr>
        <w:t>r</w:t>
      </w:r>
      <w:r>
        <w:rPr>
          <w:rFonts w:ascii="Verdana"/>
          <w:color w:val="535353"/>
        </w:rPr>
        <w:t>ed a</w:t>
      </w:r>
      <w:r>
        <w:rPr>
          <w:color w:val="535353"/>
        </w:rPr>
        <w:t xml:space="preserve">s </w:t>
      </w:r>
      <w:r>
        <w:rPr>
          <w:rFonts w:ascii="Verdana"/>
          <w:color w:val="535353"/>
        </w:rPr>
        <w:t>acce</w:t>
      </w:r>
      <w:r>
        <w:rPr>
          <w:color w:val="535353"/>
        </w:rPr>
        <w:t>pt</w:t>
      </w:r>
      <w:r>
        <w:rPr>
          <w:rFonts w:ascii="Verdana"/>
          <w:color w:val="535353"/>
        </w:rPr>
        <w:t>ab</w:t>
      </w:r>
      <w:r>
        <w:rPr>
          <w:color w:val="535353"/>
        </w:rPr>
        <w:t>l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 xml:space="preserve">or </w:t>
      </w:r>
      <w:r>
        <w:rPr>
          <w:rFonts w:ascii="Verdana"/>
          <w:color w:val="535353"/>
        </w:rPr>
        <w:t>de</w:t>
      </w:r>
      <w:r>
        <w:rPr>
          <w:color w:val="535353"/>
        </w:rPr>
        <w:t>sir</w:t>
      </w:r>
      <w:r>
        <w:rPr>
          <w:rFonts w:ascii="Verdana"/>
          <w:color w:val="535353"/>
        </w:rPr>
        <w:t>ab</w:t>
      </w:r>
      <w:r>
        <w:rPr>
          <w:color w:val="535353"/>
        </w:rPr>
        <w:t>l</w:t>
      </w:r>
      <w:r>
        <w:rPr>
          <w:rFonts w:ascii="Verdana"/>
          <w:color w:val="535353"/>
        </w:rPr>
        <w:t>e a</w:t>
      </w:r>
      <w:r>
        <w:rPr>
          <w:color w:val="535353"/>
        </w:rPr>
        <w:t>n</w:t>
      </w:r>
      <w:r>
        <w:rPr>
          <w:rFonts w:ascii="Verdana"/>
          <w:color w:val="535353"/>
        </w:rPr>
        <w:t xml:space="preserve">d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color w:val="535353"/>
        </w:rPr>
        <w:t>ir r</w:t>
      </w:r>
      <w:r>
        <w:rPr>
          <w:rFonts w:asci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tion to </w:t>
      </w:r>
      <w:r>
        <w:rPr>
          <w:rFonts w:ascii="Verdana"/>
          <w:color w:val="535353"/>
        </w:rPr>
        <w:t>Af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n-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5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ultur</w:t>
      </w:r>
      <w:r>
        <w:rPr>
          <w:rFonts w:ascii="Verdana"/>
          <w:color w:val="535353"/>
        </w:rPr>
        <w:t>e</w:t>
      </w:r>
      <w:r>
        <w:rPr>
          <w:color w:val="535353"/>
        </w:rPr>
        <w:t>.</w:t>
      </w:r>
    </w:p>
    <w:p w:rsidR="009F0D76" w:rsidRDefault="009F0D76">
      <w:pPr>
        <w:pStyle w:val="BodyText"/>
        <w:spacing w:before="11"/>
        <w:rPr>
          <w:sz w:val="20"/>
        </w:rPr>
      </w:pPr>
    </w:p>
    <w:p w:rsidR="009F0D76" w:rsidRDefault="00BA5C19">
      <w:pPr>
        <w:pStyle w:val="BodyText"/>
        <w:spacing w:before="1"/>
        <w:ind w:left="1191"/>
        <w:rPr>
          <w:rFonts w:ascii="Arial"/>
        </w:rPr>
      </w:pPr>
      <w:r>
        <w:rPr>
          <w:rFonts w:ascii="Verdana"/>
          <w:color w:val="535353"/>
          <w:w w:val="110"/>
        </w:rPr>
        <w:t>W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n th</w:t>
      </w:r>
      <w:r>
        <w:rPr>
          <w:rFonts w:ascii="Verdana"/>
          <w:color w:val="535353"/>
          <w:w w:val="110"/>
        </w:rPr>
        <w:t>e M</w:t>
      </w:r>
      <w:r>
        <w:rPr>
          <w:rFonts w:ascii="Arial"/>
          <w:color w:val="535353"/>
          <w:w w:val="110"/>
        </w:rPr>
        <w:t xml:space="preserve">oors </w:t>
      </w:r>
      <w:r>
        <w:rPr>
          <w:rFonts w:ascii="Verdana"/>
          <w:color w:val="535353"/>
          <w:w w:val="110"/>
        </w:rPr>
        <w:t>R</w:t>
      </w:r>
      <w:r>
        <w:rPr>
          <w:rFonts w:ascii="Arial"/>
          <w:color w:val="535353"/>
          <w:w w:val="110"/>
        </w:rPr>
        <w:t>ul</w:t>
      </w:r>
      <w:r>
        <w:rPr>
          <w:rFonts w:ascii="Verdana"/>
          <w:color w:val="535353"/>
          <w:w w:val="110"/>
        </w:rPr>
        <w:t xml:space="preserve">ed </w:t>
      </w:r>
      <w:r>
        <w:rPr>
          <w:rFonts w:ascii="Arial"/>
          <w:color w:val="535353"/>
          <w:w w:val="110"/>
        </w:rPr>
        <w:t xml:space="preserve">in 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urop</w:t>
      </w:r>
      <w:r>
        <w:rPr>
          <w:rFonts w:ascii="Verdana"/>
          <w:color w:val="535353"/>
          <w:w w:val="110"/>
        </w:rPr>
        <w:t>e</w:t>
      </w:r>
      <w:r>
        <w:rPr>
          <w:rFonts w:ascii="Verdana"/>
          <w:color w:val="535353"/>
          <w:spacing w:val="-53"/>
          <w:w w:val="110"/>
        </w:rPr>
        <w:t xml:space="preserve"> </w:t>
      </w:r>
      <w:r>
        <w:rPr>
          <w:rFonts w:ascii="Arial"/>
          <w:color w:val="535353"/>
          <w:w w:val="110"/>
        </w:rPr>
        <w:t>(</w:t>
      </w:r>
      <w:r>
        <w:rPr>
          <w:rFonts w:ascii="Verdana"/>
          <w:color w:val="535353"/>
          <w:w w:val="110"/>
        </w:rPr>
        <w:t>Y</w:t>
      </w:r>
      <w:r>
        <w:rPr>
          <w:rFonts w:ascii="Arial"/>
          <w:color w:val="535353"/>
          <w:w w:val="110"/>
        </w:rPr>
        <w:t>outu</w:t>
      </w:r>
      <w:r>
        <w:rPr>
          <w:rFonts w:ascii="Verdana"/>
          <w:color w:val="535353"/>
          <w:w w:val="110"/>
        </w:rPr>
        <w:t>be</w:t>
      </w:r>
      <w:r>
        <w:rPr>
          <w:rFonts w:ascii="Arial"/>
          <w:color w:val="535353"/>
          <w:w w:val="110"/>
        </w:rPr>
        <w:t>)</w:t>
      </w:r>
    </w:p>
    <w:p w:rsidR="009F0D76" w:rsidRDefault="00BA5C19">
      <w:pPr>
        <w:pStyle w:val="BodyText"/>
        <w:spacing w:before="42" w:line="216" w:lineRule="auto"/>
        <w:ind w:left="1191" w:right="1630"/>
      </w:pP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45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y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-op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54"/>
        </w:rPr>
        <w:t xml:space="preserve"> </w:t>
      </w:r>
      <w:r>
        <w:rPr>
          <w:rFonts w:ascii="Verdana" w:hAnsi="Verdana"/>
          <w:color w:val="535353"/>
        </w:rPr>
        <w:t>Y</w:t>
      </w:r>
      <w:r>
        <w:rPr>
          <w:color w:val="535353"/>
        </w:rPr>
        <w:t>outu</w:t>
      </w:r>
      <w:r>
        <w:rPr>
          <w:rFonts w:ascii="Verdana" w:hAnsi="Verdana"/>
          <w:color w:val="535353"/>
        </w:rPr>
        <w:t>be</w:t>
      </w:r>
      <w:r>
        <w:rPr>
          <w:rFonts w:ascii="Verdana" w:hAnsi="Verdana"/>
          <w:color w:val="535353"/>
          <w:spacing w:val="-54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um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ry</w:t>
      </w:r>
      <w:r>
        <w:rPr>
          <w:color w:val="535353"/>
          <w:spacing w:val="-45"/>
        </w:rPr>
        <w:t xml:space="preserve"> </w:t>
      </w:r>
      <w:r>
        <w:rPr>
          <w:color w:val="535353"/>
        </w:rPr>
        <w:t>hi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hli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htin</w:t>
      </w:r>
      <w:r>
        <w:rPr>
          <w:rFonts w:ascii="Verdana" w:hAnsi="Verdana"/>
          <w:color w:val="535353"/>
        </w:rPr>
        <w:t>g</w:t>
      </w:r>
      <w:r>
        <w:rPr>
          <w:rFonts w:ascii="Verdana" w:hAnsi="Verdana"/>
          <w:color w:val="535353"/>
          <w:spacing w:val="-53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54"/>
        </w:rPr>
        <w:t xml:space="preserve"> </w:t>
      </w:r>
      <w:r>
        <w:rPr>
          <w:rFonts w:ascii="Verdana" w:hAnsi="Verdana"/>
          <w:color w:val="535353"/>
        </w:rPr>
        <w:t>M</w:t>
      </w:r>
      <w:r>
        <w:rPr>
          <w:color w:val="535353"/>
        </w:rPr>
        <w:t>oors’</w:t>
      </w:r>
      <w:r>
        <w:rPr>
          <w:color w:val="535353"/>
          <w:spacing w:val="-45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hit</w:t>
      </w:r>
      <w:r>
        <w:rPr>
          <w:rFonts w:ascii="Verdana" w:hAnsi="Verdana"/>
          <w:color w:val="535353"/>
        </w:rPr>
        <w:t>ec</w:t>
      </w:r>
      <w:r>
        <w:rPr>
          <w:color w:val="535353"/>
        </w:rPr>
        <w:t>tur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53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 xml:space="preserve">d </w:t>
      </w:r>
      <w:r>
        <w:rPr>
          <w:color w:val="535353"/>
          <w:w w:val="95"/>
        </w:rPr>
        <w:t>int</w:t>
      </w:r>
      <w:r>
        <w:rPr>
          <w:rFonts w:ascii="Verdana" w:hAnsi="Verdana"/>
          <w:color w:val="535353"/>
          <w:w w:val="95"/>
        </w:rPr>
        <w:t>e</w:t>
      </w:r>
      <w:r>
        <w:rPr>
          <w:color w:val="535353"/>
          <w:w w:val="95"/>
        </w:rPr>
        <w:t>ll</w:t>
      </w:r>
      <w:r>
        <w:rPr>
          <w:rFonts w:ascii="Verdana" w:hAnsi="Verdana"/>
          <w:color w:val="535353"/>
          <w:w w:val="95"/>
        </w:rPr>
        <w:t>ec</w:t>
      </w:r>
      <w:r>
        <w:rPr>
          <w:color w:val="535353"/>
          <w:w w:val="95"/>
        </w:rPr>
        <w:t>tu</w:t>
      </w:r>
      <w:r>
        <w:rPr>
          <w:rFonts w:ascii="Verdana" w:hAnsi="Verdana"/>
          <w:color w:val="535353"/>
          <w:w w:val="95"/>
        </w:rPr>
        <w:t>a</w:t>
      </w:r>
      <w:r>
        <w:rPr>
          <w:color w:val="535353"/>
          <w:w w:val="95"/>
        </w:rPr>
        <w:t>l</w:t>
      </w:r>
      <w:r>
        <w:rPr>
          <w:color w:val="535353"/>
          <w:spacing w:val="-13"/>
          <w:w w:val="95"/>
        </w:rPr>
        <w:t xml:space="preserve"> </w:t>
      </w:r>
      <w:r>
        <w:rPr>
          <w:rFonts w:ascii="Verdana" w:hAnsi="Verdana"/>
          <w:color w:val="535353"/>
          <w:w w:val="95"/>
        </w:rPr>
        <w:t>acc</w:t>
      </w:r>
      <w:r>
        <w:rPr>
          <w:color w:val="535353"/>
          <w:w w:val="95"/>
        </w:rPr>
        <w:t>omplishm</w:t>
      </w:r>
      <w:r>
        <w:rPr>
          <w:rFonts w:ascii="Verdana" w:hAnsi="Verdana"/>
          <w:color w:val="535353"/>
          <w:w w:val="95"/>
        </w:rPr>
        <w:t>e</w:t>
      </w:r>
      <w:r>
        <w:rPr>
          <w:color w:val="535353"/>
          <w:w w:val="95"/>
        </w:rPr>
        <w:t>nts</w:t>
      </w:r>
      <w:r>
        <w:rPr>
          <w:color w:val="535353"/>
          <w:spacing w:val="-14"/>
          <w:w w:val="95"/>
        </w:rPr>
        <w:t xml:space="preserve"> </w:t>
      </w:r>
      <w:r>
        <w:rPr>
          <w:color w:val="535353"/>
          <w:w w:val="95"/>
        </w:rPr>
        <w:t>in</w:t>
      </w:r>
      <w:r>
        <w:rPr>
          <w:color w:val="535353"/>
          <w:spacing w:val="-13"/>
          <w:w w:val="95"/>
        </w:rPr>
        <w:t xml:space="preserve"> </w:t>
      </w:r>
      <w:r>
        <w:rPr>
          <w:rFonts w:ascii="Verdana" w:hAnsi="Verdana"/>
          <w:color w:val="535353"/>
          <w:w w:val="95"/>
        </w:rPr>
        <w:t>S</w:t>
      </w:r>
      <w:r>
        <w:rPr>
          <w:color w:val="535353"/>
          <w:w w:val="95"/>
        </w:rPr>
        <w:t>p</w:t>
      </w:r>
      <w:r>
        <w:rPr>
          <w:rFonts w:ascii="Verdana" w:hAnsi="Verdana"/>
          <w:color w:val="535353"/>
          <w:w w:val="95"/>
        </w:rPr>
        <w:t>a</w:t>
      </w:r>
      <w:r>
        <w:rPr>
          <w:color w:val="535353"/>
          <w:w w:val="95"/>
        </w:rPr>
        <w:t>in,</w:t>
      </w:r>
      <w:r>
        <w:rPr>
          <w:color w:val="535353"/>
          <w:spacing w:val="-13"/>
          <w:w w:val="95"/>
        </w:rPr>
        <w:t xml:space="preserve"> </w:t>
      </w:r>
      <w:r>
        <w:rPr>
          <w:color w:val="535353"/>
          <w:w w:val="95"/>
        </w:rPr>
        <w:t>in</w:t>
      </w:r>
      <w:r>
        <w:rPr>
          <w:rFonts w:ascii="Verdana" w:hAnsi="Verdana"/>
          <w:color w:val="535353"/>
          <w:w w:val="95"/>
        </w:rPr>
        <w:t>f</w:t>
      </w:r>
      <w:r>
        <w:rPr>
          <w:color w:val="535353"/>
          <w:w w:val="95"/>
        </w:rPr>
        <w:t>orm</w:t>
      </w:r>
      <w:r>
        <w:rPr>
          <w:rFonts w:ascii="Verdana" w:hAnsi="Verdana"/>
          <w:color w:val="535353"/>
          <w:w w:val="95"/>
        </w:rPr>
        <w:t>a</w:t>
      </w:r>
      <w:r>
        <w:rPr>
          <w:color w:val="535353"/>
          <w:w w:val="95"/>
        </w:rPr>
        <w:t>tion</w:t>
      </w:r>
      <w:r>
        <w:rPr>
          <w:color w:val="535353"/>
          <w:spacing w:val="-13"/>
          <w:w w:val="95"/>
        </w:rPr>
        <w:t xml:space="preserve"> </w:t>
      </w:r>
      <w:r>
        <w:rPr>
          <w:color w:val="535353"/>
          <w:w w:val="95"/>
        </w:rPr>
        <w:t>whi</w:t>
      </w:r>
      <w:r>
        <w:rPr>
          <w:rFonts w:ascii="Verdana" w:hAnsi="Verdana"/>
          <w:color w:val="535353"/>
          <w:w w:val="95"/>
        </w:rPr>
        <w:t>c</w:t>
      </w:r>
      <w:r>
        <w:rPr>
          <w:color w:val="535353"/>
          <w:w w:val="95"/>
        </w:rPr>
        <w:t>h</w:t>
      </w:r>
      <w:r>
        <w:rPr>
          <w:color w:val="535353"/>
          <w:spacing w:val="-13"/>
          <w:w w:val="95"/>
        </w:rPr>
        <w:t xml:space="preserve"> </w:t>
      </w:r>
      <w:r>
        <w:rPr>
          <w:color w:val="535353"/>
          <w:w w:val="95"/>
        </w:rPr>
        <w:t>h</w:t>
      </w:r>
      <w:r>
        <w:rPr>
          <w:rFonts w:ascii="Verdana" w:hAnsi="Verdana"/>
          <w:color w:val="535353"/>
          <w:w w:val="95"/>
        </w:rPr>
        <w:t>a</w:t>
      </w:r>
      <w:r>
        <w:rPr>
          <w:color w:val="535353"/>
          <w:w w:val="95"/>
        </w:rPr>
        <w:t>s</w:t>
      </w:r>
      <w:r>
        <w:rPr>
          <w:color w:val="535353"/>
          <w:spacing w:val="-13"/>
          <w:w w:val="95"/>
        </w:rPr>
        <w:t xml:space="preserve"> </w:t>
      </w:r>
      <w:r>
        <w:rPr>
          <w:rFonts w:ascii="Verdana" w:hAnsi="Verdana"/>
          <w:color w:val="535353"/>
          <w:w w:val="95"/>
        </w:rPr>
        <w:t>bee</w:t>
      </w:r>
      <w:r>
        <w:rPr>
          <w:color w:val="535353"/>
          <w:w w:val="95"/>
        </w:rPr>
        <w:t>n</w:t>
      </w:r>
      <w:r>
        <w:rPr>
          <w:color w:val="535353"/>
          <w:spacing w:val="-13"/>
          <w:w w:val="95"/>
        </w:rPr>
        <w:t xml:space="preserve"> </w:t>
      </w:r>
      <w:r>
        <w:rPr>
          <w:color w:val="535353"/>
          <w:w w:val="95"/>
        </w:rPr>
        <w:t>syst</w:t>
      </w:r>
      <w:r>
        <w:rPr>
          <w:rFonts w:ascii="Verdana" w:hAnsi="Verdana"/>
          <w:color w:val="535353"/>
          <w:w w:val="95"/>
        </w:rPr>
        <w:t>e</w:t>
      </w:r>
      <w:r>
        <w:rPr>
          <w:color w:val="535353"/>
          <w:w w:val="95"/>
        </w:rPr>
        <w:t>m</w:t>
      </w:r>
      <w:r>
        <w:rPr>
          <w:rFonts w:ascii="Verdana" w:hAnsi="Verdana"/>
          <w:color w:val="535353"/>
          <w:w w:val="95"/>
        </w:rPr>
        <w:t>a</w:t>
      </w:r>
      <w:r>
        <w:rPr>
          <w:color w:val="535353"/>
          <w:w w:val="95"/>
        </w:rPr>
        <w:t>ti</w:t>
      </w:r>
      <w:r>
        <w:rPr>
          <w:rFonts w:ascii="Verdana" w:hAnsi="Verdana"/>
          <w:color w:val="535353"/>
          <w:w w:val="95"/>
        </w:rPr>
        <w:t>ca</w:t>
      </w:r>
      <w:r>
        <w:rPr>
          <w:color w:val="535353"/>
          <w:w w:val="95"/>
        </w:rPr>
        <w:t xml:space="preserve">lly </w:t>
      </w:r>
      <w:r>
        <w:rPr>
          <w:color w:val="535353"/>
        </w:rPr>
        <w:t>writt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 out o</w:t>
      </w:r>
      <w:r>
        <w:rPr>
          <w:rFonts w:ascii="Verdana" w:hAnsi="Verdana"/>
          <w:color w:val="535353"/>
        </w:rPr>
        <w:t xml:space="preserve">f </w:t>
      </w:r>
      <w:r>
        <w:rPr>
          <w:color w:val="535353"/>
        </w:rPr>
        <w:t>history sin</w:t>
      </w:r>
      <w:r>
        <w:rPr>
          <w:rFonts w:ascii="Verdana" w:hAnsi="Verdana"/>
          <w:color w:val="535353"/>
        </w:rPr>
        <w:t xml:space="preserve">ce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30"/>
        </w:rPr>
        <w:t xml:space="preserve"> </w:t>
      </w:r>
      <w:r>
        <w:rPr>
          <w:color w:val="535353"/>
        </w:rPr>
        <w:t>1500's.</w:t>
      </w:r>
    </w:p>
    <w:p w:rsidR="009F0D76" w:rsidRDefault="009F0D76">
      <w:pPr>
        <w:pStyle w:val="BodyText"/>
        <w:spacing w:before="14"/>
        <w:rPr>
          <w:sz w:val="20"/>
        </w:rPr>
      </w:pPr>
    </w:p>
    <w:p w:rsidR="009F0D76" w:rsidRDefault="00BA5C19">
      <w:pPr>
        <w:pStyle w:val="BodyText"/>
        <w:ind w:left="1191"/>
        <w:rPr>
          <w:rFonts w:ascii="Arial"/>
        </w:rPr>
      </w:pPr>
      <w:r>
        <w:rPr>
          <w:rFonts w:ascii="Verdana"/>
          <w:color w:val="535353"/>
          <w:w w:val="115"/>
        </w:rPr>
        <w:t>Pa</w:t>
      </w:r>
      <w:r>
        <w:rPr>
          <w:rFonts w:ascii="Arial"/>
          <w:color w:val="535353"/>
          <w:w w:val="115"/>
        </w:rPr>
        <w:t xml:space="preserve">ris is </w:t>
      </w:r>
      <w:r>
        <w:rPr>
          <w:rFonts w:ascii="Verdana"/>
          <w:color w:val="535353"/>
          <w:w w:val="115"/>
        </w:rPr>
        <w:t>B</w:t>
      </w:r>
      <w:r>
        <w:rPr>
          <w:rFonts w:ascii="Arial"/>
          <w:color w:val="535353"/>
          <w:w w:val="115"/>
        </w:rPr>
        <w:t>urnin</w:t>
      </w:r>
      <w:r>
        <w:rPr>
          <w:rFonts w:ascii="Verdana"/>
          <w:color w:val="535353"/>
          <w:w w:val="115"/>
        </w:rPr>
        <w:t xml:space="preserve">g </w:t>
      </w:r>
      <w:r>
        <w:rPr>
          <w:rFonts w:ascii="Arial"/>
          <w:color w:val="535353"/>
          <w:w w:val="115"/>
        </w:rPr>
        <w:t>(15)</w:t>
      </w:r>
    </w:p>
    <w:p w:rsidR="009F0D76" w:rsidRDefault="00BA5C19">
      <w:pPr>
        <w:pStyle w:val="BodyText"/>
        <w:spacing w:before="42" w:line="216" w:lineRule="auto"/>
        <w:ind w:left="1191" w:right="1430"/>
      </w:pP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20"/>
        </w:rPr>
        <w:t xml:space="preserve"> </w:t>
      </w:r>
      <w:r>
        <w:rPr>
          <w:color w:val="535353"/>
        </w:rPr>
        <w:t>inv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lu</w:t>
      </w:r>
      <w:r>
        <w:rPr>
          <w:rFonts w:ascii="Verdana" w:hAnsi="Verdana"/>
          <w:color w:val="535353"/>
        </w:rPr>
        <w:t>ab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d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um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nt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ry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28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28"/>
        </w:rPr>
        <w:t xml:space="preserve"> </w:t>
      </w:r>
      <w:r>
        <w:rPr>
          <w:color w:val="535353"/>
        </w:rPr>
        <w:t>th</w:t>
      </w:r>
      <w:r>
        <w:rPr>
          <w:rFonts w:ascii="Verdana" w:hAnsi="Verdana"/>
          <w:color w:val="535353"/>
        </w:rPr>
        <w:t>e</w:t>
      </w:r>
      <w:r>
        <w:rPr>
          <w:rFonts w:ascii="Verdana" w:hAnsi="Verdana"/>
          <w:color w:val="535353"/>
          <w:spacing w:val="-28"/>
        </w:rPr>
        <w:t xml:space="preserve"> </w:t>
      </w:r>
      <w:r>
        <w:rPr>
          <w:color w:val="535353"/>
        </w:rPr>
        <w:t>“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ol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n</w:t>
      </w:r>
      <w:r>
        <w:rPr>
          <w:color w:val="535353"/>
          <w:spacing w:val="-20"/>
        </w:rPr>
        <w:t xml:space="preserve"> </w:t>
      </w:r>
      <w:r>
        <w:rPr>
          <w:rFonts w:ascii="Verdana" w:hAnsi="Verdana"/>
          <w:color w:val="535353"/>
        </w:rPr>
        <w:t>Age</w:t>
      </w:r>
      <w:r>
        <w:rPr>
          <w:color w:val="535353"/>
        </w:rPr>
        <w:t>”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28"/>
        </w:rPr>
        <w:t xml:space="preserve"> </w:t>
      </w:r>
      <w:r>
        <w:rPr>
          <w:rFonts w:ascii="Verdana" w:hAnsi="Verdana"/>
          <w:color w:val="535353"/>
        </w:rPr>
        <w:t>Ne</w:t>
      </w:r>
      <w:r>
        <w:rPr>
          <w:color w:val="535353"/>
        </w:rPr>
        <w:t>w</w:t>
      </w:r>
      <w:r>
        <w:rPr>
          <w:color w:val="535353"/>
          <w:spacing w:val="-19"/>
        </w:rPr>
        <w:t xml:space="preserve"> </w:t>
      </w:r>
      <w:r>
        <w:rPr>
          <w:rFonts w:ascii="Verdana" w:hAnsi="Verdana"/>
          <w:color w:val="535353"/>
        </w:rPr>
        <w:t>Y</w:t>
      </w:r>
      <w:r>
        <w:rPr>
          <w:color w:val="535353"/>
        </w:rPr>
        <w:t>ork</w:t>
      </w:r>
      <w:r>
        <w:rPr>
          <w:color w:val="535353"/>
          <w:spacing w:val="-19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ity</w:t>
      </w:r>
      <w:r>
        <w:rPr>
          <w:color w:val="535353"/>
          <w:spacing w:val="-19"/>
        </w:rPr>
        <w:t xml:space="preserve"> </w:t>
      </w:r>
      <w:r>
        <w:rPr>
          <w:rFonts w:ascii="Verdana" w:hAnsi="Verdana"/>
          <w:color w:val="535353"/>
          <w:spacing w:val="-3"/>
        </w:rPr>
        <w:t>d</w:t>
      </w:r>
      <w:r>
        <w:rPr>
          <w:color w:val="535353"/>
          <w:spacing w:val="-3"/>
        </w:rPr>
        <w:t>r</w:t>
      </w:r>
      <w:r>
        <w:rPr>
          <w:rFonts w:ascii="Verdana" w:hAnsi="Verdana"/>
          <w:color w:val="535353"/>
          <w:spacing w:val="-3"/>
        </w:rPr>
        <w:t xml:space="preserve">ag </w:t>
      </w:r>
      <w:r>
        <w:rPr>
          <w:rFonts w:ascii="Verdana" w:hAnsi="Verdana"/>
          <w:color w:val="535353"/>
        </w:rPr>
        <w:t>ba</w:t>
      </w:r>
      <w:r>
        <w:rPr>
          <w:color w:val="535353"/>
        </w:rPr>
        <w:t>lls</w:t>
      </w:r>
      <w:r>
        <w:rPr>
          <w:color w:val="535353"/>
          <w:spacing w:val="-41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5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rFonts w:ascii="Verdana" w:hAnsi="Verdana"/>
          <w:color w:val="535353"/>
          <w:spacing w:val="-49"/>
        </w:rPr>
        <w:t xml:space="preserve"> </w:t>
      </w:r>
      <w:r>
        <w:rPr>
          <w:color w:val="535353"/>
        </w:rPr>
        <w:t>thou</w:t>
      </w:r>
      <w:r>
        <w:rPr>
          <w:rFonts w:ascii="Verdana" w:hAnsi="Verdana"/>
          <w:color w:val="535353"/>
        </w:rPr>
        <w:t>g</w:t>
      </w:r>
      <w:r>
        <w:rPr>
          <w:color w:val="535353"/>
        </w:rPr>
        <w:t>ht</w:t>
      </w:r>
      <w:r>
        <w:rPr>
          <w:rFonts w:ascii="Verdana" w:hAnsi="Verdana"/>
          <w:color w:val="535353"/>
        </w:rPr>
        <w:t>f</w:t>
      </w:r>
      <w:r>
        <w:rPr>
          <w:color w:val="535353"/>
        </w:rPr>
        <w:t>ul</w:t>
      </w:r>
      <w:r>
        <w:rPr>
          <w:color w:val="535353"/>
          <w:spacing w:val="-41"/>
        </w:rPr>
        <w:t xml:space="preserve"> 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xplor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tion</w:t>
      </w:r>
      <w:r>
        <w:rPr>
          <w:color w:val="535353"/>
          <w:spacing w:val="-41"/>
        </w:rPr>
        <w:t xml:space="preserve"> </w:t>
      </w:r>
      <w:r>
        <w:rPr>
          <w:color w:val="535353"/>
        </w:rPr>
        <w:t>o</w:t>
      </w:r>
      <w:r>
        <w:rPr>
          <w:rFonts w:ascii="Verdana" w:hAnsi="Verdana"/>
          <w:color w:val="535353"/>
        </w:rPr>
        <w:t>f</w:t>
      </w:r>
      <w:r>
        <w:rPr>
          <w:rFonts w:ascii="Verdana" w:hAnsi="Verdana"/>
          <w:color w:val="535353"/>
          <w:spacing w:val="-49"/>
        </w:rPr>
        <w:t xml:space="preserve"> </w:t>
      </w:r>
      <w:r>
        <w:rPr>
          <w:color w:val="535353"/>
        </w:rPr>
        <w:t>r</w:t>
      </w:r>
      <w:r>
        <w:rPr>
          <w:rFonts w:ascii="Verdana" w:hAnsi="Verdana"/>
          <w:color w:val="535353"/>
        </w:rPr>
        <w:t>ace</w:t>
      </w:r>
      <w:r>
        <w:rPr>
          <w:color w:val="535353"/>
        </w:rPr>
        <w:t>,</w:t>
      </w:r>
      <w:r>
        <w:rPr>
          <w:color w:val="535353"/>
          <w:spacing w:val="-41"/>
        </w:rPr>
        <w:t xml:space="preserve"> </w:t>
      </w:r>
      <w:r>
        <w:rPr>
          <w:rFonts w:ascii="Verdana" w:hAnsi="Verdana"/>
          <w:color w:val="535353"/>
        </w:rPr>
        <w:t>c</w:t>
      </w:r>
      <w:r>
        <w:rPr>
          <w:color w:val="535353"/>
        </w:rPr>
        <w:t>l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ss,</w:t>
      </w:r>
      <w:r>
        <w:rPr>
          <w:color w:val="535353"/>
          <w:spacing w:val="-41"/>
        </w:rPr>
        <w:t xml:space="preserve"> </w:t>
      </w:r>
      <w:r>
        <w:rPr>
          <w:rFonts w:ascii="Verdana" w:hAnsi="Verdana"/>
          <w:color w:val="535353"/>
        </w:rPr>
        <w:t>ge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de</w:t>
      </w:r>
      <w:r>
        <w:rPr>
          <w:color w:val="535353"/>
        </w:rPr>
        <w:t>r</w:t>
      </w:r>
      <w:r>
        <w:rPr>
          <w:color w:val="535353"/>
          <w:spacing w:val="-40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 w:hAnsi="Verdana"/>
          <w:color w:val="535353"/>
        </w:rPr>
        <w:t>d</w:t>
      </w:r>
      <w:r>
        <w:rPr>
          <w:rFonts w:ascii="Verdana" w:hAnsi="Verdana"/>
          <w:color w:val="535353"/>
          <w:spacing w:val="-50"/>
        </w:rPr>
        <w:t xml:space="preserve"> </w:t>
      </w:r>
      <w:r>
        <w:rPr>
          <w:color w:val="535353"/>
        </w:rPr>
        <w:t>s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xu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lity</w:t>
      </w:r>
      <w:r>
        <w:rPr>
          <w:color w:val="535353"/>
          <w:spacing w:val="-40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41"/>
        </w:rPr>
        <w:t xml:space="preserve"> </w:t>
      </w:r>
      <w:r>
        <w:rPr>
          <w:rFonts w:ascii="Verdana" w:hAns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 w:hAns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 w:hAnsi="Verdana"/>
          <w:color w:val="535353"/>
        </w:rPr>
        <w:t>ca</w:t>
      </w:r>
      <w:r>
        <w:rPr>
          <w:color w:val="535353"/>
        </w:rPr>
        <w:t>.</w:t>
      </w:r>
    </w:p>
    <w:p w:rsidR="009F0D76" w:rsidRDefault="009F0D76">
      <w:pPr>
        <w:pStyle w:val="BodyText"/>
        <w:spacing w:before="9"/>
        <w:rPr>
          <w:sz w:val="19"/>
        </w:rPr>
      </w:pPr>
    </w:p>
    <w:p w:rsidR="009F0D76" w:rsidRDefault="00BA5C19">
      <w:pPr>
        <w:spacing w:line="350" w:lineRule="exact"/>
        <w:ind w:left="1191"/>
        <w:rPr>
          <w:sz w:val="24"/>
        </w:rPr>
      </w:pPr>
      <w:r>
        <w:rPr>
          <w:rFonts w:ascii="Verdana"/>
          <w:i/>
          <w:color w:val="535353"/>
          <w:sz w:val="24"/>
        </w:rPr>
        <w:t xml:space="preserve">Self-Made (Inspired by the life of Madam C.J. Walker) </w:t>
      </w:r>
      <w:r>
        <w:rPr>
          <w:color w:val="535353"/>
          <w:sz w:val="24"/>
        </w:rPr>
        <w:t>(</w:t>
      </w:r>
      <w:r>
        <w:rPr>
          <w:rFonts w:ascii="Verdana"/>
          <w:color w:val="535353"/>
          <w:sz w:val="24"/>
        </w:rPr>
        <w:t>Ne</w:t>
      </w:r>
      <w:r>
        <w:rPr>
          <w:color w:val="535353"/>
          <w:sz w:val="24"/>
        </w:rPr>
        <w:t>t</w:t>
      </w:r>
      <w:r>
        <w:rPr>
          <w:rFonts w:ascii="Verdana"/>
          <w:color w:val="535353"/>
          <w:sz w:val="24"/>
        </w:rPr>
        <w:t>f</w:t>
      </w:r>
      <w:r>
        <w:rPr>
          <w:color w:val="535353"/>
          <w:sz w:val="24"/>
        </w:rPr>
        <w:t>lix s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4"/>
        </w:rPr>
        <w:t>ri</w:t>
      </w:r>
      <w:r>
        <w:rPr>
          <w:rFonts w:ascii="Verdana"/>
          <w:color w:val="535353"/>
          <w:sz w:val="24"/>
        </w:rPr>
        <w:t>e</w:t>
      </w:r>
      <w:r>
        <w:rPr>
          <w:color w:val="535353"/>
          <w:sz w:val="24"/>
        </w:rPr>
        <w:t>s)</w:t>
      </w:r>
    </w:p>
    <w:p w:rsidR="009F0D76" w:rsidRDefault="00BA5C19">
      <w:pPr>
        <w:pStyle w:val="BodyText"/>
        <w:spacing w:before="7" w:line="216" w:lineRule="auto"/>
        <w:ind w:left="1191" w:right="887"/>
      </w:pPr>
      <w:r>
        <w:rPr>
          <w:rFonts w:ascii="Verdana"/>
          <w:color w:val="535353"/>
        </w:rPr>
        <w:t>Ba</w:t>
      </w:r>
      <w:r>
        <w:rPr>
          <w:color w:val="535353"/>
        </w:rPr>
        <w:t>s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40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31"/>
        </w:rPr>
        <w:t xml:space="preserve"> 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9"/>
        </w:rPr>
        <w:t xml:space="preserve"> </w:t>
      </w:r>
      <w:r>
        <w:rPr>
          <w:color w:val="535353"/>
        </w:rPr>
        <w:t>tru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0"/>
        </w:rPr>
        <w:t xml:space="preserve"> </w:t>
      </w:r>
      <w:r>
        <w:rPr>
          <w:color w:val="535353"/>
        </w:rPr>
        <w:t>story,</w:t>
      </w:r>
      <w:r>
        <w:rPr>
          <w:color w:val="535353"/>
          <w:spacing w:val="-31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30"/>
        </w:rPr>
        <w:t xml:space="preserve"> </w:t>
      </w:r>
      <w:r>
        <w:rPr>
          <w:rFonts w:ascii="Verdana"/>
          <w:color w:val="535353"/>
        </w:rPr>
        <w:t>Af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31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31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sh</w:t>
      </w:r>
      <w:r>
        <w:rPr>
          <w:rFonts w:ascii="Verdana"/>
          <w:color w:val="535353"/>
        </w:rPr>
        <w:t>e</w:t>
      </w:r>
      <w:r>
        <w:rPr>
          <w:color w:val="535353"/>
        </w:rPr>
        <w:t>rwom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color w:val="535353"/>
          <w:spacing w:val="-31"/>
        </w:rPr>
        <w:t xml:space="preserve"> </w:t>
      </w:r>
      <w:r>
        <w:rPr>
          <w:color w:val="535353"/>
        </w:rPr>
        <w:t>ris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31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rom</w:t>
      </w:r>
      <w:r>
        <w:rPr>
          <w:color w:val="535353"/>
          <w:spacing w:val="-30"/>
        </w:rPr>
        <w:t xml:space="preserve"> </w:t>
      </w:r>
      <w:r>
        <w:rPr>
          <w:color w:val="535353"/>
        </w:rPr>
        <w:t>pov</w:t>
      </w:r>
      <w:r>
        <w:rPr>
          <w:rFonts w:ascii="Verdana"/>
          <w:color w:val="535353"/>
        </w:rPr>
        <w:t>e</w:t>
      </w:r>
      <w:r>
        <w:rPr>
          <w:color w:val="535353"/>
        </w:rPr>
        <w:t>rty</w:t>
      </w:r>
      <w:r>
        <w:rPr>
          <w:color w:val="535353"/>
          <w:spacing w:val="-31"/>
        </w:rPr>
        <w:t xml:space="preserve"> </w:t>
      </w:r>
      <w:r>
        <w:rPr>
          <w:color w:val="535353"/>
        </w:rPr>
        <w:t>to</w:t>
      </w:r>
      <w:r>
        <w:rPr>
          <w:color w:val="535353"/>
          <w:spacing w:val="-31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uil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9"/>
        </w:rPr>
        <w:t xml:space="preserve"> </w:t>
      </w:r>
      <w:r>
        <w:rPr>
          <w:rFonts w:ascii="Verdana"/>
          <w:color w:val="535353"/>
          <w:spacing w:val="-14"/>
        </w:rPr>
        <w:t xml:space="preserve">a </w:t>
      </w:r>
      <w:r>
        <w:rPr>
          <w:rFonts w:ascii="Verdana"/>
          <w:color w:val="535353"/>
        </w:rPr>
        <w:t>bea</w:t>
      </w:r>
      <w:r>
        <w:rPr>
          <w:color w:val="535353"/>
        </w:rPr>
        <w:t>uty</w:t>
      </w:r>
      <w:r>
        <w:rPr>
          <w:color w:val="535353"/>
          <w:spacing w:val="-9"/>
        </w:rPr>
        <w:t xml:space="preserve"> </w:t>
      </w:r>
      <w:r>
        <w:rPr>
          <w:rFonts w:ascii="Verdana"/>
          <w:color w:val="535353"/>
        </w:rPr>
        <w:t>e</w:t>
      </w:r>
      <w:r>
        <w:rPr>
          <w:color w:val="535353"/>
        </w:rPr>
        <w:t>mpir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8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8"/>
        </w:rPr>
        <w:t xml:space="preserve"> </w:t>
      </w:r>
      <w:r>
        <w:rPr>
          <w:rFonts w:ascii="Verdana"/>
          <w:color w:val="535353"/>
        </w:rPr>
        <w:t>bec</w:t>
      </w:r>
      <w:r>
        <w:rPr>
          <w:color w:val="535353"/>
        </w:rPr>
        <w:t>om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8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8"/>
        </w:rPr>
        <w:t xml:space="preserve"> </w:t>
      </w:r>
      <w:r>
        <w:rPr>
          <w:rFonts w:ascii="Verdana"/>
          <w:color w:val="535353"/>
        </w:rPr>
        <w:t>f</w:t>
      </w:r>
      <w:r>
        <w:rPr>
          <w:color w:val="535353"/>
        </w:rPr>
        <w:t>irst</w:t>
      </w:r>
      <w:r>
        <w:rPr>
          <w:color w:val="535353"/>
          <w:spacing w:val="-9"/>
        </w:rPr>
        <w:t xml:space="preserve"> </w:t>
      </w:r>
      <w:r>
        <w:rPr>
          <w:rFonts w:ascii="Verdana"/>
          <w:color w:val="535353"/>
        </w:rPr>
        <w:t>fe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color w:val="535353"/>
        </w:rPr>
        <w:t>l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8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e</w:t>
      </w:r>
      <w:r>
        <w:rPr>
          <w:color w:val="535353"/>
        </w:rPr>
        <w:t>l</w:t>
      </w:r>
      <w:r>
        <w:rPr>
          <w:rFonts w:ascii="Verdana"/>
          <w:color w:val="535353"/>
        </w:rPr>
        <w:t>f</w:t>
      </w:r>
      <w:r>
        <w:rPr>
          <w:color w:val="535353"/>
        </w:rPr>
        <w:t>-m</w:t>
      </w:r>
      <w:r>
        <w:rPr>
          <w:rFonts w:ascii="Verdana"/>
          <w:color w:val="535353"/>
        </w:rPr>
        <w:t>ade</w:t>
      </w:r>
      <w:r>
        <w:rPr>
          <w:rFonts w:ascii="Verdana"/>
          <w:color w:val="535353"/>
          <w:spacing w:val="-18"/>
        </w:rPr>
        <w:t xml:space="preserve"> </w:t>
      </w:r>
      <w:r>
        <w:rPr>
          <w:color w:val="535353"/>
        </w:rPr>
        <w:t>million</w:t>
      </w:r>
      <w:r>
        <w:rPr>
          <w:rFonts w:ascii="Verdana"/>
          <w:color w:val="535353"/>
        </w:rPr>
        <w:t>a</w:t>
      </w:r>
      <w:r>
        <w:rPr>
          <w:color w:val="535353"/>
        </w:rPr>
        <w:t>ir</w:t>
      </w:r>
      <w:r>
        <w:rPr>
          <w:rFonts w:ascii="Verdana"/>
          <w:color w:val="535353"/>
        </w:rPr>
        <w:t>e</w:t>
      </w:r>
      <w:r>
        <w:rPr>
          <w:color w:val="535353"/>
        </w:rPr>
        <w:t>.</w:t>
      </w:r>
    </w:p>
    <w:p w:rsidR="009F0D76" w:rsidRDefault="009F0D76">
      <w:pPr>
        <w:pStyle w:val="BodyText"/>
        <w:spacing w:before="9"/>
        <w:rPr>
          <w:sz w:val="19"/>
        </w:rPr>
      </w:pPr>
    </w:p>
    <w:p w:rsidR="009F0D76" w:rsidRDefault="00BA5C19">
      <w:pPr>
        <w:spacing w:line="350" w:lineRule="exact"/>
        <w:ind w:left="1191"/>
        <w:rPr>
          <w:sz w:val="24"/>
        </w:rPr>
      </w:pPr>
      <w:r>
        <w:rPr>
          <w:rFonts w:ascii="Verdana"/>
          <w:i/>
          <w:color w:val="535353"/>
          <w:sz w:val="24"/>
        </w:rPr>
        <w:t xml:space="preserve">The Tulsa Lynching of 1921 </w:t>
      </w:r>
      <w:r>
        <w:rPr>
          <w:color w:val="535353"/>
          <w:sz w:val="24"/>
        </w:rPr>
        <w:t>(15)</w:t>
      </w:r>
    </w:p>
    <w:p w:rsidR="009F0D76" w:rsidRDefault="00BA5C19">
      <w:pPr>
        <w:pStyle w:val="BodyText"/>
        <w:spacing w:before="7" w:line="216" w:lineRule="auto"/>
        <w:ind w:left="1191" w:right="856"/>
        <w:jc w:val="both"/>
      </w:pPr>
      <w:r>
        <w:rPr>
          <w:rFonts w:ascii="Verdana"/>
          <w:color w:val="535353"/>
        </w:rPr>
        <w:t>T</w:t>
      </w:r>
      <w:r>
        <w:rPr>
          <w:color w:val="535353"/>
        </w:rPr>
        <w:t xml:space="preserve">his is </w:t>
      </w:r>
      <w:r>
        <w:rPr>
          <w:rFonts w:ascii="Verdana"/>
          <w:color w:val="535353"/>
        </w:rPr>
        <w:t>a D</w:t>
      </w:r>
      <w:r>
        <w:rPr>
          <w:color w:val="535353"/>
        </w:rPr>
        <w:t>o</w:t>
      </w:r>
      <w:r>
        <w:rPr>
          <w:rFonts w:ascii="Verdana"/>
          <w:color w:val="535353"/>
        </w:rPr>
        <w:t>c</w:t>
      </w:r>
      <w:r>
        <w:rPr>
          <w:color w:val="535353"/>
        </w:rPr>
        <w:t>um</w:t>
      </w:r>
      <w:r>
        <w:rPr>
          <w:rFonts w:ascii="Verdana"/>
          <w:color w:val="535353"/>
        </w:rPr>
        <w:t>e</w:t>
      </w:r>
      <w:r>
        <w:rPr>
          <w:color w:val="535353"/>
        </w:rPr>
        <w:t>nt</w:t>
      </w:r>
      <w:r>
        <w:rPr>
          <w:rFonts w:ascii="Verdana"/>
          <w:color w:val="535353"/>
        </w:rPr>
        <w:t>a</w:t>
      </w:r>
      <w:r>
        <w:rPr>
          <w:color w:val="535353"/>
        </w:rPr>
        <w:t>ry 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th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in</w:t>
      </w:r>
      <w:r>
        <w:rPr>
          <w:rFonts w:ascii="Verdana"/>
          <w:color w:val="535353"/>
        </w:rPr>
        <w:t>fa</w:t>
      </w:r>
      <w:r>
        <w:rPr>
          <w:color w:val="535353"/>
        </w:rPr>
        <w:t xml:space="preserve">mous </w:t>
      </w:r>
      <w:r>
        <w:rPr>
          <w:rFonts w:ascii="Verdana"/>
          <w:color w:val="535353"/>
        </w:rPr>
        <w:t>T</w:t>
      </w:r>
      <w:r>
        <w:rPr>
          <w:color w:val="535353"/>
        </w:rPr>
        <w:t>uls</w:t>
      </w:r>
      <w:r>
        <w:rPr>
          <w:rFonts w:ascii="Verdana"/>
          <w:color w:val="535353"/>
        </w:rPr>
        <w:t>a Ma</w:t>
      </w:r>
      <w:r>
        <w:rPr>
          <w:color w:val="535353"/>
        </w:rPr>
        <w:t>ss</w:t>
      </w:r>
      <w:r>
        <w:rPr>
          <w:rFonts w:ascii="Verdana"/>
          <w:color w:val="535353"/>
        </w:rPr>
        <w:t>ac</w:t>
      </w:r>
      <w:r>
        <w:rPr>
          <w:color w:val="535353"/>
        </w:rPr>
        <w:t>r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1921, lo</w:t>
      </w:r>
      <w:r>
        <w:rPr>
          <w:rFonts w:ascii="Verdana"/>
          <w:color w:val="535353"/>
        </w:rPr>
        <w:t>ca</w:t>
      </w:r>
      <w:r>
        <w:rPr>
          <w:color w:val="535353"/>
        </w:rPr>
        <w:t xml:space="preserve">lly </w:t>
      </w:r>
      <w:r>
        <w:rPr>
          <w:rFonts w:ascii="Verdana"/>
          <w:color w:val="535353"/>
        </w:rPr>
        <w:t>ca</w:t>
      </w:r>
      <w:r>
        <w:rPr>
          <w:color w:val="535353"/>
        </w:rPr>
        <w:t>ll</w:t>
      </w:r>
      <w:r>
        <w:rPr>
          <w:rFonts w:ascii="Verdana"/>
          <w:color w:val="535353"/>
        </w:rPr>
        <w:t xml:space="preserve">ed </w:t>
      </w:r>
      <w:r>
        <w:rPr>
          <w:color w:val="535353"/>
        </w:rPr>
        <w:t>"</w:t>
      </w: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 T</w:t>
      </w:r>
      <w:r>
        <w:rPr>
          <w:color w:val="535353"/>
        </w:rPr>
        <w:t>uls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44"/>
        </w:rPr>
        <w:t xml:space="preserve"> </w:t>
      </w:r>
      <w:r>
        <w:rPr>
          <w:rFonts w:ascii="Verdana"/>
          <w:color w:val="535353"/>
        </w:rPr>
        <w:t>Race</w:t>
      </w:r>
      <w:r>
        <w:rPr>
          <w:rFonts w:ascii="Verdana"/>
          <w:color w:val="535353"/>
          <w:spacing w:val="-44"/>
        </w:rPr>
        <w:t xml:space="preserve"> </w:t>
      </w:r>
      <w:r>
        <w:rPr>
          <w:rFonts w:ascii="Verdana"/>
          <w:color w:val="535353"/>
        </w:rPr>
        <w:t>R</w:t>
      </w:r>
      <w:r>
        <w:rPr>
          <w:color w:val="535353"/>
        </w:rPr>
        <w:t>iot."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M</w:t>
      </w:r>
      <w:r>
        <w:rPr>
          <w:color w:val="535353"/>
        </w:rPr>
        <w:t>ost</w:t>
      </w:r>
      <w:r>
        <w:rPr>
          <w:color w:val="535353"/>
          <w:spacing w:val="-35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44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43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35"/>
        </w:rPr>
        <w:t xml:space="preserve"> </w:t>
      </w:r>
      <w:r>
        <w:rPr>
          <w:color w:val="535353"/>
        </w:rPr>
        <w:t>s</w:t>
      </w:r>
      <w:r>
        <w:rPr>
          <w:rFonts w:ascii="Verdana"/>
          <w:color w:val="535353"/>
        </w:rPr>
        <w:t>ec</w:t>
      </w:r>
      <w:r>
        <w:rPr>
          <w:color w:val="535353"/>
        </w:rPr>
        <w:t>tion</w:t>
      </w:r>
      <w:r>
        <w:rPr>
          <w:color w:val="535353"/>
          <w:spacing w:val="-35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43"/>
        </w:rPr>
        <w:t xml:space="preserve"> </w:t>
      </w:r>
      <w:r>
        <w:rPr>
          <w:color w:val="535353"/>
        </w:rPr>
        <w:t>town</w:t>
      </w:r>
      <w:r>
        <w:rPr>
          <w:color w:val="535353"/>
          <w:spacing w:val="-35"/>
        </w:rPr>
        <w:t xml:space="preserve"> </w:t>
      </w:r>
      <w:r>
        <w:rPr>
          <w:color w:val="535353"/>
        </w:rPr>
        <w:t>w</w:t>
      </w:r>
      <w:r>
        <w:rPr>
          <w:rFonts w:ascii="Verdana"/>
          <w:color w:val="535353"/>
        </w:rPr>
        <w:t>a</w:t>
      </w:r>
      <w:r>
        <w:rPr>
          <w:color w:val="535353"/>
        </w:rPr>
        <w:t>s</w:t>
      </w:r>
      <w:r>
        <w:rPr>
          <w:color w:val="535353"/>
          <w:spacing w:val="-35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urn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4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44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color w:val="535353"/>
        </w:rPr>
        <w:t>ny</w:t>
      </w:r>
      <w:r>
        <w:rPr>
          <w:color w:val="535353"/>
          <w:spacing w:val="-35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34"/>
        </w:rPr>
        <w:t xml:space="preserve"> </w:t>
      </w:r>
      <w:r>
        <w:rPr>
          <w:rFonts w:ascii="Verdana"/>
          <w:color w:val="535353"/>
        </w:rPr>
        <w:t>c</w:t>
      </w:r>
      <w:r>
        <w:rPr>
          <w:color w:val="535353"/>
        </w:rPr>
        <w:t>itiz</w:t>
      </w:r>
      <w:r>
        <w:rPr>
          <w:rFonts w:ascii="Verdana"/>
          <w:color w:val="535353"/>
        </w:rPr>
        <w:t>e</w:t>
      </w:r>
      <w:r>
        <w:rPr>
          <w:color w:val="535353"/>
        </w:rPr>
        <w:t>ns w</w:t>
      </w:r>
      <w:r>
        <w:rPr>
          <w:rFonts w:ascii="Verdana"/>
          <w:color w:val="535353"/>
        </w:rPr>
        <w:t>e</w:t>
      </w:r>
      <w:r>
        <w:rPr>
          <w:color w:val="535353"/>
        </w:rPr>
        <w:t>r</w:t>
      </w:r>
      <w:r>
        <w:rPr>
          <w:rFonts w:ascii="Verdana"/>
          <w:color w:val="535353"/>
        </w:rPr>
        <w:t xml:space="preserve">e </w:t>
      </w:r>
      <w:r>
        <w:rPr>
          <w:color w:val="535353"/>
        </w:rPr>
        <w:t>mur</w:t>
      </w:r>
      <w:r>
        <w:rPr>
          <w:rFonts w:ascii="Verdana"/>
          <w:color w:val="535353"/>
        </w:rPr>
        <w:t>de</w:t>
      </w:r>
      <w:r>
        <w:rPr>
          <w:color w:val="535353"/>
        </w:rPr>
        <w:t>r</w:t>
      </w:r>
      <w:r>
        <w:rPr>
          <w:rFonts w:ascii="Verdana"/>
          <w:color w:val="535353"/>
        </w:rPr>
        <w:t>ed b</w:t>
      </w:r>
      <w:r>
        <w:rPr>
          <w:color w:val="535353"/>
        </w:rPr>
        <w:t>y rovin</w:t>
      </w:r>
      <w:r>
        <w:rPr>
          <w:rFonts w:ascii="Verdana"/>
          <w:color w:val="535353"/>
        </w:rPr>
        <w:t>g ga</w:t>
      </w:r>
      <w:r>
        <w:rPr>
          <w:color w:val="535353"/>
        </w:rPr>
        <w:t>n</w:t>
      </w:r>
      <w:r>
        <w:rPr>
          <w:rFonts w:ascii="Verdana"/>
          <w:color w:val="535353"/>
        </w:rPr>
        <w:t>g</w:t>
      </w:r>
      <w:r>
        <w:rPr>
          <w:color w:val="535353"/>
        </w:rPr>
        <w:t>s o</w:t>
      </w:r>
      <w:r>
        <w:rPr>
          <w:rFonts w:ascii="Verdana"/>
          <w:color w:val="535353"/>
        </w:rPr>
        <w:t>f W</w:t>
      </w:r>
      <w:r>
        <w:rPr>
          <w:color w:val="535353"/>
        </w:rPr>
        <w:t>hit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56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ists.</w:t>
      </w:r>
    </w:p>
    <w:p w:rsidR="009F0D76" w:rsidRDefault="009F0D76">
      <w:pPr>
        <w:pStyle w:val="BodyText"/>
        <w:spacing w:before="13"/>
        <w:rPr>
          <w:sz w:val="20"/>
        </w:rPr>
      </w:pPr>
    </w:p>
    <w:p w:rsidR="009F0D76" w:rsidRDefault="00BA5C19">
      <w:pPr>
        <w:pStyle w:val="BodyText"/>
        <w:spacing w:before="1"/>
        <w:ind w:left="1191"/>
        <w:rPr>
          <w:rFonts w:ascii="Arial"/>
        </w:rPr>
      </w:pPr>
      <w:r>
        <w:rPr>
          <w:rFonts w:ascii="Verdana"/>
          <w:color w:val="535353"/>
          <w:w w:val="110"/>
        </w:rPr>
        <w:t>B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ac</w:t>
      </w:r>
      <w:r>
        <w:rPr>
          <w:rFonts w:ascii="Arial"/>
          <w:color w:val="535353"/>
          <w:w w:val="110"/>
        </w:rPr>
        <w:t xml:space="preserve">k </w:t>
      </w:r>
      <w:r>
        <w:rPr>
          <w:rFonts w:ascii="Verdana"/>
          <w:color w:val="535353"/>
          <w:w w:val="110"/>
        </w:rPr>
        <w:t>Wa</w:t>
      </w:r>
      <w:r>
        <w:rPr>
          <w:rFonts w:ascii="Arial"/>
          <w:color w:val="535353"/>
          <w:w w:val="110"/>
        </w:rPr>
        <w:t xml:space="preserve">ll </w:t>
      </w:r>
      <w:r>
        <w:rPr>
          <w:rFonts w:ascii="Verdana"/>
          <w:color w:val="535353"/>
          <w:w w:val="110"/>
        </w:rPr>
        <w:t>S</w:t>
      </w:r>
      <w:r>
        <w:rPr>
          <w:rFonts w:ascii="Arial"/>
          <w:color w:val="535353"/>
          <w:w w:val="110"/>
        </w:rPr>
        <w:t>tr</w:t>
      </w:r>
      <w:r>
        <w:rPr>
          <w:rFonts w:ascii="Verdana"/>
          <w:color w:val="535353"/>
          <w:w w:val="110"/>
        </w:rPr>
        <w:t>ee</w:t>
      </w:r>
      <w:r>
        <w:rPr>
          <w:rFonts w:ascii="Arial"/>
          <w:color w:val="535353"/>
          <w:w w:val="110"/>
        </w:rPr>
        <w:t xml:space="preserve">t </w:t>
      </w:r>
      <w:r>
        <w:rPr>
          <w:rFonts w:ascii="Verdana"/>
          <w:color w:val="535353"/>
          <w:w w:val="110"/>
        </w:rPr>
        <w:t>B</w:t>
      </w:r>
      <w:r>
        <w:rPr>
          <w:rFonts w:ascii="Arial"/>
          <w:color w:val="535353"/>
          <w:w w:val="110"/>
        </w:rPr>
        <w:t>urnin</w:t>
      </w:r>
      <w:r>
        <w:rPr>
          <w:rFonts w:ascii="Verdana"/>
          <w:color w:val="535353"/>
          <w:w w:val="110"/>
        </w:rPr>
        <w:t xml:space="preserve">g </w:t>
      </w:r>
      <w:r>
        <w:rPr>
          <w:rFonts w:ascii="Arial"/>
          <w:color w:val="535353"/>
          <w:w w:val="110"/>
        </w:rPr>
        <w:t>(</w:t>
      </w:r>
      <w:r>
        <w:rPr>
          <w:rFonts w:ascii="Verdana"/>
          <w:color w:val="535353"/>
          <w:w w:val="110"/>
        </w:rPr>
        <w:t>R</w:t>
      </w:r>
      <w:r>
        <w:rPr>
          <w:rFonts w:ascii="Arial"/>
          <w:color w:val="535353"/>
          <w:w w:val="110"/>
        </w:rPr>
        <w:t>)</w:t>
      </w:r>
    </w:p>
    <w:p w:rsidR="009F0D76" w:rsidRDefault="00BA5C19">
      <w:pPr>
        <w:pStyle w:val="BodyText"/>
        <w:spacing w:before="42" w:line="216" w:lineRule="auto"/>
        <w:ind w:left="1191" w:right="866"/>
        <w:jc w:val="both"/>
      </w:pP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32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t</w:t>
      </w:r>
      <w:r>
        <w:rPr>
          <w:rFonts w:ascii="Verdana"/>
          <w:color w:val="535353"/>
        </w:rPr>
        <w:t>e</w:t>
      </w:r>
      <w:r>
        <w:rPr>
          <w:color w:val="535353"/>
        </w:rPr>
        <w:t>llin</w:t>
      </w:r>
      <w:r>
        <w:rPr>
          <w:rFonts w:ascii="Verdana"/>
          <w:color w:val="535353"/>
        </w:rPr>
        <w:t>g</w:t>
      </w:r>
      <w:r>
        <w:rPr>
          <w:rFonts w:ascii="Verdana"/>
          <w:color w:val="535353"/>
          <w:spacing w:val="-32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1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32"/>
        </w:rPr>
        <w:t xml:space="preserve"> </w:t>
      </w:r>
      <w:r>
        <w:rPr>
          <w:color w:val="535353"/>
        </w:rPr>
        <w:t>worst</w:t>
      </w:r>
      <w:r>
        <w:rPr>
          <w:color w:val="535353"/>
          <w:spacing w:val="-23"/>
        </w:rPr>
        <w:t xml:space="preserve"> </w:t>
      </w:r>
      <w:r>
        <w:rPr>
          <w:rFonts w:ascii="Verdana"/>
          <w:color w:val="535353"/>
        </w:rPr>
        <w:t>ac</w:t>
      </w:r>
      <w:r>
        <w:rPr>
          <w:color w:val="535353"/>
        </w:rPr>
        <w:t>t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32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23"/>
        </w:rPr>
        <w:t xml:space="preserve"> </w:t>
      </w:r>
      <w:r>
        <w:rPr>
          <w:color w:val="535353"/>
        </w:rPr>
        <w:t>t</w:t>
      </w:r>
      <w:r>
        <w:rPr>
          <w:rFonts w:ascii="Verdana"/>
          <w:color w:val="535353"/>
        </w:rPr>
        <w:t>e</w:t>
      </w:r>
      <w:r>
        <w:rPr>
          <w:color w:val="535353"/>
        </w:rPr>
        <w:t>rrorism</w:t>
      </w:r>
      <w:r>
        <w:rPr>
          <w:color w:val="535353"/>
          <w:spacing w:val="-2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32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</w:t>
      </w:r>
      <w:r>
        <w:rPr>
          <w:color w:val="535353"/>
        </w:rPr>
        <w:t>ism</w:t>
      </w:r>
      <w:r>
        <w:rPr>
          <w:color w:val="535353"/>
          <w:spacing w:val="-24"/>
        </w:rPr>
        <w:t xml:space="preserve"> </w:t>
      </w:r>
      <w:r>
        <w:rPr>
          <w:color w:val="535353"/>
        </w:rPr>
        <w:t>in</w:t>
      </w:r>
      <w:r>
        <w:rPr>
          <w:color w:val="535353"/>
          <w:spacing w:val="-23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m</w:t>
      </w:r>
      <w:r>
        <w:rPr>
          <w:rFonts w:ascii="Verdana"/>
          <w:color w:val="535353"/>
        </w:rPr>
        <w:t>e</w:t>
      </w:r>
      <w:r>
        <w:rPr>
          <w:color w:val="535353"/>
        </w:rPr>
        <w:t>ri</w:t>
      </w:r>
      <w:r>
        <w:rPr>
          <w:rFonts w:ascii="Verdana"/>
          <w:color w:val="535353"/>
        </w:rPr>
        <w:t>ca</w:t>
      </w:r>
      <w:r>
        <w:rPr>
          <w:color w:val="535353"/>
        </w:rPr>
        <w:t>n</w:t>
      </w:r>
      <w:r>
        <w:rPr>
          <w:color w:val="535353"/>
          <w:spacing w:val="-23"/>
        </w:rPr>
        <w:t xml:space="preserve"> </w:t>
      </w:r>
      <w:r>
        <w:rPr>
          <w:rFonts w:ascii="Verdana"/>
          <w:color w:val="535353"/>
        </w:rPr>
        <w:t>H</w:t>
      </w:r>
      <w:r>
        <w:rPr>
          <w:color w:val="535353"/>
        </w:rPr>
        <w:t>istory.</w:t>
      </w:r>
      <w:r>
        <w:rPr>
          <w:color w:val="535353"/>
          <w:spacing w:val="-24"/>
        </w:rPr>
        <w:t xml:space="preserve"> </w:t>
      </w:r>
      <w:r>
        <w:rPr>
          <w:rFonts w:ascii="Verdana"/>
          <w:color w:val="535353"/>
        </w:rPr>
        <w:t>T</w:t>
      </w:r>
      <w:r>
        <w:rPr>
          <w:color w:val="535353"/>
        </w:rPr>
        <w:t>h</w:t>
      </w:r>
      <w:r>
        <w:rPr>
          <w:rFonts w:ascii="Verdana"/>
          <w:color w:val="535353"/>
        </w:rPr>
        <w:t>e T</w:t>
      </w:r>
      <w:r>
        <w:rPr>
          <w:color w:val="535353"/>
        </w:rPr>
        <w:t>uls</w:t>
      </w:r>
      <w:r>
        <w:rPr>
          <w:rFonts w:ascii="Verdana"/>
          <w:color w:val="535353"/>
        </w:rPr>
        <w:t>a</w:t>
      </w:r>
      <w:r>
        <w:rPr>
          <w:rFonts w:ascii="Verdana"/>
          <w:color w:val="535353"/>
          <w:spacing w:val="-16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ace</w:t>
      </w:r>
      <w:r>
        <w:rPr>
          <w:rFonts w:ascii="Verdana"/>
          <w:color w:val="535353"/>
          <w:spacing w:val="-16"/>
        </w:rPr>
        <w:t xml:space="preserve"> </w:t>
      </w:r>
      <w:r>
        <w:rPr>
          <w:color w:val="535353"/>
        </w:rPr>
        <w:t>m</w:t>
      </w:r>
      <w:r>
        <w:rPr>
          <w:rFonts w:ascii="Verdana"/>
          <w:color w:val="535353"/>
        </w:rPr>
        <w:t>a</w:t>
      </w:r>
      <w:r>
        <w:rPr>
          <w:color w:val="535353"/>
        </w:rPr>
        <w:t>ss</w:t>
      </w:r>
      <w:r>
        <w:rPr>
          <w:rFonts w:ascii="Verdana"/>
          <w:color w:val="535353"/>
        </w:rPr>
        <w:t>ac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5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16"/>
        </w:rPr>
        <w:t xml:space="preserve"> </w:t>
      </w:r>
      <w:r>
        <w:rPr>
          <w:color w:val="535353"/>
        </w:rPr>
        <w:t>1921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took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pl</w:t>
      </w:r>
      <w:r>
        <w:rPr>
          <w:rFonts w:ascii="Verdana"/>
          <w:color w:val="535353"/>
        </w:rPr>
        <w:t>ace</w:t>
      </w:r>
      <w:r>
        <w:rPr>
          <w:rFonts w:ascii="Verdana"/>
          <w:color w:val="535353"/>
          <w:spacing w:val="-15"/>
        </w:rPr>
        <w:t xml:space="preserve"> </w:t>
      </w:r>
      <w:r>
        <w:rPr>
          <w:color w:val="535353"/>
        </w:rPr>
        <w:t>on</w:t>
      </w:r>
      <w:r>
        <w:rPr>
          <w:color w:val="535353"/>
          <w:spacing w:val="-7"/>
        </w:rPr>
        <w:t xml:space="preserve"> </w:t>
      </w:r>
      <w:r>
        <w:rPr>
          <w:rFonts w:ascii="Verdana"/>
          <w:color w:val="535353"/>
        </w:rPr>
        <w:t>Ma</w:t>
      </w:r>
      <w:r>
        <w:rPr>
          <w:color w:val="535353"/>
        </w:rPr>
        <w:t>y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31</w:t>
      </w:r>
      <w:r>
        <w:rPr>
          <w:color w:val="535353"/>
          <w:spacing w:val="-6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16"/>
        </w:rPr>
        <w:t xml:space="preserve"> </w:t>
      </w:r>
      <w:r>
        <w:rPr>
          <w:rFonts w:ascii="Verdana"/>
          <w:color w:val="535353"/>
        </w:rPr>
        <w:t>J</w:t>
      </w:r>
      <w:r>
        <w:rPr>
          <w:color w:val="535353"/>
        </w:rPr>
        <w:t>un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15"/>
        </w:rPr>
        <w:t xml:space="preserve"> </w:t>
      </w:r>
      <w:r>
        <w:rPr>
          <w:color w:val="535353"/>
        </w:rPr>
        <w:t>1,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1921,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wh</w:t>
      </w:r>
      <w:r>
        <w:rPr>
          <w:rFonts w:ascii="Verdana"/>
          <w:color w:val="535353"/>
        </w:rPr>
        <w:t>e</w:t>
      </w:r>
      <w:r>
        <w:rPr>
          <w:color w:val="535353"/>
        </w:rPr>
        <w:t>n</w:t>
      </w:r>
      <w:r>
        <w:rPr>
          <w:color w:val="535353"/>
          <w:spacing w:val="-6"/>
        </w:rPr>
        <w:t xml:space="preserve"> </w:t>
      </w:r>
      <w:r>
        <w:rPr>
          <w:color w:val="535353"/>
        </w:rPr>
        <w:t>mo</w:t>
      </w:r>
      <w:r>
        <w:rPr>
          <w:rFonts w:ascii="Verdana"/>
          <w:color w:val="535353"/>
        </w:rPr>
        <w:t>b</w:t>
      </w:r>
      <w:r>
        <w:rPr>
          <w:color w:val="535353"/>
        </w:rPr>
        <w:t>s</w:t>
      </w:r>
      <w:r>
        <w:rPr>
          <w:color w:val="535353"/>
          <w:spacing w:val="-7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 xml:space="preserve">f </w:t>
      </w:r>
      <w:r>
        <w:rPr>
          <w:color w:val="535353"/>
        </w:rPr>
        <w:t>whit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si</w:t>
      </w:r>
      <w:r>
        <w:rPr>
          <w:rFonts w:ascii="Verdana"/>
          <w:color w:val="535353"/>
        </w:rPr>
        <w:t>de</w:t>
      </w:r>
      <w:r>
        <w:rPr>
          <w:color w:val="535353"/>
        </w:rPr>
        <w:t>nts</w:t>
      </w:r>
      <w:r>
        <w:rPr>
          <w:color w:val="535353"/>
          <w:spacing w:val="-2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tt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rFonts w:ascii="Verdana"/>
          <w:color w:val="535353"/>
        </w:rPr>
        <w:t>ed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l</w:t>
      </w:r>
      <w:r>
        <w:rPr>
          <w:rFonts w:ascii="Verdana"/>
          <w:color w:val="535353"/>
        </w:rPr>
        <w:t>ac</w:t>
      </w:r>
      <w:r>
        <w:rPr>
          <w:color w:val="535353"/>
        </w:rPr>
        <w:t>k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r</w:t>
      </w:r>
      <w:r>
        <w:rPr>
          <w:rFonts w:ascii="Verdana"/>
          <w:color w:val="535353"/>
        </w:rPr>
        <w:t>e</w:t>
      </w:r>
      <w:r>
        <w:rPr>
          <w:color w:val="535353"/>
        </w:rPr>
        <w:t>si</w:t>
      </w:r>
      <w:r>
        <w:rPr>
          <w:rFonts w:ascii="Verdana"/>
          <w:color w:val="535353"/>
        </w:rPr>
        <w:t>de</w:t>
      </w:r>
      <w:r>
        <w:rPr>
          <w:color w:val="535353"/>
        </w:rPr>
        <w:t>nts</w:t>
      </w:r>
      <w:r>
        <w:rPr>
          <w:color w:val="535353"/>
          <w:spacing w:val="-20"/>
        </w:rPr>
        <w:t xml:space="preserve"> </w:t>
      </w:r>
      <w:r>
        <w:rPr>
          <w:rFonts w:ascii="Verdana"/>
          <w:color w:val="535353"/>
        </w:rPr>
        <w:t>a</w:t>
      </w:r>
      <w:r>
        <w:rPr>
          <w:color w:val="535353"/>
        </w:rPr>
        <w:t>n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b</w:t>
      </w:r>
      <w:r>
        <w:rPr>
          <w:color w:val="535353"/>
        </w:rPr>
        <w:t>usin</w:t>
      </w:r>
      <w:r>
        <w:rPr>
          <w:rFonts w:ascii="Verdana"/>
          <w:color w:val="535353"/>
        </w:rPr>
        <w:t>e</w:t>
      </w:r>
      <w:r>
        <w:rPr>
          <w:color w:val="535353"/>
        </w:rPr>
        <w:t>ss</w:t>
      </w:r>
      <w:r>
        <w:rPr>
          <w:rFonts w:ascii="Verdana"/>
          <w:color w:val="535353"/>
        </w:rPr>
        <w:t>e</w:t>
      </w:r>
      <w:r>
        <w:rPr>
          <w:color w:val="535353"/>
        </w:rPr>
        <w:t>s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>o</w:t>
      </w:r>
      <w:r>
        <w:rPr>
          <w:rFonts w:ascii="Verdana"/>
          <w:color w:val="535353"/>
        </w:rPr>
        <w:t>f</w:t>
      </w:r>
      <w:r>
        <w:rPr>
          <w:rFonts w:ascii="Verdana"/>
          <w:color w:val="535353"/>
          <w:spacing w:val="-28"/>
        </w:rPr>
        <w:t xml:space="preserve"> </w:t>
      </w:r>
      <w:r>
        <w:rPr>
          <w:color w:val="535353"/>
        </w:rPr>
        <w:t>th</w:t>
      </w:r>
      <w:r>
        <w:rPr>
          <w:rFonts w:ascii="Verdana"/>
          <w:color w:val="535353"/>
        </w:rPr>
        <w:t>e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G</w:t>
      </w:r>
      <w:r>
        <w:rPr>
          <w:color w:val="535353"/>
        </w:rPr>
        <w:t>r</w:t>
      </w:r>
      <w:r>
        <w:rPr>
          <w:rFonts w:ascii="Verdana"/>
          <w:color w:val="535353"/>
        </w:rPr>
        <w:t>ee</w:t>
      </w:r>
      <w:r>
        <w:rPr>
          <w:color w:val="535353"/>
        </w:rPr>
        <w:t>nwoo</w:t>
      </w:r>
      <w:r>
        <w:rPr>
          <w:rFonts w:ascii="Verdana"/>
          <w:color w:val="535353"/>
        </w:rPr>
        <w:t>d</w:t>
      </w:r>
      <w:r>
        <w:rPr>
          <w:rFonts w:ascii="Verdana"/>
          <w:color w:val="535353"/>
          <w:spacing w:val="-28"/>
        </w:rPr>
        <w:t xml:space="preserve"> </w:t>
      </w:r>
      <w:r>
        <w:rPr>
          <w:rFonts w:ascii="Verdana"/>
          <w:color w:val="535353"/>
        </w:rPr>
        <w:t>D</w:t>
      </w:r>
      <w:r>
        <w:rPr>
          <w:color w:val="535353"/>
        </w:rPr>
        <w:t>istri</w:t>
      </w:r>
      <w:r>
        <w:rPr>
          <w:rFonts w:ascii="Verdana"/>
          <w:color w:val="535353"/>
        </w:rPr>
        <w:t>c</w:t>
      </w:r>
      <w:r>
        <w:rPr>
          <w:color w:val="535353"/>
        </w:rPr>
        <w:t>t</w:t>
      </w:r>
      <w:r>
        <w:rPr>
          <w:color w:val="535353"/>
          <w:spacing w:val="-19"/>
        </w:rPr>
        <w:t xml:space="preserve"> </w:t>
      </w:r>
      <w:r>
        <w:rPr>
          <w:color w:val="535353"/>
        </w:rPr>
        <w:t xml:space="preserve">in </w:t>
      </w:r>
      <w:r>
        <w:rPr>
          <w:rFonts w:ascii="Verdana"/>
          <w:color w:val="535353"/>
        </w:rPr>
        <w:t>T</w:t>
      </w:r>
      <w:r>
        <w:rPr>
          <w:color w:val="535353"/>
        </w:rPr>
        <w:t>uls</w:t>
      </w:r>
      <w:r>
        <w:rPr>
          <w:rFonts w:ascii="Verdana"/>
          <w:color w:val="535353"/>
        </w:rPr>
        <w:t>a</w:t>
      </w:r>
      <w:r>
        <w:rPr>
          <w:color w:val="535353"/>
        </w:rPr>
        <w:t xml:space="preserve">, </w:t>
      </w:r>
      <w:r>
        <w:rPr>
          <w:rFonts w:ascii="Verdana"/>
          <w:color w:val="535353"/>
        </w:rPr>
        <w:t>O</w:t>
      </w:r>
      <w:r>
        <w:rPr>
          <w:color w:val="535353"/>
        </w:rPr>
        <w:t>kl</w:t>
      </w:r>
      <w:r>
        <w:rPr>
          <w:rFonts w:ascii="Verdana"/>
          <w:color w:val="535353"/>
        </w:rPr>
        <w:t>a</w:t>
      </w:r>
      <w:r>
        <w:rPr>
          <w:color w:val="535353"/>
        </w:rPr>
        <w:t>hom</w:t>
      </w:r>
      <w:r>
        <w:rPr>
          <w:rFonts w:ascii="Verdana"/>
          <w:color w:val="535353"/>
        </w:rPr>
        <w:t>a</w:t>
      </w:r>
      <w:r>
        <w:rPr>
          <w:color w:val="535353"/>
        </w:rPr>
        <w:t>.</w:t>
      </w:r>
    </w:p>
    <w:p w:rsidR="009F0D76" w:rsidRDefault="00BA5C19">
      <w:pPr>
        <w:pStyle w:val="BodyText"/>
        <w:spacing w:before="2"/>
        <w:rPr>
          <w:sz w:val="1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643136" behindDoc="1" locked="0" layoutInCell="1" allowOverlap="1">
                <wp:simplePos x="0" y="0"/>
                <wp:positionH relativeFrom="page">
                  <wp:posOffset>807085</wp:posOffset>
                </wp:positionH>
                <wp:positionV relativeFrom="paragraph">
                  <wp:posOffset>162560</wp:posOffset>
                </wp:positionV>
                <wp:extent cx="5955665" cy="80645"/>
                <wp:effectExtent l="0" t="0" r="0" b="0"/>
                <wp:wrapTopAndBottom/>
                <wp:docPr id="3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5665" cy="80645"/>
                        </a:xfrm>
                        <a:prstGeom prst="rect">
                          <a:avLst/>
                        </a:prstGeom>
                        <a:solidFill>
                          <a:srgbClr val="F497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786D1A" id="Rectangle 17" o:spid="_x0000_s1026" style="position:absolute;margin-left:63.55pt;margin-top:12.8pt;width:468.95pt;height:6.35pt;z-index:-15673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" fillcolor="#f49758" stroked="f">
                <w10:wrap type="topAndBottom" anchorx="page"/>
              </v:rect>
            </w:pict>
          </mc:Fallback>
        </mc:AlternateContent>
      </w:r>
    </w:p>
    <w:p w:rsidR="009F0D76" w:rsidRDefault="009F0D76">
      <w:pPr>
        <w:pStyle w:val="BodyText"/>
        <w:spacing w:before="6"/>
        <w:rPr>
          <w:sz w:val="29"/>
        </w:rPr>
      </w:pPr>
    </w:p>
    <w:p w:rsidR="009F0D76" w:rsidRDefault="00BA5C19">
      <w:pPr>
        <w:pStyle w:val="Heading2"/>
        <w:spacing w:before="30"/>
        <w:ind w:right="223"/>
      </w:pPr>
      <w:r>
        <w:rPr>
          <w:color w:val="535353"/>
          <w:w w:val="85"/>
        </w:rPr>
        <w:t>19.)</w:t>
      </w:r>
    </w:p>
    <w:p w:rsidR="009F0D76" w:rsidRDefault="009F0D76">
      <w:pPr>
        <w:sectPr w:rsidR="009F0D76">
          <w:pgSz w:w="11910" w:h="16850"/>
          <w:pgMar w:top="560" w:right="0" w:bottom="0" w:left="0" w:header="720" w:footer="720" w:gutter="0"/>
          <w:cols w:space="720"/>
        </w:sectPr>
      </w:pPr>
    </w:p>
    <w:p w:rsidR="009F0D76" w:rsidRDefault="00BA5C19">
      <w:pPr>
        <w:pStyle w:val="BodyText"/>
        <w:spacing w:before="23" w:line="273" w:lineRule="auto"/>
        <w:ind w:left="1229" w:right="1025"/>
        <w:jc w:val="center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37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3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0696575"/>
                        </a:xfrm>
                        <a:prstGeom prst="rect">
                          <a:avLst/>
                        </a:prstGeom>
                        <a:solidFill>
                          <a:srgbClr val="FFF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36042D" id="Rectangle 16" o:spid="_x0000_s1026" style="position:absolute;margin-left:0;margin-top:0;width:595.5pt;height:842.25pt;z-index:-1620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" fillcolor="#fff9f1" stroked="f">
                <w10:wrap anchorx="page" anchory="page"/>
              </v:rect>
            </w:pict>
          </mc:Fallback>
        </mc:AlternateContent>
      </w:r>
      <w:r>
        <w:rPr>
          <w:rFonts w:ascii="Verdana"/>
          <w:color w:val="535353"/>
          <w:w w:val="105"/>
        </w:rPr>
        <w:t>W</w:t>
      </w:r>
      <w:r>
        <w:rPr>
          <w:rFonts w:ascii="Arial"/>
          <w:color w:val="535353"/>
          <w:w w:val="105"/>
        </w:rPr>
        <w:t>ritt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</w:t>
      </w:r>
      <w:r>
        <w:rPr>
          <w:rFonts w:ascii="Arial"/>
          <w:color w:val="535353"/>
          <w:spacing w:val="-7"/>
          <w:w w:val="105"/>
        </w:rPr>
        <w:t xml:space="preserve"> </w:t>
      </w:r>
      <w:r>
        <w:rPr>
          <w:rFonts w:ascii="Verdana"/>
          <w:color w:val="535353"/>
          <w:w w:val="105"/>
        </w:rPr>
        <w:t>b</w:t>
      </w:r>
      <w:r>
        <w:rPr>
          <w:rFonts w:ascii="Arial"/>
          <w:color w:val="535353"/>
          <w:w w:val="105"/>
        </w:rPr>
        <w:t>y</w:t>
      </w:r>
      <w:r>
        <w:rPr>
          <w:rFonts w:ascii="Arial"/>
          <w:color w:val="535353"/>
          <w:spacing w:val="-6"/>
          <w:w w:val="105"/>
        </w:rPr>
        <w:t xml:space="preserve"> </w:t>
      </w:r>
      <w:r>
        <w:rPr>
          <w:rFonts w:ascii="Verdana"/>
          <w:color w:val="535353"/>
          <w:w w:val="105"/>
        </w:rPr>
        <w:t>L</w:t>
      </w:r>
      <w:r>
        <w:rPr>
          <w:rFonts w:ascii="Arial"/>
          <w:color w:val="535353"/>
          <w:w w:val="105"/>
        </w:rPr>
        <w:t>ily</w:t>
      </w:r>
      <w:r>
        <w:rPr>
          <w:rFonts w:ascii="Arial"/>
          <w:color w:val="535353"/>
          <w:spacing w:val="-6"/>
          <w:w w:val="105"/>
        </w:rPr>
        <w:t xml:space="preserve"> </w:t>
      </w:r>
      <w:r>
        <w:rPr>
          <w:rFonts w:ascii="Verdana"/>
          <w:color w:val="535353"/>
          <w:w w:val="105"/>
        </w:rPr>
        <w:t>P</w:t>
      </w:r>
      <w:r>
        <w:rPr>
          <w:rFonts w:ascii="Arial"/>
          <w:color w:val="535353"/>
          <w:w w:val="105"/>
        </w:rPr>
        <w:t>ry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r</w:t>
      </w:r>
      <w:r>
        <w:rPr>
          <w:rFonts w:ascii="Arial"/>
          <w:color w:val="535353"/>
          <w:spacing w:val="-6"/>
          <w:w w:val="105"/>
        </w:rPr>
        <w:t xml:space="preserve">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d</w:t>
      </w:r>
      <w:r>
        <w:rPr>
          <w:rFonts w:ascii="Verdana"/>
          <w:color w:val="535353"/>
          <w:spacing w:val="-24"/>
          <w:w w:val="105"/>
        </w:rPr>
        <w:t xml:space="preserve"> </w:t>
      </w:r>
      <w:r>
        <w:rPr>
          <w:rFonts w:ascii="Verdana"/>
          <w:color w:val="535353"/>
          <w:w w:val="105"/>
        </w:rPr>
        <w:t>F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ce</w:t>
      </w:r>
      <w:r>
        <w:rPr>
          <w:rFonts w:ascii="Arial"/>
          <w:color w:val="535353"/>
          <w:w w:val="105"/>
        </w:rPr>
        <w:t>s</w:t>
      </w:r>
      <w:r>
        <w:rPr>
          <w:rFonts w:ascii="Verdana"/>
          <w:color w:val="535353"/>
          <w:w w:val="105"/>
        </w:rPr>
        <w:t>ca</w:t>
      </w:r>
      <w:r>
        <w:rPr>
          <w:rFonts w:ascii="Verdana"/>
          <w:color w:val="535353"/>
          <w:spacing w:val="-24"/>
          <w:w w:val="105"/>
        </w:rPr>
        <w:t xml:space="preserve"> 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hon</w:t>
      </w:r>
      <w:r>
        <w:rPr>
          <w:rFonts w:ascii="Verdana"/>
          <w:color w:val="535353"/>
          <w:w w:val="105"/>
        </w:rPr>
        <w:t>g</w:t>
      </w:r>
      <w:r>
        <w:rPr>
          <w:rFonts w:ascii="Arial"/>
          <w:color w:val="535353"/>
          <w:w w:val="105"/>
        </w:rPr>
        <w:t>,</w:t>
      </w:r>
      <w:r>
        <w:rPr>
          <w:rFonts w:ascii="Arial"/>
          <w:color w:val="535353"/>
          <w:spacing w:val="-6"/>
          <w:w w:val="105"/>
        </w:rPr>
        <w:t xml:space="preserve"> </w:t>
      </w:r>
      <w:r>
        <w:rPr>
          <w:rFonts w:ascii="Arial"/>
          <w:color w:val="535353"/>
          <w:w w:val="105"/>
        </w:rPr>
        <w:t>with</w:t>
      </w:r>
      <w:r>
        <w:rPr>
          <w:rFonts w:ascii="Arial"/>
          <w:color w:val="535353"/>
          <w:spacing w:val="-6"/>
          <w:w w:val="105"/>
        </w:rPr>
        <w:t xml:space="preserve"> </w:t>
      </w:r>
      <w:r>
        <w:rPr>
          <w:rFonts w:ascii="Arial"/>
          <w:color w:val="535353"/>
          <w:w w:val="105"/>
        </w:rPr>
        <w:t>sp</w:t>
      </w:r>
      <w:r>
        <w:rPr>
          <w:rFonts w:ascii="Verdana"/>
          <w:color w:val="535353"/>
          <w:w w:val="105"/>
        </w:rPr>
        <w:t>ec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l</w:t>
      </w:r>
      <w:r>
        <w:rPr>
          <w:rFonts w:ascii="Arial"/>
          <w:color w:val="535353"/>
          <w:spacing w:val="-7"/>
          <w:w w:val="105"/>
        </w:rPr>
        <w:t xml:space="preserve"> 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ontri</w:t>
      </w:r>
      <w:r>
        <w:rPr>
          <w:rFonts w:ascii="Verdana"/>
          <w:color w:val="535353"/>
          <w:w w:val="105"/>
        </w:rPr>
        <w:t>b</w:t>
      </w:r>
      <w:r>
        <w:rPr>
          <w:rFonts w:ascii="Arial"/>
          <w:color w:val="535353"/>
          <w:w w:val="105"/>
        </w:rPr>
        <w:t>utions</w:t>
      </w:r>
      <w:r>
        <w:rPr>
          <w:rFonts w:ascii="Arial"/>
          <w:color w:val="535353"/>
          <w:spacing w:val="-6"/>
          <w:w w:val="105"/>
        </w:rPr>
        <w:t xml:space="preserve"> </w:t>
      </w:r>
      <w:r>
        <w:rPr>
          <w:rFonts w:ascii="Verdana"/>
          <w:color w:val="535353"/>
          <w:w w:val="105"/>
        </w:rPr>
        <w:t>f</w:t>
      </w:r>
      <w:r>
        <w:rPr>
          <w:rFonts w:ascii="Arial"/>
          <w:color w:val="535353"/>
          <w:w w:val="105"/>
        </w:rPr>
        <w:t>rom</w:t>
      </w:r>
      <w:r>
        <w:rPr>
          <w:rFonts w:ascii="Arial"/>
          <w:color w:val="535353"/>
          <w:spacing w:val="-6"/>
          <w:w w:val="105"/>
        </w:rPr>
        <w:t xml:space="preserve"> </w:t>
      </w:r>
      <w:r>
        <w:rPr>
          <w:rFonts w:ascii="Verdana"/>
          <w:color w:val="535353"/>
          <w:w w:val="105"/>
        </w:rPr>
        <w:t>M</w:t>
      </w:r>
      <w:r>
        <w:rPr>
          <w:rFonts w:ascii="Arial"/>
          <w:color w:val="535353"/>
          <w:w w:val="105"/>
        </w:rPr>
        <w:t>is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h</w:t>
      </w:r>
      <w:r>
        <w:rPr>
          <w:rFonts w:ascii="Verdana"/>
          <w:color w:val="535353"/>
          <w:w w:val="105"/>
        </w:rPr>
        <w:t>a Maca</w:t>
      </w:r>
      <w:r>
        <w:rPr>
          <w:rFonts w:ascii="Arial"/>
          <w:color w:val="535353"/>
          <w:w w:val="105"/>
        </w:rPr>
        <w:t xml:space="preserve">skill, </w:t>
      </w:r>
      <w:r>
        <w:rPr>
          <w:rFonts w:ascii="Verdana"/>
          <w:color w:val="535353"/>
          <w:w w:val="105"/>
        </w:rPr>
        <w:t>Saff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>a 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de</w:t>
      </w:r>
      <w:r>
        <w:rPr>
          <w:rFonts w:ascii="Arial"/>
          <w:color w:val="535353"/>
          <w:w w:val="105"/>
        </w:rPr>
        <w:t xml:space="preserve">rson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d Id</w:t>
      </w:r>
      <w:r>
        <w:rPr>
          <w:rFonts w:ascii="Arial"/>
          <w:color w:val="535353"/>
          <w:w w:val="105"/>
        </w:rPr>
        <w:t>ris</w:t>
      </w:r>
      <w:r>
        <w:rPr>
          <w:rFonts w:ascii="Arial"/>
          <w:color w:val="535353"/>
          <w:spacing w:val="-23"/>
          <w:w w:val="105"/>
        </w:rPr>
        <w:t xml:space="preserve"> </w:t>
      </w:r>
      <w:r>
        <w:rPr>
          <w:rFonts w:ascii="Verdana"/>
          <w:color w:val="535353"/>
          <w:w w:val="105"/>
        </w:rPr>
        <w:t>M</w:t>
      </w:r>
      <w:r>
        <w:rPr>
          <w:rFonts w:ascii="Arial"/>
          <w:color w:val="535353"/>
          <w:w w:val="105"/>
        </w:rPr>
        <w:t>hiri.</w:t>
      </w:r>
    </w:p>
    <w:p w:rsidR="009F0D76" w:rsidRDefault="009F0D76">
      <w:pPr>
        <w:pStyle w:val="BodyText"/>
        <w:spacing w:before="8"/>
        <w:rPr>
          <w:rFonts w:ascii="Arial"/>
          <w:sz w:val="28"/>
        </w:rPr>
      </w:pPr>
    </w:p>
    <w:p w:rsidR="009F0D76" w:rsidRDefault="00BA5C19">
      <w:pPr>
        <w:pStyle w:val="BodyText"/>
        <w:spacing w:line="273" w:lineRule="auto"/>
        <w:ind w:left="1133" w:right="929"/>
        <w:jc w:val="center"/>
        <w:rPr>
          <w:rFonts w:ascii="Arial"/>
        </w:rPr>
      </w:pPr>
      <w:r>
        <w:rPr>
          <w:rFonts w:ascii="Verdana"/>
          <w:color w:val="535353"/>
          <w:w w:val="105"/>
        </w:rPr>
        <w:t>S</w:t>
      </w:r>
      <w:r>
        <w:rPr>
          <w:rFonts w:ascii="Arial"/>
          <w:color w:val="535353"/>
          <w:w w:val="105"/>
        </w:rPr>
        <w:t>p</w:t>
      </w:r>
      <w:r>
        <w:rPr>
          <w:rFonts w:ascii="Verdana"/>
          <w:color w:val="535353"/>
          <w:w w:val="105"/>
        </w:rPr>
        <w:t>ec</w:t>
      </w:r>
      <w:r>
        <w:rPr>
          <w:rFonts w:ascii="Arial"/>
          <w:color w:val="535353"/>
          <w:w w:val="105"/>
        </w:rPr>
        <w:t>i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l th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nk you to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ll thos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who h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v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spok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n up </w:t>
      </w:r>
      <w:r>
        <w:rPr>
          <w:rFonts w:ascii="Verdana"/>
          <w:color w:val="535353"/>
          <w:w w:val="105"/>
        </w:rPr>
        <w:t>aga</w:t>
      </w:r>
      <w:r>
        <w:rPr>
          <w:rFonts w:ascii="Arial"/>
          <w:color w:val="535353"/>
          <w:w w:val="105"/>
        </w:rPr>
        <w:t>inst th</w:t>
      </w:r>
      <w:r>
        <w:rPr>
          <w:rFonts w:ascii="Verdana"/>
          <w:color w:val="535353"/>
          <w:w w:val="105"/>
        </w:rPr>
        <w:t>e d</w:t>
      </w:r>
      <w:r>
        <w:rPr>
          <w:rFonts w:ascii="Arial"/>
          <w:color w:val="535353"/>
          <w:w w:val="105"/>
        </w:rPr>
        <w:t>is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rimin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tion to 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lp us un</w:t>
      </w:r>
      <w:r>
        <w:rPr>
          <w:rFonts w:ascii="Verdana"/>
          <w:color w:val="535353"/>
          <w:w w:val="105"/>
        </w:rPr>
        <w:t>de</w:t>
      </w:r>
      <w:r>
        <w:rPr>
          <w:rFonts w:ascii="Arial"/>
          <w:color w:val="535353"/>
          <w:w w:val="105"/>
        </w:rPr>
        <w:t>rst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 xml:space="preserve">, 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v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n thou</w:t>
      </w:r>
      <w:r>
        <w:rPr>
          <w:rFonts w:ascii="Verdana"/>
          <w:color w:val="535353"/>
          <w:w w:val="105"/>
        </w:rPr>
        <w:t>g</w:t>
      </w:r>
      <w:r>
        <w:rPr>
          <w:rFonts w:ascii="Arial"/>
          <w:color w:val="535353"/>
          <w:w w:val="105"/>
        </w:rPr>
        <w:t>h th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y </w:t>
      </w:r>
      <w:r>
        <w:rPr>
          <w:rFonts w:ascii="Verdana"/>
          <w:color w:val="535353"/>
          <w:w w:val="105"/>
        </w:rPr>
        <w:t>d</w:t>
      </w:r>
      <w:r>
        <w:rPr>
          <w:rFonts w:ascii="Arial"/>
          <w:color w:val="535353"/>
          <w:w w:val="105"/>
        </w:rPr>
        <w:t>on't ow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 xml:space="preserve">us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n 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xpl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tion o</w:t>
      </w:r>
      <w:r>
        <w:rPr>
          <w:rFonts w:ascii="Verdana"/>
          <w:color w:val="535353"/>
          <w:w w:val="105"/>
        </w:rPr>
        <w:t xml:space="preserve">f </w:t>
      </w:r>
      <w:r>
        <w:rPr>
          <w:rFonts w:ascii="Arial"/>
          <w:color w:val="535353"/>
          <w:w w:val="105"/>
        </w:rPr>
        <w:t>th</w:t>
      </w:r>
      <w:r>
        <w:rPr>
          <w:rFonts w:ascii="Verdana"/>
          <w:color w:val="535353"/>
          <w:w w:val="105"/>
        </w:rPr>
        <w:t xml:space="preserve">e </w:t>
      </w:r>
      <w:r>
        <w:rPr>
          <w:rFonts w:ascii="Arial"/>
          <w:color w:val="535353"/>
          <w:w w:val="105"/>
        </w:rPr>
        <w:t>p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 xml:space="preserve">in </w:t>
      </w:r>
      <w:r>
        <w:rPr>
          <w:rFonts w:ascii="Verdana"/>
          <w:color w:val="535353"/>
          <w:w w:val="105"/>
        </w:rPr>
        <w:t>fe</w:t>
      </w:r>
      <w:r>
        <w:rPr>
          <w:rFonts w:ascii="Arial"/>
          <w:color w:val="535353"/>
          <w:w w:val="105"/>
        </w:rPr>
        <w:t>lt.</w:t>
      </w:r>
    </w:p>
    <w:p w:rsidR="009F0D76" w:rsidRDefault="009F0D76">
      <w:pPr>
        <w:pStyle w:val="BodyText"/>
        <w:rPr>
          <w:rFonts w:ascii="Arial"/>
        </w:rPr>
      </w:pPr>
    </w:p>
    <w:p w:rsidR="009F0D76" w:rsidRDefault="009F0D76">
      <w:pPr>
        <w:pStyle w:val="BodyText"/>
        <w:spacing w:before="8"/>
        <w:rPr>
          <w:rFonts w:ascii="Arial"/>
          <w:sz w:val="33"/>
        </w:rPr>
      </w:pPr>
    </w:p>
    <w:p w:rsidR="009F0D76" w:rsidRDefault="00BA5C19">
      <w:pPr>
        <w:pStyle w:val="BodyText"/>
        <w:ind w:left="1191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85472" behindDoc="0" locked="0" layoutInCell="1" allowOverlap="1">
                <wp:simplePos x="0" y="0"/>
                <wp:positionH relativeFrom="page">
                  <wp:posOffset>4702175</wp:posOffset>
                </wp:positionH>
                <wp:positionV relativeFrom="paragraph">
                  <wp:posOffset>162560</wp:posOffset>
                </wp:positionV>
                <wp:extent cx="22225" cy="9525"/>
                <wp:effectExtent l="0" t="0" r="0" b="0"/>
                <wp:wrapNone/>
                <wp:docPr id="2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784BFC" id="Rectangle 15" o:spid="_x0000_s1026" style="position:absolute;margin-left:370.25pt;margin-top:12.8pt;width:1.75pt;height:.75pt;z-index: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" fillcolor="#535353" stroked="f">
                <w10:wrap anchorx="page"/>
              </v:rect>
            </w:pict>
          </mc:Fallback>
        </mc:AlternateContent>
      </w:r>
      <w:r>
        <w:rPr>
          <w:rFonts w:ascii="Verdana"/>
          <w:color w:val="535353"/>
          <w:w w:val="105"/>
        </w:rPr>
        <w:t>F</w:t>
      </w:r>
      <w:r>
        <w:rPr>
          <w:rFonts w:ascii="Arial"/>
          <w:color w:val="535353"/>
          <w:w w:val="105"/>
        </w:rPr>
        <w:t>urth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 xml:space="preserve">r </w:t>
      </w:r>
      <w:r>
        <w:rPr>
          <w:rFonts w:ascii="Verdana"/>
          <w:color w:val="535353"/>
          <w:w w:val="105"/>
        </w:rPr>
        <w:t>c</w:t>
      </w:r>
      <w:r>
        <w:rPr>
          <w:rFonts w:ascii="Arial"/>
          <w:color w:val="535353"/>
          <w:w w:val="105"/>
        </w:rPr>
        <w:t>r</w:t>
      </w:r>
      <w:r>
        <w:rPr>
          <w:rFonts w:ascii="Verdana"/>
          <w:color w:val="535353"/>
          <w:w w:val="105"/>
        </w:rPr>
        <w:t>ed</w:t>
      </w:r>
      <w:r>
        <w:rPr>
          <w:rFonts w:ascii="Arial"/>
          <w:color w:val="535353"/>
          <w:w w:val="105"/>
        </w:rPr>
        <w:t xml:space="preserve">its: </w:t>
      </w:r>
      <w:r>
        <w:rPr>
          <w:rFonts w:ascii="Verdana"/>
          <w:color w:val="535353"/>
          <w:w w:val="105"/>
        </w:rPr>
        <w:t>T</w:t>
      </w:r>
      <w:r>
        <w:rPr>
          <w:rFonts w:ascii="Arial"/>
          <w:color w:val="535353"/>
          <w:w w:val="105"/>
        </w:rPr>
        <w:t>witt</w:t>
      </w:r>
      <w:r>
        <w:rPr>
          <w:rFonts w:ascii="Verdana"/>
          <w:color w:val="535353"/>
          <w:w w:val="105"/>
        </w:rPr>
        <w:t>e</w:t>
      </w:r>
      <w:r>
        <w:rPr>
          <w:rFonts w:ascii="Arial"/>
          <w:color w:val="535353"/>
          <w:w w:val="105"/>
        </w:rPr>
        <w:t>r thr</w:t>
      </w:r>
      <w:r>
        <w:rPr>
          <w:rFonts w:ascii="Verdana"/>
          <w:color w:val="535353"/>
          <w:w w:val="105"/>
        </w:rPr>
        <w:t>ead</w:t>
      </w:r>
      <w:r>
        <w:rPr>
          <w:rFonts w:ascii="Arial"/>
          <w:color w:val="535353"/>
          <w:w w:val="105"/>
        </w:rPr>
        <w:t xml:space="preserve">s </w:t>
      </w:r>
      <w:hyperlink r:id="rId91">
        <w:r>
          <w:rPr>
            <w:rFonts w:ascii="Verdana"/>
            <w:color w:val="535353"/>
            <w:w w:val="105"/>
            <w:u w:val="single" w:color="535353"/>
          </w:rPr>
          <w:t>Se</w:t>
        </w:r>
        <w:r>
          <w:rPr>
            <w:rFonts w:ascii="Arial"/>
            <w:color w:val="535353"/>
            <w:w w:val="105"/>
            <w:u w:val="single" w:color="535353"/>
          </w:rPr>
          <w:t>m</w:t>
        </w:r>
        <w:r>
          <w:rPr>
            <w:rFonts w:ascii="Verdana"/>
            <w:color w:val="535353"/>
            <w:w w:val="105"/>
            <w:u w:val="single" w:color="535353"/>
          </w:rPr>
          <w:t>a</w:t>
        </w:r>
        <w:r>
          <w:rPr>
            <w:rFonts w:ascii="Arial"/>
            <w:color w:val="535353"/>
            <w:w w:val="105"/>
          </w:rPr>
          <w:t>j</w:t>
        </w:r>
        <w:r>
          <w:rPr>
            <w:rFonts w:ascii="Arial"/>
            <w:color w:val="535353"/>
            <w:w w:val="105"/>
            <w:u w:val="single" w:color="535353"/>
          </w:rPr>
          <w:t xml:space="preserve"> </w:t>
        </w:r>
        <w:r>
          <w:rPr>
            <w:rFonts w:ascii="Verdana"/>
            <w:color w:val="535353"/>
            <w:w w:val="105"/>
            <w:u w:val="single" w:color="535353"/>
          </w:rPr>
          <w:t>M</w:t>
        </w:r>
        <w:r>
          <w:rPr>
            <w:rFonts w:ascii="Arial"/>
            <w:color w:val="535353"/>
            <w:w w:val="105"/>
            <w:u w:val="single" w:color="535353"/>
          </w:rPr>
          <w:t>it</w:t>
        </w:r>
        <w:r>
          <w:rPr>
            <w:rFonts w:ascii="Verdana"/>
            <w:color w:val="535353"/>
            <w:w w:val="105"/>
            <w:u w:val="single" w:color="535353"/>
          </w:rPr>
          <w:t>c</w:t>
        </w:r>
        <w:r>
          <w:rPr>
            <w:rFonts w:ascii="Arial"/>
            <w:color w:val="535353"/>
            <w:w w:val="105"/>
            <w:u w:val="single" w:color="535353"/>
          </w:rPr>
          <w:t>h</w:t>
        </w:r>
        <w:r>
          <w:rPr>
            <w:rFonts w:ascii="Verdana"/>
            <w:color w:val="535353"/>
            <w:w w:val="105"/>
            <w:u w:val="single" w:color="535353"/>
          </w:rPr>
          <w:t>e</w:t>
        </w:r>
        <w:r>
          <w:rPr>
            <w:rFonts w:ascii="Arial"/>
            <w:color w:val="535353"/>
            <w:w w:val="105"/>
            <w:u w:val="single" w:color="535353"/>
          </w:rPr>
          <w:t>ll</w:t>
        </w:r>
      </w:hyperlink>
      <w:r>
        <w:rPr>
          <w:rFonts w:ascii="Arial"/>
          <w:color w:val="535353"/>
          <w:w w:val="105"/>
        </w:rPr>
        <w:t xml:space="preserve">, </w:t>
      </w:r>
      <w:hyperlink r:id="rId92">
        <w:r>
          <w:rPr>
            <w:rFonts w:ascii="Verdana"/>
            <w:color w:val="535353"/>
            <w:w w:val="105"/>
            <w:u w:val="single" w:color="535353"/>
          </w:rPr>
          <w:t>B</w:t>
        </w:r>
        <w:r>
          <w:rPr>
            <w:rFonts w:ascii="Arial"/>
            <w:color w:val="535353"/>
            <w:w w:val="105"/>
            <w:u w:val="single" w:color="535353"/>
          </w:rPr>
          <w:t>ritt</w:t>
        </w:r>
        <w:r>
          <w:rPr>
            <w:rFonts w:ascii="Verdana"/>
            <w:color w:val="535353"/>
            <w:w w:val="105"/>
            <w:u w:val="single" w:color="535353"/>
          </w:rPr>
          <w:t>a</w:t>
        </w:r>
        <w:r>
          <w:rPr>
            <w:rFonts w:ascii="Arial"/>
            <w:color w:val="535353"/>
            <w:w w:val="105"/>
            <w:u w:val="single" w:color="535353"/>
          </w:rPr>
          <w:t>n</w:t>
        </w:r>
        <w:r>
          <w:rPr>
            <w:rFonts w:ascii="Arial"/>
            <w:color w:val="535353"/>
            <w:w w:val="105"/>
          </w:rPr>
          <w:t>y</w:t>
        </w:r>
      </w:hyperlink>
      <w:r>
        <w:rPr>
          <w:rFonts w:ascii="Arial"/>
          <w:color w:val="535353"/>
          <w:w w:val="105"/>
        </w:rPr>
        <w:t xml:space="preserve">, </w:t>
      </w:r>
      <w:r>
        <w:rPr>
          <w:rFonts w:ascii="Verdana"/>
          <w:color w:val="535353"/>
          <w:w w:val="105"/>
        </w:rPr>
        <w:t>a</w:t>
      </w:r>
      <w:r>
        <w:rPr>
          <w:rFonts w:ascii="Arial"/>
          <w:color w:val="535353"/>
          <w:w w:val="105"/>
        </w:rPr>
        <w:t>n</w:t>
      </w:r>
      <w:r>
        <w:rPr>
          <w:rFonts w:ascii="Verdana"/>
          <w:color w:val="535353"/>
          <w:w w:val="105"/>
        </w:rPr>
        <w:t xml:space="preserve">d </w:t>
      </w:r>
      <w:hyperlink r:id="rId93">
        <w:r>
          <w:rPr>
            <w:rFonts w:ascii="Verdana"/>
            <w:color w:val="535353"/>
            <w:w w:val="105"/>
            <w:u w:val="single" w:color="535353"/>
          </w:rPr>
          <w:t>Ma</w:t>
        </w:r>
        <w:r>
          <w:rPr>
            <w:rFonts w:ascii="Arial"/>
            <w:color w:val="535353"/>
            <w:w w:val="105"/>
            <w:u w:val="single" w:color="535353"/>
          </w:rPr>
          <w:t>k</w:t>
        </w:r>
        <w:r>
          <w:rPr>
            <w:rFonts w:ascii="Verdana"/>
            <w:color w:val="535353"/>
            <w:w w:val="105"/>
            <w:u w:val="single" w:color="535353"/>
          </w:rPr>
          <w:t>a</w:t>
        </w:r>
        <w:r>
          <w:rPr>
            <w:rFonts w:ascii="Arial"/>
            <w:color w:val="535353"/>
            <w:w w:val="105"/>
          </w:rPr>
          <w:t>y</w:t>
        </w:r>
        <w:r>
          <w:rPr>
            <w:rFonts w:ascii="Arial"/>
            <w:color w:val="535353"/>
            <w:w w:val="105"/>
            <w:u w:val="single" w:color="535353"/>
          </w:rPr>
          <w:t>l</w:t>
        </w:r>
        <w:r>
          <w:rPr>
            <w:rFonts w:ascii="Verdana"/>
            <w:color w:val="535353"/>
            <w:w w:val="105"/>
            <w:u w:val="single" w:color="535353"/>
          </w:rPr>
          <w:t>a B</w:t>
        </w:r>
        <w:r>
          <w:rPr>
            <w:rFonts w:ascii="Arial"/>
            <w:color w:val="535353"/>
            <w:w w:val="105"/>
            <w:u w:val="single" w:color="535353"/>
          </w:rPr>
          <w:t>utl</w:t>
        </w:r>
        <w:r>
          <w:rPr>
            <w:rFonts w:ascii="Verdana"/>
            <w:color w:val="535353"/>
            <w:w w:val="105"/>
            <w:u w:val="single" w:color="535353"/>
          </w:rPr>
          <w:t>e</w:t>
        </w:r>
        <w:r>
          <w:rPr>
            <w:rFonts w:ascii="Arial"/>
            <w:color w:val="535353"/>
            <w:w w:val="105"/>
            <w:u w:val="single" w:color="535353"/>
          </w:rPr>
          <w:t>r</w:t>
        </w:r>
      </w:hyperlink>
    </w:p>
    <w:p w:rsidR="009F0D76" w:rsidRDefault="009F0D76">
      <w:pPr>
        <w:pStyle w:val="BodyText"/>
        <w:spacing w:before="7"/>
        <w:rPr>
          <w:rFonts w:ascii="Arial"/>
          <w:sz w:val="28"/>
        </w:rPr>
      </w:pPr>
    </w:p>
    <w:p w:rsidR="009F0D76" w:rsidRDefault="00BA5C19">
      <w:pPr>
        <w:pStyle w:val="BodyText"/>
        <w:spacing w:before="43"/>
        <w:ind w:left="1191"/>
        <w:rPr>
          <w:rFonts w:ascii="Arial"/>
        </w:rPr>
      </w:pPr>
      <w:hyperlink r:id="rId94">
        <w:r>
          <w:rPr>
            <w:rFonts w:ascii="Verdana"/>
            <w:color w:val="535353"/>
            <w:w w:val="90"/>
            <w:u w:val="single" w:color="535353"/>
          </w:rPr>
          <w:t>K</w:t>
        </w:r>
        <w:r>
          <w:rPr>
            <w:rFonts w:ascii="Arial"/>
            <w:color w:val="535353"/>
            <w:w w:val="115"/>
            <w:u w:val="single" w:color="535353"/>
          </w:rPr>
          <w:t>r</w:t>
        </w:r>
        <w:r>
          <w:rPr>
            <w:rFonts w:ascii="Arial"/>
            <w:color w:val="535353"/>
            <w:w w:val="119"/>
            <w:u w:val="single" w:color="535353"/>
          </w:rPr>
          <w:t>i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spacing w:val="11"/>
            <w:u w:val="single" w:color="535353"/>
          </w:rPr>
          <w:t xml:space="preserve"> </w:t>
        </w:r>
        <w:r>
          <w:rPr>
            <w:rFonts w:ascii="Verdana"/>
            <w:color w:val="535353"/>
            <w:w w:val="83"/>
            <w:u w:val="single" w:color="535353"/>
          </w:rPr>
          <w:t>S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Verdana"/>
            <w:color w:val="535353"/>
            <w:w w:val="98"/>
            <w:u w:val="single" w:color="535353"/>
          </w:rPr>
          <w:t>b</w:t>
        </w:r>
        <w:r>
          <w:rPr>
            <w:rFonts w:ascii="Verdana"/>
            <w:color w:val="535353"/>
            <w:spacing w:val="-7"/>
          </w:rPr>
          <w:t xml:space="preserve"> </w:t>
        </w:r>
      </w:hyperlink>
      <w:r>
        <w:rPr>
          <w:rFonts w:ascii="Arial"/>
          <w:color w:val="535353"/>
          <w:w w:val="119"/>
        </w:rPr>
        <w:t>i</w:t>
      </w:r>
      <w:r>
        <w:rPr>
          <w:rFonts w:ascii="Arial"/>
          <w:color w:val="535353"/>
          <w:w w:val="115"/>
        </w:rPr>
        <w:t>ll</w:t>
      </w:r>
      <w:r>
        <w:rPr>
          <w:rFonts w:ascii="Arial"/>
          <w:color w:val="535353"/>
          <w:w w:val="108"/>
        </w:rPr>
        <w:t>u</w:t>
      </w:r>
      <w:r>
        <w:rPr>
          <w:rFonts w:ascii="Arial"/>
          <w:color w:val="535353"/>
          <w:w w:val="88"/>
        </w:rPr>
        <w:t>s</w:t>
      </w:r>
      <w:r>
        <w:rPr>
          <w:rFonts w:ascii="Arial"/>
          <w:color w:val="535353"/>
          <w:w w:val="126"/>
        </w:rPr>
        <w:t>t</w:t>
      </w:r>
      <w:r>
        <w:rPr>
          <w:rFonts w:ascii="Arial"/>
          <w:color w:val="535353"/>
          <w:w w:val="115"/>
        </w:rPr>
        <w:t>r</w:t>
      </w:r>
      <w:r>
        <w:rPr>
          <w:rFonts w:ascii="Verdana"/>
          <w:color w:val="535353"/>
          <w:w w:val="91"/>
        </w:rPr>
        <w:t>a</w:t>
      </w:r>
      <w:r>
        <w:rPr>
          <w:rFonts w:ascii="Arial"/>
          <w:color w:val="535353"/>
          <w:w w:val="126"/>
        </w:rPr>
        <w:t>t</w:t>
      </w:r>
      <w:r>
        <w:rPr>
          <w:rFonts w:ascii="Arial"/>
          <w:color w:val="535353"/>
          <w:w w:val="119"/>
        </w:rPr>
        <w:t>i</w:t>
      </w:r>
      <w:r>
        <w:rPr>
          <w:rFonts w:ascii="Arial"/>
          <w:color w:val="535353"/>
          <w:w w:val="103"/>
        </w:rPr>
        <w:t>o</w:t>
      </w:r>
      <w:r>
        <w:rPr>
          <w:rFonts w:ascii="Arial"/>
          <w:color w:val="535353"/>
          <w:w w:val="107"/>
        </w:rPr>
        <w:t>n</w:t>
      </w:r>
      <w:r>
        <w:rPr>
          <w:rFonts w:ascii="Arial"/>
          <w:color w:val="535353"/>
          <w:spacing w:val="11"/>
        </w:rPr>
        <w:t xml:space="preserve"> </w:t>
      </w:r>
      <w:r>
        <w:rPr>
          <w:rFonts w:ascii="Arial"/>
          <w:color w:val="535353"/>
          <w:w w:val="103"/>
        </w:rPr>
        <w:t>o</w:t>
      </w:r>
      <w:r>
        <w:rPr>
          <w:rFonts w:ascii="Arial"/>
          <w:color w:val="535353"/>
          <w:w w:val="107"/>
        </w:rPr>
        <w:t>n</w:t>
      </w:r>
      <w:r>
        <w:rPr>
          <w:rFonts w:ascii="Arial"/>
          <w:color w:val="535353"/>
          <w:spacing w:val="11"/>
        </w:rPr>
        <w:t xml:space="preserve"> </w:t>
      </w:r>
      <w:r>
        <w:rPr>
          <w:rFonts w:ascii="Verdana"/>
          <w:color w:val="535353"/>
          <w:w w:val="92"/>
        </w:rPr>
        <w:t>B</w:t>
      </w:r>
      <w:r>
        <w:rPr>
          <w:rFonts w:ascii="Arial"/>
          <w:color w:val="535353"/>
          <w:w w:val="115"/>
        </w:rPr>
        <w:t>l</w:t>
      </w:r>
      <w:r>
        <w:rPr>
          <w:rFonts w:ascii="Verdana"/>
          <w:color w:val="535353"/>
          <w:w w:val="91"/>
        </w:rPr>
        <w:t>a</w:t>
      </w:r>
      <w:r>
        <w:rPr>
          <w:rFonts w:ascii="Verdana"/>
          <w:color w:val="535353"/>
          <w:w w:val="88"/>
        </w:rPr>
        <w:t>c</w:t>
      </w:r>
      <w:r>
        <w:rPr>
          <w:rFonts w:ascii="Arial"/>
          <w:color w:val="535353"/>
          <w:w w:val="103"/>
        </w:rPr>
        <w:t>k</w:t>
      </w:r>
      <w:r>
        <w:rPr>
          <w:rFonts w:ascii="Arial"/>
          <w:color w:val="535353"/>
          <w:spacing w:val="11"/>
        </w:rPr>
        <w:t xml:space="preserve"> </w:t>
      </w:r>
      <w:r>
        <w:rPr>
          <w:rFonts w:ascii="Verdana"/>
          <w:color w:val="535353"/>
          <w:w w:val="89"/>
        </w:rPr>
        <w:t>L</w:t>
      </w:r>
      <w:r>
        <w:rPr>
          <w:rFonts w:ascii="Arial"/>
          <w:color w:val="535353"/>
          <w:w w:val="119"/>
        </w:rPr>
        <w:t>i</w:t>
      </w:r>
      <w:r>
        <w:rPr>
          <w:rFonts w:ascii="Arial"/>
          <w:color w:val="535353"/>
          <w:w w:val="106"/>
        </w:rPr>
        <w:t>v</w:t>
      </w:r>
      <w:r>
        <w:rPr>
          <w:rFonts w:ascii="Verdana"/>
          <w:color w:val="535353"/>
          <w:w w:val="93"/>
        </w:rPr>
        <w:t>e</w:t>
      </w:r>
      <w:r>
        <w:rPr>
          <w:rFonts w:ascii="Arial"/>
          <w:color w:val="535353"/>
          <w:w w:val="88"/>
        </w:rPr>
        <w:t>s</w:t>
      </w:r>
      <w:r>
        <w:rPr>
          <w:rFonts w:ascii="Arial"/>
          <w:color w:val="535353"/>
          <w:spacing w:val="11"/>
        </w:rPr>
        <w:t xml:space="preserve"> </w:t>
      </w:r>
      <w:r>
        <w:rPr>
          <w:rFonts w:ascii="Verdana"/>
          <w:color w:val="535353"/>
          <w:w w:val="109"/>
        </w:rPr>
        <w:t>M</w:t>
      </w:r>
      <w:r>
        <w:rPr>
          <w:rFonts w:ascii="Verdana"/>
          <w:color w:val="535353"/>
          <w:w w:val="91"/>
        </w:rPr>
        <w:t>a</w:t>
      </w:r>
      <w:r>
        <w:rPr>
          <w:rFonts w:ascii="Arial"/>
          <w:color w:val="535353"/>
          <w:w w:val="126"/>
        </w:rPr>
        <w:t>tt</w:t>
      </w:r>
      <w:r>
        <w:rPr>
          <w:rFonts w:ascii="Verdana"/>
          <w:color w:val="535353"/>
          <w:w w:val="93"/>
        </w:rPr>
        <w:t>e</w:t>
      </w:r>
      <w:r>
        <w:rPr>
          <w:rFonts w:ascii="Arial"/>
          <w:color w:val="535353"/>
          <w:w w:val="115"/>
        </w:rPr>
        <w:t>r</w:t>
      </w:r>
      <w:r>
        <w:rPr>
          <w:rFonts w:ascii="Arial"/>
          <w:color w:val="535353"/>
          <w:spacing w:val="11"/>
        </w:rPr>
        <w:t xml:space="preserve"> </w:t>
      </w:r>
      <w:r>
        <w:rPr>
          <w:rFonts w:ascii="Arial"/>
          <w:color w:val="535353"/>
          <w:w w:val="107"/>
        </w:rPr>
        <w:t>h</w:t>
      </w:r>
      <w:r>
        <w:rPr>
          <w:rFonts w:ascii="Arial"/>
          <w:color w:val="535353"/>
          <w:w w:val="126"/>
        </w:rPr>
        <w:t>tt</w:t>
      </w:r>
      <w:r>
        <w:rPr>
          <w:rFonts w:ascii="Arial"/>
          <w:color w:val="535353"/>
          <w:w w:val="110"/>
        </w:rPr>
        <w:t>p</w:t>
      </w:r>
      <w:r>
        <w:rPr>
          <w:rFonts w:ascii="Arial"/>
          <w:color w:val="535353"/>
          <w:w w:val="88"/>
        </w:rPr>
        <w:t>s</w:t>
      </w:r>
      <w:r>
        <w:rPr>
          <w:rFonts w:ascii="Arial"/>
          <w:color w:val="535353"/>
          <w:w w:val="105"/>
        </w:rPr>
        <w:t>:</w:t>
      </w:r>
      <w:r>
        <w:rPr>
          <w:rFonts w:ascii="Arial"/>
          <w:color w:val="535353"/>
          <w:w w:val="212"/>
        </w:rPr>
        <w:t>//</w:t>
      </w:r>
      <w:hyperlink r:id="rId95">
        <w:r>
          <w:rPr>
            <w:rFonts w:ascii="Arial"/>
            <w:color w:val="535353"/>
            <w:w w:val="120"/>
          </w:rPr>
          <w:t>www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Arial"/>
            <w:color w:val="535353"/>
            <w:w w:val="103"/>
          </w:rPr>
          <w:t>k</w:t>
        </w:r>
        <w:r>
          <w:rPr>
            <w:rFonts w:ascii="Arial"/>
            <w:color w:val="535353"/>
            <w:w w:val="115"/>
          </w:rPr>
          <w:t>r</w:t>
        </w:r>
        <w:r>
          <w:rPr>
            <w:rFonts w:ascii="Arial"/>
            <w:color w:val="535353"/>
            <w:w w:val="119"/>
          </w:rPr>
          <w:t>i</w:t>
        </w:r>
        <w:r>
          <w:rPr>
            <w:rFonts w:ascii="Arial"/>
            <w:color w:val="535353"/>
            <w:w w:val="88"/>
          </w:rPr>
          <w:t>ss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15"/>
          </w:rPr>
          <w:t>r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Arial"/>
            <w:color w:val="535353"/>
            <w:w w:val="108"/>
          </w:rPr>
          <w:t>u</w:t>
        </w:r>
        <w:r>
          <w:rPr>
            <w:rFonts w:ascii="Verdana"/>
            <w:color w:val="535353"/>
            <w:w w:val="98"/>
          </w:rPr>
          <w:t>b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Verdana"/>
            <w:color w:val="535353"/>
            <w:w w:val="88"/>
          </w:rPr>
          <w:t>c</w:t>
        </w:r>
        <w:r>
          <w:rPr>
            <w:rFonts w:ascii="Arial"/>
            <w:color w:val="535353"/>
            <w:w w:val="103"/>
          </w:rPr>
          <w:t>o</w:t>
        </w:r>
        <w:r>
          <w:rPr>
            <w:rFonts w:ascii="Arial"/>
            <w:color w:val="535353"/>
            <w:w w:val="110"/>
          </w:rPr>
          <w:t>m</w:t>
        </w:r>
        <w:r>
          <w:rPr>
            <w:rFonts w:ascii="Arial"/>
            <w:color w:val="535353"/>
            <w:w w:val="212"/>
          </w:rPr>
          <w:t>/</w:t>
        </w:r>
      </w:hyperlink>
    </w:p>
    <w:p w:rsidR="009F0D76" w:rsidRDefault="009F0D76">
      <w:pPr>
        <w:pStyle w:val="BodyText"/>
        <w:spacing w:before="4"/>
        <w:rPr>
          <w:rFonts w:ascii="Arial"/>
          <w:sz w:val="32"/>
        </w:rPr>
      </w:pPr>
    </w:p>
    <w:p w:rsidR="009F0D76" w:rsidRDefault="00BA5C19">
      <w:pPr>
        <w:pStyle w:val="BodyText"/>
        <w:spacing w:before="1" w:line="273" w:lineRule="auto"/>
        <w:ind w:left="1191" w:right="1368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4752" behindDoc="1" locked="0" layoutInCell="1" allowOverlap="1">
                <wp:simplePos x="0" y="0"/>
                <wp:positionH relativeFrom="page">
                  <wp:posOffset>997585</wp:posOffset>
                </wp:positionH>
                <wp:positionV relativeFrom="paragraph">
                  <wp:posOffset>374650</wp:posOffset>
                </wp:positionV>
                <wp:extent cx="777240" cy="9525"/>
                <wp:effectExtent l="0" t="0" r="0" b="0"/>
                <wp:wrapNone/>
                <wp:docPr id="2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724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202200" id="Rectangle 14" o:spid="_x0000_s1026" style="position:absolute;margin-left:78.55pt;margin-top:29.5pt;width:61.2pt;height:.75pt;z-index:-1620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5264" behindDoc="1" locked="0" layoutInCell="1" allowOverlap="1">
                <wp:simplePos x="0" y="0"/>
                <wp:positionH relativeFrom="page">
                  <wp:posOffset>2857500</wp:posOffset>
                </wp:positionH>
                <wp:positionV relativeFrom="paragraph">
                  <wp:posOffset>374650</wp:posOffset>
                </wp:positionV>
                <wp:extent cx="177800" cy="9525"/>
                <wp:effectExtent l="0" t="0" r="0" b="0"/>
                <wp:wrapNone/>
                <wp:docPr id="2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AE3C8" id="Rectangle 13" o:spid="_x0000_s1026" style="position:absolute;margin-left:225pt;margin-top:29.5pt;width:14pt;height:.75pt;z-index:-1620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" fillcolor="#535353" stroked="f">
                <w10:wrap anchorx="page"/>
              </v:rect>
            </w:pict>
          </mc:Fallback>
        </mc:AlternateContent>
      </w:r>
      <w:r>
        <w:rPr>
          <w:rFonts w:ascii="Verdana"/>
          <w:color w:val="535353"/>
          <w:w w:val="110"/>
        </w:rPr>
        <w:t>G</w:t>
      </w:r>
      <w:r>
        <w:rPr>
          <w:rFonts w:ascii="Arial"/>
          <w:color w:val="535353"/>
          <w:w w:val="110"/>
        </w:rPr>
        <w:t>oo</w:t>
      </w:r>
      <w:r>
        <w:rPr>
          <w:rFonts w:ascii="Verdana"/>
          <w:color w:val="535353"/>
          <w:w w:val="110"/>
        </w:rPr>
        <w:t>d H</w:t>
      </w:r>
      <w:r>
        <w:rPr>
          <w:rFonts w:ascii="Arial"/>
          <w:color w:val="535353"/>
          <w:w w:val="110"/>
        </w:rPr>
        <w:t>ous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>k</w:t>
      </w:r>
      <w:r>
        <w:rPr>
          <w:rFonts w:ascii="Verdana"/>
          <w:color w:val="535353"/>
          <w:w w:val="110"/>
        </w:rPr>
        <w:t>ee</w:t>
      </w:r>
      <w:r>
        <w:rPr>
          <w:rFonts w:ascii="Arial"/>
          <w:color w:val="535353"/>
          <w:w w:val="110"/>
        </w:rPr>
        <w:t>pin</w:t>
      </w:r>
      <w:r>
        <w:rPr>
          <w:rFonts w:ascii="Verdana"/>
          <w:color w:val="535353"/>
          <w:w w:val="110"/>
        </w:rPr>
        <w:t>g W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 xml:space="preserve">t </w:t>
      </w:r>
      <w:r>
        <w:rPr>
          <w:rFonts w:ascii="Verdana"/>
          <w:color w:val="535353"/>
          <w:w w:val="110"/>
        </w:rPr>
        <w:t>B</w:t>
      </w:r>
      <w:r>
        <w:rPr>
          <w:rFonts w:ascii="Arial"/>
          <w:color w:val="535353"/>
          <w:w w:val="110"/>
        </w:rPr>
        <w:t>l</w:t>
      </w:r>
      <w:r>
        <w:rPr>
          <w:rFonts w:ascii="Verdana"/>
          <w:color w:val="535353"/>
          <w:w w:val="110"/>
        </w:rPr>
        <w:t>ac</w:t>
      </w:r>
      <w:r>
        <w:rPr>
          <w:rFonts w:ascii="Arial"/>
          <w:color w:val="535353"/>
          <w:w w:val="110"/>
        </w:rPr>
        <w:t xml:space="preserve">k </w:t>
      </w:r>
      <w:r>
        <w:rPr>
          <w:rFonts w:ascii="Verdana"/>
          <w:color w:val="535353"/>
          <w:w w:val="110"/>
        </w:rPr>
        <w:t>L</w:t>
      </w:r>
      <w:r>
        <w:rPr>
          <w:rFonts w:ascii="Arial"/>
          <w:color w:val="535353"/>
          <w:w w:val="110"/>
        </w:rPr>
        <w:t>iv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 xml:space="preserve">s </w:t>
      </w:r>
      <w:r>
        <w:rPr>
          <w:rFonts w:ascii="Verdana"/>
          <w:color w:val="535353"/>
          <w:w w:val="110"/>
        </w:rPr>
        <w:t>Ma</w:t>
      </w:r>
      <w:r>
        <w:rPr>
          <w:rFonts w:ascii="Arial"/>
          <w:color w:val="535353"/>
          <w:w w:val="110"/>
        </w:rPr>
        <w:t>tt</w:t>
      </w:r>
      <w:r>
        <w:rPr>
          <w:rFonts w:ascii="Verdana"/>
          <w:color w:val="535353"/>
          <w:w w:val="110"/>
        </w:rPr>
        <w:t>e</w:t>
      </w:r>
      <w:r>
        <w:rPr>
          <w:rFonts w:ascii="Arial"/>
          <w:color w:val="535353"/>
          <w:w w:val="110"/>
        </w:rPr>
        <w:t xml:space="preserve">rs </w:t>
      </w:r>
      <w:r>
        <w:rPr>
          <w:rFonts w:ascii="Verdana"/>
          <w:color w:val="535353"/>
          <w:w w:val="110"/>
        </w:rPr>
        <w:t>Mea</w:t>
      </w:r>
      <w:r>
        <w:rPr>
          <w:rFonts w:ascii="Arial"/>
          <w:color w:val="535353"/>
          <w:w w:val="110"/>
        </w:rPr>
        <w:t xml:space="preserve">n </w:t>
      </w:r>
      <w:hyperlink r:id="rId96"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Arial"/>
            <w:color w:val="535353"/>
            <w:w w:val="126"/>
            <w:u w:val="single" w:color="535353"/>
          </w:rPr>
          <w:t>tt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05"/>
          </w:rPr>
          <w:t>:</w:t>
        </w:r>
        <w:r>
          <w:rPr>
            <w:rFonts w:ascii="Arial"/>
            <w:color w:val="535353"/>
            <w:w w:val="212"/>
          </w:rPr>
          <w:t>//</w:t>
        </w:r>
        <w:r>
          <w:rPr>
            <w:rFonts w:ascii="Arial"/>
            <w:color w:val="535353"/>
            <w:w w:val="120"/>
          </w:rPr>
          <w:t>www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Arial"/>
            <w:color w:val="535353"/>
            <w:w w:val="103"/>
            <w:u w:val="single" w:color="535353"/>
          </w:rPr>
          <w:t>oo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Arial"/>
            <w:color w:val="535353"/>
            <w:w w:val="103"/>
            <w:u w:val="single" w:color="535353"/>
          </w:rPr>
          <w:t>o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103"/>
            <w:u w:val="single" w:color="535353"/>
          </w:rPr>
          <w:t>k</w:t>
        </w:r>
        <w:r>
          <w:rPr>
            <w:rFonts w:ascii="Verdana"/>
            <w:color w:val="535353"/>
            <w:w w:val="93"/>
            <w:u w:val="single" w:color="535353"/>
          </w:rPr>
          <w:t>ee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119"/>
          </w:rPr>
          <w:t>i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Arial"/>
            <w:color w:val="535353"/>
            <w:w w:val="94"/>
            <w:u w:val="single" w:color="535353"/>
          </w:rPr>
          <w:t>.</w:t>
        </w:r>
        <w:r>
          <w:rPr>
            <w:rFonts w:ascii="Verdana"/>
            <w:color w:val="535353"/>
            <w:w w:val="88"/>
            <w:u w:val="single" w:color="535353"/>
          </w:rPr>
          <w:t>c</w:t>
        </w:r>
        <w:r>
          <w:rPr>
            <w:rFonts w:ascii="Arial"/>
            <w:color w:val="535353"/>
            <w:w w:val="103"/>
            <w:u w:val="single" w:color="535353"/>
          </w:rPr>
          <w:t>o</w:t>
        </w:r>
        <w:r>
          <w:rPr>
            <w:rFonts w:ascii="Arial"/>
            <w:color w:val="535353"/>
            <w:w w:val="110"/>
            <w:u w:val="single" w:color="535353"/>
          </w:rPr>
          <w:t>m</w:t>
        </w:r>
        <w:r>
          <w:rPr>
            <w:rFonts w:ascii="Arial"/>
            <w:color w:val="535353"/>
            <w:w w:val="212"/>
            <w:u w:val="single" w:color="535353"/>
          </w:rPr>
          <w:t>/</w:t>
        </w:r>
        <w:r>
          <w:rPr>
            <w:rFonts w:ascii="Arial"/>
            <w:color w:val="535353"/>
            <w:w w:val="115"/>
            <w:u w:val="single" w:color="535353"/>
          </w:rPr>
          <w:t>l</w:t>
        </w:r>
        <w:r>
          <w:rPr>
            <w:rFonts w:ascii="Arial"/>
            <w:color w:val="535353"/>
            <w:w w:val="119"/>
            <w:u w:val="single" w:color="535353"/>
          </w:rPr>
          <w:t>i</w:t>
        </w:r>
        <w:r>
          <w:rPr>
            <w:rFonts w:ascii="Verdana"/>
            <w:color w:val="535353"/>
            <w:w w:val="101"/>
            <w:u w:val="single" w:color="535353"/>
          </w:rPr>
          <w:t>f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212"/>
            <w:u w:val="single" w:color="535353"/>
          </w:rPr>
          <w:t>/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20"/>
            <w:u w:val="single" w:color="535353"/>
          </w:rPr>
          <w:t>32745051</w:t>
        </w:r>
        <w:r>
          <w:rPr>
            <w:rFonts w:ascii="Arial"/>
            <w:color w:val="535353"/>
            <w:w w:val="212"/>
            <w:u w:val="single" w:color="535353"/>
          </w:rPr>
          <w:t>/</w:t>
        </w:r>
        <w:r>
          <w:rPr>
            <w:rFonts w:ascii="Arial"/>
            <w:color w:val="535353"/>
            <w:w w:val="120"/>
            <w:u w:val="single" w:color="535353"/>
          </w:rPr>
          <w:t>w</w:t>
        </w:r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Verdana"/>
            <w:color w:val="535353"/>
            <w:w w:val="98"/>
            <w:u w:val="single" w:color="535353"/>
          </w:rPr>
          <w:t>b</w:t>
        </w:r>
        <w:r>
          <w:rPr>
            <w:rFonts w:ascii="Arial"/>
            <w:color w:val="535353"/>
            <w:w w:val="115"/>
            <w:u w:val="single" w:color="535353"/>
          </w:rPr>
          <w:t>l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Verdana"/>
            <w:color w:val="535353"/>
            <w:w w:val="88"/>
            <w:u w:val="single" w:color="535353"/>
          </w:rPr>
          <w:t>c</w:t>
        </w:r>
        <w:r>
          <w:rPr>
            <w:rFonts w:ascii="Arial"/>
            <w:color w:val="535353"/>
            <w:w w:val="103"/>
            <w:u w:val="single" w:color="535353"/>
          </w:rPr>
          <w:t>k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115"/>
            <w:u w:val="single" w:color="535353"/>
          </w:rPr>
          <w:t>l</w:t>
        </w:r>
        <w:r>
          <w:rPr>
            <w:rFonts w:ascii="Arial"/>
            <w:color w:val="535353"/>
            <w:w w:val="119"/>
            <w:u w:val="single" w:color="535353"/>
          </w:rPr>
          <w:t>i</w:t>
        </w:r>
        <w:r>
          <w:rPr>
            <w:rFonts w:ascii="Arial"/>
            <w:color w:val="535353"/>
            <w:w w:val="106"/>
            <w:u w:val="single" w:color="535353"/>
          </w:rPr>
          <w:t>v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110"/>
            <w:u w:val="single" w:color="535353"/>
          </w:rPr>
          <w:t>m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26"/>
            <w:u w:val="single" w:color="535353"/>
          </w:rPr>
          <w:t>tt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115"/>
            <w:u w:val="single" w:color="535353"/>
          </w:rPr>
          <w:t>r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157"/>
          </w:rPr>
          <w:t xml:space="preserve"> </w:t>
        </w:r>
        <w:r>
          <w:rPr>
            <w:rFonts w:ascii="Arial"/>
            <w:color w:val="535353"/>
            <w:w w:val="110"/>
            <w:u w:val="single" w:color="535353"/>
          </w:rPr>
          <w:t>m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212"/>
            <w:u w:val="single" w:color="535353"/>
          </w:rPr>
          <w:t>/</w:t>
        </w:r>
      </w:hyperlink>
    </w:p>
    <w:p w:rsidR="009F0D76" w:rsidRDefault="009F0D76">
      <w:pPr>
        <w:pStyle w:val="BodyText"/>
        <w:spacing w:before="7"/>
        <w:rPr>
          <w:rFonts w:ascii="Arial"/>
          <w:sz w:val="28"/>
        </w:rPr>
      </w:pPr>
    </w:p>
    <w:p w:rsidR="009F0D76" w:rsidRDefault="00BA5C19">
      <w:pPr>
        <w:pStyle w:val="BodyText"/>
        <w:spacing w:before="1" w:line="278" w:lineRule="auto"/>
        <w:ind w:left="1191" w:right="1666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5776" behindDoc="1" locked="0" layoutInCell="1" allowOverlap="1">
                <wp:simplePos x="0" y="0"/>
                <wp:positionH relativeFrom="page">
                  <wp:posOffset>997585</wp:posOffset>
                </wp:positionH>
                <wp:positionV relativeFrom="paragraph">
                  <wp:posOffset>374650</wp:posOffset>
                </wp:positionV>
                <wp:extent cx="1007110" cy="9525"/>
                <wp:effectExtent l="0" t="0" r="0" b="0"/>
                <wp:wrapNone/>
                <wp:docPr id="2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711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FC42F2" id="Rectangle 12" o:spid="_x0000_s1026" style="position:absolute;margin-left:78.55pt;margin-top:29.5pt;width:79.3pt;height:.75pt;z-index:-1620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6288" behindDoc="1" locked="0" layoutInCell="1" allowOverlap="1">
                <wp:simplePos x="0" y="0"/>
                <wp:positionH relativeFrom="page">
                  <wp:posOffset>5372100</wp:posOffset>
                </wp:positionH>
                <wp:positionV relativeFrom="paragraph">
                  <wp:posOffset>374650</wp:posOffset>
                </wp:positionV>
                <wp:extent cx="1130300" cy="9525"/>
                <wp:effectExtent l="0" t="0" r="0" b="0"/>
                <wp:wrapNone/>
                <wp:docPr id="2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030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82CC18" id="Rectangle 11" o:spid="_x0000_s1026" style="position:absolute;margin-left:423pt;margin-top:29.5pt;width:89pt;height:.75pt;z-index:-1620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6800" behindDoc="1" locked="0" layoutInCell="1" allowOverlap="1">
                <wp:simplePos x="0" y="0"/>
                <wp:positionH relativeFrom="page">
                  <wp:posOffset>1217295</wp:posOffset>
                </wp:positionH>
                <wp:positionV relativeFrom="paragraph">
                  <wp:posOffset>585470</wp:posOffset>
                </wp:positionV>
                <wp:extent cx="22225" cy="9525"/>
                <wp:effectExtent l="0" t="0" r="0" b="0"/>
                <wp:wrapNone/>
                <wp:docPr id="1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5061FE" id="Rectangle 10" o:spid="_x0000_s1026" style="position:absolute;margin-left:95.85pt;margin-top:46.1pt;width:1.75pt;height:.75pt;z-index:-1619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" fillcolor="#535353" stroked="f">
                <w10:wrap anchorx="page"/>
              </v:rect>
            </w:pict>
          </mc:Fallback>
        </mc:AlternateContent>
      </w:r>
      <w:r>
        <w:rPr>
          <w:rFonts w:ascii="Verdana"/>
          <w:color w:val="535353"/>
          <w:w w:val="110"/>
        </w:rPr>
        <w:t>T</w:t>
      </w:r>
      <w:r>
        <w:rPr>
          <w:rFonts w:ascii="Arial"/>
          <w:color w:val="535353"/>
          <w:w w:val="110"/>
        </w:rPr>
        <w:t>h</w:t>
      </w:r>
      <w:r>
        <w:rPr>
          <w:rFonts w:ascii="Verdana"/>
          <w:color w:val="535353"/>
          <w:w w:val="110"/>
        </w:rPr>
        <w:t>e G</w:t>
      </w:r>
      <w:r>
        <w:rPr>
          <w:rFonts w:ascii="Arial"/>
          <w:color w:val="535353"/>
          <w:w w:val="110"/>
        </w:rPr>
        <w:t>u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>r</w:t>
      </w:r>
      <w:r>
        <w:rPr>
          <w:rFonts w:ascii="Verdana"/>
          <w:color w:val="535353"/>
          <w:w w:val="110"/>
        </w:rPr>
        <w:t>d</w:t>
      </w:r>
      <w:r>
        <w:rPr>
          <w:rFonts w:ascii="Arial"/>
          <w:color w:val="535353"/>
          <w:w w:val="110"/>
        </w:rPr>
        <w:t>i</w:t>
      </w:r>
      <w:r>
        <w:rPr>
          <w:rFonts w:ascii="Verdana"/>
          <w:color w:val="535353"/>
          <w:w w:val="110"/>
        </w:rPr>
        <w:t>a</w:t>
      </w:r>
      <w:r>
        <w:rPr>
          <w:rFonts w:ascii="Arial"/>
          <w:color w:val="535353"/>
          <w:w w:val="110"/>
        </w:rPr>
        <w:t xml:space="preserve">n </w:t>
      </w:r>
      <w:hyperlink r:id="rId97"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Arial"/>
            <w:color w:val="535353"/>
            <w:w w:val="126"/>
            <w:u w:val="single" w:color="535353"/>
          </w:rPr>
          <w:t>tt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05"/>
          </w:rPr>
          <w:t>:</w:t>
        </w:r>
        <w:r>
          <w:rPr>
            <w:rFonts w:ascii="Arial"/>
            <w:color w:val="535353"/>
            <w:w w:val="212"/>
          </w:rPr>
          <w:t>//</w:t>
        </w:r>
        <w:r>
          <w:rPr>
            <w:rFonts w:ascii="Arial"/>
            <w:color w:val="535353"/>
            <w:w w:val="120"/>
          </w:rPr>
          <w:t>www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07"/>
          </w:rPr>
          <w:t>h</w:t>
        </w:r>
        <w:r>
          <w:rPr>
            <w:rFonts w:ascii="Verdana"/>
            <w:color w:val="535353"/>
            <w:w w:val="93"/>
          </w:rPr>
          <w:t>e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15"/>
            <w:u w:val="single" w:color="535353"/>
          </w:rPr>
          <w:t>r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Arial"/>
            <w:color w:val="535353"/>
            <w:w w:val="119"/>
            <w:u w:val="single" w:color="535353"/>
          </w:rPr>
          <w:t>i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Arial"/>
            <w:color w:val="535353"/>
            <w:w w:val="94"/>
            <w:u w:val="single" w:color="535353"/>
          </w:rPr>
          <w:t>.</w:t>
        </w:r>
        <w:r>
          <w:rPr>
            <w:rFonts w:ascii="Verdana"/>
            <w:color w:val="535353"/>
            <w:w w:val="88"/>
            <w:u w:val="single" w:color="535353"/>
          </w:rPr>
          <w:t>c</w:t>
        </w:r>
        <w:r>
          <w:rPr>
            <w:rFonts w:ascii="Arial"/>
            <w:color w:val="535353"/>
            <w:w w:val="103"/>
            <w:u w:val="single" w:color="535353"/>
          </w:rPr>
          <w:t>o</w:t>
        </w:r>
        <w:r>
          <w:rPr>
            <w:rFonts w:ascii="Arial"/>
            <w:color w:val="535353"/>
            <w:w w:val="110"/>
            <w:u w:val="single" w:color="535353"/>
          </w:rPr>
          <w:t>m</w:t>
        </w:r>
        <w:r>
          <w:rPr>
            <w:rFonts w:ascii="Arial"/>
            <w:color w:val="535353"/>
            <w:w w:val="212"/>
            <w:u w:val="single" w:color="535353"/>
          </w:rPr>
          <w:t>/</w:t>
        </w:r>
        <w:r>
          <w:rPr>
            <w:rFonts w:ascii="Verdana"/>
            <w:color w:val="535353"/>
            <w:w w:val="88"/>
            <w:u w:val="single" w:color="535353"/>
          </w:rPr>
          <w:t>c</w:t>
        </w:r>
        <w:r>
          <w:rPr>
            <w:rFonts w:ascii="Arial"/>
            <w:color w:val="535353"/>
            <w:w w:val="103"/>
            <w:u w:val="single" w:color="535353"/>
          </w:rPr>
          <w:t>o</w:t>
        </w:r>
        <w:r>
          <w:rPr>
            <w:rFonts w:ascii="Arial"/>
            <w:color w:val="535353"/>
            <w:w w:val="110"/>
            <w:u w:val="single" w:color="535353"/>
          </w:rPr>
          <w:t>mm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19"/>
            <w:u w:val="single" w:color="535353"/>
          </w:rPr>
          <w:t>i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Verdana"/>
            <w:color w:val="535353"/>
            <w:w w:val="101"/>
            <w:u w:val="single" w:color="535353"/>
          </w:rPr>
          <w:t>f</w:t>
        </w:r>
        <w:r>
          <w:rPr>
            <w:rFonts w:ascii="Arial"/>
            <w:color w:val="535353"/>
            <w:w w:val="115"/>
            <w:u w:val="single" w:color="535353"/>
          </w:rPr>
          <w:t>r</w:t>
        </w:r>
        <w:r>
          <w:rPr>
            <w:rFonts w:ascii="Verdana"/>
            <w:color w:val="535353"/>
            <w:w w:val="93"/>
            <w:u w:val="single" w:color="535353"/>
          </w:rPr>
          <w:t>ee</w:t>
        </w:r>
        <w:r>
          <w:rPr>
            <w:rFonts w:ascii="Arial"/>
            <w:color w:val="535353"/>
            <w:w w:val="212"/>
            <w:u w:val="single" w:color="535353"/>
          </w:rPr>
          <w:t>/</w:t>
        </w:r>
        <w:r>
          <w:rPr>
            <w:rFonts w:ascii="Arial"/>
            <w:color w:val="535353"/>
            <w:w w:val="120"/>
            <w:u w:val="single" w:color="535353"/>
          </w:rPr>
          <w:t>2020</w:t>
        </w:r>
        <w:r>
          <w:rPr>
            <w:rFonts w:ascii="Arial"/>
            <w:color w:val="535353"/>
            <w:w w:val="212"/>
            <w:u w:val="single" w:color="535353"/>
          </w:rPr>
          <w:t>/</w:t>
        </w:r>
        <w:r>
          <w:rPr>
            <w:rFonts w:ascii="Arial"/>
            <w:color w:val="535353"/>
            <w:w w:val="126"/>
          </w:rPr>
          <w:t>j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Arial"/>
            <w:color w:val="535353"/>
            <w:w w:val="212"/>
            <w:u w:val="single" w:color="535353"/>
          </w:rPr>
          <w:t>/</w:t>
        </w:r>
        <w:r>
          <w:rPr>
            <w:rFonts w:ascii="Arial"/>
            <w:color w:val="535353"/>
            <w:w w:val="120"/>
            <w:u w:val="single" w:color="535353"/>
          </w:rPr>
          <w:t>09</w:t>
        </w:r>
        <w:r>
          <w:rPr>
            <w:rFonts w:ascii="Arial"/>
            <w:color w:val="535353"/>
            <w:w w:val="212"/>
            <w:u w:val="single" w:color="535353"/>
          </w:rPr>
          <w:t>/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115"/>
          </w:rPr>
          <w:t>r</w:t>
        </w:r>
        <w:r>
          <w:rPr>
            <w:rFonts w:ascii="Arial"/>
            <w:color w:val="535353"/>
            <w:w w:val="103"/>
          </w:rPr>
          <w:t>o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Verdana"/>
            <w:color w:val="535353"/>
            <w:w w:val="93"/>
          </w:rPr>
          <w:t>e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57"/>
          </w:rPr>
          <w:t>-</w:t>
        </w:r>
        <w:r>
          <w:rPr>
            <w:rFonts w:ascii="Verdana"/>
            <w:color w:val="535353"/>
            <w:w w:val="98"/>
          </w:rPr>
          <w:t>b</w:t>
        </w:r>
        <w:r>
          <w:rPr>
            <w:rFonts w:ascii="Arial"/>
            <w:color w:val="535353"/>
            <w:w w:val="115"/>
          </w:rPr>
          <w:t>r</w:t>
        </w:r>
        <w:r>
          <w:rPr>
            <w:rFonts w:ascii="Arial"/>
            <w:color w:val="535353"/>
            <w:w w:val="119"/>
          </w:rPr>
          <w:t>i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19"/>
          </w:rPr>
          <w:t>i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07"/>
          </w:rPr>
          <w:t>h</w:t>
        </w:r>
        <w:r>
          <w:rPr>
            <w:rFonts w:ascii="Arial"/>
            <w:color w:val="535353"/>
            <w:w w:val="157"/>
          </w:rPr>
          <w:t xml:space="preserve">- </w:t>
        </w:r>
        <w:r>
          <w:rPr>
            <w:rFonts w:ascii="Arial"/>
            <w:color w:val="535353"/>
            <w:w w:val="110"/>
            <w:u w:val="single" w:color="535353"/>
          </w:rPr>
          <w:t>histor</w:t>
        </w:r>
        <w:r>
          <w:rPr>
            <w:rFonts w:ascii="Arial"/>
            <w:color w:val="535353"/>
            <w:w w:val="110"/>
          </w:rPr>
          <w:t>y</w:t>
        </w:r>
      </w:hyperlink>
    </w:p>
    <w:p w:rsidR="009F0D76" w:rsidRDefault="009F0D76">
      <w:pPr>
        <w:pStyle w:val="BodyText"/>
        <w:spacing w:before="9"/>
        <w:rPr>
          <w:rFonts w:ascii="Arial"/>
          <w:sz w:val="28"/>
        </w:rPr>
      </w:pPr>
    </w:p>
    <w:p w:rsidR="009F0D76" w:rsidRDefault="00BA5C19">
      <w:pPr>
        <w:pStyle w:val="BodyText"/>
        <w:spacing w:line="273" w:lineRule="auto"/>
        <w:ind w:left="1191" w:right="2222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7312" behindDoc="1" locked="0" layoutInCell="1" allowOverlap="1">
                <wp:simplePos x="0" y="0"/>
                <wp:positionH relativeFrom="page">
                  <wp:posOffset>2517775</wp:posOffset>
                </wp:positionH>
                <wp:positionV relativeFrom="paragraph">
                  <wp:posOffset>162560</wp:posOffset>
                </wp:positionV>
                <wp:extent cx="1348105" cy="9525"/>
                <wp:effectExtent l="0" t="0" r="0" b="0"/>
                <wp:wrapNone/>
                <wp:docPr id="1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810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D5D1F9" id="Rectangle 9" o:spid="_x0000_s1026" style="position:absolute;margin-left:198.25pt;margin-top:12.8pt;width:106.15pt;height:.75pt;z-index:-1619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7824" behindDoc="1" locked="0" layoutInCell="1" allowOverlap="1">
                <wp:simplePos x="0" y="0"/>
                <wp:positionH relativeFrom="page">
                  <wp:posOffset>4415790</wp:posOffset>
                </wp:positionH>
                <wp:positionV relativeFrom="paragraph">
                  <wp:posOffset>162560</wp:posOffset>
                </wp:positionV>
                <wp:extent cx="1049020" cy="9525"/>
                <wp:effectExtent l="0" t="0" r="0" b="0"/>
                <wp:wrapNone/>
                <wp:docPr id="1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902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56BDE" id="Rectangle 8" o:spid="_x0000_s1026" style="position:absolute;margin-left:347.7pt;margin-top:12.8pt;width:82.6pt;height:.75pt;z-index:-1619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" fillcolor="#535353" stroked="f">
                <w10:wrap anchorx="page"/>
              </v:rect>
            </w:pict>
          </mc:Fallback>
        </mc:AlternateContent>
      </w:r>
      <w:hyperlink r:id="rId98">
        <w:r>
          <w:rPr>
            <w:rFonts w:ascii="Verdana"/>
            <w:color w:val="535353"/>
            <w:w w:val="106"/>
          </w:rPr>
          <w:t>N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19"/>
          </w:rPr>
          <w:t>i</w:t>
        </w:r>
        <w:r>
          <w:rPr>
            <w:rFonts w:ascii="Arial"/>
            <w:color w:val="535353"/>
            <w:w w:val="103"/>
          </w:rPr>
          <w:t>o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Arial"/>
            <w:color w:val="535353"/>
            <w:w w:val="115"/>
          </w:rPr>
          <w:t>l</w:t>
        </w:r>
        <w:r>
          <w:rPr>
            <w:rFonts w:ascii="Arial"/>
            <w:color w:val="535353"/>
            <w:spacing w:val="11"/>
          </w:rPr>
          <w:t xml:space="preserve"> </w:t>
        </w:r>
        <w:r>
          <w:rPr>
            <w:rFonts w:ascii="Verdana"/>
            <w:color w:val="535353"/>
            <w:w w:val="97"/>
          </w:rPr>
          <w:t>G</w:t>
        </w:r>
        <w:r>
          <w:rPr>
            <w:rFonts w:ascii="Verdana"/>
            <w:color w:val="535353"/>
            <w:w w:val="93"/>
          </w:rPr>
          <w:t>e</w:t>
        </w:r>
        <w:r>
          <w:rPr>
            <w:rFonts w:ascii="Arial"/>
            <w:color w:val="535353"/>
            <w:w w:val="103"/>
          </w:rPr>
          <w:t>o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Arial"/>
            <w:color w:val="535353"/>
            <w:w w:val="115"/>
          </w:rPr>
          <w:t>r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107"/>
          </w:rPr>
          <w:t>h</w:t>
        </w:r>
        <w:r>
          <w:rPr>
            <w:rFonts w:ascii="Arial"/>
            <w:color w:val="535353"/>
            <w:w w:val="119"/>
          </w:rPr>
          <w:t>i</w:t>
        </w:r>
        <w:r>
          <w:rPr>
            <w:rFonts w:ascii="Verdana"/>
            <w:color w:val="535353"/>
            <w:w w:val="88"/>
          </w:rPr>
          <w:t>c</w:t>
        </w:r>
        <w:r>
          <w:rPr>
            <w:rFonts w:ascii="Verdana"/>
            <w:color w:val="535353"/>
            <w:spacing w:val="-7"/>
          </w:rPr>
          <w:t xml:space="preserve"> </w:t>
        </w:r>
        <w:r>
          <w:rPr>
            <w:rFonts w:ascii="Arial"/>
            <w:color w:val="535353"/>
            <w:spacing w:val="-1"/>
            <w:w w:val="107"/>
            <w:u w:val="single" w:color="535353"/>
          </w:rPr>
          <w:t>h</w:t>
        </w:r>
        <w:r>
          <w:rPr>
            <w:rFonts w:ascii="Arial"/>
            <w:color w:val="535353"/>
            <w:spacing w:val="-1"/>
            <w:w w:val="126"/>
            <w:u w:val="single" w:color="535353"/>
          </w:rPr>
          <w:t>tt</w:t>
        </w:r>
        <w:r>
          <w:rPr>
            <w:rFonts w:ascii="Arial"/>
            <w:color w:val="535353"/>
            <w:spacing w:val="-1"/>
            <w:w w:val="110"/>
          </w:rPr>
          <w:t>p</w:t>
        </w:r>
        <w:r>
          <w:rPr>
            <w:rFonts w:ascii="Arial"/>
            <w:color w:val="535353"/>
            <w:spacing w:val="-1"/>
            <w:w w:val="88"/>
          </w:rPr>
          <w:t>s</w:t>
        </w:r>
        <w:r>
          <w:rPr>
            <w:rFonts w:ascii="Arial"/>
            <w:color w:val="535353"/>
            <w:spacing w:val="-1"/>
            <w:w w:val="105"/>
          </w:rPr>
          <w:t>:</w:t>
        </w:r>
        <w:r>
          <w:rPr>
            <w:rFonts w:ascii="Arial"/>
            <w:color w:val="535353"/>
            <w:spacing w:val="-1"/>
            <w:w w:val="212"/>
          </w:rPr>
          <w:t>//</w:t>
        </w:r>
        <w:r>
          <w:rPr>
            <w:rFonts w:ascii="Arial"/>
            <w:color w:val="535353"/>
            <w:spacing w:val="-1"/>
            <w:w w:val="120"/>
          </w:rPr>
          <w:t>www</w:t>
        </w:r>
        <w:r>
          <w:rPr>
            <w:rFonts w:ascii="Arial"/>
            <w:color w:val="535353"/>
            <w:spacing w:val="-1"/>
            <w:w w:val="94"/>
          </w:rPr>
          <w:t>.</w:t>
        </w:r>
        <w:r>
          <w:rPr>
            <w:rFonts w:ascii="Arial"/>
            <w:color w:val="535353"/>
            <w:spacing w:val="-1"/>
            <w:w w:val="107"/>
          </w:rPr>
          <w:t>n</w:t>
        </w:r>
        <w:r>
          <w:rPr>
            <w:rFonts w:ascii="Verdana"/>
            <w:color w:val="535353"/>
            <w:spacing w:val="-1"/>
            <w:w w:val="91"/>
          </w:rPr>
          <w:t>a</w:t>
        </w:r>
        <w:r>
          <w:rPr>
            <w:rFonts w:ascii="Arial"/>
            <w:color w:val="535353"/>
            <w:spacing w:val="-1"/>
            <w:w w:val="126"/>
          </w:rPr>
          <w:t>t</w:t>
        </w:r>
        <w:r>
          <w:rPr>
            <w:rFonts w:ascii="Arial"/>
            <w:color w:val="535353"/>
            <w:spacing w:val="-1"/>
            <w:w w:val="119"/>
          </w:rPr>
          <w:t>i</w:t>
        </w:r>
        <w:r>
          <w:rPr>
            <w:rFonts w:ascii="Arial"/>
            <w:color w:val="535353"/>
            <w:spacing w:val="-1"/>
            <w:w w:val="103"/>
          </w:rPr>
          <w:t>o</w:t>
        </w:r>
        <w:r>
          <w:rPr>
            <w:rFonts w:ascii="Arial"/>
            <w:color w:val="535353"/>
            <w:spacing w:val="-1"/>
            <w:w w:val="107"/>
          </w:rPr>
          <w:t>n</w:t>
        </w:r>
        <w:r>
          <w:rPr>
            <w:rFonts w:ascii="Verdana"/>
            <w:color w:val="535353"/>
            <w:spacing w:val="-1"/>
            <w:w w:val="91"/>
          </w:rPr>
          <w:t>a</w:t>
        </w:r>
        <w:r>
          <w:rPr>
            <w:rFonts w:ascii="Arial"/>
            <w:color w:val="535353"/>
            <w:spacing w:val="-1"/>
            <w:w w:val="115"/>
          </w:rPr>
          <w:t>l</w:t>
        </w:r>
        <w:r>
          <w:rPr>
            <w:rFonts w:ascii="Verdana"/>
            <w:color w:val="535353"/>
            <w:spacing w:val="-1"/>
            <w:w w:val="98"/>
          </w:rPr>
          <w:t>g</w:t>
        </w:r>
        <w:r>
          <w:rPr>
            <w:rFonts w:ascii="Verdana"/>
            <w:color w:val="535353"/>
            <w:spacing w:val="-1"/>
            <w:w w:val="93"/>
            <w:u w:val="single" w:color="535353"/>
          </w:rPr>
          <w:t>e</w:t>
        </w:r>
        <w:r>
          <w:rPr>
            <w:rFonts w:ascii="Arial"/>
            <w:color w:val="535353"/>
            <w:spacing w:val="-1"/>
            <w:w w:val="103"/>
            <w:u w:val="single" w:color="535353"/>
          </w:rPr>
          <w:t>o</w:t>
        </w:r>
        <w:r>
          <w:rPr>
            <w:rFonts w:ascii="Verdana"/>
            <w:color w:val="535353"/>
            <w:spacing w:val="-1"/>
            <w:w w:val="98"/>
          </w:rPr>
          <w:t>g</w:t>
        </w:r>
        <w:r>
          <w:rPr>
            <w:rFonts w:ascii="Arial"/>
            <w:color w:val="535353"/>
            <w:spacing w:val="-1"/>
            <w:w w:val="115"/>
            <w:u w:val="single" w:color="535353"/>
          </w:rPr>
          <w:t>r</w:t>
        </w:r>
        <w:r>
          <w:rPr>
            <w:rFonts w:ascii="Verdana"/>
            <w:color w:val="535353"/>
            <w:spacing w:val="-1"/>
            <w:w w:val="91"/>
            <w:u w:val="single" w:color="535353"/>
          </w:rPr>
          <w:t>a</w:t>
        </w:r>
        <w:r>
          <w:rPr>
            <w:rFonts w:ascii="Arial"/>
            <w:color w:val="535353"/>
            <w:spacing w:val="-1"/>
            <w:w w:val="110"/>
          </w:rPr>
          <w:t>p</w:t>
        </w:r>
        <w:r>
          <w:rPr>
            <w:rFonts w:ascii="Arial"/>
            <w:color w:val="535353"/>
            <w:spacing w:val="-1"/>
            <w:w w:val="107"/>
          </w:rPr>
          <w:t>h</w:t>
        </w:r>
        <w:r>
          <w:rPr>
            <w:rFonts w:ascii="Arial"/>
            <w:color w:val="535353"/>
            <w:spacing w:val="-1"/>
            <w:w w:val="119"/>
          </w:rPr>
          <w:t>i</w:t>
        </w:r>
        <w:r>
          <w:rPr>
            <w:rFonts w:ascii="Verdana"/>
            <w:color w:val="535353"/>
            <w:spacing w:val="-1"/>
            <w:w w:val="88"/>
          </w:rPr>
          <w:t>c</w:t>
        </w:r>
        <w:r>
          <w:rPr>
            <w:rFonts w:ascii="Arial"/>
            <w:color w:val="535353"/>
            <w:spacing w:val="-1"/>
            <w:w w:val="94"/>
          </w:rPr>
          <w:t>.</w:t>
        </w:r>
        <w:r>
          <w:rPr>
            <w:rFonts w:ascii="Verdana"/>
            <w:color w:val="535353"/>
            <w:spacing w:val="-1"/>
            <w:w w:val="88"/>
          </w:rPr>
          <w:t>c</w:t>
        </w:r>
        <w:r>
          <w:rPr>
            <w:rFonts w:ascii="Arial"/>
            <w:color w:val="535353"/>
            <w:spacing w:val="-1"/>
            <w:w w:val="103"/>
          </w:rPr>
          <w:t>o</w:t>
        </w:r>
        <w:r>
          <w:rPr>
            <w:rFonts w:ascii="Arial"/>
            <w:color w:val="535353"/>
            <w:spacing w:val="-1"/>
            <w:w w:val="110"/>
          </w:rPr>
          <w:t>m</w:t>
        </w:r>
        <w:r>
          <w:rPr>
            <w:rFonts w:ascii="Arial"/>
            <w:color w:val="535353"/>
            <w:spacing w:val="-1"/>
            <w:w w:val="212"/>
          </w:rPr>
          <w:t>/</w:t>
        </w:r>
        <w:r>
          <w:rPr>
            <w:rFonts w:ascii="Verdana"/>
            <w:color w:val="535353"/>
            <w:spacing w:val="-1"/>
            <w:w w:val="101"/>
          </w:rPr>
          <w:t>f</w:t>
        </w:r>
        <w:r>
          <w:rPr>
            <w:rFonts w:ascii="Verdana"/>
            <w:color w:val="535353"/>
            <w:spacing w:val="-1"/>
            <w:w w:val="91"/>
          </w:rPr>
          <w:t>a</w:t>
        </w:r>
        <w:r>
          <w:rPr>
            <w:rFonts w:ascii="Arial"/>
            <w:color w:val="535353"/>
            <w:spacing w:val="-1"/>
            <w:w w:val="110"/>
          </w:rPr>
          <w:t>m</w:t>
        </w:r>
        <w:r>
          <w:rPr>
            <w:rFonts w:ascii="Arial"/>
            <w:color w:val="535353"/>
            <w:spacing w:val="-1"/>
            <w:w w:val="119"/>
          </w:rPr>
          <w:t>i</w:t>
        </w:r>
        <w:r>
          <w:rPr>
            <w:rFonts w:ascii="Arial"/>
            <w:color w:val="535353"/>
            <w:spacing w:val="-1"/>
            <w:w w:val="115"/>
          </w:rPr>
          <w:t>l</w:t>
        </w:r>
        <w:r>
          <w:rPr>
            <w:rFonts w:ascii="Arial"/>
            <w:color w:val="535353"/>
            <w:spacing w:val="-1"/>
            <w:w w:val="109"/>
          </w:rPr>
          <w:t>y</w:t>
        </w:r>
        <w:r>
          <w:rPr>
            <w:rFonts w:ascii="Arial"/>
            <w:color w:val="535353"/>
            <w:spacing w:val="-1"/>
            <w:w w:val="212"/>
            <w:u w:val="single" w:color="535353"/>
          </w:rPr>
          <w:t>/</w:t>
        </w:r>
        <w:r>
          <w:rPr>
            <w:rFonts w:ascii="Arial"/>
            <w:color w:val="535353"/>
            <w:spacing w:val="-1"/>
            <w:w w:val="119"/>
            <w:u w:val="single" w:color="535353"/>
          </w:rPr>
          <w:t>i</w:t>
        </w:r>
        <w:r>
          <w:rPr>
            <w:rFonts w:ascii="Arial"/>
            <w:color w:val="535353"/>
            <w:spacing w:val="-1"/>
            <w:w w:val="107"/>
            <w:u w:val="single" w:color="535353"/>
          </w:rPr>
          <w:t>n</w:t>
        </w:r>
        <w:r>
          <w:rPr>
            <w:rFonts w:ascii="Arial"/>
            <w:color w:val="535353"/>
            <w:spacing w:val="-1"/>
            <w:w w:val="157"/>
            <w:u w:val="single" w:color="535353"/>
          </w:rPr>
          <w:t>-</w:t>
        </w:r>
        <w:r>
          <w:rPr>
            <w:rFonts w:ascii="Arial"/>
            <w:color w:val="535353"/>
            <w:spacing w:val="-1"/>
            <w:w w:val="126"/>
            <w:u w:val="single" w:color="535353"/>
          </w:rPr>
          <w:t>t</w:t>
        </w:r>
        <w:r>
          <w:rPr>
            <w:rFonts w:ascii="Arial"/>
            <w:color w:val="535353"/>
            <w:spacing w:val="-1"/>
            <w:w w:val="107"/>
            <w:u w:val="single" w:color="535353"/>
          </w:rPr>
          <w:t>h</w:t>
        </w:r>
        <w:r>
          <w:rPr>
            <w:rFonts w:ascii="Verdana"/>
            <w:color w:val="535353"/>
            <w:spacing w:val="-1"/>
            <w:w w:val="93"/>
            <w:u w:val="single" w:color="535353"/>
          </w:rPr>
          <w:t>e</w:t>
        </w:r>
        <w:r>
          <w:rPr>
            <w:rFonts w:ascii="Arial"/>
            <w:color w:val="535353"/>
            <w:spacing w:val="-1"/>
            <w:w w:val="157"/>
            <w:u w:val="single" w:color="535353"/>
          </w:rPr>
          <w:t>-</w:t>
        </w:r>
        <w:r>
          <w:rPr>
            <w:rFonts w:ascii="Arial"/>
            <w:color w:val="535353"/>
            <w:w w:val="157"/>
          </w:rPr>
          <w:t xml:space="preserve"> 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120"/>
            <w:u w:val="single" w:color="535353"/>
          </w:rPr>
          <w:t>w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212"/>
            <w:u w:val="single" w:color="535353"/>
          </w:rPr>
          <w:t>/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15"/>
            <w:u w:val="single" w:color="535353"/>
          </w:rPr>
          <w:t>l</w:t>
        </w:r>
        <w:r>
          <w:rPr>
            <w:rFonts w:ascii="Arial"/>
            <w:color w:val="535353"/>
            <w:w w:val="103"/>
            <w:u w:val="single" w:color="535353"/>
          </w:rPr>
          <w:t>k</w:t>
        </w:r>
        <w:r>
          <w:rPr>
            <w:rFonts w:ascii="Arial"/>
            <w:color w:val="535353"/>
            <w:w w:val="119"/>
            <w:u w:val="single" w:color="535353"/>
          </w:rPr>
          <w:t>i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Verdana"/>
            <w:color w:val="535353"/>
            <w:w w:val="98"/>
            <w:u w:val="single" w:color="535353"/>
          </w:rPr>
          <w:t>b</w:t>
        </w:r>
        <w:r>
          <w:rPr>
            <w:rFonts w:ascii="Arial"/>
            <w:color w:val="535353"/>
            <w:w w:val="103"/>
            <w:u w:val="single" w:color="535353"/>
          </w:rPr>
          <w:t>o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115"/>
            <w:u w:val="single" w:color="535353"/>
          </w:rPr>
          <w:t>r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Verdana"/>
            <w:color w:val="535353"/>
            <w:w w:val="88"/>
            <w:u w:val="single" w:color="535353"/>
          </w:rPr>
          <w:t>c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212"/>
            <w:u w:val="single" w:color="535353"/>
          </w:rPr>
          <w:t>/</w:t>
        </w:r>
      </w:hyperlink>
    </w:p>
    <w:p w:rsidR="009F0D76" w:rsidRDefault="009F0D76">
      <w:pPr>
        <w:pStyle w:val="BodyText"/>
        <w:spacing w:before="8"/>
        <w:rPr>
          <w:rFonts w:ascii="Arial"/>
          <w:sz w:val="28"/>
        </w:rPr>
      </w:pPr>
    </w:p>
    <w:p w:rsidR="009F0D76" w:rsidRDefault="00BA5C19">
      <w:pPr>
        <w:pStyle w:val="BodyText"/>
        <w:spacing w:before="1" w:line="273" w:lineRule="auto"/>
        <w:ind w:left="1191" w:right="994"/>
        <w:rPr>
          <w:rFonts w:ascii="Arial" w:hAns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8336" behindDoc="1" locked="0" layoutInCell="1" allowOverlap="1">
                <wp:simplePos x="0" y="0"/>
                <wp:positionH relativeFrom="page">
                  <wp:posOffset>997585</wp:posOffset>
                </wp:positionH>
                <wp:positionV relativeFrom="paragraph">
                  <wp:posOffset>374650</wp:posOffset>
                </wp:positionV>
                <wp:extent cx="1573530" cy="9525"/>
                <wp:effectExtent l="0" t="0" r="0" b="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353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965ECB" id="Rectangle 7" o:spid="_x0000_s1026" style="position:absolute;margin-left:78.55pt;margin-top:29.5pt;width:123.9pt;height:.75pt;z-index:-1619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" fillcolor="#535353" stroked="f">
                <w10:wrap anchorx="page"/>
              </v:rect>
            </w:pict>
          </mc:Fallback>
        </mc:AlternateContent>
      </w:r>
      <w:r>
        <w:rPr>
          <w:rFonts w:ascii="Verdana" w:hAnsi="Verdana"/>
          <w:color w:val="535353"/>
          <w:w w:val="110"/>
        </w:rPr>
        <w:t>W</w:t>
      </w:r>
      <w:r>
        <w:rPr>
          <w:rFonts w:ascii="Arial" w:hAnsi="Arial"/>
          <w:color w:val="535353"/>
          <w:w w:val="110"/>
        </w:rPr>
        <w:t>om</w:t>
      </w:r>
      <w:r>
        <w:rPr>
          <w:rFonts w:ascii="Verdana" w:hAnsi="Verdana"/>
          <w:color w:val="535353"/>
          <w:w w:val="110"/>
        </w:rPr>
        <w:t>a</w:t>
      </w:r>
      <w:r>
        <w:rPr>
          <w:rFonts w:ascii="Arial" w:hAnsi="Arial"/>
          <w:color w:val="535353"/>
          <w:w w:val="110"/>
        </w:rPr>
        <w:t xml:space="preserve">n’s </w:t>
      </w:r>
      <w:r>
        <w:rPr>
          <w:rFonts w:ascii="Verdana" w:hAnsi="Verdana"/>
          <w:color w:val="535353"/>
          <w:w w:val="110"/>
        </w:rPr>
        <w:t>Da</w:t>
      </w:r>
      <w:r>
        <w:rPr>
          <w:rFonts w:ascii="Arial" w:hAnsi="Arial"/>
          <w:color w:val="535353"/>
          <w:w w:val="110"/>
        </w:rPr>
        <w:t xml:space="preserve">y </w:t>
      </w:r>
      <w:hyperlink r:id="rId99">
        <w:r>
          <w:rPr>
            <w:rFonts w:ascii="Arial" w:hAnsi="Arial"/>
            <w:color w:val="535353"/>
            <w:w w:val="107"/>
            <w:u w:val="single" w:color="535353"/>
          </w:rPr>
          <w:t>h</w:t>
        </w:r>
        <w:r>
          <w:rPr>
            <w:rFonts w:ascii="Arial" w:hAnsi="Arial"/>
            <w:color w:val="535353"/>
            <w:w w:val="126"/>
            <w:u w:val="single" w:color="535353"/>
          </w:rPr>
          <w:t>tt</w:t>
        </w:r>
        <w:r>
          <w:rPr>
            <w:rFonts w:ascii="Arial" w:hAnsi="Arial"/>
            <w:color w:val="535353"/>
            <w:w w:val="110"/>
          </w:rPr>
          <w:t>p</w:t>
        </w:r>
        <w:r>
          <w:rPr>
            <w:rFonts w:ascii="Arial" w:hAnsi="Arial"/>
            <w:color w:val="535353"/>
            <w:w w:val="88"/>
          </w:rPr>
          <w:t>s</w:t>
        </w:r>
        <w:r>
          <w:rPr>
            <w:rFonts w:ascii="Arial" w:hAnsi="Arial"/>
            <w:color w:val="535353"/>
            <w:w w:val="105"/>
          </w:rPr>
          <w:t>:</w:t>
        </w:r>
        <w:r>
          <w:rPr>
            <w:rFonts w:ascii="Arial" w:hAnsi="Arial"/>
            <w:color w:val="535353"/>
            <w:w w:val="212"/>
          </w:rPr>
          <w:t>//</w:t>
        </w:r>
        <w:r>
          <w:rPr>
            <w:rFonts w:ascii="Arial" w:hAnsi="Arial"/>
            <w:color w:val="535353"/>
            <w:w w:val="120"/>
          </w:rPr>
          <w:t>www</w:t>
        </w:r>
        <w:r>
          <w:rPr>
            <w:rFonts w:ascii="Arial" w:hAnsi="Arial"/>
            <w:color w:val="535353"/>
            <w:w w:val="94"/>
          </w:rPr>
          <w:t>.</w:t>
        </w:r>
        <w:r>
          <w:rPr>
            <w:rFonts w:ascii="Arial" w:hAnsi="Arial"/>
            <w:color w:val="535353"/>
            <w:w w:val="120"/>
          </w:rPr>
          <w:t>w</w:t>
        </w:r>
        <w:r>
          <w:rPr>
            <w:rFonts w:ascii="Arial" w:hAnsi="Arial"/>
            <w:color w:val="535353"/>
            <w:w w:val="103"/>
          </w:rPr>
          <w:t>o</w:t>
        </w:r>
        <w:r>
          <w:rPr>
            <w:rFonts w:ascii="Arial" w:hAnsi="Arial"/>
            <w:color w:val="535353"/>
            <w:w w:val="110"/>
          </w:rPr>
          <w:t>m</w:t>
        </w:r>
        <w:r>
          <w:rPr>
            <w:rFonts w:ascii="Verdana" w:hAnsi="Verdana"/>
            <w:color w:val="535353"/>
            <w:w w:val="91"/>
          </w:rPr>
          <w:t>a</w:t>
        </w:r>
        <w:r>
          <w:rPr>
            <w:rFonts w:ascii="Arial" w:hAnsi="Arial"/>
            <w:color w:val="535353"/>
            <w:w w:val="107"/>
          </w:rPr>
          <w:t>n</w:t>
        </w:r>
        <w:r>
          <w:rPr>
            <w:rFonts w:ascii="Arial" w:hAnsi="Arial"/>
            <w:color w:val="535353"/>
            <w:w w:val="88"/>
          </w:rPr>
          <w:t>s</w:t>
        </w:r>
        <w:r>
          <w:rPr>
            <w:rFonts w:ascii="Verdana" w:hAnsi="Verdana"/>
            <w:color w:val="535353"/>
            <w:w w:val="98"/>
          </w:rPr>
          <w:t>d</w:t>
        </w:r>
        <w:r>
          <w:rPr>
            <w:rFonts w:ascii="Verdana" w:hAnsi="Verdana"/>
            <w:color w:val="535353"/>
            <w:w w:val="91"/>
          </w:rPr>
          <w:t>a</w:t>
        </w:r>
        <w:r>
          <w:rPr>
            <w:rFonts w:ascii="Arial" w:hAnsi="Arial"/>
            <w:color w:val="535353"/>
            <w:w w:val="109"/>
          </w:rPr>
          <w:t>y</w:t>
        </w:r>
        <w:r>
          <w:rPr>
            <w:rFonts w:ascii="Arial" w:hAnsi="Arial"/>
            <w:color w:val="535353"/>
            <w:w w:val="94"/>
            <w:u w:val="single" w:color="535353"/>
          </w:rPr>
          <w:t>.</w:t>
        </w:r>
        <w:r>
          <w:rPr>
            <w:rFonts w:ascii="Verdana" w:hAnsi="Verdana"/>
            <w:color w:val="535353"/>
            <w:w w:val="88"/>
            <w:u w:val="single" w:color="535353"/>
          </w:rPr>
          <w:t>c</w:t>
        </w:r>
        <w:r>
          <w:rPr>
            <w:rFonts w:ascii="Arial" w:hAnsi="Arial"/>
            <w:color w:val="535353"/>
            <w:w w:val="103"/>
            <w:u w:val="single" w:color="535353"/>
          </w:rPr>
          <w:t>o</w:t>
        </w:r>
        <w:r>
          <w:rPr>
            <w:rFonts w:ascii="Arial" w:hAnsi="Arial"/>
            <w:color w:val="535353"/>
            <w:w w:val="110"/>
            <w:u w:val="single" w:color="535353"/>
          </w:rPr>
          <w:t>m</w:t>
        </w:r>
        <w:r>
          <w:rPr>
            <w:rFonts w:ascii="Arial" w:hAnsi="Arial"/>
            <w:color w:val="535353"/>
            <w:w w:val="212"/>
            <w:u w:val="single" w:color="535353"/>
          </w:rPr>
          <w:t>/</w:t>
        </w:r>
        <w:r>
          <w:rPr>
            <w:rFonts w:ascii="Arial" w:hAnsi="Arial"/>
            <w:color w:val="535353"/>
            <w:w w:val="115"/>
            <w:u w:val="single" w:color="535353"/>
          </w:rPr>
          <w:t>l</w:t>
        </w:r>
        <w:r>
          <w:rPr>
            <w:rFonts w:ascii="Arial" w:hAnsi="Arial"/>
            <w:color w:val="535353"/>
            <w:w w:val="119"/>
            <w:u w:val="single" w:color="535353"/>
          </w:rPr>
          <w:t>i</w:t>
        </w:r>
        <w:r>
          <w:rPr>
            <w:rFonts w:ascii="Verdana" w:hAnsi="Verdana"/>
            <w:color w:val="535353"/>
            <w:w w:val="101"/>
            <w:u w:val="single" w:color="535353"/>
          </w:rPr>
          <w:t>f</w:t>
        </w:r>
        <w:r>
          <w:rPr>
            <w:rFonts w:ascii="Verdana" w:hAnsi="Verdana"/>
            <w:color w:val="535353"/>
            <w:w w:val="93"/>
            <w:u w:val="single" w:color="535353"/>
          </w:rPr>
          <w:t>e</w:t>
        </w:r>
        <w:r>
          <w:rPr>
            <w:rFonts w:ascii="Arial" w:hAnsi="Arial"/>
            <w:color w:val="535353"/>
            <w:w w:val="212"/>
            <w:u w:val="single" w:color="535353"/>
          </w:rPr>
          <w:t>/</w:t>
        </w:r>
        <w:r>
          <w:rPr>
            <w:rFonts w:ascii="Verdana" w:hAnsi="Verdana"/>
            <w:color w:val="535353"/>
            <w:w w:val="93"/>
            <w:u w:val="single" w:color="535353"/>
          </w:rPr>
          <w:t>e</w:t>
        </w:r>
        <w:r>
          <w:rPr>
            <w:rFonts w:ascii="Arial" w:hAnsi="Arial"/>
            <w:color w:val="535353"/>
            <w:w w:val="107"/>
            <w:u w:val="single" w:color="535353"/>
          </w:rPr>
          <w:t>n</w:t>
        </w:r>
        <w:r>
          <w:rPr>
            <w:rFonts w:ascii="Arial" w:hAnsi="Arial"/>
            <w:color w:val="535353"/>
            <w:w w:val="126"/>
            <w:u w:val="single" w:color="535353"/>
          </w:rPr>
          <w:t>t</w:t>
        </w:r>
        <w:r>
          <w:rPr>
            <w:rFonts w:ascii="Verdana" w:hAnsi="Verdana"/>
            <w:color w:val="535353"/>
            <w:w w:val="93"/>
            <w:u w:val="single" w:color="535353"/>
          </w:rPr>
          <w:t>e</w:t>
        </w:r>
        <w:r>
          <w:rPr>
            <w:rFonts w:ascii="Arial" w:hAnsi="Arial"/>
            <w:color w:val="535353"/>
            <w:w w:val="115"/>
            <w:u w:val="single" w:color="535353"/>
          </w:rPr>
          <w:t>r</w:t>
        </w:r>
        <w:r>
          <w:rPr>
            <w:rFonts w:ascii="Arial" w:hAnsi="Arial"/>
            <w:color w:val="535353"/>
            <w:w w:val="126"/>
            <w:u w:val="single" w:color="535353"/>
          </w:rPr>
          <w:t>t</w:t>
        </w:r>
        <w:r>
          <w:rPr>
            <w:rFonts w:ascii="Verdana" w:hAnsi="Verdana"/>
            <w:color w:val="535353"/>
            <w:w w:val="91"/>
            <w:u w:val="single" w:color="535353"/>
          </w:rPr>
          <w:t>a</w:t>
        </w:r>
        <w:r>
          <w:rPr>
            <w:rFonts w:ascii="Arial" w:hAnsi="Arial"/>
            <w:color w:val="535353"/>
            <w:w w:val="119"/>
            <w:u w:val="single" w:color="535353"/>
          </w:rPr>
          <w:t>i</w:t>
        </w:r>
        <w:r>
          <w:rPr>
            <w:rFonts w:ascii="Arial" w:hAnsi="Arial"/>
            <w:color w:val="535353"/>
            <w:w w:val="107"/>
            <w:u w:val="single" w:color="535353"/>
          </w:rPr>
          <w:t>n</w:t>
        </w:r>
        <w:r>
          <w:rPr>
            <w:rFonts w:ascii="Arial" w:hAnsi="Arial"/>
            <w:color w:val="535353"/>
            <w:w w:val="110"/>
            <w:u w:val="single" w:color="535353"/>
          </w:rPr>
          <w:t>m</w:t>
        </w:r>
        <w:r>
          <w:rPr>
            <w:rFonts w:ascii="Verdana" w:hAnsi="Verdana"/>
            <w:color w:val="535353"/>
            <w:w w:val="93"/>
            <w:u w:val="single" w:color="535353"/>
          </w:rPr>
          <w:t>e</w:t>
        </w:r>
        <w:r>
          <w:rPr>
            <w:rFonts w:ascii="Arial" w:hAnsi="Arial"/>
            <w:color w:val="535353"/>
            <w:w w:val="107"/>
            <w:u w:val="single" w:color="535353"/>
          </w:rPr>
          <w:t>n</w:t>
        </w:r>
        <w:r>
          <w:rPr>
            <w:rFonts w:ascii="Arial" w:hAnsi="Arial"/>
            <w:color w:val="535353"/>
            <w:w w:val="126"/>
            <w:u w:val="single" w:color="535353"/>
          </w:rPr>
          <w:t>t</w:t>
        </w:r>
        <w:r>
          <w:rPr>
            <w:rFonts w:ascii="Arial" w:hAnsi="Arial"/>
            <w:color w:val="535353"/>
            <w:w w:val="212"/>
            <w:u w:val="single" w:color="535353"/>
          </w:rPr>
          <w:t>/</w:t>
        </w:r>
        <w:r>
          <w:rPr>
            <w:rFonts w:ascii="Verdana" w:hAnsi="Verdana"/>
            <w:color w:val="535353"/>
            <w:w w:val="98"/>
          </w:rPr>
          <w:t>g</w:t>
        </w:r>
        <w:r>
          <w:rPr>
            <w:rFonts w:ascii="Arial" w:hAnsi="Arial"/>
            <w:color w:val="535353"/>
            <w:w w:val="120"/>
            <w:u w:val="single" w:color="535353"/>
          </w:rPr>
          <w:t>32745225</w:t>
        </w:r>
        <w:r>
          <w:rPr>
            <w:rFonts w:ascii="Arial" w:hAnsi="Arial"/>
            <w:color w:val="535353"/>
            <w:w w:val="212"/>
            <w:u w:val="single" w:color="535353"/>
          </w:rPr>
          <w:t>/</w:t>
        </w:r>
        <w:r>
          <w:rPr>
            <w:rFonts w:ascii="Arial" w:hAnsi="Arial"/>
            <w:color w:val="535353"/>
            <w:w w:val="110"/>
            <w:u w:val="single" w:color="535353"/>
          </w:rPr>
          <w:t>m</w:t>
        </w:r>
        <w:r>
          <w:rPr>
            <w:rFonts w:ascii="Arial" w:hAnsi="Arial"/>
            <w:color w:val="535353"/>
            <w:w w:val="103"/>
            <w:u w:val="single" w:color="535353"/>
          </w:rPr>
          <w:t>o</w:t>
        </w:r>
        <w:r>
          <w:rPr>
            <w:rFonts w:ascii="Arial" w:hAnsi="Arial"/>
            <w:color w:val="535353"/>
            <w:w w:val="106"/>
            <w:u w:val="single" w:color="535353"/>
          </w:rPr>
          <w:t>v</w:t>
        </w:r>
        <w:r>
          <w:rPr>
            <w:rFonts w:ascii="Arial" w:hAnsi="Arial"/>
            <w:color w:val="535353"/>
            <w:w w:val="119"/>
            <w:u w:val="single" w:color="535353"/>
          </w:rPr>
          <w:t>i</w:t>
        </w:r>
        <w:r>
          <w:rPr>
            <w:rFonts w:ascii="Verdana" w:hAnsi="Verdana"/>
            <w:color w:val="535353"/>
            <w:w w:val="93"/>
            <w:u w:val="single" w:color="535353"/>
          </w:rPr>
          <w:t>e</w:t>
        </w:r>
        <w:r>
          <w:rPr>
            <w:rFonts w:ascii="Arial" w:hAnsi="Arial"/>
            <w:color w:val="535353"/>
            <w:w w:val="88"/>
            <w:u w:val="single" w:color="535353"/>
          </w:rPr>
          <w:t>s</w:t>
        </w:r>
        <w:r>
          <w:rPr>
            <w:rFonts w:ascii="Arial" w:hAnsi="Arial"/>
            <w:color w:val="535353"/>
            <w:w w:val="157"/>
            <w:u w:val="single" w:color="535353"/>
          </w:rPr>
          <w:t>-</w:t>
        </w:r>
        <w:r>
          <w:rPr>
            <w:rFonts w:ascii="Verdana" w:hAnsi="Verdana"/>
            <w:color w:val="535353"/>
            <w:w w:val="91"/>
            <w:u w:val="single" w:color="535353"/>
          </w:rPr>
          <w:t>a</w:t>
        </w:r>
        <w:r>
          <w:rPr>
            <w:rFonts w:ascii="Verdana" w:hAnsi="Verdana"/>
            <w:color w:val="535353"/>
            <w:w w:val="98"/>
            <w:u w:val="single" w:color="535353"/>
          </w:rPr>
          <w:t>b</w:t>
        </w:r>
        <w:r>
          <w:rPr>
            <w:rFonts w:ascii="Arial" w:hAnsi="Arial"/>
            <w:color w:val="535353"/>
            <w:w w:val="103"/>
            <w:u w:val="single" w:color="535353"/>
          </w:rPr>
          <w:t>o</w:t>
        </w:r>
        <w:r>
          <w:rPr>
            <w:rFonts w:ascii="Arial" w:hAnsi="Arial"/>
            <w:color w:val="535353"/>
            <w:w w:val="108"/>
            <w:u w:val="single" w:color="535353"/>
          </w:rPr>
          <w:t>u</w:t>
        </w:r>
        <w:r>
          <w:rPr>
            <w:rFonts w:ascii="Arial" w:hAnsi="Arial"/>
            <w:color w:val="535353"/>
            <w:w w:val="126"/>
            <w:u w:val="single" w:color="535353"/>
          </w:rPr>
          <w:t>t</w:t>
        </w:r>
        <w:r>
          <w:rPr>
            <w:rFonts w:ascii="Arial" w:hAnsi="Arial"/>
            <w:color w:val="535353"/>
            <w:w w:val="157"/>
            <w:u w:val="single" w:color="535353"/>
          </w:rPr>
          <w:t>-</w:t>
        </w:r>
        <w:r>
          <w:rPr>
            <w:rFonts w:ascii="Arial" w:hAnsi="Arial"/>
            <w:color w:val="535353"/>
            <w:w w:val="115"/>
            <w:u w:val="single" w:color="535353"/>
          </w:rPr>
          <w:t>r</w:t>
        </w:r>
        <w:r>
          <w:rPr>
            <w:rFonts w:ascii="Verdana" w:hAnsi="Verdana"/>
            <w:color w:val="535353"/>
            <w:w w:val="91"/>
            <w:u w:val="single" w:color="535353"/>
          </w:rPr>
          <w:t>a</w:t>
        </w:r>
        <w:r>
          <w:rPr>
            <w:rFonts w:ascii="Verdana" w:hAnsi="Verdana"/>
            <w:color w:val="535353"/>
            <w:w w:val="88"/>
            <w:u w:val="single" w:color="535353"/>
          </w:rPr>
          <w:t>c</w:t>
        </w:r>
        <w:r>
          <w:rPr>
            <w:rFonts w:ascii="Verdana" w:hAnsi="Verdana"/>
            <w:color w:val="535353"/>
            <w:w w:val="93"/>
            <w:u w:val="single" w:color="535353"/>
          </w:rPr>
          <w:t>e</w:t>
        </w:r>
        <w:r>
          <w:rPr>
            <w:rFonts w:ascii="Arial" w:hAnsi="Arial"/>
            <w:color w:val="535353"/>
            <w:w w:val="157"/>
            <w:u w:val="single" w:color="535353"/>
          </w:rPr>
          <w:t>-</w:t>
        </w:r>
        <w:r>
          <w:rPr>
            <w:rFonts w:ascii="Arial" w:hAnsi="Arial"/>
            <w:color w:val="535353"/>
            <w:w w:val="157"/>
          </w:rPr>
          <w:t xml:space="preserve"> </w:t>
        </w:r>
        <w:r>
          <w:rPr>
            <w:rFonts w:ascii="Arial" w:hAnsi="Arial"/>
            <w:color w:val="535353"/>
            <w:w w:val="115"/>
            <w:u w:val="single" w:color="535353"/>
          </w:rPr>
          <w:t>r</w:t>
        </w:r>
        <w:r>
          <w:rPr>
            <w:rFonts w:ascii="Verdana" w:hAnsi="Verdana"/>
            <w:color w:val="535353"/>
            <w:w w:val="91"/>
            <w:u w:val="single" w:color="535353"/>
          </w:rPr>
          <w:t>a</w:t>
        </w:r>
        <w:r>
          <w:rPr>
            <w:rFonts w:ascii="Verdana" w:hAnsi="Verdana"/>
            <w:color w:val="535353"/>
            <w:w w:val="88"/>
            <w:u w:val="single" w:color="535353"/>
          </w:rPr>
          <w:t>c</w:t>
        </w:r>
        <w:r>
          <w:rPr>
            <w:rFonts w:ascii="Arial" w:hAnsi="Arial"/>
            <w:color w:val="535353"/>
            <w:w w:val="119"/>
            <w:u w:val="single" w:color="535353"/>
          </w:rPr>
          <w:t>i</w:t>
        </w:r>
        <w:r>
          <w:rPr>
            <w:rFonts w:ascii="Arial" w:hAnsi="Arial"/>
            <w:color w:val="535353"/>
            <w:w w:val="88"/>
            <w:u w:val="single" w:color="535353"/>
          </w:rPr>
          <w:t>s</w:t>
        </w:r>
        <w:r>
          <w:rPr>
            <w:rFonts w:ascii="Arial" w:hAnsi="Arial"/>
            <w:color w:val="535353"/>
            <w:w w:val="110"/>
            <w:u w:val="single" w:color="535353"/>
          </w:rPr>
          <w:t>m</w:t>
        </w:r>
        <w:r>
          <w:rPr>
            <w:rFonts w:ascii="Arial" w:hAnsi="Arial"/>
            <w:color w:val="535353"/>
            <w:w w:val="157"/>
            <w:u w:val="single" w:color="535353"/>
          </w:rPr>
          <w:t>-</w:t>
        </w:r>
        <w:r>
          <w:rPr>
            <w:rFonts w:ascii="Arial" w:hAnsi="Arial"/>
            <w:color w:val="535353"/>
            <w:w w:val="103"/>
            <w:u w:val="single" w:color="535353"/>
          </w:rPr>
          <w:t>k</w:t>
        </w:r>
        <w:r>
          <w:rPr>
            <w:rFonts w:ascii="Arial" w:hAnsi="Arial"/>
            <w:color w:val="535353"/>
            <w:w w:val="119"/>
            <w:u w:val="single" w:color="535353"/>
          </w:rPr>
          <w:t>i</w:t>
        </w:r>
        <w:r>
          <w:rPr>
            <w:rFonts w:ascii="Verdana" w:hAnsi="Verdana"/>
            <w:color w:val="535353"/>
            <w:w w:val="98"/>
            <w:u w:val="single" w:color="535353"/>
          </w:rPr>
          <w:t>d</w:t>
        </w:r>
        <w:r>
          <w:rPr>
            <w:rFonts w:ascii="Arial" w:hAnsi="Arial"/>
            <w:color w:val="535353"/>
            <w:w w:val="88"/>
            <w:u w:val="single" w:color="535353"/>
          </w:rPr>
          <w:t>s</w:t>
        </w:r>
        <w:r>
          <w:rPr>
            <w:rFonts w:ascii="Arial" w:hAnsi="Arial"/>
            <w:color w:val="535353"/>
            <w:w w:val="212"/>
            <w:u w:val="single" w:color="535353"/>
          </w:rPr>
          <w:t>/</w:t>
        </w:r>
      </w:hyperlink>
    </w:p>
    <w:p w:rsidR="009F0D76" w:rsidRDefault="009F0D76">
      <w:pPr>
        <w:pStyle w:val="BodyText"/>
        <w:spacing w:before="7"/>
        <w:rPr>
          <w:rFonts w:ascii="Arial"/>
          <w:sz w:val="28"/>
        </w:rPr>
      </w:pPr>
    </w:p>
    <w:p w:rsidR="009F0D76" w:rsidRDefault="00BA5C19">
      <w:pPr>
        <w:pStyle w:val="BodyText"/>
        <w:spacing w:before="1" w:line="273" w:lineRule="auto"/>
        <w:ind w:left="1191" w:right="1018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8848" behindDoc="1" locked="0" layoutInCell="1" allowOverlap="1">
                <wp:simplePos x="0" y="0"/>
                <wp:positionH relativeFrom="page">
                  <wp:posOffset>2445385</wp:posOffset>
                </wp:positionH>
                <wp:positionV relativeFrom="paragraph">
                  <wp:posOffset>163195</wp:posOffset>
                </wp:positionV>
                <wp:extent cx="337820" cy="9525"/>
                <wp:effectExtent l="0" t="0" r="0" b="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82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EB7B8" id="Rectangle 6" o:spid="_x0000_s1026" style="position:absolute;margin-left:192.55pt;margin-top:12.85pt;width:26.6pt;height:.75pt;z-index:-1619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" fillcolor="#535353" stroked="f">
                <w10:wrap anchorx="page"/>
              </v:rect>
            </w:pict>
          </mc:Fallback>
        </mc:AlternateContent>
      </w:r>
      <w:hyperlink r:id="rId100">
        <w:r>
          <w:rPr>
            <w:rFonts w:ascii="Verdana"/>
            <w:color w:val="535353"/>
            <w:w w:val="97"/>
          </w:rPr>
          <w:t>G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Arial"/>
            <w:color w:val="535353"/>
            <w:w w:val="115"/>
          </w:rPr>
          <w:t>l</w:t>
        </w:r>
        <w:r>
          <w:rPr>
            <w:rFonts w:ascii="Arial"/>
            <w:color w:val="535353"/>
            <w:w w:val="157"/>
          </w:rPr>
          <w:t>-</w:t>
        </w:r>
        <w:r>
          <w:rPr>
            <w:rFonts w:ascii="Verdana"/>
            <w:color w:val="535353"/>
            <w:w w:val="89"/>
          </w:rPr>
          <w:t>D</w:t>
        </w:r>
        <w:r>
          <w:rPr>
            <w:rFonts w:ascii="Verdana"/>
            <w:color w:val="535353"/>
            <w:w w:val="93"/>
          </w:rPr>
          <w:t>e</w:t>
        </w:r>
        <w:r>
          <w:rPr>
            <w:rFonts w:ascii="Arial"/>
            <w:color w:val="535353"/>
            <w:w w:val="110"/>
          </w:rPr>
          <w:t>m</w:t>
        </w:r>
        <w:r>
          <w:rPr>
            <w:rFonts w:ascii="Arial"/>
            <w:color w:val="535353"/>
            <w:spacing w:val="11"/>
          </w:rPr>
          <w:t xml:space="preserve"> </w:t>
        </w:r>
        <w:r>
          <w:rPr>
            <w:rFonts w:ascii="Verdana"/>
            <w:color w:val="535353"/>
            <w:w w:val="109"/>
          </w:rPr>
          <w:t>M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Arial"/>
            <w:color w:val="535353"/>
            <w:w w:val="107"/>
          </w:rPr>
          <w:t>z</w:t>
        </w:r>
        <w:r>
          <w:rPr>
            <w:rFonts w:ascii="Arial"/>
            <w:color w:val="535353"/>
            <w:w w:val="119"/>
          </w:rPr>
          <w:t>i</w:t>
        </w:r>
        <w:r>
          <w:rPr>
            <w:rFonts w:ascii="Arial"/>
            <w:color w:val="535353"/>
            <w:w w:val="107"/>
          </w:rPr>
          <w:t>n</w:t>
        </w:r>
        <w:r>
          <w:rPr>
            <w:rFonts w:ascii="Verdana"/>
            <w:color w:val="535353"/>
            <w:w w:val="93"/>
          </w:rPr>
          <w:t>e</w:t>
        </w:r>
        <w:r>
          <w:rPr>
            <w:rFonts w:ascii="Verdana"/>
            <w:color w:val="535353"/>
            <w:spacing w:val="-6"/>
          </w:rPr>
          <w:t xml:space="preserve"> </w:t>
        </w:r>
        <w:r>
          <w:rPr>
            <w:rFonts w:ascii="Arial"/>
            <w:color w:val="535353"/>
            <w:spacing w:val="-1"/>
            <w:w w:val="107"/>
            <w:u w:val="single" w:color="535353"/>
          </w:rPr>
          <w:t>h</w:t>
        </w:r>
        <w:r>
          <w:rPr>
            <w:rFonts w:ascii="Arial"/>
            <w:color w:val="535353"/>
            <w:spacing w:val="-1"/>
            <w:w w:val="126"/>
            <w:u w:val="single" w:color="535353"/>
          </w:rPr>
          <w:t>tt</w:t>
        </w:r>
        <w:r>
          <w:rPr>
            <w:rFonts w:ascii="Arial"/>
            <w:color w:val="535353"/>
            <w:spacing w:val="-1"/>
            <w:w w:val="110"/>
          </w:rPr>
          <w:t>p</w:t>
        </w:r>
        <w:r>
          <w:rPr>
            <w:rFonts w:ascii="Arial"/>
            <w:color w:val="535353"/>
            <w:spacing w:val="-1"/>
            <w:w w:val="88"/>
          </w:rPr>
          <w:t>s</w:t>
        </w:r>
        <w:r>
          <w:rPr>
            <w:rFonts w:ascii="Arial"/>
            <w:color w:val="535353"/>
            <w:spacing w:val="-1"/>
            <w:w w:val="105"/>
          </w:rPr>
          <w:t>:</w:t>
        </w:r>
        <w:r>
          <w:rPr>
            <w:rFonts w:ascii="Arial"/>
            <w:color w:val="535353"/>
            <w:spacing w:val="-1"/>
            <w:w w:val="212"/>
          </w:rPr>
          <w:t>//</w:t>
        </w:r>
        <w:r>
          <w:rPr>
            <w:rFonts w:ascii="Verdana"/>
            <w:color w:val="535353"/>
            <w:spacing w:val="-1"/>
            <w:w w:val="98"/>
          </w:rPr>
          <w:t>g</w:t>
        </w:r>
        <w:r>
          <w:rPr>
            <w:rFonts w:ascii="Verdana"/>
            <w:color w:val="535353"/>
            <w:spacing w:val="-1"/>
            <w:w w:val="91"/>
            <w:u w:val="single" w:color="535353"/>
          </w:rPr>
          <w:t>a</w:t>
        </w:r>
        <w:r>
          <w:rPr>
            <w:rFonts w:ascii="Arial"/>
            <w:color w:val="535353"/>
            <w:spacing w:val="-1"/>
            <w:w w:val="115"/>
            <w:u w:val="single" w:color="535353"/>
          </w:rPr>
          <w:t>l</w:t>
        </w:r>
        <w:r>
          <w:rPr>
            <w:rFonts w:ascii="Arial"/>
            <w:color w:val="535353"/>
            <w:spacing w:val="-1"/>
            <w:w w:val="157"/>
            <w:u w:val="single" w:color="535353"/>
          </w:rPr>
          <w:t>-</w:t>
        </w:r>
        <w:r>
          <w:rPr>
            <w:rFonts w:ascii="Verdana"/>
            <w:color w:val="535353"/>
            <w:spacing w:val="-1"/>
            <w:w w:val="98"/>
            <w:u w:val="single" w:color="535353"/>
          </w:rPr>
          <w:t>d</w:t>
        </w:r>
        <w:r>
          <w:rPr>
            <w:rFonts w:ascii="Verdana"/>
            <w:color w:val="535353"/>
            <w:spacing w:val="-1"/>
            <w:w w:val="93"/>
            <w:u w:val="single" w:color="535353"/>
          </w:rPr>
          <w:t>e</w:t>
        </w:r>
        <w:r>
          <w:rPr>
            <w:rFonts w:ascii="Arial"/>
            <w:color w:val="535353"/>
            <w:spacing w:val="-1"/>
            <w:w w:val="110"/>
            <w:u w:val="single" w:color="535353"/>
          </w:rPr>
          <w:t>m</w:t>
        </w:r>
        <w:r>
          <w:rPr>
            <w:rFonts w:ascii="Arial"/>
            <w:color w:val="535353"/>
            <w:spacing w:val="-1"/>
            <w:w w:val="94"/>
            <w:u w:val="single" w:color="535353"/>
          </w:rPr>
          <w:t>.</w:t>
        </w:r>
        <w:r>
          <w:rPr>
            <w:rFonts w:ascii="Verdana"/>
            <w:color w:val="535353"/>
            <w:spacing w:val="-1"/>
            <w:w w:val="88"/>
            <w:u w:val="single" w:color="535353"/>
          </w:rPr>
          <w:t>c</w:t>
        </w:r>
        <w:r>
          <w:rPr>
            <w:rFonts w:ascii="Arial"/>
            <w:color w:val="535353"/>
            <w:spacing w:val="-1"/>
            <w:w w:val="103"/>
            <w:u w:val="single" w:color="535353"/>
          </w:rPr>
          <w:t>o</w:t>
        </w:r>
        <w:r>
          <w:rPr>
            <w:rFonts w:ascii="Arial"/>
            <w:color w:val="535353"/>
            <w:spacing w:val="-1"/>
            <w:w w:val="110"/>
            <w:u w:val="single" w:color="535353"/>
          </w:rPr>
          <w:t>m</w:t>
        </w:r>
        <w:r>
          <w:rPr>
            <w:rFonts w:ascii="Arial"/>
            <w:color w:val="535353"/>
            <w:spacing w:val="-1"/>
            <w:w w:val="212"/>
            <w:u w:val="single" w:color="535353"/>
          </w:rPr>
          <w:t>/</w:t>
        </w:r>
        <w:r>
          <w:rPr>
            <w:rFonts w:ascii="Arial"/>
            <w:color w:val="535353"/>
            <w:spacing w:val="-1"/>
            <w:w w:val="126"/>
            <w:u w:val="single" w:color="535353"/>
          </w:rPr>
          <w:t>t</w:t>
        </w:r>
        <w:r>
          <w:rPr>
            <w:rFonts w:ascii="Arial"/>
            <w:color w:val="535353"/>
            <w:spacing w:val="-1"/>
            <w:w w:val="107"/>
            <w:u w:val="single" w:color="535353"/>
          </w:rPr>
          <w:t>h</w:t>
        </w:r>
        <w:r>
          <w:rPr>
            <w:rFonts w:ascii="Verdana"/>
            <w:color w:val="535353"/>
            <w:spacing w:val="-1"/>
            <w:w w:val="93"/>
            <w:u w:val="single" w:color="535353"/>
          </w:rPr>
          <w:t>e</w:t>
        </w:r>
        <w:r>
          <w:rPr>
            <w:rFonts w:ascii="Arial"/>
            <w:color w:val="535353"/>
            <w:spacing w:val="-1"/>
            <w:w w:val="157"/>
            <w:u w:val="single" w:color="535353"/>
          </w:rPr>
          <w:t>-</w:t>
        </w:r>
        <w:r>
          <w:rPr>
            <w:rFonts w:ascii="Verdana"/>
            <w:color w:val="535353"/>
            <w:spacing w:val="-1"/>
            <w:w w:val="98"/>
            <w:u w:val="single" w:color="535353"/>
          </w:rPr>
          <w:t>d</w:t>
        </w:r>
        <w:r>
          <w:rPr>
            <w:rFonts w:ascii="Verdana"/>
            <w:color w:val="535353"/>
            <w:spacing w:val="-1"/>
            <w:w w:val="93"/>
            <w:u w:val="single" w:color="535353"/>
          </w:rPr>
          <w:t>e</w:t>
        </w:r>
        <w:r>
          <w:rPr>
            <w:rFonts w:ascii="Verdana"/>
            <w:color w:val="535353"/>
            <w:spacing w:val="-1"/>
            <w:w w:val="91"/>
            <w:u w:val="single" w:color="535353"/>
          </w:rPr>
          <w:t>a</w:t>
        </w:r>
        <w:r>
          <w:rPr>
            <w:rFonts w:ascii="Arial"/>
            <w:color w:val="535353"/>
            <w:spacing w:val="-1"/>
            <w:w w:val="126"/>
            <w:u w:val="single" w:color="535353"/>
          </w:rPr>
          <w:t>t</w:t>
        </w:r>
        <w:r>
          <w:rPr>
            <w:rFonts w:ascii="Arial"/>
            <w:color w:val="535353"/>
            <w:spacing w:val="-1"/>
            <w:w w:val="107"/>
            <w:u w:val="single" w:color="535353"/>
          </w:rPr>
          <w:t>h</w:t>
        </w:r>
        <w:r>
          <w:rPr>
            <w:rFonts w:ascii="Arial"/>
            <w:color w:val="535353"/>
            <w:spacing w:val="-1"/>
            <w:w w:val="157"/>
            <w:u w:val="single" w:color="535353"/>
          </w:rPr>
          <w:t>-</w:t>
        </w:r>
        <w:r>
          <w:rPr>
            <w:rFonts w:ascii="Arial"/>
            <w:color w:val="535353"/>
            <w:spacing w:val="-1"/>
            <w:w w:val="103"/>
            <w:u w:val="single" w:color="535353"/>
          </w:rPr>
          <w:t>o</w:t>
        </w:r>
        <w:r>
          <w:rPr>
            <w:rFonts w:ascii="Verdana"/>
            <w:color w:val="535353"/>
            <w:spacing w:val="-1"/>
            <w:w w:val="101"/>
            <w:u w:val="single" w:color="535353"/>
          </w:rPr>
          <w:t>f</w:t>
        </w:r>
        <w:r>
          <w:rPr>
            <w:rFonts w:ascii="Arial"/>
            <w:color w:val="535353"/>
            <w:spacing w:val="-1"/>
            <w:w w:val="157"/>
            <w:u w:val="single" w:color="535353"/>
          </w:rPr>
          <w:t>-</w:t>
        </w:r>
        <w:r>
          <w:rPr>
            <w:rFonts w:ascii="Arial"/>
            <w:color w:val="535353"/>
            <w:spacing w:val="-1"/>
            <w:w w:val="88"/>
            <w:u w:val="single" w:color="535353"/>
          </w:rPr>
          <w:t>s</w:t>
        </w:r>
        <w:r>
          <w:rPr>
            <w:rFonts w:ascii="Arial"/>
            <w:color w:val="535353"/>
            <w:spacing w:val="-1"/>
            <w:w w:val="107"/>
            <w:u w:val="single" w:color="535353"/>
          </w:rPr>
          <w:t>h</w:t>
        </w:r>
        <w:r>
          <w:rPr>
            <w:rFonts w:ascii="Arial"/>
            <w:color w:val="535353"/>
            <w:spacing w:val="-1"/>
            <w:w w:val="108"/>
            <w:u w:val="single" w:color="535353"/>
          </w:rPr>
          <w:t>u</w:t>
        </w:r>
        <w:r>
          <w:rPr>
            <w:rFonts w:ascii="Arial"/>
            <w:color w:val="535353"/>
            <w:spacing w:val="-1"/>
            <w:w w:val="103"/>
            <w:u w:val="single" w:color="535353"/>
          </w:rPr>
          <w:t>k</w:t>
        </w:r>
        <w:r>
          <w:rPr>
            <w:rFonts w:ascii="Arial"/>
            <w:color w:val="535353"/>
            <w:spacing w:val="-1"/>
            <w:w w:val="115"/>
            <w:u w:val="single" w:color="535353"/>
          </w:rPr>
          <w:t>r</w:t>
        </w:r>
        <w:r>
          <w:rPr>
            <w:rFonts w:ascii="Arial"/>
            <w:color w:val="535353"/>
            <w:spacing w:val="-1"/>
            <w:w w:val="119"/>
            <w:u w:val="single" w:color="535353"/>
          </w:rPr>
          <w:t>i</w:t>
        </w:r>
        <w:r>
          <w:rPr>
            <w:rFonts w:ascii="Arial"/>
            <w:color w:val="535353"/>
            <w:spacing w:val="-1"/>
            <w:w w:val="157"/>
            <w:u w:val="single" w:color="535353"/>
          </w:rPr>
          <w:t>-</w:t>
        </w:r>
        <w:r>
          <w:rPr>
            <w:rFonts w:ascii="Verdana"/>
            <w:color w:val="535353"/>
            <w:spacing w:val="-1"/>
            <w:w w:val="91"/>
            <w:u w:val="single" w:color="535353"/>
          </w:rPr>
          <w:t>a</w:t>
        </w:r>
        <w:r>
          <w:rPr>
            <w:rFonts w:ascii="Verdana"/>
            <w:color w:val="535353"/>
            <w:spacing w:val="-1"/>
            <w:w w:val="98"/>
            <w:u w:val="single" w:color="535353"/>
          </w:rPr>
          <w:t>bd</w:t>
        </w:r>
        <w:r>
          <w:rPr>
            <w:rFonts w:ascii="Arial"/>
            <w:color w:val="535353"/>
            <w:spacing w:val="-1"/>
            <w:w w:val="119"/>
            <w:u w:val="single" w:color="535353"/>
          </w:rPr>
          <w:t>i</w:t>
        </w:r>
        <w:r>
          <w:rPr>
            <w:rFonts w:ascii="Arial"/>
            <w:color w:val="535353"/>
            <w:spacing w:val="-1"/>
            <w:w w:val="157"/>
            <w:u w:val="single" w:color="535353"/>
          </w:rPr>
          <w:t>-</w:t>
        </w:r>
        <w:r>
          <w:rPr>
            <w:rFonts w:ascii="Arial"/>
            <w:color w:val="535353"/>
            <w:spacing w:val="-1"/>
            <w:w w:val="88"/>
            <w:u w:val="single" w:color="535353"/>
          </w:rPr>
          <w:t>s</w:t>
        </w:r>
        <w:r>
          <w:rPr>
            <w:rFonts w:ascii="Arial"/>
            <w:color w:val="535353"/>
            <w:spacing w:val="-1"/>
            <w:w w:val="107"/>
            <w:u w:val="single" w:color="535353"/>
          </w:rPr>
          <w:t>h</w:t>
        </w:r>
        <w:r>
          <w:rPr>
            <w:rFonts w:ascii="Verdana"/>
            <w:color w:val="535353"/>
            <w:spacing w:val="-1"/>
            <w:w w:val="93"/>
            <w:u w:val="single" w:color="535353"/>
          </w:rPr>
          <w:t>e</w:t>
        </w:r>
        <w:r>
          <w:rPr>
            <w:rFonts w:ascii="Arial"/>
            <w:color w:val="535353"/>
            <w:spacing w:val="-1"/>
            <w:w w:val="157"/>
            <w:u w:val="single" w:color="535353"/>
          </w:rPr>
          <w:t>-</w:t>
        </w:r>
        <w:r>
          <w:rPr>
            <w:rFonts w:ascii="Arial"/>
            <w:color w:val="535353"/>
            <w:spacing w:val="-1"/>
            <w:w w:val="120"/>
            <w:u w:val="single" w:color="535353"/>
          </w:rPr>
          <w:t>w</w:t>
        </w:r>
        <w:r>
          <w:rPr>
            <w:rFonts w:ascii="Verdana"/>
            <w:color w:val="535353"/>
            <w:spacing w:val="-1"/>
            <w:w w:val="91"/>
            <w:u w:val="single" w:color="535353"/>
          </w:rPr>
          <w:t>a</w:t>
        </w:r>
        <w:r>
          <w:rPr>
            <w:rFonts w:ascii="Arial"/>
            <w:color w:val="535353"/>
            <w:spacing w:val="-1"/>
            <w:w w:val="88"/>
            <w:u w:val="single" w:color="535353"/>
          </w:rPr>
          <w:t>s</w:t>
        </w:r>
        <w:r>
          <w:rPr>
            <w:rFonts w:ascii="Arial"/>
            <w:color w:val="535353"/>
            <w:spacing w:val="-1"/>
            <w:w w:val="157"/>
            <w:u w:val="single" w:color="535353"/>
          </w:rPr>
          <w:t>-</w:t>
        </w:r>
        <w:r>
          <w:rPr>
            <w:rFonts w:ascii="Verdana"/>
            <w:color w:val="535353"/>
            <w:spacing w:val="-1"/>
            <w:w w:val="101"/>
            <w:u w:val="single" w:color="535353"/>
          </w:rPr>
          <w:t>f</w:t>
        </w:r>
        <w:r>
          <w:rPr>
            <w:rFonts w:ascii="Verdana"/>
            <w:color w:val="535353"/>
            <w:spacing w:val="-1"/>
            <w:w w:val="91"/>
            <w:u w:val="single" w:color="535353"/>
          </w:rPr>
          <w:t>a</w:t>
        </w:r>
        <w:r>
          <w:rPr>
            <w:rFonts w:ascii="Arial"/>
            <w:color w:val="535353"/>
            <w:spacing w:val="-1"/>
            <w:w w:val="119"/>
            <w:u w:val="single" w:color="535353"/>
          </w:rPr>
          <w:t>i</w:t>
        </w:r>
        <w:r>
          <w:rPr>
            <w:rFonts w:ascii="Arial"/>
            <w:color w:val="535353"/>
            <w:spacing w:val="-1"/>
            <w:w w:val="115"/>
            <w:u w:val="single" w:color="535353"/>
          </w:rPr>
          <w:t>l</w:t>
        </w:r>
        <w:r>
          <w:rPr>
            <w:rFonts w:ascii="Verdana"/>
            <w:color w:val="535353"/>
            <w:spacing w:val="-1"/>
            <w:w w:val="93"/>
            <w:u w:val="single" w:color="535353"/>
          </w:rPr>
          <w:t>e</w:t>
        </w:r>
        <w:r>
          <w:rPr>
            <w:rFonts w:ascii="Verdana"/>
            <w:color w:val="535353"/>
            <w:spacing w:val="-1"/>
            <w:w w:val="98"/>
            <w:u w:val="single" w:color="535353"/>
          </w:rPr>
          <w:t>d</w:t>
        </w:r>
        <w:r>
          <w:rPr>
            <w:rFonts w:ascii="Arial"/>
            <w:color w:val="535353"/>
            <w:spacing w:val="-1"/>
            <w:w w:val="157"/>
            <w:u w:val="single" w:color="535353"/>
          </w:rPr>
          <w:t>-</w:t>
        </w:r>
        <w:r>
          <w:rPr>
            <w:rFonts w:ascii="Arial"/>
            <w:color w:val="535353"/>
            <w:w w:val="157"/>
          </w:rPr>
          <w:t xml:space="preserve"> </w:t>
        </w:r>
        <w:r>
          <w:rPr>
            <w:rFonts w:ascii="Arial"/>
            <w:color w:val="535353"/>
            <w:w w:val="120"/>
            <w:u w:val="single" w:color="535353"/>
          </w:rPr>
          <w:t>w</w:t>
        </w:r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120"/>
            <w:u w:val="single" w:color="535353"/>
          </w:rPr>
          <w:t>w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15"/>
            <w:u w:val="single" w:color="535353"/>
          </w:rPr>
          <w:t>l</w:t>
        </w:r>
        <w:r>
          <w:rPr>
            <w:rFonts w:ascii="Arial"/>
            <w:color w:val="535353"/>
            <w:w w:val="119"/>
            <w:u w:val="single" w:color="535353"/>
          </w:rPr>
          <w:t>i</w:t>
        </w:r>
        <w:r>
          <w:rPr>
            <w:rFonts w:ascii="Arial"/>
            <w:color w:val="535353"/>
            <w:w w:val="106"/>
            <w:u w:val="single" w:color="535353"/>
          </w:rPr>
          <w:t>v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19"/>
            <w:u w:val="single" w:color="535353"/>
          </w:rPr>
          <w:t>i</w:t>
        </w:r>
        <w:r>
          <w:rPr>
            <w:rFonts w:ascii="Arial"/>
            <w:color w:val="535353"/>
            <w:w w:val="115"/>
            <w:u w:val="single" w:color="535353"/>
          </w:rPr>
          <w:t>ll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Verdana"/>
            <w:color w:val="535353"/>
            <w:w w:val="98"/>
            <w:u w:val="single" w:color="535353"/>
          </w:rPr>
          <w:t>b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119"/>
            <w:u w:val="single" w:color="535353"/>
          </w:rPr>
          <w:t>i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Verdana"/>
            <w:color w:val="535353"/>
            <w:w w:val="98"/>
          </w:rPr>
          <w:t>g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Verdana"/>
            <w:color w:val="535353"/>
            <w:w w:val="101"/>
            <w:u w:val="single" w:color="535353"/>
          </w:rPr>
          <w:t>f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19"/>
            <w:u w:val="single" w:color="535353"/>
          </w:rPr>
          <w:t>i</w:t>
        </w:r>
        <w:r>
          <w:rPr>
            <w:rFonts w:ascii="Arial"/>
            <w:color w:val="535353"/>
            <w:w w:val="115"/>
            <w:u w:val="single" w:color="535353"/>
          </w:rPr>
          <w:t>l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Arial"/>
            <w:color w:val="535353"/>
            <w:w w:val="103"/>
            <w:u w:val="single" w:color="535353"/>
          </w:rPr>
          <w:t>o</w:t>
        </w:r>
        <w:r>
          <w:rPr>
            <w:rFonts w:ascii="Arial"/>
            <w:color w:val="535353"/>
            <w:w w:val="120"/>
            <w:u w:val="single" w:color="535353"/>
          </w:rPr>
          <w:t>w</w:t>
        </w:r>
        <w:r>
          <w:rPr>
            <w:rFonts w:ascii="Arial"/>
            <w:color w:val="535353"/>
            <w:w w:val="212"/>
            <w:u w:val="single" w:color="535353"/>
          </w:rPr>
          <w:t>/</w:t>
        </w:r>
      </w:hyperlink>
    </w:p>
    <w:p w:rsidR="009F0D76" w:rsidRDefault="009F0D76">
      <w:pPr>
        <w:pStyle w:val="BodyText"/>
        <w:spacing w:before="8"/>
        <w:rPr>
          <w:rFonts w:ascii="Arial"/>
          <w:sz w:val="28"/>
        </w:rPr>
      </w:pPr>
    </w:p>
    <w:p w:rsidR="009F0D76" w:rsidRDefault="00BA5C19">
      <w:pPr>
        <w:pStyle w:val="BodyText"/>
        <w:spacing w:line="273" w:lineRule="auto"/>
        <w:ind w:left="1191" w:right="1160"/>
        <w:rPr>
          <w:rFonts w:ascii="Verdana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9360" behindDoc="1" locked="0" layoutInCell="1" allowOverlap="1">
                <wp:simplePos x="0" y="0"/>
                <wp:positionH relativeFrom="page">
                  <wp:posOffset>2127250</wp:posOffset>
                </wp:positionH>
                <wp:positionV relativeFrom="paragraph">
                  <wp:posOffset>162560</wp:posOffset>
                </wp:positionV>
                <wp:extent cx="1945640" cy="9525"/>
                <wp:effectExtent l="0" t="0" r="0" b="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564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4543E6" id="Rectangle 5" o:spid="_x0000_s1026" style="position:absolute;margin-left:167.5pt;margin-top:12.8pt;width:153.2pt;height:.75pt;z-index:-1619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19872" behindDoc="1" locked="0" layoutInCell="1" allowOverlap="1">
                <wp:simplePos x="0" y="0"/>
                <wp:positionH relativeFrom="page">
                  <wp:posOffset>4117340</wp:posOffset>
                </wp:positionH>
                <wp:positionV relativeFrom="paragraph">
                  <wp:posOffset>162560</wp:posOffset>
                </wp:positionV>
                <wp:extent cx="1230630" cy="9525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063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75FA58" id="Rectangle 4" o:spid="_x0000_s1026" style="position:absolute;margin-left:324.2pt;margin-top:12.8pt;width:96.9pt;height:.75pt;z-index:-1619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" fillcolor="#535353" stroked="f"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20384" behindDoc="1" locked="0" layoutInCell="1" allowOverlap="1">
                <wp:simplePos x="0" y="0"/>
                <wp:positionH relativeFrom="page">
                  <wp:posOffset>5393055</wp:posOffset>
                </wp:positionH>
                <wp:positionV relativeFrom="paragraph">
                  <wp:posOffset>162560</wp:posOffset>
                </wp:positionV>
                <wp:extent cx="140970" cy="9525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2F87BD" id="Rectangle 3" o:spid="_x0000_s1026" style="position:absolute;margin-left:424.65pt;margin-top:12.8pt;width:11.1pt;height:.75pt;z-index:-1619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" fillcolor="#535353" stroked="f">
                <w10:wrap anchorx="page"/>
              </v:rect>
            </w:pict>
          </mc:Fallback>
        </mc:AlternateContent>
      </w:r>
      <w:hyperlink r:id="rId101">
        <w:r>
          <w:rPr>
            <w:rFonts w:ascii="Verdana"/>
            <w:color w:val="535353"/>
            <w:w w:val="92"/>
          </w:rPr>
          <w:t>B</w:t>
        </w:r>
        <w:r>
          <w:rPr>
            <w:rFonts w:ascii="Verdana"/>
            <w:color w:val="535353"/>
            <w:w w:val="93"/>
          </w:rPr>
          <w:t>e</w:t>
        </w:r>
        <w:r>
          <w:rPr>
            <w:rFonts w:ascii="Arial"/>
            <w:color w:val="535353"/>
            <w:w w:val="115"/>
          </w:rPr>
          <w:t>ll</w:t>
        </w:r>
        <w:r>
          <w:rPr>
            <w:rFonts w:ascii="Arial"/>
            <w:color w:val="535353"/>
            <w:w w:val="103"/>
          </w:rPr>
          <w:t>o</w:t>
        </w:r>
        <w:r>
          <w:rPr>
            <w:rFonts w:ascii="Arial"/>
            <w:color w:val="535353"/>
          </w:rPr>
          <w:t xml:space="preserve"> </w:t>
        </w:r>
        <w:r>
          <w:rPr>
            <w:rFonts w:ascii="Verdana"/>
            <w:color w:val="535353"/>
            <w:w w:val="96"/>
          </w:rPr>
          <w:t>C</w:t>
        </w:r>
        <w:r>
          <w:rPr>
            <w:rFonts w:ascii="Arial"/>
            <w:color w:val="535353"/>
            <w:w w:val="103"/>
          </w:rPr>
          <w:t>o</w:t>
        </w:r>
        <w:r>
          <w:rPr>
            <w:rFonts w:ascii="Arial"/>
            <w:color w:val="535353"/>
            <w:w w:val="115"/>
          </w:rPr>
          <w:t>ll</w:t>
        </w:r>
        <w:r>
          <w:rPr>
            <w:rFonts w:ascii="Verdana"/>
            <w:color w:val="535353"/>
            <w:w w:val="93"/>
          </w:rPr>
          <w:t>e</w:t>
        </w:r>
        <w:r>
          <w:rPr>
            <w:rFonts w:ascii="Verdana"/>
            <w:color w:val="535353"/>
            <w:w w:val="88"/>
          </w:rPr>
          <w:t>c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19"/>
          </w:rPr>
          <w:t>i</w:t>
        </w:r>
        <w:r>
          <w:rPr>
            <w:rFonts w:ascii="Arial"/>
            <w:color w:val="535353"/>
            <w:w w:val="106"/>
          </w:rPr>
          <w:t>v</w:t>
        </w:r>
        <w:r>
          <w:rPr>
            <w:rFonts w:ascii="Verdana"/>
            <w:color w:val="535353"/>
            <w:w w:val="93"/>
          </w:rPr>
          <w:t>e</w:t>
        </w:r>
        <w:r>
          <w:rPr>
            <w:rFonts w:ascii="Verdana"/>
            <w:color w:val="535353"/>
          </w:rPr>
          <w:t xml:space="preserve"> </w:t>
        </w:r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Arial"/>
            <w:color w:val="535353"/>
            <w:w w:val="126"/>
            <w:u w:val="single" w:color="535353"/>
          </w:rPr>
          <w:t>tt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05"/>
          </w:rPr>
          <w:t>:</w:t>
        </w:r>
        <w:r>
          <w:rPr>
            <w:rFonts w:ascii="Arial"/>
            <w:color w:val="535353"/>
            <w:w w:val="212"/>
          </w:rPr>
          <w:t>//</w:t>
        </w:r>
        <w:r>
          <w:rPr>
            <w:rFonts w:ascii="Verdana"/>
            <w:color w:val="535353"/>
            <w:w w:val="98"/>
          </w:rPr>
          <w:t>b</w:t>
        </w:r>
        <w:r>
          <w:rPr>
            <w:rFonts w:ascii="Verdana"/>
            <w:color w:val="535353"/>
            <w:w w:val="93"/>
          </w:rPr>
          <w:t>e</w:t>
        </w:r>
        <w:r>
          <w:rPr>
            <w:rFonts w:ascii="Arial"/>
            <w:color w:val="535353"/>
            <w:w w:val="115"/>
          </w:rPr>
          <w:t>ll</w:t>
        </w:r>
        <w:r>
          <w:rPr>
            <w:rFonts w:ascii="Arial"/>
            <w:color w:val="535353"/>
            <w:w w:val="103"/>
          </w:rPr>
          <w:t>o</w:t>
        </w:r>
        <w:r>
          <w:rPr>
            <w:rFonts w:ascii="Verdana"/>
            <w:color w:val="535353"/>
            <w:w w:val="88"/>
          </w:rPr>
          <w:t>c</w:t>
        </w:r>
        <w:r>
          <w:rPr>
            <w:rFonts w:ascii="Arial"/>
            <w:color w:val="535353"/>
            <w:w w:val="103"/>
          </w:rPr>
          <w:t>o</w:t>
        </w:r>
        <w:r>
          <w:rPr>
            <w:rFonts w:ascii="Arial"/>
            <w:color w:val="535353"/>
            <w:w w:val="115"/>
          </w:rPr>
          <w:t>ll</w:t>
        </w:r>
        <w:r>
          <w:rPr>
            <w:rFonts w:ascii="Verdana"/>
            <w:color w:val="535353"/>
            <w:w w:val="93"/>
          </w:rPr>
          <w:t>e</w:t>
        </w:r>
        <w:r>
          <w:rPr>
            <w:rFonts w:ascii="Verdana"/>
            <w:color w:val="535353"/>
            <w:w w:val="88"/>
          </w:rPr>
          <w:t>c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19"/>
          </w:rPr>
          <w:t>i</w:t>
        </w:r>
        <w:r>
          <w:rPr>
            <w:rFonts w:ascii="Arial"/>
            <w:color w:val="535353"/>
            <w:w w:val="106"/>
          </w:rPr>
          <w:t>v</w:t>
        </w:r>
        <w:r>
          <w:rPr>
            <w:rFonts w:ascii="Verdana"/>
            <w:color w:val="535353"/>
            <w:w w:val="93"/>
          </w:rPr>
          <w:t>e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Verdana"/>
            <w:color w:val="535353"/>
            <w:w w:val="88"/>
          </w:rPr>
          <w:t>c</w:t>
        </w:r>
        <w:r>
          <w:rPr>
            <w:rFonts w:ascii="Arial"/>
            <w:color w:val="535353"/>
            <w:w w:val="103"/>
          </w:rPr>
          <w:t>o</w:t>
        </w:r>
        <w:r>
          <w:rPr>
            <w:rFonts w:ascii="Arial"/>
            <w:color w:val="535353"/>
            <w:w w:val="110"/>
          </w:rPr>
          <w:t>m</w:t>
        </w:r>
        <w:r>
          <w:rPr>
            <w:rFonts w:ascii="Arial"/>
            <w:color w:val="535353"/>
            <w:w w:val="212"/>
          </w:rPr>
          <w:t>/</w:t>
        </w:r>
        <w:r>
          <w:rPr>
            <w:rFonts w:ascii="Arial"/>
            <w:color w:val="535353"/>
            <w:w w:val="120"/>
          </w:rPr>
          <w:t>8</w:t>
        </w:r>
        <w:r>
          <w:rPr>
            <w:rFonts w:ascii="Arial"/>
            <w:color w:val="535353"/>
            <w:w w:val="157"/>
          </w:rPr>
          <w:t>-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103"/>
          </w:rPr>
          <w:t>o</w:t>
        </w:r>
        <w:r>
          <w:rPr>
            <w:rFonts w:ascii="Verdana"/>
            <w:color w:val="535353"/>
            <w:w w:val="98"/>
          </w:rPr>
          <w:t>d</w:t>
        </w:r>
        <w:r>
          <w:rPr>
            <w:rFonts w:ascii="Verdana"/>
            <w:color w:val="535353"/>
            <w:w w:val="88"/>
          </w:rPr>
          <w:t>c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57"/>
          </w:rPr>
          <w:t>-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07"/>
          </w:rPr>
          <w:t>h</w:t>
        </w:r>
        <w:r>
          <w:rPr>
            <w:rFonts w:ascii="Verdana"/>
            <w:color w:val="535353"/>
            <w:w w:val="91"/>
          </w:rPr>
          <w:t>a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57"/>
          </w:rPr>
          <w:t>-</w:t>
        </w:r>
        <w:r>
          <w:rPr>
            <w:rFonts w:ascii="Arial"/>
            <w:color w:val="535353"/>
            <w:w w:val="107"/>
          </w:rPr>
          <w:t>h</w:t>
        </w:r>
        <w:r>
          <w:rPr>
            <w:rFonts w:ascii="Verdana"/>
            <w:color w:val="535353"/>
            <w:w w:val="93"/>
          </w:rPr>
          <w:t>e</w:t>
        </w:r>
        <w:r>
          <w:rPr>
            <w:rFonts w:ascii="Arial"/>
            <w:color w:val="535353"/>
            <w:w w:val="115"/>
          </w:rPr>
          <w:t>l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157"/>
          </w:rPr>
          <w:t>-</w:t>
        </w:r>
        <w:r>
          <w:rPr>
            <w:rFonts w:ascii="Arial"/>
            <w:color w:val="535353"/>
            <w:w w:val="109"/>
          </w:rPr>
          <w:t>y</w:t>
        </w:r>
        <w:r>
          <w:rPr>
            <w:rFonts w:ascii="Arial"/>
            <w:color w:val="535353"/>
            <w:w w:val="103"/>
            <w:u w:val="single" w:color="535353"/>
          </w:rPr>
          <w:t>o</w:t>
        </w:r>
        <w:r>
          <w:rPr>
            <w:rFonts w:ascii="Arial"/>
            <w:color w:val="535353"/>
            <w:w w:val="108"/>
            <w:u w:val="single" w:color="535353"/>
          </w:rPr>
          <w:t>u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15"/>
            <w:u w:val="single" w:color="535353"/>
          </w:rPr>
          <w:t>l</w:t>
        </w:r>
        <w:r>
          <w:rPr>
            <w:rFonts w:ascii="Arial"/>
            <w:color w:val="535353"/>
            <w:w w:val="103"/>
            <w:u w:val="single" w:color="535353"/>
          </w:rPr>
          <w:t>k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03"/>
            <w:u w:val="single" w:color="535353"/>
          </w:rPr>
          <w:t>o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103"/>
            <w:u w:val="single" w:color="535353"/>
          </w:rPr>
          <w:t>k</w:t>
        </w:r>
        <w:r>
          <w:rPr>
            <w:rFonts w:ascii="Arial"/>
            <w:color w:val="535353"/>
            <w:w w:val="119"/>
            <w:u w:val="single" w:color="535353"/>
          </w:rPr>
          <w:t>i</w:t>
        </w:r>
        <w:r>
          <w:rPr>
            <w:rFonts w:ascii="Verdana"/>
            <w:color w:val="535353"/>
            <w:w w:val="98"/>
            <w:u w:val="single" w:color="535353"/>
          </w:rPr>
          <w:t>d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157"/>
          </w:rPr>
          <w:t xml:space="preserve"> </w:t>
        </w:r>
        <w:r>
          <w:rPr>
            <w:rFonts w:ascii="Verdana"/>
            <w:color w:val="535353"/>
            <w:w w:val="115"/>
            <w:u w:val="single" w:color="535353"/>
          </w:rPr>
          <w:t>ab</w:t>
        </w:r>
        <w:r>
          <w:rPr>
            <w:rFonts w:ascii="Arial"/>
            <w:color w:val="535353"/>
            <w:w w:val="115"/>
            <w:u w:val="single" w:color="535353"/>
          </w:rPr>
          <w:t>out-r</w:t>
        </w:r>
        <w:r>
          <w:rPr>
            <w:rFonts w:ascii="Verdana"/>
            <w:color w:val="535353"/>
            <w:w w:val="115"/>
            <w:u w:val="single" w:color="535353"/>
          </w:rPr>
          <w:t>ace</w:t>
        </w:r>
        <w:r>
          <w:rPr>
            <w:rFonts w:ascii="Arial"/>
            <w:color w:val="535353"/>
            <w:w w:val="115"/>
            <w:u w:val="single" w:color="535353"/>
          </w:rPr>
          <w:t>-</w:t>
        </w:r>
        <w:r>
          <w:rPr>
            <w:rFonts w:ascii="Verdana"/>
            <w:color w:val="535353"/>
            <w:w w:val="115"/>
            <w:u w:val="single" w:color="535353"/>
          </w:rPr>
          <w:t>e</w:t>
        </w:r>
        <w:r>
          <w:rPr>
            <w:rFonts w:ascii="Arial"/>
            <w:color w:val="535353"/>
            <w:w w:val="115"/>
            <w:u w:val="single" w:color="535353"/>
          </w:rPr>
          <w:t>5</w:t>
        </w:r>
        <w:r>
          <w:rPr>
            <w:rFonts w:ascii="Verdana"/>
            <w:color w:val="535353"/>
            <w:w w:val="115"/>
            <w:u w:val="single" w:color="535353"/>
          </w:rPr>
          <w:t>a</w:t>
        </w:r>
        <w:r>
          <w:rPr>
            <w:rFonts w:ascii="Arial"/>
            <w:color w:val="535353"/>
            <w:w w:val="115"/>
            <w:u w:val="single" w:color="535353"/>
          </w:rPr>
          <w:t>4</w:t>
        </w:r>
        <w:r>
          <w:rPr>
            <w:rFonts w:ascii="Verdana"/>
            <w:color w:val="535353"/>
            <w:w w:val="115"/>
            <w:u w:val="single" w:color="535353"/>
          </w:rPr>
          <w:t>b</w:t>
        </w:r>
        <w:r>
          <w:rPr>
            <w:rFonts w:ascii="Arial"/>
            <w:color w:val="535353"/>
            <w:w w:val="115"/>
            <w:u w:val="single" w:color="535353"/>
          </w:rPr>
          <w:t>639</w:t>
        </w:r>
        <w:r>
          <w:rPr>
            <w:rFonts w:ascii="Verdana"/>
            <w:color w:val="535353"/>
            <w:w w:val="115"/>
            <w:u w:val="single" w:color="535353"/>
          </w:rPr>
          <w:t>ac</w:t>
        </w:r>
        <w:r>
          <w:rPr>
            <w:rFonts w:ascii="Arial"/>
            <w:color w:val="535353"/>
            <w:w w:val="115"/>
            <w:u w:val="single" w:color="535353"/>
          </w:rPr>
          <w:t>3</w:t>
        </w:r>
        <w:r>
          <w:rPr>
            <w:rFonts w:ascii="Verdana"/>
            <w:color w:val="535353"/>
            <w:w w:val="115"/>
            <w:u w:val="single" w:color="535353"/>
          </w:rPr>
          <w:t>f</w:t>
        </w:r>
      </w:hyperlink>
    </w:p>
    <w:p w:rsidR="009F0D76" w:rsidRDefault="009F0D76">
      <w:pPr>
        <w:pStyle w:val="BodyText"/>
        <w:spacing w:before="8"/>
        <w:rPr>
          <w:rFonts w:ascii="Verdana"/>
          <w:sz w:val="23"/>
        </w:rPr>
      </w:pPr>
    </w:p>
    <w:p w:rsidR="009F0D76" w:rsidRDefault="00BA5C19">
      <w:pPr>
        <w:pStyle w:val="BodyText"/>
        <w:spacing w:before="43" w:line="273" w:lineRule="auto"/>
        <w:ind w:left="1191"/>
        <w:rPr>
          <w:rFonts w:ascii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20896" behindDoc="1" locked="0" layoutInCell="1" allowOverlap="1">
                <wp:simplePos x="0" y="0"/>
                <wp:positionH relativeFrom="page">
                  <wp:posOffset>1891030</wp:posOffset>
                </wp:positionH>
                <wp:positionV relativeFrom="paragraph">
                  <wp:posOffset>189865</wp:posOffset>
                </wp:positionV>
                <wp:extent cx="1191895" cy="952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9525"/>
                        </a:xfrm>
                        <a:prstGeom prst="rect">
                          <a:avLst/>
                        </a:prstGeom>
                        <a:solidFill>
                          <a:srgbClr val="53535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DB5B0A" id="Rectangle 2" o:spid="_x0000_s1026" style="position:absolute;margin-left:148.9pt;margin-top:14.95pt;width:93.85pt;height:.75pt;z-index:-1619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" fillcolor="#535353" stroked="f">
                <w10:wrap anchorx="page"/>
              </v:rect>
            </w:pict>
          </mc:Fallback>
        </mc:AlternateContent>
      </w:r>
      <w:hyperlink r:id="rId102" w:anchor="%3A~%3Atext%3DCarbon%20Light%20Bulb%20Filament%2C%20Invented%2CAfrican%2DAmerican%20inventor%20Lewis%20Latimer">
        <w:r>
          <w:rPr>
            <w:rFonts w:ascii="Verdana"/>
            <w:color w:val="535353"/>
            <w:w w:val="99"/>
          </w:rPr>
          <w:t>H</w:t>
        </w:r>
        <w:r>
          <w:rPr>
            <w:rFonts w:ascii="Arial"/>
            <w:color w:val="535353"/>
            <w:w w:val="119"/>
          </w:rPr>
          <w:t>i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03"/>
          </w:rPr>
          <w:t>o</w:t>
        </w:r>
        <w:r>
          <w:rPr>
            <w:rFonts w:ascii="Arial"/>
            <w:color w:val="535353"/>
            <w:w w:val="115"/>
          </w:rPr>
          <w:t>r</w:t>
        </w:r>
        <w:r>
          <w:rPr>
            <w:rFonts w:ascii="Arial"/>
            <w:color w:val="535353"/>
            <w:w w:val="109"/>
          </w:rPr>
          <w:t>y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Verdana"/>
            <w:color w:val="535353"/>
            <w:w w:val="88"/>
          </w:rPr>
          <w:t>c</w:t>
        </w:r>
        <w:r>
          <w:rPr>
            <w:rFonts w:ascii="Arial"/>
            <w:color w:val="535353"/>
            <w:w w:val="103"/>
          </w:rPr>
          <w:t>o</w:t>
        </w:r>
        <w:r>
          <w:rPr>
            <w:rFonts w:ascii="Arial"/>
            <w:color w:val="535353"/>
            <w:w w:val="110"/>
          </w:rPr>
          <w:t>m</w:t>
        </w:r>
        <w:r>
          <w:rPr>
            <w:rFonts w:ascii="Arial"/>
            <w:color w:val="535353"/>
          </w:rPr>
          <w:t xml:space="preserve"> </w:t>
        </w:r>
        <w:r>
          <w:rPr>
            <w:rFonts w:ascii="Arial"/>
            <w:color w:val="535353"/>
            <w:w w:val="107"/>
            <w:u w:val="single" w:color="535353"/>
          </w:rPr>
          <w:t>h</w:t>
        </w:r>
        <w:r>
          <w:rPr>
            <w:rFonts w:ascii="Arial"/>
            <w:color w:val="535353"/>
            <w:w w:val="126"/>
            <w:u w:val="single" w:color="535353"/>
          </w:rPr>
          <w:t>tt</w:t>
        </w:r>
        <w:r>
          <w:rPr>
            <w:rFonts w:ascii="Arial"/>
            <w:color w:val="535353"/>
            <w:w w:val="110"/>
          </w:rPr>
          <w:t>p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05"/>
          </w:rPr>
          <w:t>:</w:t>
        </w:r>
        <w:r>
          <w:rPr>
            <w:rFonts w:ascii="Arial"/>
            <w:color w:val="535353"/>
            <w:w w:val="212"/>
          </w:rPr>
          <w:t>//</w:t>
        </w:r>
        <w:r>
          <w:rPr>
            <w:rFonts w:ascii="Arial"/>
            <w:color w:val="535353"/>
            <w:w w:val="120"/>
          </w:rPr>
          <w:t>www</w:t>
        </w:r>
        <w:r>
          <w:rPr>
            <w:rFonts w:ascii="Arial"/>
            <w:color w:val="535353"/>
            <w:w w:val="94"/>
          </w:rPr>
          <w:t>.</w:t>
        </w:r>
        <w:r>
          <w:rPr>
            <w:rFonts w:ascii="Arial"/>
            <w:color w:val="535353"/>
            <w:w w:val="107"/>
          </w:rPr>
          <w:t>h</w:t>
        </w:r>
        <w:r>
          <w:rPr>
            <w:rFonts w:ascii="Arial"/>
            <w:color w:val="535353"/>
            <w:w w:val="119"/>
          </w:rPr>
          <w:t>i</w:t>
        </w:r>
        <w:r>
          <w:rPr>
            <w:rFonts w:ascii="Arial"/>
            <w:color w:val="535353"/>
            <w:w w:val="88"/>
          </w:rPr>
          <w:t>s</w:t>
        </w:r>
        <w:r>
          <w:rPr>
            <w:rFonts w:ascii="Arial"/>
            <w:color w:val="535353"/>
            <w:w w:val="126"/>
          </w:rPr>
          <w:t>t</w:t>
        </w:r>
        <w:r>
          <w:rPr>
            <w:rFonts w:ascii="Arial"/>
            <w:color w:val="535353"/>
            <w:w w:val="103"/>
          </w:rPr>
          <w:t>o</w:t>
        </w:r>
        <w:r>
          <w:rPr>
            <w:rFonts w:ascii="Arial"/>
            <w:color w:val="535353"/>
            <w:w w:val="115"/>
          </w:rPr>
          <w:t>r</w:t>
        </w:r>
        <w:r>
          <w:rPr>
            <w:rFonts w:ascii="Arial"/>
            <w:color w:val="535353"/>
            <w:w w:val="109"/>
          </w:rPr>
          <w:t>y</w:t>
        </w:r>
        <w:r>
          <w:rPr>
            <w:rFonts w:ascii="Arial"/>
            <w:color w:val="535353"/>
            <w:w w:val="94"/>
            <w:u w:val="single" w:color="535353"/>
          </w:rPr>
          <w:t>.</w:t>
        </w:r>
        <w:r>
          <w:rPr>
            <w:rFonts w:ascii="Verdana"/>
            <w:color w:val="535353"/>
            <w:w w:val="88"/>
            <w:u w:val="single" w:color="535353"/>
          </w:rPr>
          <w:t>c</w:t>
        </w:r>
        <w:r>
          <w:rPr>
            <w:rFonts w:ascii="Arial"/>
            <w:color w:val="535353"/>
            <w:w w:val="103"/>
            <w:u w:val="single" w:color="535353"/>
          </w:rPr>
          <w:t>o</w:t>
        </w:r>
        <w:r>
          <w:rPr>
            <w:rFonts w:ascii="Arial"/>
            <w:color w:val="535353"/>
            <w:w w:val="110"/>
            <w:u w:val="single" w:color="535353"/>
          </w:rPr>
          <w:t>m</w:t>
        </w:r>
        <w:r>
          <w:rPr>
            <w:rFonts w:ascii="Arial"/>
            <w:color w:val="535353"/>
            <w:w w:val="212"/>
            <w:u w:val="single" w:color="535353"/>
          </w:rPr>
          <w:t>/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120"/>
            <w:u w:val="single" w:color="535353"/>
          </w:rPr>
          <w:t>w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212"/>
            <w:u w:val="single" w:color="535353"/>
          </w:rPr>
          <w:t>/</w:t>
        </w:r>
        <w:r>
          <w:rPr>
            <w:rFonts w:ascii="Arial"/>
            <w:color w:val="535353"/>
            <w:w w:val="120"/>
            <w:u w:val="single" w:color="535353"/>
          </w:rPr>
          <w:t>8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Verdana"/>
            <w:color w:val="535353"/>
            <w:w w:val="98"/>
            <w:u w:val="single" w:color="535353"/>
          </w:rPr>
          <w:t>b</w:t>
        </w:r>
        <w:r>
          <w:rPr>
            <w:rFonts w:ascii="Arial"/>
            <w:color w:val="535353"/>
            <w:w w:val="115"/>
            <w:u w:val="single" w:color="535353"/>
          </w:rPr>
          <w:t>l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Verdana"/>
            <w:color w:val="535353"/>
            <w:w w:val="88"/>
            <w:u w:val="single" w:color="535353"/>
          </w:rPr>
          <w:t>c</w:t>
        </w:r>
        <w:r>
          <w:rPr>
            <w:rFonts w:ascii="Arial"/>
            <w:color w:val="535353"/>
            <w:w w:val="103"/>
            <w:u w:val="single" w:color="535353"/>
          </w:rPr>
          <w:t>k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119"/>
            <w:u w:val="single" w:color="535353"/>
          </w:rPr>
          <w:t>i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Arial"/>
            <w:color w:val="535353"/>
            <w:w w:val="106"/>
            <w:u w:val="single" w:color="535353"/>
          </w:rPr>
          <w:t>v</w:t>
        </w:r>
        <w:r>
          <w:rPr>
            <w:rFonts w:ascii="Verdana"/>
            <w:color w:val="535353"/>
            <w:w w:val="93"/>
            <w:u w:val="single" w:color="535353"/>
          </w:rPr>
          <w:t>e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Arial"/>
            <w:color w:val="535353"/>
            <w:w w:val="126"/>
            <w:u w:val="single" w:color="535353"/>
          </w:rPr>
          <w:t>t</w:t>
        </w:r>
        <w:r>
          <w:rPr>
            <w:rFonts w:ascii="Arial"/>
            <w:color w:val="535353"/>
            <w:w w:val="103"/>
            <w:u w:val="single" w:color="535353"/>
          </w:rPr>
          <w:t>o</w:t>
        </w:r>
        <w:r>
          <w:rPr>
            <w:rFonts w:ascii="Arial"/>
            <w:color w:val="535353"/>
            <w:w w:val="115"/>
            <w:u w:val="single" w:color="535353"/>
          </w:rPr>
          <w:t>r</w:t>
        </w:r>
        <w:r>
          <w:rPr>
            <w:rFonts w:ascii="Arial"/>
            <w:color w:val="535353"/>
            <w:w w:val="88"/>
            <w:u w:val="single" w:color="535353"/>
          </w:rPr>
          <w:t>s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Verdana"/>
            <w:color w:val="535353"/>
            <w:w w:val="101"/>
            <w:u w:val="single" w:color="535353"/>
          </w:rPr>
          <w:t>f</w:t>
        </w:r>
        <w:r>
          <w:rPr>
            <w:rFonts w:ascii="Arial"/>
            <w:color w:val="535353"/>
            <w:w w:val="115"/>
            <w:u w:val="single" w:color="535353"/>
          </w:rPr>
          <w:t>r</w:t>
        </w:r>
        <w:r>
          <w:rPr>
            <w:rFonts w:ascii="Arial"/>
            <w:color w:val="535353"/>
            <w:w w:val="119"/>
            <w:u w:val="single" w:color="535353"/>
          </w:rPr>
          <w:t>i</w:t>
        </w:r>
        <w:r>
          <w:rPr>
            <w:rFonts w:ascii="Verdana"/>
            <w:color w:val="535353"/>
            <w:w w:val="88"/>
            <w:u w:val="single" w:color="535353"/>
          </w:rPr>
          <w:t>c</w:t>
        </w:r>
        <w:r>
          <w:rPr>
            <w:rFonts w:ascii="Verdana"/>
            <w:color w:val="535353"/>
            <w:w w:val="91"/>
            <w:u w:val="single" w:color="535353"/>
          </w:rPr>
          <w:t>a</w:t>
        </w:r>
        <w:r>
          <w:rPr>
            <w:rFonts w:ascii="Arial"/>
            <w:color w:val="535353"/>
            <w:w w:val="107"/>
            <w:u w:val="single" w:color="535353"/>
          </w:rPr>
          <w:t>n</w:t>
        </w:r>
        <w:r>
          <w:rPr>
            <w:rFonts w:ascii="Arial"/>
            <w:color w:val="535353"/>
            <w:w w:val="157"/>
            <w:u w:val="single" w:color="535353"/>
          </w:rPr>
          <w:t>-</w:t>
        </w:r>
        <w:r>
          <w:rPr>
            <w:rFonts w:ascii="Arial"/>
            <w:color w:val="535353"/>
            <w:w w:val="157"/>
          </w:rPr>
          <w:t xml:space="preserve"> 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a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m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e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ri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ca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n#:~:t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e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xt=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Ca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r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b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on%20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L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i</w:t>
        </w:r>
        <w:r>
          <w:rPr>
            <w:rFonts w:ascii="Verdana"/>
            <w:color w:val="535353"/>
            <w:spacing w:val="-4"/>
            <w:w w:val="105"/>
          </w:rPr>
          <w:t>g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ht%20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B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ul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b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%20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F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il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a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m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e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nt%2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C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%20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I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nv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e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nt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ed</w:t>
        </w:r>
        <w:r>
          <w:rPr>
            <w:rFonts w:ascii="Arial"/>
            <w:color w:val="535353"/>
            <w:spacing w:val="-4"/>
            <w:w w:val="105"/>
          </w:rPr>
          <w:t>,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Af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ri</w:t>
        </w:r>
        <w:r>
          <w:rPr>
            <w:rFonts w:ascii="Verdana"/>
            <w:color w:val="535353"/>
            <w:spacing w:val="-4"/>
            <w:w w:val="105"/>
            <w:u w:val="single" w:color="535353"/>
          </w:rPr>
          <w:t>ca</w:t>
        </w:r>
        <w:r>
          <w:rPr>
            <w:rFonts w:ascii="Arial"/>
            <w:color w:val="535353"/>
            <w:spacing w:val="-4"/>
            <w:w w:val="105"/>
            <w:u w:val="single" w:color="535353"/>
          </w:rPr>
          <w:t>n%2</w:t>
        </w:r>
        <w:r>
          <w:rPr>
            <w:rFonts w:ascii="Arial"/>
            <w:color w:val="535353"/>
            <w:spacing w:val="-4"/>
            <w:w w:val="105"/>
          </w:rPr>
          <w:t xml:space="preserve"> </w:t>
        </w:r>
        <w:r>
          <w:rPr>
            <w:rFonts w:ascii="Verdana"/>
            <w:color w:val="535353"/>
            <w:w w:val="110"/>
            <w:u w:val="single" w:color="535353"/>
          </w:rPr>
          <w:t>DA</w:t>
        </w:r>
        <w:r>
          <w:rPr>
            <w:rFonts w:ascii="Arial"/>
            <w:color w:val="535353"/>
            <w:w w:val="110"/>
            <w:u w:val="single" w:color="535353"/>
          </w:rPr>
          <w:t>m</w:t>
        </w:r>
        <w:r>
          <w:rPr>
            <w:rFonts w:ascii="Verdana"/>
            <w:color w:val="535353"/>
            <w:w w:val="110"/>
            <w:u w:val="single" w:color="535353"/>
          </w:rPr>
          <w:t>e</w:t>
        </w:r>
        <w:r>
          <w:rPr>
            <w:rFonts w:ascii="Arial"/>
            <w:color w:val="535353"/>
            <w:w w:val="110"/>
            <w:u w:val="single" w:color="535353"/>
          </w:rPr>
          <w:t>ri</w:t>
        </w:r>
        <w:r>
          <w:rPr>
            <w:rFonts w:ascii="Verdana"/>
            <w:color w:val="535353"/>
            <w:w w:val="110"/>
            <w:u w:val="single" w:color="535353"/>
          </w:rPr>
          <w:t>ca</w:t>
        </w:r>
        <w:r>
          <w:rPr>
            <w:rFonts w:ascii="Arial"/>
            <w:color w:val="535353"/>
            <w:w w:val="110"/>
            <w:u w:val="single" w:color="535353"/>
          </w:rPr>
          <w:t>n%20inv</w:t>
        </w:r>
        <w:r>
          <w:rPr>
            <w:rFonts w:ascii="Verdana"/>
            <w:color w:val="535353"/>
            <w:w w:val="110"/>
            <w:u w:val="single" w:color="535353"/>
          </w:rPr>
          <w:t>e</w:t>
        </w:r>
        <w:r>
          <w:rPr>
            <w:rFonts w:ascii="Arial"/>
            <w:color w:val="535353"/>
            <w:w w:val="110"/>
            <w:u w:val="single" w:color="535353"/>
          </w:rPr>
          <w:t>ntor%20</w:t>
        </w:r>
        <w:r>
          <w:rPr>
            <w:rFonts w:ascii="Verdana"/>
            <w:color w:val="535353"/>
            <w:w w:val="110"/>
            <w:u w:val="single" w:color="535353"/>
          </w:rPr>
          <w:t>Le</w:t>
        </w:r>
        <w:r>
          <w:rPr>
            <w:rFonts w:ascii="Arial"/>
            <w:color w:val="535353"/>
            <w:w w:val="110"/>
            <w:u w:val="single" w:color="535353"/>
          </w:rPr>
          <w:t>wis%20</w:t>
        </w:r>
        <w:r>
          <w:rPr>
            <w:rFonts w:ascii="Verdana"/>
            <w:color w:val="535353"/>
            <w:w w:val="110"/>
            <w:u w:val="single" w:color="535353"/>
          </w:rPr>
          <w:t>La</w:t>
        </w:r>
        <w:r>
          <w:rPr>
            <w:rFonts w:ascii="Arial"/>
            <w:color w:val="535353"/>
            <w:w w:val="110"/>
            <w:u w:val="single" w:color="535353"/>
          </w:rPr>
          <w:t>tim</w:t>
        </w:r>
        <w:r>
          <w:rPr>
            <w:rFonts w:ascii="Verdana"/>
            <w:color w:val="535353"/>
            <w:w w:val="110"/>
            <w:u w:val="single" w:color="535353"/>
          </w:rPr>
          <w:t>e</w:t>
        </w:r>
        <w:r>
          <w:rPr>
            <w:rFonts w:ascii="Arial"/>
            <w:color w:val="535353"/>
            <w:w w:val="110"/>
            <w:u w:val="single" w:color="535353"/>
          </w:rPr>
          <w:t>r</w:t>
        </w:r>
      </w:hyperlink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rPr>
          <w:rFonts w:ascii="Arial"/>
          <w:sz w:val="20"/>
        </w:rPr>
      </w:pPr>
    </w:p>
    <w:p w:rsidR="009F0D76" w:rsidRDefault="009F0D76">
      <w:pPr>
        <w:pStyle w:val="BodyText"/>
        <w:spacing w:before="4"/>
        <w:rPr>
          <w:rFonts w:ascii="Arial"/>
          <w:sz w:val="18"/>
        </w:rPr>
      </w:pPr>
    </w:p>
    <w:p w:rsidR="009F0D76" w:rsidRDefault="00BA5C19">
      <w:pPr>
        <w:pStyle w:val="Heading2"/>
        <w:spacing w:before="30"/>
        <w:ind w:right="82"/>
      </w:pPr>
      <w:r>
        <w:rPr>
          <w:noProof/>
          <w:lang w:val="en-GB" w:eastAsia="en-GB"/>
        </w:rPr>
        <w:drawing>
          <wp:anchor distT="0" distB="0" distL="0" distR="0" simplePos="0" relativeHeight="15792640" behindDoc="0" locked="0" layoutInCell="1" allowOverlap="1">
            <wp:simplePos x="0" y="0"/>
            <wp:positionH relativeFrom="page">
              <wp:posOffset>1983729</wp:posOffset>
            </wp:positionH>
            <wp:positionV relativeFrom="paragraph">
              <wp:posOffset>-400972</wp:posOffset>
            </wp:positionV>
            <wp:extent cx="4089655" cy="505248"/>
            <wp:effectExtent l="0" t="0" r="0" b="0"/>
            <wp:wrapNone/>
            <wp:docPr id="3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9655" cy="505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35353"/>
          <w:w w:val="105"/>
        </w:rPr>
        <w:t>20.)</w:t>
      </w:r>
    </w:p>
    <w:sectPr w:rsidR="009F0D76">
      <w:pgSz w:w="11910" w:h="16850"/>
      <w:pgMar w:top="122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6E1C46"/>
    <w:multiLevelType w:val="hybridMultilevel"/>
    <w:tmpl w:val="C8E6C97E"/>
    <w:lvl w:ilvl="0" w:tplc="5D089892">
      <w:numFmt w:val="bullet"/>
      <w:lvlText w:val="-"/>
      <w:lvlJc w:val="left"/>
      <w:pPr>
        <w:ind w:left="1862" w:hanging="203"/>
      </w:pPr>
      <w:rPr>
        <w:rFonts w:ascii="Lucida Sans Unicode" w:eastAsia="Lucida Sans Unicode" w:hAnsi="Lucida Sans Unicode" w:cs="Lucida Sans Unicode" w:hint="default"/>
        <w:color w:val="535353"/>
        <w:w w:val="89"/>
        <w:sz w:val="24"/>
        <w:szCs w:val="24"/>
        <w:lang w:val="en-US" w:eastAsia="en-US" w:bidi="ar-SA"/>
      </w:rPr>
    </w:lvl>
    <w:lvl w:ilvl="1" w:tplc="C696030A">
      <w:numFmt w:val="bullet"/>
      <w:lvlText w:val="•"/>
      <w:lvlJc w:val="left"/>
      <w:pPr>
        <w:ind w:left="2865" w:hanging="203"/>
      </w:pPr>
      <w:rPr>
        <w:rFonts w:hint="default"/>
        <w:lang w:val="en-US" w:eastAsia="en-US" w:bidi="ar-SA"/>
      </w:rPr>
    </w:lvl>
    <w:lvl w:ilvl="2" w:tplc="F2009EE2">
      <w:numFmt w:val="bullet"/>
      <w:lvlText w:val="•"/>
      <w:lvlJc w:val="left"/>
      <w:pPr>
        <w:ind w:left="3870" w:hanging="203"/>
      </w:pPr>
      <w:rPr>
        <w:rFonts w:hint="default"/>
        <w:lang w:val="en-US" w:eastAsia="en-US" w:bidi="ar-SA"/>
      </w:rPr>
    </w:lvl>
    <w:lvl w:ilvl="3" w:tplc="E4B0E1C4">
      <w:numFmt w:val="bullet"/>
      <w:lvlText w:val="•"/>
      <w:lvlJc w:val="left"/>
      <w:pPr>
        <w:ind w:left="4875" w:hanging="203"/>
      </w:pPr>
      <w:rPr>
        <w:rFonts w:hint="default"/>
        <w:lang w:val="en-US" w:eastAsia="en-US" w:bidi="ar-SA"/>
      </w:rPr>
    </w:lvl>
    <w:lvl w:ilvl="4" w:tplc="CD4C8CF2">
      <w:numFmt w:val="bullet"/>
      <w:lvlText w:val="•"/>
      <w:lvlJc w:val="left"/>
      <w:pPr>
        <w:ind w:left="5880" w:hanging="203"/>
      </w:pPr>
      <w:rPr>
        <w:rFonts w:hint="default"/>
        <w:lang w:val="en-US" w:eastAsia="en-US" w:bidi="ar-SA"/>
      </w:rPr>
    </w:lvl>
    <w:lvl w:ilvl="5" w:tplc="A4328FB8">
      <w:numFmt w:val="bullet"/>
      <w:lvlText w:val="•"/>
      <w:lvlJc w:val="left"/>
      <w:pPr>
        <w:ind w:left="6885" w:hanging="203"/>
      </w:pPr>
      <w:rPr>
        <w:rFonts w:hint="default"/>
        <w:lang w:val="en-US" w:eastAsia="en-US" w:bidi="ar-SA"/>
      </w:rPr>
    </w:lvl>
    <w:lvl w:ilvl="6" w:tplc="E99CA5D2">
      <w:numFmt w:val="bullet"/>
      <w:lvlText w:val="•"/>
      <w:lvlJc w:val="left"/>
      <w:pPr>
        <w:ind w:left="7890" w:hanging="203"/>
      </w:pPr>
      <w:rPr>
        <w:rFonts w:hint="default"/>
        <w:lang w:val="en-US" w:eastAsia="en-US" w:bidi="ar-SA"/>
      </w:rPr>
    </w:lvl>
    <w:lvl w:ilvl="7" w:tplc="F858ED6C">
      <w:numFmt w:val="bullet"/>
      <w:lvlText w:val="•"/>
      <w:lvlJc w:val="left"/>
      <w:pPr>
        <w:ind w:left="8895" w:hanging="203"/>
      </w:pPr>
      <w:rPr>
        <w:rFonts w:hint="default"/>
        <w:lang w:val="en-US" w:eastAsia="en-US" w:bidi="ar-SA"/>
      </w:rPr>
    </w:lvl>
    <w:lvl w:ilvl="8" w:tplc="12080A62">
      <w:numFmt w:val="bullet"/>
      <w:lvlText w:val="•"/>
      <w:lvlJc w:val="left"/>
      <w:pPr>
        <w:ind w:left="9900" w:hanging="203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D76"/>
    <w:rsid w:val="009F0D76"/>
    <w:rsid w:val="00BA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0"/>
    <o:shapelayout v:ext="edit">
      <o:idmap v:ext="edit" data="1"/>
    </o:shapelayout>
  </w:shapeDefaults>
  <w:decimalSymbol w:val="."/>
  <w:listSeparator w:val=","/>
  <w15:docId w15:val="{B3C2E1DA-8902-4CF3-94D7-ECE9E309A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ucida Sans Unicode" w:eastAsia="Lucida Sans Unicode" w:hAnsi="Lucida Sans Unicode" w:cs="Lucida Sans Unicode"/>
    </w:rPr>
  </w:style>
  <w:style w:type="paragraph" w:styleId="Heading1">
    <w:name w:val="heading 1"/>
    <w:basedOn w:val="Normal"/>
    <w:uiPriority w:val="1"/>
    <w:qFormat/>
    <w:pPr>
      <w:outlineLvl w:val="0"/>
    </w:pPr>
    <w:rPr>
      <w:rFonts w:ascii="Arial" w:eastAsia="Arial" w:hAnsi="Arial" w:cs="Arial"/>
      <w:sz w:val="53"/>
      <w:szCs w:val="53"/>
    </w:rPr>
  </w:style>
  <w:style w:type="paragraph" w:styleId="Heading2">
    <w:name w:val="heading 2"/>
    <w:basedOn w:val="Normal"/>
    <w:uiPriority w:val="1"/>
    <w:qFormat/>
    <w:pPr>
      <w:jc w:val="right"/>
      <w:outlineLvl w:val="1"/>
    </w:pPr>
    <w:rPr>
      <w:rFonts w:ascii="Century Gothic" w:eastAsia="Century Gothic" w:hAnsi="Century Gothic" w:cs="Century Gothic"/>
      <w:sz w:val="42"/>
      <w:szCs w:val="42"/>
    </w:rPr>
  </w:style>
  <w:style w:type="paragraph" w:styleId="Heading3">
    <w:name w:val="heading 3"/>
    <w:basedOn w:val="Normal"/>
    <w:uiPriority w:val="1"/>
    <w:qFormat/>
    <w:pPr>
      <w:ind w:left="696"/>
      <w:outlineLvl w:val="2"/>
    </w:pPr>
    <w:rPr>
      <w:rFonts w:ascii="Century Gothic" w:eastAsia="Century Gothic" w:hAnsi="Century Gothic" w:cs="Century Gothic"/>
      <w:sz w:val="32"/>
      <w:szCs w:val="32"/>
    </w:rPr>
  </w:style>
  <w:style w:type="paragraph" w:styleId="Heading4">
    <w:name w:val="heading 4"/>
    <w:basedOn w:val="Normal"/>
    <w:uiPriority w:val="1"/>
    <w:qFormat/>
    <w:pPr>
      <w:spacing w:before="53"/>
      <w:ind w:left="696"/>
      <w:outlineLvl w:val="3"/>
    </w:pPr>
    <w:rPr>
      <w:rFonts w:ascii="Century Gothic" w:eastAsia="Century Gothic" w:hAnsi="Century Gothic" w:cs="Century Gothic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285"/>
      <w:ind w:left="2474" w:right="2119" w:hanging="1"/>
      <w:jc w:val="center"/>
    </w:pPr>
    <w:rPr>
      <w:rFonts w:ascii="Lucida Sans" w:eastAsia="Lucida Sans" w:hAnsi="Lucida Sans" w:cs="Lucida Sans"/>
      <w:sz w:val="115"/>
      <w:szCs w:val="115"/>
    </w:rPr>
  </w:style>
  <w:style w:type="paragraph" w:styleId="ListParagraph">
    <w:name w:val="List Paragraph"/>
    <w:basedOn w:val="Normal"/>
    <w:uiPriority w:val="1"/>
    <w:qFormat/>
    <w:pPr>
      <w:spacing w:line="324" w:lineRule="exact"/>
      <w:ind w:left="1862" w:hanging="204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BA5C19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3.png"/><Relationship Id="rId42" Type="http://schemas.openxmlformats.org/officeDocument/2006/relationships/hyperlink" Target="https://guidetoallyship.com/" TargetMode="External"/><Relationship Id="rId47" Type="http://schemas.openxmlformats.org/officeDocument/2006/relationships/image" Target="media/image32.png"/><Relationship Id="rId63" Type="http://schemas.openxmlformats.org/officeDocument/2006/relationships/image" Target="media/image48.png"/><Relationship Id="rId68" Type="http://schemas.openxmlformats.org/officeDocument/2006/relationships/hyperlink" Target="https://twitter.com/wanderingbritt_/status/1267617830872154113?s=21" TargetMode="External"/><Relationship Id="rId84" Type="http://schemas.openxmlformats.org/officeDocument/2006/relationships/hyperlink" Target="https://www.npr.org/sections/codeswitch/?t=1591818471259" TargetMode="External"/><Relationship Id="rId89" Type="http://schemas.openxmlformats.org/officeDocument/2006/relationships/image" Target="media/image61.png"/><Relationship Id="rId7" Type="http://schemas.openxmlformats.org/officeDocument/2006/relationships/image" Target="media/image3.png"/><Relationship Id="rId71" Type="http://schemas.openxmlformats.org/officeDocument/2006/relationships/image" Target="media/image55.png"/><Relationship Id="rId92" Type="http://schemas.openxmlformats.org/officeDocument/2006/relationships/hyperlink" Target="https://twitter.com/wanderingbritt_/status/1267617830872154113?s=21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wikipedia.org/wiki/Shooting_of_Ahmaud_Arbery" TargetMode="External"/><Relationship Id="rId29" Type="http://schemas.openxmlformats.org/officeDocument/2006/relationships/image" Target="media/image20.png"/><Relationship Id="rId11" Type="http://schemas.openxmlformats.org/officeDocument/2006/relationships/image" Target="media/image7.png"/><Relationship Id="rId24" Type="http://schemas.openxmlformats.org/officeDocument/2006/relationships/image" Target="media/image15.png"/><Relationship Id="rId32" Type="http://schemas.openxmlformats.org/officeDocument/2006/relationships/hyperlink" Target="https://youtu.be/4K5fbQ1-zps" TargetMode="External"/><Relationship Id="rId37" Type="http://schemas.openxmlformats.org/officeDocument/2006/relationships/image" Target="media/image24.png"/><Relationship Id="rId40" Type="http://schemas.openxmlformats.org/officeDocument/2006/relationships/image" Target="media/image26.png"/><Relationship Id="rId45" Type="http://schemas.openxmlformats.org/officeDocument/2006/relationships/image" Target="media/image30.png"/><Relationship Id="rId53" Type="http://schemas.openxmlformats.org/officeDocument/2006/relationships/image" Target="media/image38.png"/><Relationship Id="rId58" Type="http://schemas.openxmlformats.org/officeDocument/2006/relationships/image" Target="media/image43.png"/><Relationship Id="rId66" Type="http://schemas.openxmlformats.org/officeDocument/2006/relationships/image" Target="media/image51.png"/><Relationship Id="rId74" Type="http://schemas.openxmlformats.org/officeDocument/2006/relationships/image" Target="media/image58.png"/><Relationship Id="rId79" Type="http://schemas.openxmlformats.org/officeDocument/2006/relationships/hyperlink" Target="https://www.prettygooddesign.org/blog/Blog%20Post%20Title%20One-5new4?fbclid=IwAR1Xg3lpkvY3t4JVCr8BF9TOa2m-2gdQxkCD_IPSmmopTquWSxbZQa6cX0Q" TargetMode="External"/><Relationship Id="rId87" Type="http://schemas.openxmlformats.org/officeDocument/2006/relationships/hyperlink" Target="https://www.shareable.net/the-response-podcast-inequality-structural-racism-and-the-fight-for-justice-after-the-grenfell-tower-fire/" TargetMode="External"/><Relationship Id="rId102" Type="http://schemas.openxmlformats.org/officeDocument/2006/relationships/hyperlink" Target="https://www.history.com/news/8-black-inventors-african-american" TargetMode="External"/><Relationship Id="rId5" Type="http://schemas.openxmlformats.org/officeDocument/2006/relationships/image" Target="media/image1.png"/><Relationship Id="rId61" Type="http://schemas.openxmlformats.org/officeDocument/2006/relationships/image" Target="media/image46.png"/><Relationship Id="rId82" Type="http://schemas.openxmlformats.org/officeDocument/2006/relationships/image" Target="media/image60.png"/><Relationship Id="rId90" Type="http://schemas.openxmlformats.org/officeDocument/2006/relationships/image" Target="media/image62.png"/><Relationship Id="rId95" Type="http://schemas.openxmlformats.org/officeDocument/2006/relationships/hyperlink" Target="http://www.krisstraub.com/" TargetMode="External"/><Relationship Id="rId19" Type="http://schemas.openxmlformats.org/officeDocument/2006/relationships/image" Target="media/image11.png"/><Relationship Id="rId14" Type="http://schemas.openxmlformats.org/officeDocument/2006/relationships/image" Target="media/image9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yperlink" Target="https://www.ukblackowned.co.uk/" TargetMode="External"/><Relationship Id="rId43" Type="http://schemas.openxmlformats.org/officeDocument/2006/relationships/image" Target="media/image28.png"/><Relationship Id="rId48" Type="http://schemas.openxmlformats.org/officeDocument/2006/relationships/image" Target="media/image33.png"/><Relationship Id="rId56" Type="http://schemas.openxmlformats.org/officeDocument/2006/relationships/image" Target="media/image41.png"/><Relationship Id="rId64" Type="http://schemas.openxmlformats.org/officeDocument/2006/relationships/image" Target="media/image49.png"/><Relationship Id="rId69" Type="http://schemas.openxmlformats.org/officeDocument/2006/relationships/image" Target="media/image53.png"/><Relationship Id="rId77" Type="http://schemas.openxmlformats.org/officeDocument/2006/relationships/hyperlink" Target="http://www.raceconscious.org/2016/06/100-race-conscious-things-to-say-to-your-child-to-advance-racial-justice/" TargetMode="External"/><Relationship Id="rId100" Type="http://schemas.openxmlformats.org/officeDocument/2006/relationships/hyperlink" Target="https://gal-dem.com/the-death-of-shukri-abdi-she-was-failed-when-she-was-alive-and-shes-still-being-failed-now/" TargetMode="External"/><Relationship Id="rId8" Type="http://schemas.openxmlformats.org/officeDocument/2006/relationships/image" Target="media/image4.png"/><Relationship Id="rId51" Type="http://schemas.openxmlformats.org/officeDocument/2006/relationships/image" Target="media/image36.png"/><Relationship Id="rId72" Type="http://schemas.openxmlformats.org/officeDocument/2006/relationships/image" Target="media/image56.png"/><Relationship Id="rId80" Type="http://schemas.openxmlformats.org/officeDocument/2006/relationships/hyperlink" Target="https://www.parenttoolkit.com/social-and-emotional-development/advice/social-awareness/how-to-talk-to-kids-about-race-and-racism" TargetMode="External"/><Relationship Id="rId85" Type="http://schemas.openxmlformats.org/officeDocument/2006/relationships/hyperlink" Target="https://www.npr.org/sections/codeswitch/?t=1591818471259" TargetMode="External"/><Relationship Id="rId93" Type="http://schemas.openxmlformats.org/officeDocument/2006/relationships/hyperlink" Target="https://twitter.com/munchiesmak/status/1267955073390272514?ref_src=twsrc%5Etfw%7Ctwcamp%5Etweetembed%7Ctwterm%5E1267955073390272514&amp;ref_url=https%3A%2F%2Fwww.goodhousekeeping.com%2Flife%2Fa32745051%2Fwhat-black-lives-matter-means%2F" TargetMode="External"/><Relationship Id="rId98" Type="http://schemas.openxmlformats.org/officeDocument/2006/relationships/hyperlink" Target="https://www.theguardian.com/commentisfree/2020/jun/09/protests-british-history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hyperlink" Target="https://en.wikipedia.org/wiki/Shooting_of_Breonna_Taylor" TargetMode="External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5.png"/><Relationship Id="rId46" Type="http://schemas.openxmlformats.org/officeDocument/2006/relationships/image" Target="media/image31.png"/><Relationship Id="rId59" Type="http://schemas.openxmlformats.org/officeDocument/2006/relationships/image" Target="media/image44.png"/><Relationship Id="rId67" Type="http://schemas.openxmlformats.org/officeDocument/2006/relationships/image" Target="media/image52.png"/><Relationship Id="rId103" Type="http://schemas.openxmlformats.org/officeDocument/2006/relationships/fontTable" Target="fontTable.xml"/><Relationship Id="rId20" Type="http://schemas.openxmlformats.org/officeDocument/2006/relationships/image" Target="media/image12.png"/><Relationship Id="rId41" Type="http://schemas.openxmlformats.org/officeDocument/2006/relationships/image" Target="media/image27.png"/><Relationship Id="rId54" Type="http://schemas.openxmlformats.org/officeDocument/2006/relationships/image" Target="media/image39.png"/><Relationship Id="rId62" Type="http://schemas.openxmlformats.org/officeDocument/2006/relationships/image" Target="media/image47.png"/><Relationship Id="rId70" Type="http://schemas.openxmlformats.org/officeDocument/2006/relationships/image" Target="media/image54.png"/><Relationship Id="rId75" Type="http://schemas.openxmlformats.org/officeDocument/2006/relationships/hyperlink" Target="https://nmaahc.si.edu/learn/talking-about-race" TargetMode="External"/><Relationship Id="rId83" Type="http://schemas.openxmlformats.org/officeDocument/2006/relationships/hyperlink" Target="https://www.npr.org/2019/04/24/716700866/talking-race-with-young-children" TargetMode="External"/><Relationship Id="rId88" Type="http://schemas.openxmlformats.org/officeDocument/2006/relationships/hyperlink" Target="https://bellocollective.com/8-podcasts-that-help-you-talk-to-kids-about-race-e5a4b639ac3f" TargetMode="External"/><Relationship Id="rId91" Type="http://schemas.openxmlformats.org/officeDocument/2006/relationships/hyperlink" Target="https://twitter.com/semajmitchell12/status/1266052688917213184?ref_src=twsrc%5Etfw%7Ctwcamp%5Etweetembed%7Ctwterm%5E1266052688917213184&amp;ref_url=https%3A%2F%2Fwww.goodhousekeeping.com%2Flife%2Fa32745051%2Fwhat-black-lives-matter-means%2F" TargetMode="External"/><Relationship Id="rId96" Type="http://schemas.openxmlformats.org/officeDocument/2006/relationships/hyperlink" Target="https://www.goodhousekeeping.com/life/a32745051/what-black-lives-matter-means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hyperlink" Target="https://en.wikipedia.org/wiki/Shooting_of_Breonna_Taylor" TargetMode="External"/><Relationship Id="rId23" Type="http://schemas.openxmlformats.org/officeDocument/2006/relationships/hyperlink" Target="https://www.krisstraub.com/" TargetMode="External"/><Relationship Id="rId28" Type="http://schemas.openxmlformats.org/officeDocument/2006/relationships/image" Target="media/image19.png"/><Relationship Id="rId36" Type="http://schemas.openxmlformats.org/officeDocument/2006/relationships/hyperlink" Target="https://black2business.uk/" TargetMode="External"/><Relationship Id="rId49" Type="http://schemas.openxmlformats.org/officeDocument/2006/relationships/image" Target="media/image34.png"/><Relationship Id="rId57" Type="http://schemas.openxmlformats.org/officeDocument/2006/relationships/image" Target="media/image42.png"/><Relationship Id="rId10" Type="http://schemas.openxmlformats.org/officeDocument/2006/relationships/image" Target="media/image6.png"/><Relationship Id="rId31" Type="http://schemas.openxmlformats.org/officeDocument/2006/relationships/hyperlink" Target="https://gal-dem.com/the-death-of-shukri-abdi-she-was-failed-when-she-was-alive-and-shes-still-being-failed-now/" TargetMode="External"/><Relationship Id="rId44" Type="http://schemas.openxmlformats.org/officeDocument/2006/relationships/image" Target="media/image29.png"/><Relationship Id="rId52" Type="http://schemas.openxmlformats.org/officeDocument/2006/relationships/image" Target="media/image37.png"/><Relationship Id="rId60" Type="http://schemas.openxmlformats.org/officeDocument/2006/relationships/image" Target="media/image45.png"/><Relationship Id="rId65" Type="http://schemas.openxmlformats.org/officeDocument/2006/relationships/image" Target="media/image50.png"/><Relationship Id="rId73" Type="http://schemas.openxmlformats.org/officeDocument/2006/relationships/image" Target="media/image57.png"/><Relationship Id="rId78" Type="http://schemas.openxmlformats.org/officeDocument/2006/relationships/hyperlink" Target="http://www.raceconscious.org/2016/06/100-race-conscious-things-to-say-to-your-child-to-advance-racial-justice/" TargetMode="External"/><Relationship Id="rId81" Type="http://schemas.openxmlformats.org/officeDocument/2006/relationships/image" Target="media/image59.png"/><Relationship Id="rId86" Type="http://schemas.openxmlformats.org/officeDocument/2006/relationships/hyperlink" Target="http://youtube.com/watch?v=G8iNGeVyvUs" TargetMode="External"/><Relationship Id="rId94" Type="http://schemas.openxmlformats.org/officeDocument/2006/relationships/hyperlink" Target="https://www.krisstraub.com/" TargetMode="External"/><Relationship Id="rId99" Type="http://schemas.openxmlformats.org/officeDocument/2006/relationships/hyperlink" Target="https://www.womansday.com/life/entertainment/g32745225/movies-about-race-racism-kids/" TargetMode="External"/><Relationship Id="rId101" Type="http://schemas.openxmlformats.org/officeDocument/2006/relationships/hyperlink" Target="https://bellocollective.com/8-podcasts-that-help-you-talk-to-kids-about-race-e5a4b639ac3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hyperlink" Target="https://en.wikipedia.org/wiki/Trayvon_Martin" TargetMode="External"/><Relationship Id="rId18" Type="http://schemas.openxmlformats.org/officeDocument/2006/relationships/image" Target="media/image10.png"/><Relationship Id="rId39" Type="http://schemas.openxmlformats.org/officeDocument/2006/relationships/hyperlink" Target="https://guidetoallyship.com/" TargetMode="External"/><Relationship Id="rId34" Type="http://schemas.openxmlformats.org/officeDocument/2006/relationships/image" Target="media/image23.png"/><Relationship Id="rId50" Type="http://schemas.openxmlformats.org/officeDocument/2006/relationships/image" Target="media/image35.png"/><Relationship Id="rId55" Type="http://schemas.openxmlformats.org/officeDocument/2006/relationships/image" Target="media/image40.png"/><Relationship Id="rId76" Type="http://schemas.openxmlformats.org/officeDocument/2006/relationships/hyperlink" Target="https://docs.google.com/document/d/1S5uckFHCA_XZkxG0Zg5U4GQGbY_RklZARwu43fqJH0E/preview?pru=AAABcqQalEw%2AP8cjSDUbX97mvZjKJdaMsw" TargetMode="External"/><Relationship Id="rId97" Type="http://schemas.openxmlformats.org/officeDocument/2006/relationships/hyperlink" Target="https://www.theguardian.com/commentisfree/2020/jun/09/protests-british-history" TargetMode="External"/><Relationship Id="rId10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B1F33AD5</Template>
  <TotalTime>0</TotalTime>
  <Pages>5</Pages>
  <Words>5664</Words>
  <Characters>32289</Characters>
  <Application>Microsoft Office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Woodlands School</Company>
  <LinksUpToDate>false</LinksUpToDate>
  <CharactersWithSpaces>37878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Tomlinson-Cole</dc:creator>
  <cp:lastModifiedBy>Kathy Tomlinson-Cole</cp:lastModifiedBy>
  <cp:revision>2</cp:revision>
  <dcterms:created xsi:type="dcterms:W3CDTF">2020-06-18T11:36:00Z</dcterms:created>
  <dcterms:modified xsi:type="dcterms:W3CDTF">2020-06-18T11:36:00Z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2020-06-12T00:00:00Z</vt:filetime>
  </property>
  <property fmtid="{D5CDD505-2E9C-101B-9397-08002B2CF9AE}" pid="3" name="LastSaved">
    <vt:filetime>2020-06-18T00:00:00Z</vt:filetime>
  </property>
</Properties>
</file>